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6861D" w14:textId="3B1A26C0" w:rsidR="000D137E" w:rsidRPr="00306177" w:rsidRDefault="005835C9">
      <w:pPr>
        <w:ind w:right="-1"/>
        <w:jc w:val="center"/>
        <w:rPr>
          <w:b/>
          <w:sz w:val="28"/>
        </w:rPr>
      </w:pPr>
      <w:r w:rsidRPr="00306177">
        <w:rPr>
          <w:b/>
          <w:sz w:val="28"/>
        </w:rPr>
        <w:t>ARRANGEMENT DE LISBONNE CONCERNANT LA PROTECTION DES APPELLATIONS D</w:t>
      </w:r>
      <w:r w:rsidR="000D137E" w:rsidRPr="00306177">
        <w:rPr>
          <w:b/>
          <w:sz w:val="28"/>
        </w:rPr>
        <w:t>’</w:t>
      </w:r>
      <w:r w:rsidRPr="00306177">
        <w:rPr>
          <w:b/>
          <w:sz w:val="28"/>
        </w:rPr>
        <w:t xml:space="preserve">ORIGINE ET LEUR ENREGISTREMENT INTERNATIONAL </w:t>
      </w:r>
      <w:r w:rsidRPr="00306177">
        <w:rPr>
          <w:b/>
          <w:sz w:val="28"/>
        </w:rPr>
        <w:br/>
        <w:t>ET</w:t>
      </w:r>
    </w:p>
    <w:p w14:paraId="1F360227" w14:textId="40F94CEB" w:rsidR="00AA5833" w:rsidRPr="00306177" w:rsidRDefault="00175054">
      <w:pPr>
        <w:ind w:right="-1"/>
        <w:jc w:val="center"/>
        <w:rPr>
          <w:b/>
          <w:sz w:val="28"/>
          <w:szCs w:val="28"/>
        </w:rPr>
      </w:pPr>
      <w:r w:rsidRPr="00306177">
        <w:rPr>
          <w:b/>
          <w:sz w:val="28"/>
        </w:rPr>
        <w:t>ACTE DE GENÈVE DE L</w:t>
      </w:r>
      <w:r w:rsidR="000D137E" w:rsidRPr="00306177">
        <w:rPr>
          <w:b/>
          <w:sz w:val="28"/>
        </w:rPr>
        <w:t>’</w:t>
      </w:r>
      <w:r w:rsidRPr="00306177">
        <w:rPr>
          <w:b/>
          <w:sz w:val="28"/>
        </w:rPr>
        <w:t>ARRANGEMENT DE LISBONNE SUR LES APPELLATIONS D</w:t>
      </w:r>
      <w:r w:rsidR="000D137E" w:rsidRPr="00306177">
        <w:rPr>
          <w:b/>
          <w:sz w:val="28"/>
        </w:rPr>
        <w:t>’</w:t>
      </w:r>
      <w:r w:rsidRPr="00306177">
        <w:rPr>
          <w:b/>
          <w:sz w:val="28"/>
        </w:rPr>
        <w:t>ORIGINE ET LES INDICATIONS GÉOGRAPHIQUES</w:t>
      </w:r>
    </w:p>
    <w:p w14:paraId="75FD5FA4" w14:textId="77777777" w:rsidR="00AA5833" w:rsidRPr="00306177" w:rsidRDefault="00AA5833">
      <w:pPr>
        <w:ind w:right="-1"/>
        <w:jc w:val="center"/>
      </w:pPr>
    </w:p>
    <w:p w14:paraId="144B0FBD" w14:textId="618B1211" w:rsidR="00AA5833" w:rsidRPr="00306177" w:rsidRDefault="00AA5833">
      <w:pPr>
        <w:ind w:right="-1"/>
        <w:jc w:val="center"/>
        <w:rPr>
          <w:b/>
          <w:szCs w:val="24"/>
        </w:rPr>
      </w:pPr>
      <w:r w:rsidRPr="00306177">
        <w:rPr>
          <w:b/>
        </w:rPr>
        <w:t>DEMANDE D</w:t>
      </w:r>
      <w:r w:rsidR="000D137E" w:rsidRPr="00306177">
        <w:rPr>
          <w:b/>
        </w:rPr>
        <w:t>’</w:t>
      </w:r>
      <w:r w:rsidRPr="00306177">
        <w:rPr>
          <w:b/>
        </w:rPr>
        <w:t>ENREGISTREMENT INTERNATIONAL</w:t>
      </w:r>
      <w:r w:rsidR="002A50BB" w:rsidRPr="00306177">
        <w:rPr>
          <w:rStyle w:val="FootnoteReference"/>
          <w:b/>
          <w:szCs w:val="24"/>
        </w:rPr>
        <w:footnoteReference w:id="2"/>
      </w:r>
    </w:p>
    <w:p w14:paraId="1EA79490" w14:textId="77777777" w:rsidR="005D5F58" w:rsidRPr="00306177" w:rsidRDefault="005D5F58">
      <w:pPr>
        <w:ind w:right="-1"/>
        <w:jc w:val="center"/>
        <w:rPr>
          <w:sz w:val="22"/>
        </w:rPr>
      </w:pPr>
    </w:p>
    <w:p w14:paraId="79099B7E" w14:textId="77777777" w:rsidR="00AA5833" w:rsidRPr="00306177" w:rsidRDefault="00AA5833">
      <w:pPr>
        <w:spacing w:line="220" w:lineRule="exact"/>
        <w:ind w:right="-1"/>
        <w:jc w:val="center"/>
        <w:rPr>
          <w:sz w:val="20"/>
        </w:rPr>
      </w:pPr>
      <w:r w:rsidRPr="00306177">
        <w:rPr>
          <w:sz w:val="20"/>
        </w:rPr>
        <w:t>À remettre au Bureau international</w:t>
      </w:r>
    </w:p>
    <w:p w14:paraId="009F3254" w14:textId="69CE94EA" w:rsidR="00AA5833" w:rsidRPr="00306177" w:rsidRDefault="00AA5833">
      <w:pPr>
        <w:spacing w:line="220" w:lineRule="exact"/>
        <w:ind w:right="-1"/>
        <w:jc w:val="center"/>
        <w:rPr>
          <w:sz w:val="20"/>
        </w:rPr>
      </w:pPr>
      <w:proofErr w:type="gramStart"/>
      <w:r w:rsidRPr="00306177">
        <w:rPr>
          <w:sz w:val="20"/>
        </w:rPr>
        <w:t>de</w:t>
      </w:r>
      <w:proofErr w:type="gramEnd"/>
      <w:r w:rsidRPr="00306177">
        <w:rPr>
          <w:sz w:val="20"/>
        </w:rPr>
        <w:t xml:space="preserve"> l</w:t>
      </w:r>
      <w:r w:rsidR="000D137E" w:rsidRPr="00306177">
        <w:rPr>
          <w:sz w:val="20"/>
        </w:rPr>
        <w:t>’</w:t>
      </w:r>
      <w:r w:rsidRPr="00306177">
        <w:rPr>
          <w:sz w:val="20"/>
        </w:rPr>
        <w:t>Organisation Mondiale de la Propriété Intellectuelle (OMPI)</w:t>
      </w:r>
    </w:p>
    <w:p w14:paraId="765A763C" w14:textId="0FF9D692" w:rsidR="00AA5833" w:rsidRPr="00306177" w:rsidRDefault="00AA5833">
      <w:pPr>
        <w:spacing w:line="220" w:lineRule="exact"/>
        <w:ind w:right="-1"/>
        <w:jc w:val="center"/>
        <w:rPr>
          <w:sz w:val="20"/>
        </w:rPr>
      </w:pPr>
      <w:r w:rsidRPr="00306177">
        <w:rPr>
          <w:sz w:val="20"/>
        </w:rPr>
        <w:t>34, ch. des Colombettes, CH</w:t>
      </w:r>
      <w:r w:rsidR="000D137E" w:rsidRPr="00306177">
        <w:rPr>
          <w:sz w:val="20"/>
        </w:rPr>
        <w:t>-</w:t>
      </w:r>
      <w:r w:rsidRPr="00306177">
        <w:rPr>
          <w:sz w:val="20"/>
        </w:rPr>
        <w:t>1211 Genève 20 (Suisse)</w:t>
      </w:r>
    </w:p>
    <w:p w14:paraId="37DA2189" w14:textId="3519DFFC" w:rsidR="000D137E" w:rsidRPr="00306177" w:rsidRDefault="001C2640">
      <w:pPr>
        <w:spacing w:line="220" w:lineRule="exact"/>
        <w:ind w:right="-1"/>
        <w:jc w:val="center"/>
        <w:rPr>
          <w:sz w:val="20"/>
        </w:rPr>
      </w:pPr>
      <w:r w:rsidRPr="00306177">
        <w:rPr>
          <w:sz w:val="20"/>
        </w:rPr>
        <w:t>Tél.</w:t>
      </w:r>
      <w:r w:rsidR="000D137E" w:rsidRPr="00306177">
        <w:rPr>
          <w:sz w:val="20"/>
        </w:rPr>
        <w:t> :</w:t>
      </w:r>
      <w:r w:rsidRPr="00306177">
        <w:rPr>
          <w:sz w:val="20"/>
        </w:rPr>
        <w:t xml:space="preserve"> +41 22 338 91 11</w:t>
      </w:r>
    </w:p>
    <w:p w14:paraId="6F6DAB47" w14:textId="4C033958" w:rsidR="000D137E" w:rsidRPr="00306177" w:rsidRDefault="00D81143">
      <w:pPr>
        <w:spacing w:line="220" w:lineRule="exact"/>
        <w:jc w:val="center"/>
        <w:rPr>
          <w:sz w:val="20"/>
        </w:rPr>
      </w:pPr>
      <w:r w:rsidRPr="00306177">
        <w:rPr>
          <w:sz w:val="20"/>
        </w:rPr>
        <w:t>Adresse électronique</w:t>
      </w:r>
      <w:r w:rsidR="000D137E" w:rsidRPr="00306177">
        <w:rPr>
          <w:sz w:val="20"/>
        </w:rPr>
        <w:t> :</w:t>
      </w:r>
      <w:r w:rsidRPr="00306177">
        <w:rPr>
          <w:sz w:val="20"/>
        </w:rPr>
        <w:t xml:space="preserve"> </w:t>
      </w:r>
      <w:hyperlink r:id="rId8" w:history="1">
        <w:r w:rsidRPr="00306177">
          <w:rPr>
            <w:rStyle w:val="Hyperlink"/>
            <w:sz w:val="20"/>
          </w:rPr>
          <w:t>lisbon.system@wipo.int</w:t>
        </w:r>
      </w:hyperlink>
      <w:r w:rsidRPr="00306177">
        <w:rPr>
          <w:sz w:val="20"/>
        </w:rPr>
        <w:t xml:space="preserve">  –  Internet</w:t>
      </w:r>
      <w:r w:rsidR="000D137E" w:rsidRPr="00306177">
        <w:rPr>
          <w:sz w:val="20"/>
        </w:rPr>
        <w:t> :</w:t>
      </w:r>
      <w:r w:rsidRPr="00306177">
        <w:rPr>
          <w:sz w:val="20"/>
        </w:rPr>
        <w:t xml:space="preserve"> </w:t>
      </w:r>
      <w:hyperlink r:id="rId9" w:history="1">
        <w:r w:rsidRPr="00306177">
          <w:rPr>
            <w:rStyle w:val="Hyperlink"/>
            <w:sz w:val="20"/>
          </w:rPr>
          <w:t>https://www.wipo.int/lisbon</w:t>
        </w:r>
      </w:hyperlink>
    </w:p>
    <w:p w14:paraId="379601BB" w14:textId="4645662D" w:rsidR="00AA5833" w:rsidRPr="00306177" w:rsidRDefault="00AA5833">
      <w:pPr>
        <w:spacing w:line="220" w:lineRule="exact"/>
        <w:ind w:right="-1"/>
      </w:pPr>
    </w:p>
    <w:p w14:paraId="10CD234D" w14:textId="77777777" w:rsidR="00AA5833" w:rsidRPr="00306177" w:rsidRDefault="00AA5833">
      <w:pPr>
        <w:ind w:right="-1"/>
      </w:pPr>
    </w:p>
    <w:p w14:paraId="28CFF593" w14:textId="77777777" w:rsidR="00AA5833" w:rsidRPr="00306177" w:rsidRDefault="00AA5833">
      <w:pPr>
        <w:ind w:right="-1"/>
      </w:pPr>
    </w:p>
    <w:p w14:paraId="7F219946" w14:textId="1F90156A" w:rsidR="000D137E" w:rsidRPr="00306177" w:rsidRDefault="00AA5833">
      <w:pPr>
        <w:ind w:right="-1"/>
        <w:jc w:val="both"/>
        <w:rPr>
          <w:b/>
        </w:rPr>
      </w:pPr>
      <w:r w:rsidRPr="00306177">
        <w:rPr>
          <w:b/>
        </w:rPr>
        <w:t>1.</w:t>
      </w:r>
      <w:r w:rsidRPr="00306177">
        <w:tab/>
      </w:r>
      <w:r w:rsidRPr="00306177">
        <w:rPr>
          <w:b/>
        </w:rPr>
        <w:t>Partie contractante d</w:t>
      </w:r>
      <w:r w:rsidR="000D137E" w:rsidRPr="00306177">
        <w:rPr>
          <w:b/>
        </w:rPr>
        <w:t>’</w:t>
      </w:r>
      <w:r w:rsidRPr="00306177">
        <w:rPr>
          <w:b/>
        </w:rPr>
        <w:t>origine</w:t>
      </w:r>
      <w:r w:rsidR="000D137E" w:rsidRPr="00306177">
        <w:rPr>
          <w:b/>
        </w:rPr>
        <w:t> :</w:t>
      </w:r>
    </w:p>
    <w:p w14:paraId="49919F9C" w14:textId="5D50C850" w:rsidR="005855E7" w:rsidRPr="00306177" w:rsidRDefault="005855E7">
      <w:pPr>
        <w:ind w:right="-1"/>
        <w:jc w:val="both"/>
        <w:rPr>
          <w:b/>
        </w:rPr>
      </w:pPr>
      <w:r w:rsidRPr="00306177">
        <w:rPr>
          <w:b/>
        </w:rPr>
        <w:tab/>
      </w:r>
      <w:r w:rsidRPr="00306177">
        <w:rPr>
          <w:i/>
          <w:sz w:val="20"/>
        </w:rPr>
        <w:t>(Voir la règle </w:t>
      </w:r>
      <w:proofErr w:type="gramStart"/>
      <w:r w:rsidRPr="00306177">
        <w:rPr>
          <w:i/>
          <w:sz w:val="20"/>
        </w:rPr>
        <w:t>5.2)a</w:t>
      </w:r>
      <w:proofErr w:type="gramEnd"/>
      <w:r w:rsidRPr="00306177">
        <w:rPr>
          <w:i/>
          <w:sz w:val="20"/>
        </w:rPr>
        <w:t>)i))</w:t>
      </w:r>
    </w:p>
    <w:p w14:paraId="7F819686" w14:textId="77777777" w:rsidR="00AA5833" w:rsidRPr="00306177" w:rsidRDefault="00AA5833">
      <w:pPr>
        <w:ind w:right="-1"/>
        <w:jc w:val="both"/>
      </w:pPr>
    </w:p>
    <w:p w14:paraId="29788CE4" w14:textId="77777777" w:rsidR="00AA5833" w:rsidRPr="00306177" w:rsidRDefault="00AA5833">
      <w:pPr>
        <w:ind w:right="-1"/>
        <w:jc w:val="both"/>
      </w:pPr>
    </w:p>
    <w:p w14:paraId="10C1C433" w14:textId="77777777" w:rsidR="00AA5833" w:rsidRPr="00306177" w:rsidRDefault="00AA5833">
      <w:pPr>
        <w:ind w:right="-1"/>
        <w:jc w:val="both"/>
      </w:pPr>
    </w:p>
    <w:p w14:paraId="749082EF" w14:textId="77777777" w:rsidR="008B7FC0" w:rsidRPr="00306177" w:rsidRDefault="008B7FC0">
      <w:pPr>
        <w:ind w:right="-1"/>
        <w:jc w:val="both"/>
      </w:pPr>
    </w:p>
    <w:p w14:paraId="33FC54E9" w14:textId="7355FB3B" w:rsidR="000D137E" w:rsidRPr="00306177" w:rsidRDefault="00AA5833">
      <w:pPr>
        <w:ind w:left="567" w:right="-1" w:hanging="567"/>
        <w:jc w:val="both"/>
        <w:rPr>
          <w:b/>
        </w:rPr>
      </w:pPr>
      <w:r w:rsidRPr="00306177">
        <w:rPr>
          <w:b/>
        </w:rPr>
        <w:t>2.a)</w:t>
      </w:r>
      <w:r w:rsidRPr="00306177">
        <w:tab/>
      </w:r>
      <w:r w:rsidRPr="00306177">
        <w:rPr>
          <w:b/>
        </w:rPr>
        <w:t>Administration compétente qui présente la demande</w:t>
      </w:r>
      <w:r w:rsidR="000D137E" w:rsidRPr="00306177">
        <w:rPr>
          <w:b/>
        </w:rPr>
        <w:t> :</w:t>
      </w:r>
    </w:p>
    <w:p w14:paraId="6D2629F6" w14:textId="264CA980" w:rsidR="00AA5833" w:rsidRPr="00306177" w:rsidRDefault="00AA5833" w:rsidP="00E63123">
      <w:pPr>
        <w:ind w:left="567" w:right="-1"/>
        <w:jc w:val="both"/>
        <w:rPr>
          <w:i/>
          <w:sz w:val="20"/>
        </w:rPr>
      </w:pPr>
      <w:r w:rsidRPr="00306177">
        <w:rPr>
          <w:i/>
          <w:sz w:val="20"/>
        </w:rPr>
        <w:t xml:space="preserve">(Indiquer le nom et les coordonnées de </w:t>
      </w:r>
      <w:proofErr w:type="gramStart"/>
      <w:r w:rsidRPr="00306177">
        <w:rPr>
          <w:i/>
          <w:sz w:val="20"/>
        </w:rPr>
        <w:t>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 xml:space="preserve">administration; </w:t>
      </w:r>
      <w:r w:rsidR="00194CB5" w:rsidRPr="00306177">
        <w:rPr>
          <w:i/>
          <w:sz w:val="20"/>
        </w:rPr>
        <w:t xml:space="preserve"> </w:t>
      </w:r>
      <w:r w:rsidRPr="00306177">
        <w:rPr>
          <w:i/>
          <w:sz w:val="20"/>
        </w:rPr>
        <w:t>voir</w:t>
      </w:r>
      <w:proofErr w:type="gramEnd"/>
      <w:r w:rsidRPr="00306177">
        <w:rPr>
          <w:i/>
          <w:sz w:val="20"/>
        </w:rPr>
        <w:t xml:space="preserve"> la règle 5.2)a)ii))</w:t>
      </w:r>
    </w:p>
    <w:p w14:paraId="22A2FE88" w14:textId="77777777" w:rsidR="001C2640" w:rsidRPr="00306177" w:rsidRDefault="001C2640" w:rsidP="00EE78B1">
      <w:pPr>
        <w:ind w:right="-1"/>
        <w:jc w:val="both"/>
      </w:pPr>
    </w:p>
    <w:p w14:paraId="620B68E4" w14:textId="1455F00E" w:rsidR="008F31E7" w:rsidRPr="00306177" w:rsidRDefault="008F31E7">
      <w:pPr>
        <w:ind w:left="567" w:right="-1" w:hanging="567"/>
        <w:jc w:val="both"/>
      </w:pPr>
    </w:p>
    <w:p w14:paraId="3FE70F25" w14:textId="7F03CA60" w:rsidR="00803FAB" w:rsidRPr="00306177" w:rsidRDefault="00803FAB">
      <w:pPr>
        <w:ind w:left="567" w:right="-1" w:hanging="567"/>
        <w:jc w:val="both"/>
      </w:pPr>
    </w:p>
    <w:p w14:paraId="4F77B74A" w14:textId="77777777" w:rsidR="00803FAB" w:rsidRPr="00306177" w:rsidRDefault="00803FAB">
      <w:pPr>
        <w:ind w:left="567" w:right="-1" w:hanging="567"/>
        <w:jc w:val="both"/>
      </w:pPr>
    </w:p>
    <w:p w14:paraId="6AC3E996" w14:textId="058499CE" w:rsidR="00AA5833" w:rsidRPr="00306177" w:rsidRDefault="001C2640" w:rsidP="00F47073">
      <w:pPr>
        <w:ind w:left="567" w:right="-1" w:hanging="567"/>
        <w:jc w:val="both"/>
        <w:rPr>
          <w:b/>
        </w:rPr>
      </w:pPr>
      <w:r w:rsidRPr="00306177">
        <w:rPr>
          <w:b/>
        </w:rPr>
        <w:t>2.b)</w:t>
      </w:r>
      <w:r w:rsidR="00F47073" w:rsidRPr="00306177">
        <w:rPr>
          <w:b/>
        </w:rPr>
        <w:tab/>
      </w:r>
      <w:r w:rsidRPr="00306177">
        <w:rPr>
          <w:b/>
        </w:rPr>
        <w:t>Bénéficiaires ayant le droit d</w:t>
      </w:r>
      <w:r w:rsidR="000D137E" w:rsidRPr="00306177">
        <w:rPr>
          <w:b/>
        </w:rPr>
        <w:t>’</w:t>
      </w:r>
      <w:r w:rsidRPr="00306177">
        <w:rPr>
          <w:b/>
        </w:rPr>
        <w:t>utiliser une appellation d</w:t>
      </w:r>
      <w:r w:rsidR="000D137E" w:rsidRPr="00306177">
        <w:rPr>
          <w:b/>
        </w:rPr>
        <w:t>’</w:t>
      </w:r>
      <w:r w:rsidRPr="00306177">
        <w:rPr>
          <w:b/>
        </w:rPr>
        <w:t>origine ou une indication géographique, ou la personne physique ou morale habilitée à revendiquer les droits des bénéficiaires ou d</w:t>
      </w:r>
      <w:r w:rsidR="000D137E" w:rsidRPr="00306177">
        <w:rPr>
          <w:b/>
        </w:rPr>
        <w:t>’</w:t>
      </w:r>
      <w:r w:rsidRPr="00306177">
        <w:rPr>
          <w:b/>
        </w:rPr>
        <w:t>autres droits relatifs à l</w:t>
      </w:r>
      <w:r w:rsidR="000D137E" w:rsidRPr="00306177">
        <w:rPr>
          <w:b/>
        </w:rPr>
        <w:t>’</w:t>
      </w:r>
      <w:r w:rsidRPr="00306177">
        <w:rPr>
          <w:b/>
        </w:rPr>
        <w:t>appellation d</w:t>
      </w:r>
      <w:r w:rsidR="000D137E" w:rsidRPr="00306177">
        <w:rPr>
          <w:b/>
        </w:rPr>
        <w:t>’</w:t>
      </w:r>
      <w:r w:rsidRPr="00306177">
        <w:rPr>
          <w:b/>
        </w:rPr>
        <w:t>origine ou à l</w:t>
      </w:r>
      <w:r w:rsidR="000D137E" w:rsidRPr="00306177">
        <w:rPr>
          <w:b/>
        </w:rPr>
        <w:t>’</w:t>
      </w:r>
      <w:r w:rsidRPr="00306177">
        <w:rPr>
          <w:b/>
        </w:rPr>
        <w:t>indication géographique, dans le cas d</w:t>
      </w:r>
      <w:r w:rsidR="000D137E" w:rsidRPr="00306177">
        <w:rPr>
          <w:b/>
        </w:rPr>
        <w:t>’</w:t>
      </w:r>
      <w:r w:rsidRPr="00306177">
        <w:rPr>
          <w:b/>
        </w:rPr>
        <w:t>une demande déposée directement en vertu de l</w:t>
      </w:r>
      <w:r w:rsidR="000D137E" w:rsidRPr="00306177">
        <w:rPr>
          <w:b/>
        </w:rPr>
        <w:t>’</w:t>
      </w:r>
      <w:r w:rsidRPr="00306177">
        <w:rPr>
          <w:b/>
        </w:rPr>
        <w:t>article 5.3) de l</w:t>
      </w:r>
      <w:r w:rsidR="000D137E" w:rsidRPr="00306177">
        <w:rPr>
          <w:b/>
        </w:rPr>
        <w:t>’</w:t>
      </w:r>
      <w:r w:rsidRPr="00306177">
        <w:rPr>
          <w:b/>
        </w:rPr>
        <w:t>Acte de Genève</w:t>
      </w:r>
      <w:r w:rsidR="000D137E" w:rsidRPr="00306177">
        <w:rPr>
          <w:b/>
        </w:rPr>
        <w:t> :</w:t>
      </w:r>
    </w:p>
    <w:p w14:paraId="78E51BDF" w14:textId="1047B5A4" w:rsidR="004C4253" w:rsidRPr="00306177" w:rsidRDefault="004C4253" w:rsidP="001E5546">
      <w:pPr>
        <w:ind w:left="540" w:right="-1" w:firstLine="27"/>
        <w:jc w:val="both"/>
        <w:rPr>
          <w:i/>
          <w:sz w:val="20"/>
        </w:rPr>
      </w:pPr>
      <w:r w:rsidRPr="00306177">
        <w:rPr>
          <w:i/>
          <w:sz w:val="20"/>
        </w:rPr>
        <w:t xml:space="preserve">(Indiquer le nom et les coordonnées des bénéficiaires, de la personne physique ou de la personne morale; </w:t>
      </w:r>
      <w:r w:rsidR="00F47073" w:rsidRPr="00306177">
        <w:rPr>
          <w:i/>
          <w:sz w:val="20"/>
        </w:rPr>
        <w:t xml:space="preserve"> </w:t>
      </w:r>
      <w:r w:rsidR="00F47073" w:rsidRPr="00306177">
        <w:rPr>
          <w:i/>
          <w:sz w:val="20"/>
        </w:rPr>
        <w:br/>
      </w:r>
      <w:r w:rsidRPr="00306177">
        <w:rPr>
          <w:i/>
          <w:sz w:val="20"/>
        </w:rPr>
        <w:t>voir la règle 5.2)a)ii))</w:t>
      </w:r>
    </w:p>
    <w:p w14:paraId="086B27EF" w14:textId="77777777" w:rsidR="00245697" w:rsidRPr="00306177" w:rsidRDefault="00245697">
      <w:pPr>
        <w:ind w:right="-1"/>
        <w:jc w:val="both"/>
      </w:pPr>
    </w:p>
    <w:p w14:paraId="1C4BC6B1" w14:textId="0723B222" w:rsidR="00097283" w:rsidRPr="00306177" w:rsidRDefault="00097283" w:rsidP="00097283">
      <w:pPr>
        <w:ind w:right="-1"/>
        <w:jc w:val="both"/>
        <w:rPr>
          <w:i/>
        </w:rPr>
      </w:pPr>
    </w:p>
    <w:p w14:paraId="7F756C29" w14:textId="7EB6C48D" w:rsidR="004E2D08" w:rsidRPr="00306177" w:rsidRDefault="004E2D08" w:rsidP="00097283">
      <w:pPr>
        <w:ind w:right="-1"/>
        <w:jc w:val="both"/>
        <w:rPr>
          <w:i/>
        </w:rPr>
      </w:pPr>
    </w:p>
    <w:p w14:paraId="449F417E" w14:textId="77777777" w:rsidR="004E2D08" w:rsidRPr="00306177" w:rsidRDefault="004E2D08" w:rsidP="00097283">
      <w:pPr>
        <w:ind w:right="-1"/>
        <w:jc w:val="both"/>
        <w:rPr>
          <w:i/>
        </w:rPr>
      </w:pPr>
    </w:p>
    <w:p w14:paraId="56D0CFF4" w14:textId="2B42EFCF" w:rsidR="000D137E" w:rsidRPr="00306177" w:rsidRDefault="00097283" w:rsidP="00097283">
      <w:pPr>
        <w:ind w:left="540" w:right="-1" w:hanging="540"/>
        <w:jc w:val="both"/>
        <w:rPr>
          <w:b/>
        </w:rPr>
      </w:pPr>
      <w:r w:rsidRPr="00306177">
        <w:rPr>
          <w:b/>
        </w:rPr>
        <w:t>2.c)</w:t>
      </w:r>
      <w:r w:rsidRPr="00306177">
        <w:rPr>
          <w:b/>
        </w:rPr>
        <w:tab/>
        <w:t>Administration compétente désignée en commun qui présente la demande, dans le cas d</w:t>
      </w:r>
      <w:r w:rsidR="000D137E" w:rsidRPr="00306177">
        <w:rPr>
          <w:b/>
        </w:rPr>
        <w:t>’</w:t>
      </w:r>
      <w:r w:rsidRPr="00306177">
        <w:rPr>
          <w:b/>
        </w:rPr>
        <w:t>une demande conjointe concernant une aire géographique transfrontalière</w:t>
      </w:r>
      <w:r w:rsidR="000D137E" w:rsidRPr="00306177">
        <w:rPr>
          <w:b/>
        </w:rPr>
        <w:t> :</w:t>
      </w:r>
    </w:p>
    <w:p w14:paraId="11E7C149" w14:textId="03F5490F" w:rsidR="00245697" w:rsidRPr="00306177" w:rsidRDefault="00097283" w:rsidP="00097283">
      <w:pPr>
        <w:ind w:left="567" w:right="-1"/>
        <w:jc w:val="both"/>
        <w:rPr>
          <w:i/>
          <w:sz w:val="20"/>
        </w:rPr>
      </w:pPr>
      <w:r w:rsidRPr="00306177">
        <w:rPr>
          <w:i/>
          <w:sz w:val="20"/>
        </w:rPr>
        <w:t xml:space="preserve">(Indiquer le nom et les coordonnées de </w:t>
      </w:r>
      <w:proofErr w:type="gramStart"/>
      <w:r w:rsidRPr="00306177">
        <w:rPr>
          <w:i/>
          <w:sz w:val="20"/>
        </w:rPr>
        <w:t>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administration;  voir</w:t>
      </w:r>
      <w:proofErr w:type="gramEnd"/>
      <w:r w:rsidRPr="00306177">
        <w:rPr>
          <w:i/>
          <w:sz w:val="20"/>
        </w:rPr>
        <w:t xml:space="preserve">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article 5.4) de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Acte de Genève et la règle 5.2)a)ii))</w:t>
      </w:r>
    </w:p>
    <w:p w14:paraId="02EECF9C" w14:textId="77777777" w:rsidR="003E50C2" w:rsidRPr="00306177" w:rsidRDefault="003E50C2">
      <w:pPr>
        <w:ind w:right="-1"/>
        <w:jc w:val="both"/>
      </w:pPr>
    </w:p>
    <w:p w14:paraId="1E9F4F18" w14:textId="09BEF287" w:rsidR="008F31E7" w:rsidRPr="00306177" w:rsidRDefault="008F31E7">
      <w:pPr>
        <w:ind w:right="-1"/>
        <w:jc w:val="both"/>
      </w:pPr>
    </w:p>
    <w:p w14:paraId="7D6AE939" w14:textId="6365941F" w:rsidR="00803FAB" w:rsidRPr="00306177" w:rsidRDefault="00803FAB">
      <w:pPr>
        <w:ind w:right="-1"/>
        <w:jc w:val="both"/>
      </w:pPr>
    </w:p>
    <w:p w14:paraId="4AF05921" w14:textId="77777777" w:rsidR="008B6B11" w:rsidRPr="00306177" w:rsidRDefault="008B6B11">
      <w:pPr>
        <w:ind w:right="-1"/>
        <w:jc w:val="both"/>
      </w:pPr>
    </w:p>
    <w:p w14:paraId="7148FA79" w14:textId="39299ED2" w:rsidR="008B6B11" w:rsidRPr="00306177" w:rsidRDefault="008B6B11">
      <w:r w:rsidRPr="00306177">
        <w:br w:type="page"/>
      </w:r>
    </w:p>
    <w:p w14:paraId="4FA2887D" w14:textId="4FD7BE59" w:rsidR="000D137E" w:rsidRPr="00306177" w:rsidRDefault="00AA5833">
      <w:pPr>
        <w:ind w:left="567" w:right="-1" w:hanging="567"/>
        <w:jc w:val="both"/>
        <w:rPr>
          <w:b/>
          <w:sz w:val="22"/>
        </w:rPr>
      </w:pPr>
      <w:r w:rsidRPr="00306177">
        <w:rPr>
          <w:b/>
        </w:rPr>
        <w:lastRenderedPageBreak/>
        <w:t>3.a)</w:t>
      </w:r>
      <w:r w:rsidRPr="00306177">
        <w:tab/>
      </w:r>
      <w:r w:rsidRPr="00306177">
        <w:rPr>
          <w:b/>
        </w:rPr>
        <w:t>Appellation d</w:t>
      </w:r>
      <w:r w:rsidR="000D137E" w:rsidRPr="00306177">
        <w:rPr>
          <w:b/>
        </w:rPr>
        <w:t>’</w:t>
      </w:r>
      <w:r w:rsidRPr="00306177">
        <w:rPr>
          <w:b/>
        </w:rPr>
        <w:t>origine ou indication géographique</w:t>
      </w:r>
      <w:r w:rsidR="000D137E" w:rsidRPr="00306177">
        <w:rPr>
          <w:b/>
        </w:rPr>
        <w:t> :</w:t>
      </w:r>
    </w:p>
    <w:p w14:paraId="74EC671F" w14:textId="13372DAA" w:rsidR="00AA5833" w:rsidRPr="00306177" w:rsidRDefault="00AA5833" w:rsidP="00E63123">
      <w:pPr>
        <w:ind w:left="567" w:right="-1"/>
        <w:jc w:val="both"/>
        <w:rPr>
          <w:i/>
          <w:sz w:val="20"/>
        </w:rPr>
      </w:pPr>
      <w:r w:rsidRPr="00306177">
        <w:rPr>
          <w:i/>
          <w:sz w:val="20"/>
        </w:rPr>
        <w:t>(Cocher la case correspondante et donner le nom de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appellation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 ou de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indication géographique dans la langue officielle de la partie contractante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 ou, si la partie contractante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 a plusieurs langues officielles, dans la ou les langues officielles dans lesquelles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appellation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 ou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indication géographique figure dans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enregistrement,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acte ou la décision en vertu duquel la protection est accordée dans la partie contractante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origine;  voir la règle 5.2)a)iv))</w:t>
      </w:r>
    </w:p>
    <w:p w14:paraId="3AC7D858" w14:textId="36CFFA1D" w:rsidR="008F31E7" w:rsidRPr="00306177" w:rsidRDefault="008F31E7">
      <w:pPr>
        <w:ind w:right="-1"/>
        <w:jc w:val="both"/>
      </w:pPr>
    </w:p>
    <w:p w14:paraId="1FC37D64" w14:textId="3FDB0E9E" w:rsidR="00566EFD" w:rsidRPr="00306177" w:rsidRDefault="00566EFD" w:rsidP="00566EFD">
      <w:pPr>
        <w:ind w:left="1134" w:right="-1" w:hanging="567"/>
        <w:jc w:val="both"/>
        <w:rPr>
          <w:szCs w:val="24"/>
        </w:rPr>
      </w:pPr>
      <w:r w:rsidRPr="00306177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instrText xml:space="preserve"> FORMCHECKBOX </w:instrText>
      </w:r>
      <w:r w:rsidR="00B240D3">
        <w:fldChar w:fldCharType="separate"/>
      </w:r>
      <w:r w:rsidRPr="00306177">
        <w:fldChar w:fldCharType="end"/>
      </w:r>
      <w:r w:rsidRPr="00306177">
        <w:tab/>
      </w:r>
      <w:r w:rsidRPr="00306177">
        <w:rPr>
          <w:b/>
        </w:rPr>
        <w:t>Appellation d</w:t>
      </w:r>
      <w:r w:rsidR="000D137E" w:rsidRPr="00306177">
        <w:rPr>
          <w:b/>
        </w:rPr>
        <w:t>’</w:t>
      </w:r>
      <w:r w:rsidRPr="00306177">
        <w:rPr>
          <w:b/>
        </w:rPr>
        <w:t xml:space="preserve">origine </w:t>
      </w:r>
      <w:r w:rsidRPr="00306177">
        <w:rPr>
          <w:b/>
        </w:rPr>
        <w:tab/>
      </w:r>
      <w:r w:rsidRPr="00306177">
        <w:t xml:space="preserve"> </w:t>
      </w:r>
      <w:r w:rsidRPr="00306177">
        <w:tab/>
        <w:t xml:space="preserve">       ou</w:t>
      </w:r>
      <w:r w:rsidRPr="00306177">
        <w:tab/>
      </w:r>
      <w:r w:rsidRPr="00306177">
        <w:tab/>
      </w:r>
      <w:r w:rsidRPr="00306177">
        <w:tab/>
      </w:r>
      <w:r w:rsidRPr="00306177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instrText xml:space="preserve"> FORMCHECKBOX </w:instrText>
      </w:r>
      <w:r w:rsidR="00B240D3">
        <w:fldChar w:fldCharType="separate"/>
      </w:r>
      <w:r w:rsidRPr="00306177">
        <w:fldChar w:fldCharType="end"/>
      </w:r>
      <w:r w:rsidRPr="00306177">
        <w:tab/>
      </w:r>
      <w:r w:rsidRPr="00306177">
        <w:rPr>
          <w:b/>
        </w:rPr>
        <w:t>Indication géographique</w:t>
      </w:r>
    </w:p>
    <w:p w14:paraId="29AE1B81" w14:textId="77777777" w:rsidR="00566EFD" w:rsidRPr="00306177" w:rsidRDefault="00566EFD" w:rsidP="00566EFD">
      <w:pPr>
        <w:ind w:left="1134" w:right="-1" w:hanging="567"/>
        <w:jc w:val="both"/>
        <w:rPr>
          <w:sz w:val="22"/>
        </w:rPr>
      </w:pPr>
    </w:p>
    <w:p w14:paraId="1761E3DB" w14:textId="77777777" w:rsidR="00566EFD" w:rsidRPr="00306177" w:rsidRDefault="00566EFD" w:rsidP="00566EFD">
      <w:pPr>
        <w:ind w:left="1134" w:right="-1" w:hanging="567"/>
        <w:jc w:val="both"/>
        <w:rPr>
          <w:sz w:val="22"/>
        </w:rPr>
      </w:pPr>
    </w:p>
    <w:p w14:paraId="72CFBA29" w14:textId="6CCAE62D" w:rsidR="00566EFD" w:rsidRPr="00306177" w:rsidRDefault="00566EFD" w:rsidP="00AB0559">
      <w:pPr>
        <w:pStyle w:val="indenti"/>
        <w:tabs>
          <w:tab w:val="clear" w:pos="1701"/>
          <w:tab w:val="clear" w:pos="1985"/>
        </w:tabs>
        <w:ind w:left="567" w:right="65"/>
        <w:rPr>
          <w:rFonts w:ascii="Times New Roman" w:hAnsi="Times New Roman"/>
          <w:sz w:val="22"/>
        </w:rPr>
      </w:pPr>
      <w:r w:rsidRPr="00306177">
        <w:rPr>
          <w:rFonts w:ascii="Times New Roman" w:hAnsi="Times New Roman"/>
        </w:rPr>
        <w:t>Nom</w:t>
      </w:r>
      <w:r w:rsidR="000D137E" w:rsidRPr="00306177">
        <w:rPr>
          <w:rFonts w:ascii="Times New Roman" w:hAnsi="Times New Roman"/>
        </w:rPr>
        <w:t> :</w:t>
      </w:r>
      <w:r w:rsidRPr="00306177">
        <w:rPr>
          <w:rFonts w:ascii="Times New Roman" w:hAnsi="Times New Roman"/>
          <w:sz w:val="22"/>
        </w:rPr>
        <w:t xml:space="preserve"> ……………</w:t>
      </w:r>
      <w:proofErr w:type="gramStart"/>
      <w:r w:rsidRPr="00306177">
        <w:rPr>
          <w:rFonts w:ascii="Times New Roman" w:hAnsi="Times New Roman"/>
          <w:sz w:val="22"/>
        </w:rPr>
        <w:t>…….</w:t>
      </w:r>
      <w:proofErr w:type="gramEnd"/>
      <w:r w:rsidRPr="00306177">
        <w:rPr>
          <w:rFonts w:ascii="Times New Roman" w:hAnsi="Times New Roman"/>
          <w:sz w:val="22"/>
        </w:rPr>
        <w:t>…………………………………………………………………………………….</w:t>
      </w:r>
    </w:p>
    <w:p w14:paraId="51AE1D8E" w14:textId="77777777" w:rsidR="008B6B11" w:rsidRPr="00306177" w:rsidRDefault="008B6B11">
      <w:pPr>
        <w:ind w:left="567" w:right="-1" w:hanging="567"/>
        <w:jc w:val="both"/>
        <w:rPr>
          <w:b/>
        </w:rPr>
      </w:pPr>
    </w:p>
    <w:p w14:paraId="04DC25B1" w14:textId="77777777" w:rsidR="008B6B11" w:rsidRPr="00306177" w:rsidRDefault="008B6B11">
      <w:pPr>
        <w:ind w:left="567" w:right="-1" w:hanging="567"/>
        <w:jc w:val="both"/>
        <w:rPr>
          <w:b/>
        </w:rPr>
      </w:pPr>
    </w:p>
    <w:p w14:paraId="71E3C14F" w14:textId="77777777" w:rsidR="008B6B11" w:rsidRPr="00306177" w:rsidRDefault="008B6B11">
      <w:pPr>
        <w:ind w:left="567" w:right="-1" w:hanging="567"/>
        <w:jc w:val="both"/>
        <w:rPr>
          <w:b/>
        </w:rPr>
      </w:pPr>
    </w:p>
    <w:p w14:paraId="649D8EAF" w14:textId="77777777" w:rsidR="008B6B11" w:rsidRPr="00306177" w:rsidRDefault="008B6B11">
      <w:pPr>
        <w:ind w:left="567" w:right="-1" w:hanging="567"/>
        <w:jc w:val="both"/>
        <w:rPr>
          <w:b/>
        </w:rPr>
      </w:pPr>
    </w:p>
    <w:p w14:paraId="1903E1C9" w14:textId="6A9C2874" w:rsidR="000D137E" w:rsidRPr="00306177" w:rsidRDefault="00AA5833">
      <w:pPr>
        <w:ind w:left="567" w:right="-1" w:hanging="567"/>
        <w:jc w:val="both"/>
        <w:rPr>
          <w:sz w:val="22"/>
        </w:rPr>
      </w:pPr>
      <w:r w:rsidRPr="00306177">
        <w:rPr>
          <w:b/>
        </w:rPr>
        <w:t>3.b)</w:t>
      </w:r>
      <w:r w:rsidRPr="00306177">
        <w:tab/>
      </w:r>
      <w:r w:rsidRPr="00306177">
        <w:rPr>
          <w:b/>
        </w:rPr>
        <w:t>Translittération</w:t>
      </w:r>
      <w:r w:rsidRPr="00306177">
        <w:rPr>
          <w:sz w:val="22"/>
        </w:rPr>
        <w:t xml:space="preserve"> </w:t>
      </w:r>
      <w:r w:rsidRPr="00306177">
        <w:rPr>
          <w:b/>
        </w:rPr>
        <w:t>de l</w:t>
      </w:r>
      <w:r w:rsidR="000D137E" w:rsidRPr="00306177">
        <w:rPr>
          <w:b/>
        </w:rPr>
        <w:t>’</w:t>
      </w:r>
      <w:r w:rsidRPr="00306177">
        <w:rPr>
          <w:b/>
        </w:rPr>
        <w:t>appellation d</w:t>
      </w:r>
      <w:r w:rsidR="000D137E" w:rsidRPr="00306177">
        <w:rPr>
          <w:b/>
        </w:rPr>
        <w:t>’</w:t>
      </w:r>
      <w:r w:rsidRPr="00306177">
        <w:rPr>
          <w:b/>
        </w:rPr>
        <w:t>origine ou de l</w:t>
      </w:r>
      <w:r w:rsidR="000D137E" w:rsidRPr="00306177">
        <w:rPr>
          <w:b/>
        </w:rPr>
        <w:t>’</w:t>
      </w:r>
      <w:r w:rsidRPr="00306177">
        <w:rPr>
          <w:b/>
        </w:rPr>
        <w:t>indication géographique</w:t>
      </w:r>
      <w:r w:rsidR="000D137E" w:rsidRPr="00306177">
        <w:rPr>
          <w:b/>
        </w:rPr>
        <w:t> :</w:t>
      </w:r>
    </w:p>
    <w:p w14:paraId="35AF450D" w14:textId="7886786A" w:rsidR="000D137E" w:rsidRPr="00306177" w:rsidRDefault="00AA5833" w:rsidP="00605D90">
      <w:pPr>
        <w:ind w:left="567" w:right="-1"/>
        <w:jc w:val="both"/>
        <w:rPr>
          <w:i/>
          <w:sz w:val="20"/>
        </w:rPr>
      </w:pPr>
      <w:r w:rsidRPr="00306177">
        <w:rPr>
          <w:i/>
          <w:sz w:val="20"/>
        </w:rPr>
        <w:t>(Si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appellation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 ou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 xml:space="preserve">indication géographique visée au point 3.a) est en caractères autres que latins, une translittération en caractères latins doit être </w:t>
      </w:r>
      <w:proofErr w:type="gramStart"/>
      <w:r w:rsidRPr="00306177">
        <w:rPr>
          <w:i/>
          <w:sz w:val="20"/>
        </w:rPr>
        <w:t>fournie;  cette</w:t>
      </w:r>
      <w:proofErr w:type="gramEnd"/>
      <w:r w:rsidRPr="00306177">
        <w:rPr>
          <w:i/>
          <w:sz w:val="20"/>
        </w:rPr>
        <w:t xml:space="preserve"> translittération doit suivre la phonétique de la langue de la demande internationale; </w:t>
      </w:r>
      <w:r w:rsidR="00194CB5" w:rsidRPr="00306177">
        <w:rPr>
          <w:i/>
          <w:sz w:val="20"/>
        </w:rPr>
        <w:t xml:space="preserve"> </w:t>
      </w:r>
      <w:r w:rsidRPr="00306177">
        <w:rPr>
          <w:i/>
          <w:sz w:val="20"/>
        </w:rPr>
        <w:t>voir la règle 5.2)b))</w:t>
      </w:r>
    </w:p>
    <w:p w14:paraId="7219D946" w14:textId="44F993FE" w:rsidR="00AA5833" w:rsidRPr="00306177" w:rsidRDefault="00AA5833">
      <w:pPr>
        <w:ind w:right="-1"/>
        <w:jc w:val="both"/>
        <w:rPr>
          <w:szCs w:val="24"/>
        </w:rPr>
      </w:pPr>
    </w:p>
    <w:p w14:paraId="64B1527B" w14:textId="77777777" w:rsidR="00AA5833" w:rsidRPr="00306177" w:rsidRDefault="00AA5833">
      <w:pPr>
        <w:ind w:right="-1"/>
        <w:jc w:val="both"/>
      </w:pPr>
    </w:p>
    <w:p w14:paraId="01B622DC" w14:textId="77777777" w:rsidR="00AA5833" w:rsidRPr="00306177" w:rsidRDefault="00AA5833">
      <w:pPr>
        <w:ind w:right="-1"/>
        <w:jc w:val="both"/>
      </w:pPr>
    </w:p>
    <w:p w14:paraId="43641429" w14:textId="77777777" w:rsidR="00AA5833" w:rsidRPr="00306177" w:rsidRDefault="00AA5833">
      <w:pPr>
        <w:ind w:right="-1"/>
        <w:jc w:val="both"/>
      </w:pPr>
    </w:p>
    <w:p w14:paraId="71663240" w14:textId="4B0D1C5F" w:rsidR="00F26402" w:rsidRPr="00306177" w:rsidRDefault="00AA5833">
      <w:pPr>
        <w:ind w:left="567" w:right="-1" w:hanging="567"/>
        <w:jc w:val="both"/>
        <w:rPr>
          <w:sz w:val="22"/>
        </w:rPr>
      </w:pPr>
      <w:r w:rsidRPr="00306177">
        <w:rPr>
          <w:b/>
        </w:rPr>
        <w:t>3.c)</w:t>
      </w:r>
      <w:r w:rsidRPr="00306177">
        <w:tab/>
      </w:r>
      <w:r w:rsidRPr="00306177">
        <w:rPr>
          <w:b/>
        </w:rPr>
        <w:t>Traduction(s)</w:t>
      </w:r>
      <w:r w:rsidRPr="00306177">
        <w:rPr>
          <w:sz w:val="22"/>
        </w:rPr>
        <w:t xml:space="preserve"> </w:t>
      </w:r>
      <w:r w:rsidRPr="00306177">
        <w:rPr>
          <w:b/>
        </w:rPr>
        <w:t>de l</w:t>
      </w:r>
      <w:r w:rsidR="000D137E" w:rsidRPr="00306177">
        <w:rPr>
          <w:b/>
        </w:rPr>
        <w:t>’</w:t>
      </w:r>
      <w:r w:rsidRPr="00306177">
        <w:rPr>
          <w:b/>
        </w:rPr>
        <w:t>appellation d</w:t>
      </w:r>
      <w:r w:rsidR="000D137E" w:rsidRPr="00306177">
        <w:rPr>
          <w:b/>
        </w:rPr>
        <w:t>’</w:t>
      </w:r>
      <w:r w:rsidRPr="00306177">
        <w:rPr>
          <w:b/>
        </w:rPr>
        <w:t>origine</w:t>
      </w:r>
      <w:r w:rsidR="000D137E" w:rsidRPr="00306177">
        <w:rPr>
          <w:b/>
        </w:rPr>
        <w:t> :</w:t>
      </w:r>
      <w:r w:rsidRPr="00306177">
        <w:rPr>
          <w:sz w:val="22"/>
        </w:rPr>
        <w:t xml:space="preserve"> (facultatif)</w:t>
      </w:r>
    </w:p>
    <w:p w14:paraId="26B80D40" w14:textId="7EC17D67" w:rsidR="000D137E" w:rsidRPr="00306177" w:rsidRDefault="00F26402" w:rsidP="00F26402">
      <w:pPr>
        <w:ind w:left="567" w:right="-1"/>
        <w:jc w:val="both"/>
        <w:rPr>
          <w:i/>
          <w:sz w:val="20"/>
        </w:rPr>
      </w:pPr>
      <w:r w:rsidRPr="00306177">
        <w:rPr>
          <w:i/>
          <w:sz w:val="20"/>
        </w:rPr>
        <w:t>(La demande peut contenir une traduction de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appellation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 dans autant de langues que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administration compétente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une partie contractante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 qui est partie à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 xml:space="preserve">Arrangement de Lisbonne le </w:t>
      </w:r>
      <w:proofErr w:type="gramStart"/>
      <w:r w:rsidRPr="00306177">
        <w:rPr>
          <w:i/>
          <w:sz w:val="20"/>
        </w:rPr>
        <w:t>souhaite;  si</w:t>
      </w:r>
      <w:proofErr w:type="gramEnd"/>
      <w:r w:rsidRPr="00306177">
        <w:rPr>
          <w:i/>
          <w:sz w:val="20"/>
        </w:rPr>
        <w:t xml:space="preserve"> nécessaire, utiliser une feuille supplémentaire;  voir la règle 5.6)a)v))</w:t>
      </w:r>
    </w:p>
    <w:p w14:paraId="139736EA" w14:textId="1FF8CC08" w:rsidR="00AA5833" w:rsidRPr="00306177" w:rsidRDefault="00AA5833">
      <w:pPr>
        <w:ind w:left="567" w:right="425"/>
        <w:jc w:val="both"/>
      </w:pPr>
    </w:p>
    <w:p w14:paraId="2B22590B" w14:textId="77777777" w:rsidR="00AA5833" w:rsidRPr="00306177" w:rsidRDefault="00AA5833">
      <w:pPr>
        <w:ind w:left="567" w:right="65"/>
        <w:jc w:val="both"/>
        <w:rPr>
          <w:sz w:val="22"/>
        </w:rPr>
      </w:pPr>
    </w:p>
    <w:p w14:paraId="5FBED103" w14:textId="77777777" w:rsidR="008B7FC0" w:rsidRPr="00306177" w:rsidRDefault="008B7FC0">
      <w:pPr>
        <w:ind w:left="567" w:right="65"/>
        <w:jc w:val="center"/>
        <w:rPr>
          <w:sz w:val="22"/>
          <w:u w:val="single"/>
        </w:rPr>
        <w:sectPr w:rsidR="008B7FC0" w:rsidRPr="00306177" w:rsidSect="00E76E7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oddPage"/>
          <w:pgSz w:w="11905" w:h="16837"/>
          <w:pgMar w:top="1134" w:right="1134" w:bottom="851" w:left="851" w:header="510" w:footer="540" w:gutter="0"/>
          <w:cols w:space="720"/>
          <w:noEndnote/>
          <w:docGrid w:linePitch="326"/>
        </w:sectPr>
      </w:pPr>
    </w:p>
    <w:p w14:paraId="36654E03" w14:textId="0EA5E49B" w:rsidR="00AA5833" w:rsidRPr="00306177" w:rsidRDefault="00057E3B">
      <w:pPr>
        <w:ind w:left="567" w:right="65"/>
        <w:jc w:val="center"/>
        <w:rPr>
          <w:szCs w:val="24"/>
        </w:rPr>
      </w:pPr>
      <w:r w:rsidRPr="00306177">
        <w:rPr>
          <w:u w:val="single"/>
        </w:rPr>
        <w:t>Traduction</w:t>
      </w:r>
    </w:p>
    <w:p w14:paraId="676E8E79" w14:textId="77777777" w:rsidR="00AA5833" w:rsidRPr="00306177" w:rsidRDefault="00AA5833">
      <w:pPr>
        <w:pStyle w:val="indenti"/>
        <w:tabs>
          <w:tab w:val="clear" w:pos="1701"/>
          <w:tab w:val="clear" w:pos="1985"/>
        </w:tabs>
        <w:ind w:left="567" w:right="65"/>
        <w:jc w:val="both"/>
        <w:rPr>
          <w:rFonts w:ascii="Times New Roman" w:hAnsi="Times New Roman"/>
          <w:sz w:val="22"/>
        </w:rPr>
      </w:pPr>
    </w:p>
    <w:p w14:paraId="175C9971" w14:textId="77777777" w:rsidR="00AA5833" w:rsidRPr="00306177" w:rsidRDefault="00AA5833">
      <w:pPr>
        <w:pStyle w:val="indenti"/>
        <w:tabs>
          <w:tab w:val="clear" w:pos="1701"/>
          <w:tab w:val="clear" w:pos="1985"/>
        </w:tabs>
        <w:ind w:left="567" w:right="65"/>
        <w:rPr>
          <w:rFonts w:ascii="Times New Roman" w:hAnsi="Times New Roman"/>
          <w:sz w:val="22"/>
        </w:rPr>
      </w:pPr>
      <w:r w:rsidRPr="00306177">
        <w:rPr>
          <w:rFonts w:ascii="Times New Roman" w:hAnsi="Times New Roman"/>
          <w:sz w:val="22"/>
        </w:rPr>
        <w:t>………………….………………………..</w:t>
      </w:r>
    </w:p>
    <w:p w14:paraId="56774397" w14:textId="77777777" w:rsidR="00AA5833" w:rsidRPr="00306177" w:rsidRDefault="00AA5833">
      <w:pPr>
        <w:pStyle w:val="indenti"/>
        <w:tabs>
          <w:tab w:val="clear" w:pos="1701"/>
          <w:tab w:val="clear" w:pos="1985"/>
        </w:tabs>
        <w:ind w:left="567" w:right="65"/>
        <w:rPr>
          <w:rFonts w:ascii="Times New Roman" w:hAnsi="Times New Roman"/>
          <w:sz w:val="22"/>
        </w:rPr>
      </w:pPr>
    </w:p>
    <w:p w14:paraId="3868D2E5" w14:textId="77777777" w:rsidR="00AA5833" w:rsidRPr="00306177" w:rsidRDefault="00AA5833">
      <w:pPr>
        <w:pStyle w:val="indenti"/>
        <w:tabs>
          <w:tab w:val="clear" w:pos="1701"/>
          <w:tab w:val="clear" w:pos="1985"/>
        </w:tabs>
        <w:ind w:left="567" w:right="65"/>
        <w:rPr>
          <w:rFonts w:ascii="Times New Roman" w:hAnsi="Times New Roman"/>
          <w:sz w:val="22"/>
        </w:rPr>
      </w:pPr>
      <w:r w:rsidRPr="00306177">
        <w:rPr>
          <w:rFonts w:ascii="Times New Roman" w:hAnsi="Times New Roman"/>
          <w:sz w:val="22"/>
        </w:rPr>
        <w:t>…..……………………………….………</w:t>
      </w:r>
    </w:p>
    <w:p w14:paraId="286F6945" w14:textId="77777777" w:rsidR="00AA5833" w:rsidRPr="00306177" w:rsidRDefault="00AA5833">
      <w:pPr>
        <w:pStyle w:val="indenti"/>
        <w:tabs>
          <w:tab w:val="clear" w:pos="1701"/>
          <w:tab w:val="clear" w:pos="1985"/>
        </w:tabs>
        <w:ind w:left="567" w:right="65"/>
        <w:jc w:val="both"/>
        <w:rPr>
          <w:rFonts w:ascii="Times New Roman" w:hAnsi="Times New Roman"/>
          <w:sz w:val="22"/>
        </w:rPr>
      </w:pPr>
    </w:p>
    <w:p w14:paraId="552639E2" w14:textId="77777777" w:rsidR="00AA5833" w:rsidRPr="00306177" w:rsidRDefault="00AA5833">
      <w:pPr>
        <w:pStyle w:val="indenti"/>
        <w:tabs>
          <w:tab w:val="clear" w:pos="1701"/>
          <w:tab w:val="clear" w:pos="1985"/>
        </w:tabs>
        <w:ind w:left="567" w:right="65"/>
        <w:jc w:val="both"/>
        <w:rPr>
          <w:rFonts w:ascii="Times New Roman" w:hAnsi="Times New Roman"/>
          <w:sz w:val="22"/>
        </w:rPr>
      </w:pPr>
      <w:r w:rsidRPr="00306177">
        <w:rPr>
          <w:rFonts w:ascii="Times New Roman" w:hAnsi="Times New Roman"/>
          <w:sz w:val="22"/>
        </w:rPr>
        <w:t>…………………………………………...</w:t>
      </w:r>
    </w:p>
    <w:p w14:paraId="36876752" w14:textId="77777777" w:rsidR="00AA5833" w:rsidRPr="00306177" w:rsidRDefault="00AA5833">
      <w:pPr>
        <w:pStyle w:val="indenti"/>
        <w:tabs>
          <w:tab w:val="clear" w:pos="1701"/>
          <w:tab w:val="clear" w:pos="1985"/>
        </w:tabs>
        <w:ind w:left="567" w:right="65"/>
        <w:jc w:val="both"/>
        <w:rPr>
          <w:rFonts w:ascii="Times New Roman" w:hAnsi="Times New Roman"/>
          <w:sz w:val="22"/>
        </w:rPr>
      </w:pPr>
    </w:p>
    <w:p w14:paraId="039394ED" w14:textId="77777777" w:rsidR="00AA5833" w:rsidRPr="00306177" w:rsidRDefault="00AA5833">
      <w:pPr>
        <w:pStyle w:val="indenti"/>
        <w:tabs>
          <w:tab w:val="clear" w:pos="1701"/>
          <w:tab w:val="clear" w:pos="1985"/>
        </w:tabs>
        <w:ind w:left="567" w:right="65"/>
        <w:jc w:val="both"/>
        <w:rPr>
          <w:rFonts w:ascii="Times New Roman" w:hAnsi="Times New Roman"/>
          <w:sz w:val="22"/>
        </w:rPr>
      </w:pPr>
    </w:p>
    <w:p w14:paraId="4FC4FD4C" w14:textId="070108AD" w:rsidR="00AA5833" w:rsidRPr="00306177" w:rsidRDefault="00057E3B">
      <w:pPr>
        <w:ind w:left="567" w:right="65"/>
        <w:jc w:val="center"/>
        <w:rPr>
          <w:szCs w:val="24"/>
        </w:rPr>
      </w:pPr>
      <w:r w:rsidRPr="00306177">
        <w:rPr>
          <w:u w:val="single"/>
        </w:rPr>
        <w:t>Langue de la traduction</w:t>
      </w:r>
    </w:p>
    <w:p w14:paraId="53362519" w14:textId="77777777" w:rsidR="00AA5833" w:rsidRPr="00306177" w:rsidRDefault="00AA5833">
      <w:pPr>
        <w:ind w:left="567" w:right="65"/>
        <w:jc w:val="both"/>
        <w:rPr>
          <w:sz w:val="22"/>
        </w:rPr>
      </w:pPr>
    </w:p>
    <w:p w14:paraId="5F3A1DC7" w14:textId="77777777" w:rsidR="00AA5833" w:rsidRPr="00306177" w:rsidRDefault="00AA5833">
      <w:pPr>
        <w:pStyle w:val="indenti"/>
        <w:tabs>
          <w:tab w:val="clear" w:pos="1701"/>
          <w:tab w:val="clear" w:pos="1985"/>
        </w:tabs>
        <w:ind w:left="567" w:right="65"/>
        <w:jc w:val="both"/>
        <w:rPr>
          <w:rFonts w:ascii="Times New Roman" w:hAnsi="Times New Roman"/>
          <w:sz w:val="22"/>
        </w:rPr>
      </w:pPr>
      <w:r w:rsidRPr="00306177">
        <w:rPr>
          <w:rFonts w:ascii="Times New Roman" w:hAnsi="Times New Roman"/>
          <w:sz w:val="22"/>
        </w:rPr>
        <w:t>…………………….……...……………...</w:t>
      </w:r>
    </w:p>
    <w:p w14:paraId="53953222" w14:textId="77777777" w:rsidR="00AA5833" w:rsidRPr="00306177" w:rsidRDefault="00AA5833">
      <w:pPr>
        <w:ind w:left="567" w:right="65"/>
        <w:rPr>
          <w:sz w:val="22"/>
        </w:rPr>
      </w:pPr>
    </w:p>
    <w:p w14:paraId="1DB13033" w14:textId="77777777" w:rsidR="00AA5833" w:rsidRPr="00306177" w:rsidRDefault="00AA5833">
      <w:pPr>
        <w:ind w:left="567" w:right="65"/>
        <w:rPr>
          <w:sz w:val="22"/>
        </w:rPr>
      </w:pPr>
      <w:r w:rsidRPr="00306177">
        <w:rPr>
          <w:sz w:val="22"/>
        </w:rPr>
        <w:t>……………...…………………………...</w:t>
      </w:r>
    </w:p>
    <w:p w14:paraId="3192D2F2" w14:textId="77777777" w:rsidR="008B7FC0" w:rsidRPr="00306177" w:rsidRDefault="008B7FC0">
      <w:pPr>
        <w:ind w:left="567" w:right="65"/>
        <w:rPr>
          <w:sz w:val="22"/>
        </w:rPr>
      </w:pPr>
    </w:p>
    <w:p w14:paraId="68B34D27" w14:textId="77777777" w:rsidR="00AA5833" w:rsidRPr="00306177" w:rsidRDefault="008B7FC0">
      <w:pPr>
        <w:ind w:left="567" w:right="65"/>
        <w:rPr>
          <w:sz w:val="22"/>
        </w:rPr>
      </w:pPr>
      <w:r w:rsidRPr="00306177">
        <w:rPr>
          <w:sz w:val="22"/>
        </w:rPr>
        <w:t>………………………………...………...</w:t>
      </w:r>
    </w:p>
    <w:p w14:paraId="41A3B6B2" w14:textId="77777777" w:rsidR="008B7FC0" w:rsidRPr="00306177" w:rsidRDefault="008B7FC0">
      <w:pPr>
        <w:ind w:left="567" w:right="65"/>
        <w:rPr>
          <w:sz w:val="22"/>
        </w:rPr>
      </w:pPr>
    </w:p>
    <w:p w14:paraId="40A4A939" w14:textId="77777777" w:rsidR="008B7FC0" w:rsidRPr="00306177" w:rsidRDefault="008B7FC0">
      <w:pPr>
        <w:ind w:left="567" w:right="65"/>
        <w:rPr>
          <w:sz w:val="22"/>
        </w:rPr>
        <w:sectPr w:rsidR="008B7FC0" w:rsidRPr="00306177" w:rsidSect="008B7FC0">
          <w:type w:val="continuous"/>
          <w:pgSz w:w="11905" w:h="16837"/>
          <w:pgMar w:top="1134" w:right="1134" w:bottom="851" w:left="851" w:header="510" w:footer="1021" w:gutter="0"/>
          <w:cols w:num="2" w:space="720"/>
          <w:noEndnote/>
          <w:titlePg/>
          <w:docGrid w:linePitch="326"/>
        </w:sectPr>
      </w:pPr>
    </w:p>
    <w:p w14:paraId="1767492D" w14:textId="3C66F3F2" w:rsidR="000D137E" w:rsidRPr="00306177" w:rsidRDefault="00304F58" w:rsidP="003619EE">
      <w:pPr>
        <w:ind w:left="567" w:right="-1" w:hanging="567"/>
        <w:jc w:val="both"/>
        <w:rPr>
          <w:b/>
          <w:sz w:val="22"/>
        </w:rPr>
      </w:pPr>
      <w:r w:rsidRPr="00306177">
        <w:rPr>
          <w:b/>
        </w:rPr>
        <w:t>4.a)</w:t>
      </w:r>
      <w:r w:rsidRPr="00306177">
        <w:tab/>
      </w:r>
      <w:r w:rsidRPr="00306177">
        <w:rPr>
          <w:b/>
        </w:rPr>
        <w:t>Les bénéficiaires habilités à utiliser une appellation d</w:t>
      </w:r>
      <w:r w:rsidR="000D137E" w:rsidRPr="00306177">
        <w:rPr>
          <w:b/>
        </w:rPr>
        <w:t>’</w:t>
      </w:r>
      <w:r w:rsidRPr="00306177">
        <w:rPr>
          <w:b/>
        </w:rPr>
        <w:t>origine ou une indication géographique ou la personne physique ou morale habilitée à revendiquer les droits des bénéficiaires ou d</w:t>
      </w:r>
      <w:r w:rsidR="000D137E" w:rsidRPr="00306177">
        <w:rPr>
          <w:b/>
        </w:rPr>
        <w:t>’</w:t>
      </w:r>
      <w:r w:rsidRPr="00306177">
        <w:rPr>
          <w:b/>
        </w:rPr>
        <w:t>autres droits relatifs à l</w:t>
      </w:r>
      <w:r w:rsidR="000D137E" w:rsidRPr="00306177">
        <w:rPr>
          <w:b/>
        </w:rPr>
        <w:t>’</w:t>
      </w:r>
      <w:r w:rsidRPr="00306177">
        <w:rPr>
          <w:b/>
        </w:rPr>
        <w:t>appellation d</w:t>
      </w:r>
      <w:r w:rsidR="000D137E" w:rsidRPr="00306177">
        <w:rPr>
          <w:b/>
        </w:rPr>
        <w:t>’</w:t>
      </w:r>
      <w:r w:rsidRPr="00306177">
        <w:rPr>
          <w:b/>
        </w:rPr>
        <w:t>origine ou à l</w:t>
      </w:r>
      <w:r w:rsidR="000D137E" w:rsidRPr="00306177">
        <w:rPr>
          <w:b/>
        </w:rPr>
        <w:t>’</w:t>
      </w:r>
      <w:r w:rsidRPr="00306177">
        <w:rPr>
          <w:b/>
        </w:rPr>
        <w:t>indication géographique</w:t>
      </w:r>
      <w:r w:rsidR="000D137E" w:rsidRPr="00306177">
        <w:rPr>
          <w:b/>
        </w:rPr>
        <w:t> :</w:t>
      </w:r>
    </w:p>
    <w:p w14:paraId="09200246" w14:textId="709ECE8F" w:rsidR="00AA5833" w:rsidRPr="00306177" w:rsidRDefault="00AA5833" w:rsidP="00EB731C">
      <w:pPr>
        <w:ind w:left="567" w:right="-1"/>
        <w:jc w:val="both"/>
        <w:rPr>
          <w:i/>
          <w:sz w:val="20"/>
        </w:rPr>
      </w:pPr>
      <w:r w:rsidRPr="00306177">
        <w:rPr>
          <w:i/>
          <w:sz w:val="20"/>
        </w:rPr>
        <w:t xml:space="preserve">(Désigner les bénéficiaires de façon collective ou, si une désignation collective est impossible, de façon nominative – si nécessaire en utilisant une feuille supplémentaire – ou la personne physique ou morale </w:t>
      </w:r>
      <w:proofErr w:type="gramStart"/>
      <w:r w:rsidRPr="00306177">
        <w:rPr>
          <w:i/>
          <w:sz w:val="20"/>
        </w:rPr>
        <w:t>habilitée;  voir</w:t>
      </w:r>
      <w:proofErr w:type="gramEnd"/>
      <w:r w:rsidRPr="00306177">
        <w:rPr>
          <w:i/>
          <w:sz w:val="20"/>
        </w:rPr>
        <w:t xml:space="preserve"> la règle 5.2)a)iii)).</w:t>
      </w:r>
    </w:p>
    <w:p w14:paraId="2C03F6E5" w14:textId="77777777" w:rsidR="00AA5833" w:rsidRPr="00306177" w:rsidRDefault="00AA5833">
      <w:pPr>
        <w:ind w:left="567" w:right="-1" w:hanging="567"/>
        <w:jc w:val="both"/>
      </w:pPr>
    </w:p>
    <w:p w14:paraId="2F238343" w14:textId="77777777" w:rsidR="0000656C" w:rsidRPr="00306177" w:rsidRDefault="0000656C">
      <w:pPr>
        <w:ind w:left="567" w:right="-1" w:hanging="567"/>
        <w:jc w:val="both"/>
      </w:pPr>
    </w:p>
    <w:p w14:paraId="006F738A" w14:textId="77777777" w:rsidR="00AA5833" w:rsidRPr="00306177" w:rsidRDefault="00AA5833">
      <w:pPr>
        <w:ind w:left="567" w:right="-1" w:hanging="567"/>
        <w:jc w:val="both"/>
      </w:pPr>
    </w:p>
    <w:p w14:paraId="4EB03293" w14:textId="77777777" w:rsidR="008719F2" w:rsidRPr="00306177" w:rsidRDefault="008719F2">
      <w:pPr>
        <w:ind w:left="567" w:right="-1" w:hanging="567"/>
        <w:jc w:val="both"/>
      </w:pPr>
    </w:p>
    <w:p w14:paraId="58910925" w14:textId="7B671534" w:rsidR="00AA5833" w:rsidRPr="00306177" w:rsidRDefault="00BB0F81">
      <w:pPr>
        <w:ind w:left="567" w:right="-1" w:hanging="567"/>
        <w:jc w:val="both"/>
        <w:rPr>
          <w:b/>
        </w:rPr>
      </w:pPr>
      <w:r w:rsidRPr="00306177">
        <w:rPr>
          <w:b/>
        </w:rPr>
        <w:t>4.b)</w:t>
      </w:r>
      <w:r w:rsidRPr="00306177">
        <w:rPr>
          <w:b/>
        </w:rPr>
        <w:tab/>
        <w:t>Translittération des éléments visés au point 4.a)</w:t>
      </w:r>
      <w:r w:rsidR="000D137E" w:rsidRPr="00306177">
        <w:rPr>
          <w:b/>
        </w:rPr>
        <w:t> :</w:t>
      </w:r>
    </w:p>
    <w:p w14:paraId="19A16768" w14:textId="027A16BF" w:rsidR="00BB0F81" w:rsidRPr="00306177" w:rsidRDefault="00BB0F81" w:rsidP="00AB0559">
      <w:pPr>
        <w:ind w:left="567" w:right="-1" w:firstLine="3"/>
        <w:jc w:val="both"/>
        <w:rPr>
          <w:i/>
          <w:sz w:val="20"/>
        </w:rPr>
      </w:pPr>
      <w:r w:rsidRPr="00306177">
        <w:rPr>
          <w:i/>
          <w:sz w:val="20"/>
        </w:rPr>
        <w:t xml:space="preserve">(Si les informations fournies au point 4.a) sont en caractères autres que latins, une translittération en caractères latins doit être </w:t>
      </w:r>
      <w:proofErr w:type="gramStart"/>
      <w:r w:rsidRPr="00306177">
        <w:rPr>
          <w:i/>
          <w:sz w:val="20"/>
        </w:rPr>
        <w:t>fournie;  cette</w:t>
      </w:r>
      <w:proofErr w:type="gramEnd"/>
      <w:r w:rsidRPr="00306177">
        <w:rPr>
          <w:i/>
          <w:sz w:val="20"/>
        </w:rPr>
        <w:t xml:space="preserve"> translittération doit suivre la phonétique de la langue de la demande internationale;  voir la règle 5.2)b))</w:t>
      </w:r>
    </w:p>
    <w:p w14:paraId="6008CF02" w14:textId="77777777" w:rsidR="00BB0F81" w:rsidRPr="00306177" w:rsidRDefault="00BB0F81">
      <w:pPr>
        <w:ind w:left="567" w:right="-1" w:hanging="567"/>
        <w:jc w:val="both"/>
      </w:pPr>
    </w:p>
    <w:p w14:paraId="4CFA59D9" w14:textId="77777777" w:rsidR="0000656C" w:rsidRPr="00306177" w:rsidRDefault="0000656C">
      <w:pPr>
        <w:ind w:left="567" w:right="-1" w:hanging="567"/>
        <w:jc w:val="both"/>
      </w:pPr>
    </w:p>
    <w:p w14:paraId="3B55A8E2" w14:textId="77777777" w:rsidR="003619EE" w:rsidRPr="00306177" w:rsidRDefault="003619EE">
      <w:pPr>
        <w:ind w:left="567" w:right="-1" w:hanging="567"/>
        <w:jc w:val="both"/>
      </w:pPr>
    </w:p>
    <w:p w14:paraId="33E36AF4" w14:textId="598FC28F" w:rsidR="000D137E" w:rsidRPr="00306177" w:rsidRDefault="0000656C">
      <w:pPr>
        <w:ind w:left="567" w:right="-1" w:hanging="567"/>
        <w:jc w:val="both"/>
      </w:pPr>
      <w:r w:rsidRPr="00306177">
        <w:rPr>
          <w:b/>
        </w:rPr>
        <w:lastRenderedPageBreak/>
        <w:t>4.c)</w:t>
      </w:r>
      <w:r w:rsidRPr="00306177">
        <w:rPr>
          <w:b/>
        </w:rPr>
        <w:tab/>
        <w:t>Adresse des bénéficiaires ou de la personne physique ou morale visée au point 4.a)</w:t>
      </w:r>
      <w:r w:rsidR="000D137E" w:rsidRPr="00306177">
        <w:rPr>
          <w:b/>
        </w:rPr>
        <w:t> :</w:t>
      </w:r>
      <w:r w:rsidRPr="00306177">
        <w:rPr>
          <w:b/>
        </w:rPr>
        <w:t xml:space="preserve"> </w:t>
      </w:r>
      <w:r w:rsidRPr="00306177">
        <w:t>(facultatif)</w:t>
      </w:r>
    </w:p>
    <w:p w14:paraId="137D0AAB" w14:textId="46A14511" w:rsidR="0000656C" w:rsidRPr="00306177" w:rsidRDefault="00A94D72" w:rsidP="001F5955">
      <w:pPr>
        <w:ind w:left="567" w:right="-1"/>
        <w:jc w:val="both"/>
        <w:rPr>
          <w:b/>
        </w:rPr>
      </w:pPr>
      <w:r w:rsidRPr="00306177">
        <w:rPr>
          <w:i/>
          <w:sz w:val="20"/>
        </w:rPr>
        <w:t>(Voir la règle </w:t>
      </w:r>
      <w:proofErr w:type="gramStart"/>
      <w:r w:rsidRPr="00306177">
        <w:rPr>
          <w:i/>
          <w:sz w:val="20"/>
        </w:rPr>
        <w:t>5.6)a</w:t>
      </w:r>
      <w:proofErr w:type="gramEnd"/>
      <w:r w:rsidRPr="00306177">
        <w:rPr>
          <w:i/>
          <w:sz w:val="20"/>
        </w:rPr>
        <w:t>)i))</w:t>
      </w:r>
    </w:p>
    <w:p w14:paraId="3F0F00C3" w14:textId="77777777" w:rsidR="0000656C" w:rsidRPr="00306177" w:rsidRDefault="0000656C">
      <w:pPr>
        <w:ind w:left="567" w:right="-1" w:hanging="567"/>
        <w:jc w:val="both"/>
      </w:pPr>
    </w:p>
    <w:p w14:paraId="3D9D0CFC" w14:textId="77777777" w:rsidR="0000656C" w:rsidRPr="00306177" w:rsidRDefault="0000656C">
      <w:pPr>
        <w:ind w:left="567" w:right="-1" w:hanging="567"/>
        <w:jc w:val="both"/>
      </w:pPr>
    </w:p>
    <w:p w14:paraId="5398B996" w14:textId="09856C86" w:rsidR="008B7FC0" w:rsidRPr="00306177" w:rsidRDefault="008B7FC0">
      <w:pPr>
        <w:rPr>
          <w:b/>
        </w:rPr>
      </w:pPr>
    </w:p>
    <w:p w14:paraId="5EA109EC" w14:textId="77777777" w:rsidR="003D10BF" w:rsidRPr="00306177" w:rsidRDefault="003D10BF">
      <w:pPr>
        <w:rPr>
          <w:b/>
        </w:rPr>
      </w:pPr>
    </w:p>
    <w:p w14:paraId="07FE5A9F" w14:textId="4816313B" w:rsidR="000D137E" w:rsidRPr="00306177" w:rsidRDefault="00AA5833">
      <w:pPr>
        <w:ind w:left="567" w:right="-1" w:hanging="567"/>
        <w:jc w:val="both"/>
        <w:rPr>
          <w:b/>
        </w:rPr>
      </w:pPr>
      <w:r w:rsidRPr="00306177">
        <w:rPr>
          <w:b/>
        </w:rPr>
        <w:t>5.</w:t>
      </w:r>
      <w:r w:rsidRPr="00306177">
        <w:tab/>
      </w:r>
      <w:r w:rsidRPr="00306177">
        <w:rPr>
          <w:b/>
        </w:rPr>
        <w:t>Le produit ou les produits</w:t>
      </w:r>
      <w:r w:rsidRPr="00306177">
        <w:t xml:space="preserve"> </w:t>
      </w:r>
      <w:r w:rsidRPr="00306177">
        <w:rPr>
          <w:b/>
        </w:rPr>
        <w:t>auxquels s</w:t>
      </w:r>
      <w:r w:rsidR="000D137E" w:rsidRPr="00306177">
        <w:rPr>
          <w:b/>
        </w:rPr>
        <w:t>’</w:t>
      </w:r>
      <w:r w:rsidRPr="00306177">
        <w:rPr>
          <w:b/>
        </w:rPr>
        <w:t>applique l</w:t>
      </w:r>
      <w:r w:rsidR="000D137E" w:rsidRPr="00306177">
        <w:rPr>
          <w:b/>
        </w:rPr>
        <w:t>’</w:t>
      </w:r>
      <w:r w:rsidRPr="00306177">
        <w:rPr>
          <w:b/>
        </w:rPr>
        <w:t>appellation d</w:t>
      </w:r>
      <w:r w:rsidR="000D137E" w:rsidRPr="00306177">
        <w:rPr>
          <w:b/>
        </w:rPr>
        <w:t>’</w:t>
      </w:r>
      <w:r w:rsidRPr="00306177">
        <w:rPr>
          <w:b/>
        </w:rPr>
        <w:t>origine ou l</w:t>
      </w:r>
      <w:r w:rsidR="000D137E" w:rsidRPr="00306177">
        <w:rPr>
          <w:b/>
        </w:rPr>
        <w:t>’</w:t>
      </w:r>
      <w:r w:rsidRPr="00306177">
        <w:rPr>
          <w:b/>
        </w:rPr>
        <w:t>indication géographique</w:t>
      </w:r>
      <w:r w:rsidR="000D137E" w:rsidRPr="00306177">
        <w:rPr>
          <w:b/>
        </w:rPr>
        <w:t> :</w:t>
      </w:r>
    </w:p>
    <w:p w14:paraId="2E0916EF" w14:textId="1E74271F" w:rsidR="00CD6555" w:rsidRPr="00306177" w:rsidRDefault="00CD6555" w:rsidP="00CD6555">
      <w:pPr>
        <w:ind w:left="567" w:right="-1" w:firstLine="3"/>
        <w:jc w:val="both"/>
        <w:rPr>
          <w:i/>
          <w:sz w:val="20"/>
        </w:rPr>
      </w:pPr>
      <w:r w:rsidRPr="00306177">
        <w:rPr>
          <w:i/>
          <w:sz w:val="20"/>
        </w:rPr>
        <w:t xml:space="preserve">(Indiquer le produit ou les produits aussi précisément que </w:t>
      </w:r>
      <w:proofErr w:type="gramStart"/>
      <w:r w:rsidRPr="00306177">
        <w:rPr>
          <w:i/>
          <w:sz w:val="20"/>
        </w:rPr>
        <w:t xml:space="preserve">possible; </w:t>
      </w:r>
      <w:r w:rsidR="00194CB5" w:rsidRPr="00306177">
        <w:rPr>
          <w:i/>
          <w:sz w:val="20"/>
        </w:rPr>
        <w:t xml:space="preserve"> </w:t>
      </w:r>
      <w:r w:rsidRPr="00306177">
        <w:rPr>
          <w:i/>
          <w:sz w:val="20"/>
        </w:rPr>
        <w:t>voir</w:t>
      </w:r>
      <w:proofErr w:type="gramEnd"/>
      <w:r w:rsidRPr="00306177">
        <w:rPr>
          <w:i/>
          <w:sz w:val="20"/>
        </w:rPr>
        <w:t xml:space="preserve"> la règle 5.2)a)v))</w:t>
      </w:r>
    </w:p>
    <w:p w14:paraId="23662B34" w14:textId="77777777" w:rsidR="00AA5833" w:rsidRPr="00306177" w:rsidRDefault="00AA5833">
      <w:pPr>
        <w:ind w:left="567" w:right="-1" w:hanging="567"/>
        <w:jc w:val="both"/>
      </w:pPr>
    </w:p>
    <w:p w14:paraId="21942F80" w14:textId="77777777" w:rsidR="00AA5833" w:rsidRPr="00306177" w:rsidRDefault="00AA5833">
      <w:pPr>
        <w:ind w:left="567" w:right="-1" w:hanging="567"/>
        <w:jc w:val="both"/>
      </w:pPr>
    </w:p>
    <w:p w14:paraId="6FA10F81" w14:textId="7250C24A" w:rsidR="00192A5B" w:rsidRPr="00306177" w:rsidRDefault="00192A5B">
      <w:pPr>
        <w:ind w:right="-1"/>
        <w:jc w:val="both"/>
        <w:rPr>
          <w:b/>
        </w:rPr>
      </w:pPr>
    </w:p>
    <w:p w14:paraId="33D4A3B3" w14:textId="7FE92664" w:rsidR="00192A5B" w:rsidRPr="00306177" w:rsidRDefault="00192A5B" w:rsidP="00482580">
      <w:pPr>
        <w:ind w:right="-1"/>
      </w:pPr>
    </w:p>
    <w:p w14:paraId="1943A28F" w14:textId="35061309" w:rsidR="000D137E" w:rsidRPr="00306177" w:rsidRDefault="00AA5833">
      <w:pPr>
        <w:ind w:right="-1"/>
        <w:jc w:val="both"/>
        <w:rPr>
          <w:b/>
        </w:rPr>
      </w:pPr>
      <w:r w:rsidRPr="00306177">
        <w:rPr>
          <w:b/>
        </w:rPr>
        <w:t>6.a)</w:t>
      </w:r>
      <w:r w:rsidRPr="00306177">
        <w:tab/>
      </w:r>
      <w:r w:rsidRPr="00306177">
        <w:rPr>
          <w:b/>
        </w:rPr>
        <w:t>Aire</w:t>
      </w:r>
      <w:r w:rsidRPr="00306177">
        <w:t xml:space="preserve"> </w:t>
      </w:r>
      <w:r w:rsidRPr="00306177">
        <w:rPr>
          <w:b/>
        </w:rPr>
        <w:t>géographique de production ou aire géographique d</w:t>
      </w:r>
      <w:r w:rsidR="000D137E" w:rsidRPr="00306177">
        <w:rPr>
          <w:b/>
        </w:rPr>
        <w:t>’</w:t>
      </w:r>
      <w:r w:rsidRPr="00306177">
        <w:rPr>
          <w:b/>
        </w:rPr>
        <w:t>origine du ou des produits</w:t>
      </w:r>
      <w:r w:rsidR="000D137E" w:rsidRPr="00306177">
        <w:rPr>
          <w:b/>
        </w:rPr>
        <w:t> :</w:t>
      </w:r>
    </w:p>
    <w:p w14:paraId="591E4C9C" w14:textId="43E73E08" w:rsidR="00F10428" w:rsidRPr="00306177" w:rsidRDefault="00F10428">
      <w:pPr>
        <w:ind w:right="-1"/>
        <w:jc w:val="both"/>
        <w:rPr>
          <w:b/>
        </w:rPr>
      </w:pPr>
      <w:r w:rsidRPr="00306177">
        <w:rPr>
          <w:i/>
          <w:sz w:val="20"/>
        </w:rPr>
        <w:tab/>
        <w:t>(Voir la règle </w:t>
      </w:r>
      <w:proofErr w:type="gramStart"/>
      <w:r w:rsidRPr="00306177">
        <w:rPr>
          <w:i/>
          <w:sz w:val="20"/>
        </w:rPr>
        <w:t>5.2)a</w:t>
      </w:r>
      <w:proofErr w:type="gramEnd"/>
      <w:r w:rsidRPr="00306177">
        <w:rPr>
          <w:i/>
          <w:sz w:val="20"/>
        </w:rPr>
        <w:t>)vi))</w:t>
      </w:r>
    </w:p>
    <w:p w14:paraId="10DCB1BD" w14:textId="77777777" w:rsidR="008719F2" w:rsidRPr="00306177" w:rsidRDefault="008719F2">
      <w:pPr>
        <w:ind w:right="-1"/>
        <w:jc w:val="both"/>
        <w:rPr>
          <w:b/>
        </w:rPr>
      </w:pPr>
    </w:p>
    <w:p w14:paraId="7D9B6C75" w14:textId="77777777" w:rsidR="008719F2" w:rsidRPr="00306177" w:rsidRDefault="008719F2">
      <w:pPr>
        <w:ind w:right="-1"/>
        <w:jc w:val="both"/>
        <w:rPr>
          <w:b/>
        </w:rPr>
      </w:pPr>
    </w:p>
    <w:p w14:paraId="4E9CCBAD" w14:textId="77777777" w:rsidR="008719F2" w:rsidRPr="00306177" w:rsidRDefault="008719F2">
      <w:pPr>
        <w:ind w:right="-1"/>
        <w:jc w:val="both"/>
        <w:rPr>
          <w:b/>
        </w:rPr>
      </w:pPr>
    </w:p>
    <w:p w14:paraId="27C417D2" w14:textId="77777777" w:rsidR="004A345A" w:rsidRPr="00306177" w:rsidRDefault="004A345A">
      <w:pPr>
        <w:ind w:right="-1"/>
        <w:jc w:val="both"/>
        <w:rPr>
          <w:b/>
        </w:rPr>
      </w:pPr>
    </w:p>
    <w:p w14:paraId="28D29E25" w14:textId="413FF823" w:rsidR="008719F2" w:rsidRPr="00306177" w:rsidRDefault="008719F2" w:rsidP="008719F2">
      <w:pPr>
        <w:ind w:left="567" w:right="-1" w:hanging="567"/>
        <w:jc w:val="both"/>
        <w:rPr>
          <w:b/>
        </w:rPr>
      </w:pPr>
      <w:r w:rsidRPr="00306177">
        <w:rPr>
          <w:b/>
        </w:rPr>
        <w:t>6.b)</w:t>
      </w:r>
      <w:r w:rsidRPr="00306177">
        <w:rPr>
          <w:b/>
        </w:rPr>
        <w:tab/>
        <w:t>Translittération des éléments visés au point 6.a)</w:t>
      </w:r>
      <w:r w:rsidR="000D137E" w:rsidRPr="00306177">
        <w:rPr>
          <w:b/>
        </w:rPr>
        <w:t> :</w:t>
      </w:r>
    </w:p>
    <w:p w14:paraId="6420BCB1" w14:textId="5ED58B8E" w:rsidR="008719F2" w:rsidRPr="00306177" w:rsidRDefault="008719F2" w:rsidP="00AB0559">
      <w:pPr>
        <w:ind w:left="567" w:right="-1" w:firstLine="3"/>
        <w:jc w:val="both"/>
        <w:rPr>
          <w:i/>
          <w:sz w:val="20"/>
        </w:rPr>
      </w:pPr>
      <w:r w:rsidRPr="00306177">
        <w:rPr>
          <w:i/>
          <w:sz w:val="20"/>
        </w:rPr>
        <w:t xml:space="preserve">(Si les informations fournies au point 6.a) sont en caractères autres que latins, une translittération en caractères latins doit être </w:t>
      </w:r>
      <w:proofErr w:type="gramStart"/>
      <w:r w:rsidRPr="00306177">
        <w:rPr>
          <w:i/>
          <w:sz w:val="20"/>
        </w:rPr>
        <w:t>fournie;  cette</w:t>
      </w:r>
      <w:proofErr w:type="gramEnd"/>
      <w:r w:rsidRPr="00306177">
        <w:rPr>
          <w:i/>
          <w:sz w:val="20"/>
        </w:rPr>
        <w:t xml:space="preserve"> translittération doit suivre la phonétique de la langue de la demande internationale;  voir la règle 5.2)b))</w:t>
      </w:r>
    </w:p>
    <w:p w14:paraId="56F3ABD7" w14:textId="77777777" w:rsidR="008719F2" w:rsidRPr="00306177" w:rsidRDefault="008719F2">
      <w:pPr>
        <w:ind w:right="-1"/>
        <w:jc w:val="both"/>
        <w:rPr>
          <w:b/>
        </w:rPr>
      </w:pPr>
    </w:p>
    <w:p w14:paraId="5D143344" w14:textId="77777777" w:rsidR="007F10AE" w:rsidRPr="00306177" w:rsidRDefault="007F10AE" w:rsidP="008719F2">
      <w:pPr>
        <w:ind w:right="-1"/>
        <w:jc w:val="both"/>
      </w:pPr>
    </w:p>
    <w:p w14:paraId="6AFFA193" w14:textId="77777777" w:rsidR="004A345A" w:rsidRPr="00306177" w:rsidRDefault="004A345A" w:rsidP="004A345A">
      <w:pPr>
        <w:ind w:right="-1"/>
        <w:jc w:val="both"/>
      </w:pPr>
    </w:p>
    <w:p w14:paraId="6BE6777D" w14:textId="77777777" w:rsidR="00AA5833" w:rsidRPr="00306177" w:rsidRDefault="00AA5833">
      <w:pPr>
        <w:ind w:right="-1"/>
        <w:jc w:val="both"/>
      </w:pPr>
    </w:p>
    <w:p w14:paraId="2AC40EC5" w14:textId="7E03FA8A" w:rsidR="000D137E" w:rsidRPr="00306177" w:rsidRDefault="008719F2">
      <w:pPr>
        <w:ind w:left="567" w:right="-1" w:hanging="567"/>
        <w:jc w:val="both"/>
        <w:rPr>
          <w:b/>
        </w:rPr>
      </w:pPr>
      <w:r w:rsidRPr="00306177">
        <w:rPr>
          <w:b/>
        </w:rPr>
        <w:t>7.a)</w:t>
      </w:r>
      <w:r w:rsidRPr="00306177">
        <w:tab/>
      </w:r>
      <w:r w:rsidRPr="00306177">
        <w:rPr>
          <w:b/>
        </w:rPr>
        <w:t>Base juridique de l</w:t>
      </w:r>
      <w:r w:rsidR="000D137E" w:rsidRPr="00306177">
        <w:rPr>
          <w:b/>
        </w:rPr>
        <w:t>’</w:t>
      </w:r>
      <w:r w:rsidRPr="00306177">
        <w:rPr>
          <w:b/>
        </w:rPr>
        <w:t>octroi de la protection à l</w:t>
      </w:r>
      <w:r w:rsidR="000D137E" w:rsidRPr="00306177">
        <w:rPr>
          <w:b/>
        </w:rPr>
        <w:t>’</w:t>
      </w:r>
      <w:r w:rsidRPr="00306177">
        <w:rPr>
          <w:b/>
        </w:rPr>
        <w:t>appellation d</w:t>
      </w:r>
      <w:r w:rsidR="000D137E" w:rsidRPr="00306177">
        <w:rPr>
          <w:b/>
        </w:rPr>
        <w:t>’</w:t>
      </w:r>
      <w:r w:rsidRPr="00306177">
        <w:rPr>
          <w:b/>
        </w:rPr>
        <w:t>origine ou à l</w:t>
      </w:r>
      <w:r w:rsidR="000D137E" w:rsidRPr="00306177">
        <w:rPr>
          <w:b/>
        </w:rPr>
        <w:t>’</w:t>
      </w:r>
      <w:r w:rsidRPr="00306177">
        <w:rPr>
          <w:b/>
        </w:rPr>
        <w:t>indication géographique dans la partie contractante d</w:t>
      </w:r>
      <w:r w:rsidR="000D137E" w:rsidRPr="00306177">
        <w:rPr>
          <w:b/>
        </w:rPr>
        <w:t>’</w:t>
      </w:r>
      <w:r w:rsidRPr="00306177">
        <w:rPr>
          <w:b/>
        </w:rPr>
        <w:t>origine</w:t>
      </w:r>
      <w:r w:rsidR="000D137E" w:rsidRPr="00306177">
        <w:rPr>
          <w:b/>
        </w:rPr>
        <w:t> :</w:t>
      </w:r>
    </w:p>
    <w:p w14:paraId="523BB6C8" w14:textId="52BFFFC5" w:rsidR="00AA5833" w:rsidRPr="00306177" w:rsidRDefault="00AA5833" w:rsidP="006F7410">
      <w:pPr>
        <w:ind w:left="567" w:right="-1"/>
        <w:jc w:val="both"/>
        <w:rPr>
          <w:i/>
          <w:sz w:val="20"/>
        </w:rPr>
      </w:pPr>
      <w:r w:rsidRPr="00306177">
        <w:rPr>
          <w:i/>
          <w:sz w:val="20"/>
        </w:rPr>
        <w:t xml:space="preserve">(Cocher la case appropriée et compléter, le cas </w:t>
      </w:r>
      <w:proofErr w:type="gramStart"/>
      <w:r w:rsidRPr="00306177">
        <w:rPr>
          <w:i/>
          <w:sz w:val="20"/>
        </w:rPr>
        <w:t>échéant;  voir</w:t>
      </w:r>
      <w:proofErr w:type="gramEnd"/>
      <w:r w:rsidRPr="00306177">
        <w:rPr>
          <w:i/>
          <w:sz w:val="20"/>
        </w:rPr>
        <w:t xml:space="preserve"> la règle 5.2)a)vii))</w:t>
      </w:r>
    </w:p>
    <w:p w14:paraId="0CE52014" w14:textId="77777777" w:rsidR="004A345A" w:rsidRPr="00306177" w:rsidRDefault="004A345A">
      <w:pPr>
        <w:ind w:left="567" w:right="-1" w:hanging="567"/>
        <w:jc w:val="both"/>
      </w:pPr>
    </w:p>
    <w:p w14:paraId="067B787E" w14:textId="5E9BA0D0" w:rsidR="000D137E" w:rsidRPr="00306177" w:rsidRDefault="00AA5833">
      <w:pPr>
        <w:ind w:left="1134" w:right="-1" w:hanging="567"/>
        <w:jc w:val="both"/>
        <w:rPr>
          <w:sz w:val="22"/>
        </w:rPr>
      </w:pPr>
      <w:r w:rsidRPr="00306177">
        <w:rPr>
          <w:sz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rPr>
          <w:sz w:val="22"/>
        </w:rPr>
        <w:instrText xml:space="preserve"> FORMCHECKBOX </w:instrText>
      </w:r>
      <w:r w:rsidR="00B240D3">
        <w:rPr>
          <w:sz w:val="22"/>
        </w:rPr>
      </w:r>
      <w:r w:rsidR="00B240D3">
        <w:rPr>
          <w:sz w:val="22"/>
        </w:rPr>
        <w:fldChar w:fldCharType="separate"/>
      </w:r>
      <w:r w:rsidRPr="00306177">
        <w:rPr>
          <w:sz w:val="22"/>
        </w:rPr>
        <w:fldChar w:fldCharType="end"/>
      </w:r>
      <w:r w:rsidRPr="00306177">
        <w:rPr>
          <w:sz w:val="22"/>
        </w:rPr>
        <w:tab/>
      </w:r>
      <w:r w:rsidRPr="00306177">
        <w:rPr>
          <w:b/>
        </w:rPr>
        <w:t>Titre de l</w:t>
      </w:r>
      <w:r w:rsidR="000D137E" w:rsidRPr="00306177">
        <w:rPr>
          <w:b/>
        </w:rPr>
        <w:t>’</w:t>
      </w:r>
      <w:r w:rsidRPr="00306177">
        <w:rPr>
          <w:b/>
        </w:rPr>
        <w:t>enregistrement</w:t>
      </w:r>
      <w:r w:rsidR="000D137E" w:rsidRPr="00306177">
        <w:rPr>
          <w:b/>
        </w:rPr>
        <w:t> :</w:t>
      </w:r>
    </w:p>
    <w:p w14:paraId="6FF3F07B" w14:textId="6FF8A186" w:rsidR="006F7410" w:rsidRPr="00306177" w:rsidRDefault="006F7410" w:rsidP="004A345A">
      <w:pPr>
        <w:ind w:left="1134" w:right="-1"/>
        <w:jc w:val="both"/>
        <w:rPr>
          <w:i/>
          <w:sz w:val="20"/>
        </w:rPr>
      </w:pPr>
      <w:r w:rsidRPr="00306177">
        <w:rPr>
          <w:i/>
          <w:sz w:val="20"/>
        </w:rPr>
        <w:t>(Indiquer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administration auprès de laquelle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enregistrement a été effectué ainsi que la date et le numéro de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enregistrement, le cas échéant)</w:t>
      </w:r>
    </w:p>
    <w:p w14:paraId="7C5D9B70" w14:textId="77777777" w:rsidR="00AA5833" w:rsidRPr="00306177" w:rsidRDefault="00AA5833" w:rsidP="004A345A">
      <w:pPr>
        <w:ind w:right="-1"/>
        <w:jc w:val="both"/>
      </w:pPr>
    </w:p>
    <w:p w14:paraId="2E210229" w14:textId="77777777" w:rsidR="00AA5833" w:rsidRPr="00306177" w:rsidRDefault="00AA5833">
      <w:pPr>
        <w:ind w:left="567" w:right="-1" w:hanging="567"/>
        <w:jc w:val="both"/>
      </w:pPr>
    </w:p>
    <w:p w14:paraId="435CBD14" w14:textId="77777777" w:rsidR="00AA5833" w:rsidRPr="00306177" w:rsidRDefault="00AA5833">
      <w:pPr>
        <w:ind w:left="567" w:right="-1" w:hanging="567"/>
        <w:jc w:val="both"/>
      </w:pPr>
    </w:p>
    <w:p w14:paraId="6DFCED7C" w14:textId="69556543" w:rsidR="000D137E" w:rsidRPr="00306177" w:rsidRDefault="00AA5833">
      <w:pPr>
        <w:ind w:left="1134" w:right="-1" w:hanging="567"/>
        <w:jc w:val="both"/>
        <w:rPr>
          <w:b/>
        </w:rPr>
      </w:pPr>
      <w:r w:rsidRPr="00306177">
        <w:rPr>
          <w:sz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rPr>
          <w:sz w:val="22"/>
        </w:rPr>
        <w:instrText xml:space="preserve"> FORMCHECKBOX </w:instrText>
      </w:r>
      <w:r w:rsidR="00B240D3">
        <w:rPr>
          <w:sz w:val="22"/>
        </w:rPr>
      </w:r>
      <w:r w:rsidR="00B240D3">
        <w:rPr>
          <w:sz w:val="22"/>
        </w:rPr>
        <w:fldChar w:fldCharType="separate"/>
      </w:r>
      <w:r w:rsidRPr="00306177">
        <w:rPr>
          <w:sz w:val="22"/>
        </w:rPr>
        <w:fldChar w:fldCharType="end"/>
      </w:r>
      <w:r w:rsidRPr="00306177">
        <w:rPr>
          <w:sz w:val="22"/>
        </w:rPr>
        <w:tab/>
      </w:r>
      <w:r w:rsidRPr="00306177">
        <w:rPr>
          <w:b/>
        </w:rPr>
        <w:t>Actes législatifs ou réglementaires</w:t>
      </w:r>
      <w:r w:rsidR="000D137E" w:rsidRPr="00306177">
        <w:rPr>
          <w:b/>
        </w:rPr>
        <w:t> :</w:t>
      </w:r>
    </w:p>
    <w:p w14:paraId="0F539DF7" w14:textId="77777777" w:rsidR="000D137E" w:rsidRPr="00306177" w:rsidRDefault="006F7410" w:rsidP="004A345A">
      <w:pPr>
        <w:ind w:left="1134" w:right="-1"/>
        <w:jc w:val="both"/>
        <w:rPr>
          <w:i/>
          <w:sz w:val="20"/>
        </w:rPr>
      </w:pPr>
      <w:r w:rsidRPr="00306177">
        <w:rPr>
          <w:i/>
          <w:sz w:val="20"/>
        </w:rPr>
        <w:t>(Indiquer les titres et les dates des dispositions)</w:t>
      </w:r>
    </w:p>
    <w:p w14:paraId="698DE308" w14:textId="1B2FAEDA" w:rsidR="00AA5833" w:rsidRPr="00306177" w:rsidRDefault="00AA5833">
      <w:pPr>
        <w:ind w:left="567" w:right="-1" w:hanging="567"/>
        <w:jc w:val="both"/>
      </w:pPr>
    </w:p>
    <w:p w14:paraId="034B8F97" w14:textId="77777777" w:rsidR="00AA5833" w:rsidRPr="00306177" w:rsidRDefault="00AA5833">
      <w:pPr>
        <w:ind w:left="567" w:right="-1" w:hanging="567"/>
        <w:jc w:val="both"/>
      </w:pPr>
    </w:p>
    <w:p w14:paraId="04D033A1" w14:textId="77777777" w:rsidR="00AA5833" w:rsidRPr="00306177" w:rsidRDefault="00AA5833">
      <w:pPr>
        <w:ind w:left="567" w:right="-1" w:hanging="567"/>
        <w:jc w:val="both"/>
      </w:pPr>
    </w:p>
    <w:p w14:paraId="45A68E5D" w14:textId="76BC6AA2" w:rsidR="000D137E" w:rsidRPr="00306177" w:rsidRDefault="00AA5833">
      <w:pPr>
        <w:ind w:left="1134" w:right="-1" w:hanging="567"/>
        <w:jc w:val="both"/>
        <w:rPr>
          <w:b/>
        </w:rPr>
      </w:pPr>
      <w:r w:rsidRPr="00306177">
        <w:rPr>
          <w:sz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rPr>
          <w:sz w:val="22"/>
        </w:rPr>
        <w:instrText xml:space="preserve"> FORMCHECKBOX </w:instrText>
      </w:r>
      <w:r w:rsidR="00B240D3">
        <w:rPr>
          <w:sz w:val="22"/>
        </w:rPr>
      </w:r>
      <w:r w:rsidR="00B240D3">
        <w:rPr>
          <w:sz w:val="22"/>
        </w:rPr>
        <w:fldChar w:fldCharType="separate"/>
      </w:r>
      <w:r w:rsidRPr="00306177">
        <w:rPr>
          <w:sz w:val="22"/>
        </w:rPr>
        <w:fldChar w:fldCharType="end"/>
      </w:r>
      <w:r w:rsidRPr="00306177">
        <w:rPr>
          <w:sz w:val="22"/>
        </w:rPr>
        <w:tab/>
      </w:r>
      <w:r w:rsidRPr="00306177">
        <w:rPr>
          <w:b/>
        </w:rPr>
        <w:t>Décision judiciaire ou administrative</w:t>
      </w:r>
      <w:r w:rsidR="000D137E" w:rsidRPr="00306177">
        <w:rPr>
          <w:b/>
        </w:rPr>
        <w:t> :</w:t>
      </w:r>
    </w:p>
    <w:p w14:paraId="05CA34E1" w14:textId="74923BA0" w:rsidR="000D137E" w:rsidRPr="00306177" w:rsidRDefault="004A345A" w:rsidP="004A345A">
      <w:pPr>
        <w:ind w:left="1134" w:right="-1"/>
        <w:jc w:val="both"/>
        <w:rPr>
          <w:i/>
          <w:sz w:val="20"/>
        </w:rPr>
      </w:pPr>
      <w:r w:rsidRPr="00306177">
        <w:rPr>
          <w:i/>
          <w:sz w:val="20"/>
        </w:rPr>
        <w:t>(Indiquer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autorité judiciaire ou administrative qui a rendu la décision, et la date de cette décision)</w:t>
      </w:r>
    </w:p>
    <w:p w14:paraId="0D13BF39" w14:textId="21B05C1B" w:rsidR="00AA5833" w:rsidRPr="00306177" w:rsidRDefault="00AA5833">
      <w:pPr>
        <w:ind w:right="-1"/>
      </w:pPr>
    </w:p>
    <w:p w14:paraId="499B974B" w14:textId="77777777" w:rsidR="00AA5833" w:rsidRPr="00306177" w:rsidRDefault="00AA5833">
      <w:pPr>
        <w:ind w:right="-1"/>
      </w:pPr>
    </w:p>
    <w:p w14:paraId="7107EAD0" w14:textId="221F680E" w:rsidR="00AA5833" w:rsidRPr="00306177" w:rsidRDefault="00AA5833">
      <w:pPr>
        <w:ind w:right="-1"/>
      </w:pPr>
    </w:p>
    <w:p w14:paraId="29E7B3E2" w14:textId="77777777" w:rsidR="00D32C53" w:rsidRPr="00306177" w:rsidRDefault="00D32C53">
      <w:pPr>
        <w:ind w:right="-1"/>
      </w:pPr>
    </w:p>
    <w:p w14:paraId="468F7C3D" w14:textId="7B27C349" w:rsidR="003D10BF" w:rsidRPr="00306177" w:rsidRDefault="00646F39">
      <w:pPr>
        <w:pStyle w:val="indenti"/>
        <w:tabs>
          <w:tab w:val="clear" w:pos="1701"/>
          <w:tab w:val="clear" w:pos="1985"/>
        </w:tabs>
        <w:ind w:left="567" w:right="-1" w:hanging="567"/>
        <w:jc w:val="both"/>
        <w:rPr>
          <w:rFonts w:ascii="Times New Roman" w:hAnsi="Times New Roman"/>
          <w:sz w:val="22"/>
        </w:rPr>
      </w:pPr>
      <w:r w:rsidRPr="00306177">
        <w:rPr>
          <w:rFonts w:ascii="Times New Roman" w:hAnsi="Times New Roman"/>
          <w:b/>
        </w:rPr>
        <w:t>7.b)</w:t>
      </w:r>
      <w:r w:rsidRPr="00306177">
        <w:rPr>
          <w:rFonts w:ascii="Times New Roman" w:hAnsi="Times New Roman"/>
        </w:rPr>
        <w:tab/>
      </w:r>
      <w:r w:rsidRPr="00306177">
        <w:rPr>
          <w:rFonts w:ascii="Times New Roman" w:hAnsi="Times New Roman"/>
          <w:b/>
        </w:rPr>
        <w:t>Copie (en langue originale) de l</w:t>
      </w:r>
      <w:r w:rsidR="000D137E" w:rsidRPr="00306177">
        <w:rPr>
          <w:rFonts w:ascii="Times New Roman" w:hAnsi="Times New Roman"/>
          <w:b/>
        </w:rPr>
        <w:t>’</w:t>
      </w:r>
      <w:r w:rsidRPr="00306177">
        <w:rPr>
          <w:rFonts w:ascii="Times New Roman" w:hAnsi="Times New Roman"/>
          <w:b/>
        </w:rPr>
        <w:t>enregistrement, de l</w:t>
      </w:r>
      <w:r w:rsidR="000D137E" w:rsidRPr="00306177">
        <w:rPr>
          <w:rFonts w:ascii="Times New Roman" w:hAnsi="Times New Roman"/>
          <w:b/>
        </w:rPr>
        <w:t>’</w:t>
      </w:r>
      <w:r w:rsidRPr="00306177">
        <w:rPr>
          <w:rFonts w:ascii="Times New Roman" w:hAnsi="Times New Roman"/>
          <w:b/>
        </w:rPr>
        <w:t>acte ou de la décision visé à au point 7.a)</w:t>
      </w:r>
      <w:r w:rsidR="000D137E" w:rsidRPr="00306177">
        <w:rPr>
          <w:rFonts w:ascii="Times New Roman" w:hAnsi="Times New Roman"/>
        </w:rPr>
        <w:t> :</w:t>
      </w:r>
      <w:r w:rsidRPr="00306177">
        <w:rPr>
          <w:rFonts w:ascii="Times New Roman" w:hAnsi="Times New Roman"/>
          <w:sz w:val="22"/>
        </w:rPr>
        <w:t xml:space="preserve"> (facultatif)</w:t>
      </w:r>
    </w:p>
    <w:p w14:paraId="57C83435" w14:textId="690D8B01" w:rsidR="00AA5833" w:rsidRPr="00306177" w:rsidRDefault="00AA5833" w:rsidP="00740817">
      <w:pPr>
        <w:pStyle w:val="indenti"/>
        <w:tabs>
          <w:tab w:val="clear" w:pos="1701"/>
          <w:tab w:val="clear" w:pos="1985"/>
        </w:tabs>
        <w:ind w:left="567" w:right="-1"/>
        <w:jc w:val="both"/>
        <w:rPr>
          <w:rFonts w:ascii="Times New Roman" w:hAnsi="Times New Roman"/>
          <w:i/>
          <w:sz w:val="20"/>
        </w:rPr>
      </w:pPr>
      <w:r w:rsidRPr="00306177">
        <w:rPr>
          <w:rFonts w:ascii="Times New Roman" w:hAnsi="Times New Roman"/>
          <w:i/>
          <w:sz w:val="20"/>
        </w:rPr>
        <w:t>(La copie de l</w:t>
      </w:r>
      <w:r w:rsidR="000D137E" w:rsidRPr="00306177">
        <w:rPr>
          <w:rFonts w:ascii="Times New Roman" w:hAnsi="Times New Roman"/>
          <w:i/>
          <w:sz w:val="20"/>
        </w:rPr>
        <w:t>’</w:t>
      </w:r>
      <w:r w:rsidRPr="00306177">
        <w:rPr>
          <w:rFonts w:ascii="Times New Roman" w:hAnsi="Times New Roman"/>
          <w:i/>
          <w:sz w:val="20"/>
        </w:rPr>
        <w:t>enregistrement, de l</w:t>
      </w:r>
      <w:r w:rsidR="000D137E" w:rsidRPr="00306177">
        <w:rPr>
          <w:rFonts w:ascii="Times New Roman" w:hAnsi="Times New Roman"/>
          <w:i/>
          <w:sz w:val="20"/>
        </w:rPr>
        <w:t>’</w:t>
      </w:r>
      <w:r w:rsidRPr="00306177">
        <w:rPr>
          <w:rFonts w:ascii="Times New Roman" w:hAnsi="Times New Roman"/>
          <w:i/>
          <w:sz w:val="20"/>
        </w:rPr>
        <w:t xml:space="preserve">acte ou de la décision doit être fournie en langue </w:t>
      </w:r>
      <w:proofErr w:type="gramStart"/>
      <w:r w:rsidRPr="00306177">
        <w:rPr>
          <w:rFonts w:ascii="Times New Roman" w:hAnsi="Times New Roman"/>
          <w:i/>
          <w:sz w:val="20"/>
        </w:rPr>
        <w:t xml:space="preserve">originale; </w:t>
      </w:r>
      <w:r w:rsidR="00194CB5" w:rsidRPr="00306177">
        <w:rPr>
          <w:rFonts w:ascii="Times New Roman" w:hAnsi="Times New Roman"/>
          <w:i/>
          <w:sz w:val="20"/>
        </w:rPr>
        <w:t xml:space="preserve"> </w:t>
      </w:r>
      <w:r w:rsidRPr="00306177">
        <w:rPr>
          <w:rFonts w:ascii="Times New Roman" w:hAnsi="Times New Roman"/>
          <w:i/>
          <w:sz w:val="20"/>
        </w:rPr>
        <w:t>voir</w:t>
      </w:r>
      <w:proofErr w:type="gramEnd"/>
      <w:r w:rsidRPr="00306177">
        <w:rPr>
          <w:rFonts w:ascii="Times New Roman" w:hAnsi="Times New Roman"/>
          <w:i/>
          <w:sz w:val="20"/>
        </w:rPr>
        <w:t xml:space="preserve"> la règle 5.6)iii))</w:t>
      </w:r>
    </w:p>
    <w:p w14:paraId="2DA63D4F" w14:textId="77777777" w:rsidR="00740817" w:rsidRPr="00306177" w:rsidRDefault="00740817" w:rsidP="00740817">
      <w:pPr>
        <w:pStyle w:val="indenti"/>
        <w:tabs>
          <w:tab w:val="clear" w:pos="1701"/>
          <w:tab w:val="clear" w:pos="1985"/>
        </w:tabs>
        <w:ind w:left="567" w:right="-1"/>
        <w:jc w:val="both"/>
        <w:rPr>
          <w:rFonts w:ascii="Times New Roman" w:hAnsi="Times New Roman"/>
          <w:i/>
          <w:szCs w:val="24"/>
        </w:rPr>
      </w:pPr>
    </w:p>
    <w:p w14:paraId="3687BED4" w14:textId="77777777" w:rsidR="00AA5833" w:rsidRPr="00306177" w:rsidRDefault="00AA5833">
      <w:pPr>
        <w:pStyle w:val="indenti"/>
        <w:tabs>
          <w:tab w:val="clear" w:pos="1701"/>
          <w:tab w:val="clear" w:pos="1985"/>
        </w:tabs>
        <w:spacing w:line="120" w:lineRule="auto"/>
        <w:ind w:left="567" w:hanging="567"/>
        <w:jc w:val="both"/>
        <w:rPr>
          <w:rFonts w:ascii="Times New Roman" w:hAnsi="Times New Roman"/>
          <w:sz w:val="22"/>
        </w:rPr>
      </w:pPr>
    </w:p>
    <w:p w14:paraId="634C9BC1" w14:textId="3D8907BF" w:rsidR="00AA5833" w:rsidRPr="00306177" w:rsidRDefault="00AA5833" w:rsidP="00F47073">
      <w:pPr>
        <w:pStyle w:val="indenti"/>
        <w:tabs>
          <w:tab w:val="clear" w:pos="1701"/>
          <w:tab w:val="clear" w:pos="1985"/>
        </w:tabs>
        <w:ind w:left="567" w:right="-1"/>
        <w:jc w:val="both"/>
      </w:pPr>
      <w:r w:rsidRPr="00306177">
        <w:rPr>
          <w:rFonts w:ascii="Times New Roman" w:hAnsi="Times New Roman"/>
          <w:sz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rPr>
          <w:rFonts w:ascii="Times New Roman" w:hAnsi="Times New Roman"/>
          <w:sz w:val="22"/>
        </w:rPr>
        <w:instrText xml:space="preserve"> FORMCHECKBOX </w:instrText>
      </w:r>
      <w:r w:rsidR="00B240D3">
        <w:rPr>
          <w:rFonts w:ascii="Times New Roman" w:hAnsi="Times New Roman"/>
          <w:sz w:val="22"/>
        </w:rPr>
      </w:r>
      <w:r w:rsidR="00B240D3">
        <w:rPr>
          <w:rFonts w:ascii="Times New Roman" w:hAnsi="Times New Roman"/>
          <w:sz w:val="22"/>
        </w:rPr>
        <w:fldChar w:fldCharType="separate"/>
      </w:r>
      <w:r w:rsidRPr="00306177">
        <w:rPr>
          <w:rFonts w:ascii="Times New Roman" w:hAnsi="Times New Roman"/>
          <w:sz w:val="22"/>
        </w:rPr>
        <w:fldChar w:fldCharType="end"/>
      </w:r>
      <w:r w:rsidRPr="00306177">
        <w:rPr>
          <w:rFonts w:ascii="Times New Roman" w:hAnsi="Times New Roman"/>
          <w:sz w:val="22"/>
        </w:rPr>
        <w:tab/>
        <w:t>Cochez cette case si une telle copie est jointe</w:t>
      </w:r>
    </w:p>
    <w:p w14:paraId="3C223761" w14:textId="56534631" w:rsidR="001956B0" w:rsidRPr="00306177" w:rsidRDefault="00DF19A0">
      <w:pPr>
        <w:ind w:left="567" w:right="-1" w:hanging="567"/>
        <w:jc w:val="both"/>
        <w:rPr>
          <w:b/>
          <w:sz w:val="22"/>
          <w:highlight w:val="yellow"/>
        </w:rPr>
      </w:pPr>
      <w:r w:rsidRPr="00306177">
        <w:br w:type="column"/>
      </w:r>
      <w:r w:rsidRPr="00306177">
        <w:rPr>
          <w:b/>
        </w:rPr>
        <w:lastRenderedPageBreak/>
        <w:t>8.a)</w:t>
      </w:r>
      <w:r w:rsidRPr="00306177">
        <w:tab/>
      </w:r>
      <w:r w:rsidRPr="00306177">
        <w:rPr>
          <w:b/>
        </w:rPr>
        <w:t>Déclaration en vertu de l</w:t>
      </w:r>
      <w:r w:rsidR="000D137E" w:rsidRPr="00306177">
        <w:rPr>
          <w:b/>
        </w:rPr>
        <w:t>’</w:t>
      </w:r>
      <w:r w:rsidRPr="00306177">
        <w:rPr>
          <w:b/>
        </w:rPr>
        <w:t>Acte de Genève, à l</w:t>
      </w:r>
      <w:r w:rsidR="000D137E" w:rsidRPr="00306177">
        <w:rPr>
          <w:b/>
        </w:rPr>
        <w:t>’</w:t>
      </w:r>
      <w:r w:rsidRPr="00306177">
        <w:rPr>
          <w:b/>
        </w:rPr>
        <w:t>effet que la protection n</w:t>
      </w:r>
      <w:r w:rsidR="000D137E" w:rsidRPr="00306177">
        <w:rPr>
          <w:b/>
        </w:rPr>
        <w:t>’</w:t>
      </w:r>
      <w:r w:rsidRPr="00306177">
        <w:rPr>
          <w:b/>
        </w:rPr>
        <w:t>est pas accordée à certains éléments de l</w:t>
      </w:r>
      <w:r w:rsidR="000D137E" w:rsidRPr="00306177">
        <w:rPr>
          <w:b/>
        </w:rPr>
        <w:t>’</w:t>
      </w:r>
      <w:r w:rsidRPr="00306177">
        <w:rPr>
          <w:b/>
        </w:rPr>
        <w:t>appellation d</w:t>
      </w:r>
      <w:r w:rsidR="000D137E" w:rsidRPr="00306177">
        <w:rPr>
          <w:b/>
        </w:rPr>
        <w:t>’</w:t>
      </w:r>
      <w:r w:rsidRPr="00306177">
        <w:rPr>
          <w:b/>
        </w:rPr>
        <w:t>origine ou de l</w:t>
      </w:r>
      <w:r w:rsidR="000D137E" w:rsidRPr="00306177">
        <w:rPr>
          <w:b/>
        </w:rPr>
        <w:t>’</w:t>
      </w:r>
      <w:r w:rsidRPr="00306177">
        <w:rPr>
          <w:b/>
        </w:rPr>
        <w:t>indication géographique</w:t>
      </w:r>
      <w:r w:rsidRPr="00306177">
        <w:rPr>
          <w:sz w:val="22"/>
        </w:rPr>
        <w:t xml:space="preserve"> </w:t>
      </w:r>
      <w:r w:rsidRPr="00306177">
        <w:rPr>
          <w:b/>
          <w:sz w:val="22"/>
        </w:rPr>
        <w:t>dans la partie contractante d</w:t>
      </w:r>
      <w:r w:rsidR="000D137E" w:rsidRPr="00306177">
        <w:rPr>
          <w:b/>
          <w:sz w:val="22"/>
        </w:rPr>
        <w:t>’</w:t>
      </w:r>
      <w:r w:rsidRPr="00306177">
        <w:rPr>
          <w:b/>
          <w:sz w:val="22"/>
        </w:rPr>
        <w:t>origine</w:t>
      </w:r>
      <w:r w:rsidR="000D137E" w:rsidRPr="00306177">
        <w:rPr>
          <w:b/>
          <w:sz w:val="22"/>
        </w:rPr>
        <w:t> :</w:t>
      </w:r>
    </w:p>
    <w:p w14:paraId="0B54BE4F" w14:textId="2534D884" w:rsidR="00CB6684" w:rsidRPr="00306177" w:rsidRDefault="00CB6684" w:rsidP="00CB6684">
      <w:pPr>
        <w:ind w:left="567" w:right="-1"/>
        <w:jc w:val="both"/>
        <w:rPr>
          <w:i/>
          <w:sz w:val="20"/>
        </w:rPr>
      </w:pPr>
      <w:r w:rsidRPr="00306177">
        <w:rPr>
          <w:i/>
          <w:sz w:val="20"/>
        </w:rPr>
        <w:t>(Préciser si, à la connaissance du déposant,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enregistrement,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acte législatif ou réglementaire ou la décision judiciaire ou administrative en vertu duquel la protection est accordée à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appellation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origine, ou à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indication géographique dans la partie contractante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origine, prévoit que la protection n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est pas accordée sur certains éléments de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appellation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 ou de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indication géographiq</w:t>
      </w:r>
      <w:r w:rsidR="00610838" w:rsidRPr="00306177">
        <w:rPr>
          <w:i/>
          <w:sz w:val="20"/>
        </w:rPr>
        <w:t>ue.  Ce</w:t>
      </w:r>
      <w:r w:rsidRPr="00306177">
        <w:rPr>
          <w:i/>
          <w:sz w:val="20"/>
        </w:rPr>
        <w:t xml:space="preserve">s éléments sont indiqués dans la demande dans une langue de travail et dans la ou les langues officielles de la partie contractante </w:t>
      </w:r>
      <w:proofErr w:type="gramStart"/>
      <w:r w:rsidRPr="00306177">
        <w:rPr>
          <w:i/>
          <w:sz w:val="20"/>
        </w:rPr>
        <w:t>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origine;  voir</w:t>
      </w:r>
      <w:proofErr w:type="gramEnd"/>
      <w:r w:rsidRPr="00306177">
        <w:rPr>
          <w:i/>
          <w:sz w:val="20"/>
        </w:rPr>
        <w:t xml:space="preserve"> la règle 5.5))</w:t>
      </w:r>
    </w:p>
    <w:p w14:paraId="78AB83EE" w14:textId="4AAFBD84" w:rsidR="001956B0" w:rsidRPr="00306177" w:rsidRDefault="001956B0">
      <w:pPr>
        <w:ind w:left="567" w:right="-1"/>
        <w:jc w:val="both"/>
      </w:pPr>
    </w:p>
    <w:p w14:paraId="53064CF7" w14:textId="3D253862" w:rsidR="00DF19A0" w:rsidRPr="00306177" w:rsidRDefault="00DF19A0">
      <w:pPr>
        <w:ind w:left="567" w:right="-1"/>
        <w:jc w:val="both"/>
      </w:pPr>
    </w:p>
    <w:p w14:paraId="57F0CEA2" w14:textId="5C934BCE" w:rsidR="00DF19A0" w:rsidRPr="00306177" w:rsidRDefault="00DF19A0">
      <w:pPr>
        <w:ind w:left="567" w:right="-1"/>
        <w:jc w:val="both"/>
      </w:pPr>
    </w:p>
    <w:p w14:paraId="19CFFCEC" w14:textId="77777777" w:rsidR="00DF19A0" w:rsidRPr="00306177" w:rsidRDefault="00DF19A0">
      <w:pPr>
        <w:ind w:left="567" w:right="-1"/>
        <w:jc w:val="both"/>
      </w:pPr>
    </w:p>
    <w:p w14:paraId="223D05B1" w14:textId="7AF82AF0" w:rsidR="007F3610" w:rsidRPr="00306177" w:rsidRDefault="007F3610" w:rsidP="007F3610">
      <w:pPr>
        <w:ind w:left="567" w:right="-1" w:hanging="567"/>
        <w:jc w:val="both"/>
        <w:rPr>
          <w:b/>
        </w:rPr>
      </w:pPr>
      <w:r w:rsidRPr="00306177">
        <w:rPr>
          <w:b/>
        </w:rPr>
        <w:t>8.b)</w:t>
      </w:r>
      <w:r w:rsidRPr="00306177">
        <w:rPr>
          <w:b/>
        </w:rPr>
        <w:tab/>
        <w:t>Translittération des éléments visés au point 8.a)</w:t>
      </w:r>
      <w:r w:rsidR="000D137E" w:rsidRPr="00306177">
        <w:rPr>
          <w:b/>
        </w:rPr>
        <w:t> :</w:t>
      </w:r>
    </w:p>
    <w:p w14:paraId="1A10266D" w14:textId="6B638C96" w:rsidR="007F3610" w:rsidRPr="00306177" w:rsidRDefault="007F3610" w:rsidP="007F3610">
      <w:pPr>
        <w:ind w:left="567" w:right="-1" w:firstLine="3"/>
        <w:jc w:val="both"/>
        <w:rPr>
          <w:i/>
          <w:sz w:val="20"/>
        </w:rPr>
      </w:pPr>
      <w:r w:rsidRPr="00306177">
        <w:rPr>
          <w:i/>
          <w:sz w:val="20"/>
        </w:rPr>
        <w:t xml:space="preserve">(Si les informations fournies au titre du point 8.a) sont en caractères autres que latins, une translittération en caractères latins doit être </w:t>
      </w:r>
      <w:proofErr w:type="gramStart"/>
      <w:r w:rsidRPr="00306177">
        <w:rPr>
          <w:i/>
          <w:sz w:val="20"/>
        </w:rPr>
        <w:t>fournie;  cette</w:t>
      </w:r>
      <w:proofErr w:type="gramEnd"/>
      <w:r w:rsidRPr="00306177">
        <w:rPr>
          <w:i/>
          <w:sz w:val="20"/>
        </w:rPr>
        <w:t xml:space="preserve"> translittération doit suivre la phonétique de la langue de la demande internationale;  voir les règles 5.5) et 5.2)b))</w:t>
      </w:r>
    </w:p>
    <w:p w14:paraId="789EF63E" w14:textId="77777777" w:rsidR="007F3610" w:rsidRPr="00306177" w:rsidRDefault="007F3610" w:rsidP="007F3610">
      <w:pPr>
        <w:ind w:right="-1"/>
        <w:jc w:val="both"/>
        <w:rPr>
          <w:b/>
        </w:rPr>
      </w:pPr>
    </w:p>
    <w:p w14:paraId="4F29373F" w14:textId="77777777" w:rsidR="008B7FC0" w:rsidRPr="00306177" w:rsidRDefault="008B7FC0" w:rsidP="007F3610">
      <w:pPr>
        <w:ind w:right="-1"/>
        <w:jc w:val="both"/>
      </w:pPr>
    </w:p>
    <w:p w14:paraId="03FD29E6" w14:textId="3C9FF650" w:rsidR="007F3610" w:rsidRPr="00306177" w:rsidRDefault="007F3610" w:rsidP="00A365C7">
      <w:pPr>
        <w:ind w:left="567" w:right="-1" w:hanging="567"/>
        <w:jc w:val="both"/>
        <w:rPr>
          <w:b/>
        </w:rPr>
      </w:pPr>
    </w:p>
    <w:p w14:paraId="5FB93A72" w14:textId="77777777" w:rsidR="00C505B2" w:rsidRPr="00306177" w:rsidRDefault="00C505B2" w:rsidP="00A365C7">
      <w:pPr>
        <w:ind w:left="567" w:right="-1" w:hanging="567"/>
        <w:jc w:val="both"/>
        <w:rPr>
          <w:b/>
        </w:rPr>
      </w:pPr>
    </w:p>
    <w:p w14:paraId="7B3955AF" w14:textId="3F7BB178" w:rsidR="001956B0" w:rsidRPr="00306177" w:rsidRDefault="001956B0" w:rsidP="00A365C7">
      <w:pPr>
        <w:ind w:left="567" w:right="-1" w:hanging="567"/>
        <w:jc w:val="both"/>
        <w:rPr>
          <w:sz w:val="22"/>
        </w:rPr>
      </w:pPr>
      <w:r w:rsidRPr="00306177">
        <w:rPr>
          <w:b/>
        </w:rPr>
        <w:t>9.a)</w:t>
      </w:r>
      <w:r w:rsidRPr="00306177">
        <w:tab/>
      </w:r>
      <w:r w:rsidRPr="00306177">
        <w:rPr>
          <w:b/>
        </w:rPr>
        <w:t>Déclaration à l</w:t>
      </w:r>
      <w:r w:rsidR="000D137E" w:rsidRPr="00306177">
        <w:rPr>
          <w:b/>
        </w:rPr>
        <w:t>’</w:t>
      </w:r>
      <w:r w:rsidRPr="00306177">
        <w:rPr>
          <w:b/>
        </w:rPr>
        <w:t>effet que la protection n</w:t>
      </w:r>
      <w:r w:rsidR="000D137E" w:rsidRPr="00306177">
        <w:rPr>
          <w:b/>
        </w:rPr>
        <w:t>’</w:t>
      </w:r>
      <w:r w:rsidRPr="00306177">
        <w:rPr>
          <w:b/>
        </w:rPr>
        <w:t>est pas revendiquée sur certains éléments de l</w:t>
      </w:r>
      <w:r w:rsidR="000D137E" w:rsidRPr="00306177">
        <w:rPr>
          <w:b/>
        </w:rPr>
        <w:t>’</w:t>
      </w:r>
      <w:r w:rsidRPr="00306177">
        <w:rPr>
          <w:b/>
        </w:rPr>
        <w:t>appellation d</w:t>
      </w:r>
      <w:r w:rsidR="000D137E" w:rsidRPr="00306177">
        <w:rPr>
          <w:b/>
        </w:rPr>
        <w:t>’</w:t>
      </w:r>
      <w:r w:rsidRPr="00306177">
        <w:rPr>
          <w:b/>
        </w:rPr>
        <w:t>origine ou de l</w:t>
      </w:r>
      <w:r w:rsidR="000D137E" w:rsidRPr="00306177">
        <w:rPr>
          <w:b/>
        </w:rPr>
        <w:t>’</w:t>
      </w:r>
      <w:r w:rsidRPr="00306177">
        <w:rPr>
          <w:b/>
        </w:rPr>
        <w:t>indication géographique</w:t>
      </w:r>
      <w:r w:rsidR="000D137E" w:rsidRPr="00306177">
        <w:rPr>
          <w:b/>
        </w:rPr>
        <w:t> :</w:t>
      </w:r>
      <w:r w:rsidRPr="00306177">
        <w:rPr>
          <w:b/>
        </w:rPr>
        <w:t xml:space="preserve"> </w:t>
      </w:r>
      <w:r w:rsidRPr="00306177">
        <w:rPr>
          <w:sz w:val="22"/>
        </w:rPr>
        <w:t>(facultatif)</w:t>
      </w:r>
    </w:p>
    <w:p w14:paraId="7F316031" w14:textId="55A93991" w:rsidR="000D137E" w:rsidRPr="00306177" w:rsidRDefault="001956B0" w:rsidP="001956B0">
      <w:pPr>
        <w:ind w:left="567" w:right="-1"/>
        <w:jc w:val="both"/>
        <w:rPr>
          <w:i/>
          <w:sz w:val="20"/>
        </w:rPr>
      </w:pPr>
      <w:r w:rsidRPr="00306177">
        <w:rPr>
          <w:i/>
          <w:sz w:val="20"/>
        </w:rPr>
        <w:t>(Indiquer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élément ou les éléments de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appellation d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origine ou de l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>indication géographique sur lesquels la protection n</w:t>
      </w:r>
      <w:r w:rsidR="000D137E" w:rsidRPr="00306177">
        <w:rPr>
          <w:i/>
          <w:sz w:val="20"/>
        </w:rPr>
        <w:t>’</w:t>
      </w:r>
      <w:r w:rsidRPr="00306177">
        <w:rPr>
          <w:i/>
          <w:sz w:val="20"/>
        </w:rPr>
        <w:t xml:space="preserve">est pas </w:t>
      </w:r>
      <w:proofErr w:type="gramStart"/>
      <w:r w:rsidRPr="00306177">
        <w:rPr>
          <w:i/>
          <w:sz w:val="20"/>
        </w:rPr>
        <w:t>revendiquée;  voir</w:t>
      </w:r>
      <w:proofErr w:type="gramEnd"/>
      <w:r w:rsidRPr="00306177">
        <w:rPr>
          <w:i/>
          <w:sz w:val="20"/>
        </w:rPr>
        <w:t xml:space="preserve"> la règle 5.6)a)iv))</w:t>
      </w:r>
    </w:p>
    <w:p w14:paraId="2ABBC465" w14:textId="395B50A3" w:rsidR="001607D6" w:rsidRPr="00306177" w:rsidRDefault="001607D6" w:rsidP="001607D6">
      <w:pPr>
        <w:pStyle w:val="indenti"/>
        <w:ind w:right="-1"/>
        <w:jc w:val="both"/>
        <w:rPr>
          <w:rFonts w:ascii="Times New Roman" w:hAnsi="Times New Roman"/>
        </w:rPr>
      </w:pPr>
    </w:p>
    <w:p w14:paraId="0888ABA1" w14:textId="7E2CFDAD" w:rsidR="001607D6" w:rsidRPr="00306177" w:rsidRDefault="001607D6" w:rsidP="001607D6">
      <w:pPr>
        <w:pStyle w:val="indenti"/>
        <w:ind w:right="-1"/>
        <w:jc w:val="both"/>
        <w:rPr>
          <w:rFonts w:ascii="Times New Roman" w:hAnsi="Times New Roman"/>
        </w:rPr>
      </w:pPr>
    </w:p>
    <w:p w14:paraId="1F0CCCE9" w14:textId="48BF0544" w:rsidR="001607D6" w:rsidRPr="00306177" w:rsidRDefault="001607D6" w:rsidP="001607D6">
      <w:pPr>
        <w:pStyle w:val="indenti"/>
        <w:ind w:right="-1"/>
        <w:jc w:val="both"/>
        <w:rPr>
          <w:rFonts w:ascii="Times New Roman" w:hAnsi="Times New Roman"/>
        </w:rPr>
      </w:pPr>
    </w:p>
    <w:p w14:paraId="6339E6EE" w14:textId="77777777" w:rsidR="0059668F" w:rsidRPr="00306177" w:rsidRDefault="0059668F" w:rsidP="001607D6">
      <w:pPr>
        <w:pStyle w:val="indenti"/>
        <w:ind w:right="-1"/>
        <w:jc w:val="both"/>
        <w:rPr>
          <w:rFonts w:ascii="Times New Roman" w:hAnsi="Times New Roman"/>
        </w:rPr>
      </w:pPr>
    </w:p>
    <w:p w14:paraId="5D46C301" w14:textId="2A73F4AB" w:rsidR="001607D6" w:rsidRPr="00306177" w:rsidRDefault="001607D6" w:rsidP="001607D6">
      <w:pPr>
        <w:ind w:left="567" w:right="-1" w:hanging="567"/>
        <w:jc w:val="both"/>
        <w:rPr>
          <w:b/>
        </w:rPr>
      </w:pPr>
      <w:r w:rsidRPr="00306177">
        <w:rPr>
          <w:b/>
        </w:rPr>
        <w:t>9.b)</w:t>
      </w:r>
      <w:r w:rsidRPr="00306177">
        <w:rPr>
          <w:b/>
        </w:rPr>
        <w:tab/>
        <w:t>Translittération des éléments visés au point 9.a)</w:t>
      </w:r>
      <w:r w:rsidR="000D137E" w:rsidRPr="00306177">
        <w:rPr>
          <w:b/>
        </w:rPr>
        <w:t> :</w:t>
      </w:r>
    </w:p>
    <w:p w14:paraId="7EB3F77E" w14:textId="6478DD14" w:rsidR="001607D6" w:rsidRPr="00306177" w:rsidRDefault="001607D6" w:rsidP="001607D6">
      <w:pPr>
        <w:ind w:left="567" w:right="-1" w:firstLine="3"/>
        <w:jc w:val="both"/>
        <w:rPr>
          <w:i/>
          <w:sz w:val="20"/>
        </w:rPr>
      </w:pPr>
      <w:r w:rsidRPr="00306177">
        <w:rPr>
          <w:i/>
          <w:sz w:val="20"/>
        </w:rPr>
        <w:t xml:space="preserve">(Si les informations fournies au point 9.a) sont en caractères autres que latins, une translittération en caractères latins doit être </w:t>
      </w:r>
      <w:proofErr w:type="gramStart"/>
      <w:r w:rsidRPr="00306177">
        <w:rPr>
          <w:i/>
          <w:sz w:val="20"/>
        </w:rPr>
        <w:t>fournie;  cette</w:t>
      </w:r>
      <w:proofErr w:type="gramEnd"/>
      <w:r w:rsidRPr="00306177">
        <w:rPr>
          <w:i/>
          <w:sz w:val="20"/>
        </w:rPr>
        <w:t xml:space="preserve"> translittération doit suivre la phonétique de la langue de la demande internationale;  voir la règle 5.2)b))</w:t>
      </w:r>
    </w:p>
    <w:p w14:paraId="18179F4B" w14:textId="77777777" w:rsidR="001607D6" w:rsidRPr="00306177" w:rsidRDefault="001607D6" w:rsidP="00F47073">
      <w:pPr>
        <w:pStyle w:val="indenti"/>
        <w:ind w:left="567" w:right="-1"/>
        <w:jc w:val="both"/>
        <w:rPr>
          <w:rFonts w:ascii="Times New Roman" w:hAnsi="Times New Roman"/>
        </w:rPr>
      </w:pPr>
    </w:p>
    <w:p w14:paraId="6B94834A" w14:textId="77777777" w:rsidR="005E6706" w:rsidRPr="00306177" w:rsidRDefault="005E6706">
      <w:pPr>
        <w:pStyle w:val="indenti"/>
        <w:ind w:left="567" w:right="-1"/>
        <w:jc w:val="both"/>
        <w:rPr>
          <w:rFonts w:ascii="Times New Roman" w:hAnsi="Times New Roman"/>
        </w:rPr>
      </w:pPr>
    </w:p>
    <w:p w14:paraId="3B7DAD09" w14:textId="77777777" w:rsidR="005E6706" w:rsidRPr="00306177" w:rsidRDefault="005E6706">
      <w:pPr>
        <w:pStyle w:val="indenti"/>
        <w:ind w:left="567" w:right="-1"/>
        <w:jc w:val="both"/>
        <w:rPr>
          <w:rFonts w:ascii="Times New Roman" w:hAnsi="Times New Roman"/>
        </w:rPr>
      </w:pPr>
    </w:p>
    <w:p w14:paraId="5F64158C" w14:textId="77777777" w:rsidR="005E6706" w:rsidRPr="00306177" w:rsidRDefault="005E6706">
      <w:pPr>
        <w:pStyle w:val="indenti"/>
        <w:ind w:left="567" w:right="-1"/>
        <w:jc w:val="both"/>
        <w:rPr>
          <w:rFonts w:ascii="Times New Roman" w:hAnsi="Times New Roman"/>
        </w:rPr>
      </w:pPr>
    </w:p>
    <w:p w14:paraId="7F0EE31B" w14:textId="07541C71" w:rsidR="00F47073" w:rsidRPr="00306177" w:rsidRDefault="005E6706" w:rsidP="005E6706">
      <w:pPr>
        <w:pStyle w:val="indenti"/>
        <w:tabs>
          <w:tab w:val="clear" w:pos="1701"/>
          <w:tab w:val="clear" w:pos="1985"/>
        </w:tabs>
        <w:ind w:left="567" w:right="-3" w:hanging="567"/>
        <w:jc w:val="both"/>
        <w:rPr>
          <w:rFonts w:ascii="Times New Roman" w:hAnsi="Times New Roman"/>
        </w:rPr>
      </w:pPr>
      <w:r w:rsidRPr="00306177">
        <w:rPr>
          <w:rFonts w:ascii="Times New Roman" w:hAnsi="Times New Roman"/>
          <w:b/>
        </w:rPr>
        <w:t>10.</w:t>
      </w:r>
      <w:r w:rsidRPr="00306177">
        <w:rPr>
          <w:rFonts w:ascii="Times New Roman" w:hAnsi="Times New Roman"/>
        </w:rPr>
        <w:tab/>
      </w:r>
      <w:r w:rsidRPr="00306177">
        <w:rPr>
          <w:rFonts w:ascii="Times New Roman" w:hAnsi="Times New Roman"/>
          <w:b/>
        </w:rPr>
        <w:t>Déclaration selon laquelle il est renoncé à la protection dans une ou plusieurs parties contractantes</w:t>
      </w:r>
      <w:r w:rsidR="000D137E" w:rsidRPr="00306177">
        <w:rPr>
          <w:rFonts w:ascii="Times New Roman" w:hAnsi="Times New Roman"/>
          <w:b/>
        </w:rPr>
        <w:t> :</w:t>
      </w:r>
      <w:r w:rsidRPr="00306177">
        <w:rPr>
          <w:rFonts w:ascii="Times New Roman" w:hAnsi="Times New Roman"/>
          <w:b/>
        </w:rPr>
        <w:t xml:space="preserve"> </w:t>
      </w:r>
      <w:r w:rsidRPr="00306177">
        <w:rPr>
          <w:rFonts w:ascii="Times New Roman" w:hAnsi="Times New Roman"/>
        </w:rPr>
        <w:t>(facultatif)</w:t>
      </w:r>
    </w:p>
    <w:p w14:paraId="1D9B8F8D" w14:textId="52196D6D" w:rsidR="005E6706" w:rsidRPr="00306177" w:rsidRDefault="005E6706" w:rsidP="00F47073">
      <w:pPr>
        <w:pStyle w:val="indenti"/>
        <w:tabs>
          <w:tab w:val="clear" w:pos="1701"/>
          <w:tab w:val="clear" w:pos="1985"/>
        </w:tabs>
        <w:ind w:left="567" w:right="-3"/>
        <w:jc w:val="both"/>
        <w:rPr>
          <w:rFonts w:ascii="Times New Roman" w:hAnsi="Times New Roman"/>
          <w:sz w:val="22"/>
        </w:rPr>
      </w:pPr>
      <w:r w:rsidRPr="00306177">
        <w:rPr>
          <w:rFonts w:ascii="Times New Roman" w:hAnsi="Times New Roman"/>
          <w:i/>
          <w:sz w:val="20"/>
        </w:rPr>
        <w:t xml:space="preserve">(Nom de la partie contractante ou des parties contractantes </w:t>
      </w:r>
      <w:r w:rsidR="000D137E" w:rsidRPr="00306177">
        <w:rPr>
          <w:rFonts w:ascii="Times New Roman" w:hAnsi="Times New Roman"/>
          <w:i/>
          <w:sz w:val="20"/>
        </w:rPr>
        <w:t>à l’égard</w:t>
      </w:r>
      <w:r w:rsidRPr="00306177">
        <w:rPr>
          <w:rFonts w:ascii="Times New Roman" w:hAnsi="Times New Roman"/>
          <w:i/>
          <w:sz w:val="20"/>
        </w:rPr>
        <w:t xml:space="preserve"> desquelles il est renoncé à la protection</w:t>
      </w:r>
      <w:r w:rsidRPr="00306177">
        <w:rPr>
          <w:rFonts w:ascii="Times New Roman" w:hAnsi="Times New Roman"/>
          <w:sz w:val="22"/>
        </w:rPr>
        <w:t>)</w:t>
      </w:r>
    </w:p>
    <w:p w14:paraId="73DED914" w14:textId="77777777" w:rsidR="005E6706" w:rsidRPr="00306177" w:rsidRDefault="005E6706" w:rsidP="005E6706">
      <w:pPr>
        <w:pStyle w:val="indenti"/>
        <w:ind w:left="567" w:right="-3"/>
        <w:jc w:val="both"/>
        <w:rPr>
          <w:rFonts w:ascii="Times New Roman" w:hAnsi="Times New Roman"/>
        </w:rPr>
      </w:pPr>
    </w:p>
    <w:p w14:paraId="473AD1B2" w14:textId="77777777" w:rsidR="005E6706" w:rsidRPr="00306177" w:rsidRDefault="005E6706" w:rsidP="005E6706">
      <w:pPr>
        <w:pStyle w:val="indenti"/>
        <w:ind w:left="567" w:right="-3"/>
        <w:jc w:val="both"/>
        <w:rPr>
          <w:rFonts w:ascii="Times New Roman" w:hAnsi="Times New Roman"/>
        </w:rPr>
      </w:pPr>
    </w:p>
    <w:p w14:paraId="368B7634" w14:textId="77777777" w:rsidR="005E6706" w:rsidRPr="00306177" w:rsidRDefault="005E6706" w:rsidP="005E6706">
      <w:pPr>
        <w:pStyle w:val="indenti"/>
        <w:ind w:left="567" w:right="-3"/>
        <w:jc w:val="both"/>
        <w:rPr>
          <w:rFonts w:ascii="Times New Roman" w:hAnsi="Times New Roman"/>
        </w:rPr>
      </w:pPr>
    </w:p>
    <w:p w14:paraId="1F4268E2" w14:textId="77777777" w:rsidR="005E6706" w:rsidRPr="00306177" w:rsidRDefault="005E6706" w:rsidP="005E6706">
      <w:pPr>
        <w:pStyle w:val="indenti"/>
        <w:ind w:left="567" w:right="-3"/>
        <w:jc w:val="both"/>
        <w:rPr>
          <w:rFonts w:ascii="Times New Roman" w:hAnsi="Times New Roman"/>
        </w:rPr>
      </w:pPr>
    </w:p>
    <w:p w14:paraId="51BE5E39" w14:textId="56F09FAE" w:rsidR="005E6706" w:rsidRPr="00306177" w:rsidRDefault="00E76E73" w:rsidP="005E6706">
      <w:pPr>
        <w:pStyle w:val="indenti"/>
        <w:tabs>
          <w:tab w:val="clear" w:pos="1701"/>
          <w:tab w:val="clear" w:pos="1985"/>
        </w:tabs>
        <w:ind w:left="567" w:right="-3" w:hanging="567"/>
        <w:jc w:val="both"/>
        <w:rPr>
          <w:rFonts w:ascii="Times New Roman" w:hAnsi="Times New Roman"/>
          <w:b/>
          <w:szCs w:val="24"/>
        </w:rPr>
      </w:pPr>
      <w:r w:rsidRPr="00306177">
        <w:br w:type="column"/>
      </w:r>
      <w:r w:rsidRPr="00306177">
        <w:rPr>
          <w:rFonts w:ascii="Times New Roman" w:hAnsi="Times New Roman"/>
          <w:b/>
        </w:rPr>
        <w:lastRenderedPageBreak/>
        <w:t>11.</w:t>
      </w:r>
      <w:r w:rsidRPr="00306177">
        <w:rPr>
          <w:rFonts w:ascii="Times New Roman" w:hAnsi="Times New Roman"/>
        </w:rPr>
        <w:tab/>
      </w:r>
      <w:r w:rsidRPr="00306177">
        <w:rPr>
          <w:rFonts w:ascii="Times New Roman" w:hAnsi="Times New Roman"/>
          <w:b/>
        </w:rPr>
        <w:t>Conditions supplémentaires au titre de l</w:t>
      </w:r>
      <w:r w:rsidR="000D137E" w:rsidRPr="00306177">
        <w:rPr>
          <w:rFonts w:ascii="Times New Roman" w:hAnsi="Times New Roman"/>
          <w:b/>
        </w:rPr>
        <w:t>’</w:t>
      </w:r>
      <w:r w:rsidRPr="00306177">
        <w:rPr>
          <w:rFonts w:ascii="Times New Roman" w:hAnsi="Times New Roman"/>
          <w:b/>
        </w:rPr>
        <w:t>article 7.4) de l</w:t>
      </w:r>
      <w:r w:rsidR="000D137E" w:rsidRPr="00306177">
        <w:rPr>
          <w:rFonts w:ascii="Times New Roman" w:hAnsi="Times New Roman"/>
          <w:b/>
        </w:rPr>
        <w:t>’</w:t>
      </w:r>
      <w:r w:rsidR="00875FA4">
        <w:rPr>
          <w:rFonts w:ascii="Times New Roman" w:hAnsi="Times New Roman"/>
          <w:b/>
        </w:rPr>
        <w:t>Acte de Genève et de la</w:t>
      </w:r>
      <w:r w:rsidRPr="00306177">
        <w:rPr>
          <w:rFonts w:ascii="Times New Roman" w:hAnsi="Times New Roman"/>
          <w:b/>
        </w:rPr>
        <w:t xml:space="preserve"> règles 5.3) du règlement d</w:t>
      </w:r>
      <w:r w:rsidR="000D137E" w:rsidRPr="00306177">
        <w:rPr>
          <w:rFonts w:ascii="Times New Roman" w:hAnsi="Times New Roman"/>
          <w:b/>
        </w:rPr>
        <w:t>’</w:t>
      </w:r>
      <w:r w:rsidRPr="00306177">
        <w:rPr>
          <w:rFonts w:ascii="Times New Roman" w:hAnsi="Times New Roman"/>
          <w:b/>
        </w:rPr>
        <w:t>exécution commun à l</w:t>
      </w:r>
      <w:r w:rsidR="000D137E" w:rsidRPr="00306177">
        <w:rPr>
          <w:rFonts w:ascii="Times New Roman" w:hAnsi="Times New Roman"/>
          <w:b/>
        </w:rPr>
        <w:t>’</w:t>
      </w:r>
      <w:r w:rsidRPr="00306177">
        <w:rPr>
          <w:rFonts w:ascii="Times New Roman" w:hAnsi="Times New Roman"/>
          <w:b/>
        </w:rPr>
        <w:t>Arrangement de Lisbonne et à l</w:t>
      </w:r>
      <w:r w:rsidR="000D137E" w:rsidRPr="00306177">
        <w:rPr>
          <w:rFonts w:ascii="Times New Roman" w:hAnsi="Times New Roman"/>
          <w:b/>
        </w:rPr>
        <w:t>’</w:t>
      </w:r>
      <w:r w:rsidRPr="00306177">
        <w:rPr>
          <w:rFonts w:ascii="Times New Roman" w:hAnsi="Times New Roman"/>
          <w:b/>
        </w:rPr>
        <w:t>Acte de Genève de l</w:t>
      </w:r>
      <w:r w:rsidR="000D137E" w:rsidRPr="00306177">
        <w:rPr>
          <w:rFonts w:ascii="Times New Roman" w:hAnsi="Times New Roman"/>
          <w:b/>
        </w:rPr>
        <w:t>’</w:t>
      </w:r>
      <w:r w:rsidRPr="00306177">
        <w:rPr>
          <w:rFonts w:ascii="Times New Roman" w:hAnsi="Times New Roman"/>
          <w:b/>
        </w:rPr>
        <w:t>Arrangement de Lisbonne</w:t>
      </w:r>
      <w:r w:rsidR="000D137E" w:rsidRPr="00306177">
        <w:rPr>
          <w:rFonts w:ascii="Times New Roman" w:hAnsi="Times New Roman"/>
          <w:b/>
        </w:rPr>
        <w:t> :</w:t>
      </w:r>
      <w:r w:rsidRPr="00306177">
        <w:rPr>
          <w:rFonts w:ascii="Times New Roman" w:hAnsi="Times New Roman"/>
        </w:rPr>
        <w:t xml:space="preserve"> (facultatif)</w:t>
      </w:r>
      <w:r w:rsidR="00DE5B5F" w:rsidRPr="00306177">
        <w:rPr>
          <w:rStyle w:val="FootnoteReference"/>
          <w:rFonts w:ascii="Times New Roman" w:hAnsi="Times New Roman"/>
          <w:szCs w:val="24"/>
        </w:rPr>
        <w:footnoteReference w:id="3"/>
      </w:r>
    </w:p>
    <w:p w14:paraId="0F318C6C" w14:textId="7C3D8F16" w:rsidR="005E6706" w:rsidRPr="00306177" w:rsidRDefault="005E6706" w:rsidP="005E6706">
      <w:pPr>
        <w:pStyle w:val="indenti"/>
        <w:tabs>
          <w:tab w:val="clear" w:pos="1701"/>
          <w:tab w:val="clear" w:pos="1985"/>
        </w:tabs>
        <w:ind w:left="567" w:right="-3"/>
        <w:jc w:val="both"/>
        <w:rPr>
          <w:rFonts w:ascii="Times New Roman" w:hAnsi="Times New Roman"/>
          <w:i/>
          <w:sz w:val="20"/>
        </w:rPr>
      </w:pPr>
      <w:r w:rsidRPr="00306177">
        <w:rPr>
          <w:rFonts w:ascii="Times New Roman" w:hAnsi="Times New Roman"/>
          <w:i/>
          <w:sz w:val="20"/>
        </w:rPr>
        <w:t>(Cocher la case appropriée et compléter, le cas échéant;</w:t>
      </w:r>
      <w:r w:rsidR="00194CB5" w:rsidRPr="00306177">
        <w:rPr>
          <w:rFonts w:ascii="Times New Roman" w:hAnsi="Times New Roman"/>
          <w:i/>
          <w:sz w:val="20"/>
        </w:rPr>
        <w:t xml:space="preserve"> </w:t>
      </w:r>
      <w:r w:rsidRPr="00306177">
        <w:rPr>
          <w:rFonts w:ascii="Times New Roman" w:hAnsi="Times New Roman"/>
          <w:i/>
          <w:sz w:val="20"/>
        </w:rPr>
        <w:t xml:space="preserve"> voir la liste des déclarations faites par les parties contractantes à l</w:t>
      </w:r>
      <w:r w:rsidR="000D137E" w:rsidRPr="00306177">
        <w:rPr>
          <w:rFonts w:ascii="Times New Roman" w:hAnsi="Times New Roman"/>
          <w:i/>
          <w:sz w:val="20"/>
        </w:rPr>
        <w:t>’</w:t>
      </w:r>
      <w:r w:rsidRPr="00306177">
        <w:rPr>
          <w:rFonts w:ascii="Times New Roman" w:hAnsi="Times New Roman"/>
          <w:i/>
          <w:sz w:val="20"/>
        </w:rPr>
        <w:t>Acte de Genève sur la page Web consacrée au système de Lisbonne à l</w:t>
      </w:r>
      <w:r w:rsidR="000D137E" w:rsidRPr="00306177">
        <w:rPr>
          <w:rFonts w:ascii="Times New Roman" w:hAnsi="Times New Roman"/>
          <w:i/>
          <w:sz w:val="20"/>
        </w:rPr>
        <w:t>’</w:t>
      </w:r>
      <w:r w:rsidRPr="00306177">
        <w:rPr>
          <w:rFonts w:ascii="Times New Roman" w:hAnsi="Times New Roman"/>
          <w:i/>
          <w:sz w:val="20"/>
        </w:rPr>
        <w:t>adresse </w:t>
      </w:r>
      <w:hyperlink r:id="rId16" w:history="1">
        <w:r w:rsidRPr="00306177">
          <w:rPr>
            <w:rStyle w:val="Hyperlink"/>
            <w:rFonts w:ascii="Times New Roman" w:hAnsi="Times New Roman"/>
            <w:i/>
            <w:sz w:val="20"/>
          </w:rPr>
          <w:t>https://www.wipo.int/lisbon</w:t>
        </w:r>
      </w:hyperlink>
      <w:r w:rsidRPr="00306177">
        <w:rPr>
          <w:rStyle w:val="Hyperlink"/>
          <w:rFonts w:ascii="Times New Roman" w:hAnsi="Times New Roman"/>
          <w:i/>
          <w:color w:val="auto"/>
          <w:sz w:val="20"/>
          <w:u w:val="none"/>
        </w:rPr>
        <w:t>)</w:t>
      </w:r>
    </w:p>
    <w:p w14:paraId="6A3A258D" w14:textId="01455CA9" w:rsidR="005E6706" w:rsidRPr="00306177" w:rsidRDefault="005E6706" w:rsidP="0059668F">
      <w:pPr>
        <w:ind w:right="-1"/>
        <w:jc w:val="both"/>
      </w:pPr>
    </w:p>
    <w:p w14:paraId="5D0062E9" w14:textId="77777777" w:rsidR="00372BA9" w:rsidRPr="00306177" w:rsidRDefault="00372BA9" w:rsidP="0059668F">
      <w:pPr>
        <w:ind w:right="-1"/>
        <w:jc w:val="both"/>
      </w:pPr>
    </w:p>
    <w:p w14:paraId="53BF86F6" w14:textId="1430F0C9" w:rsidR="005E6706" w:rsidRPr="00306177" w:rsidRDefault="005E6706" w:rsidP="005E6706">
      <w:pPr>
        <w:ind w:left="1134" w:right="-1" w:hanging="567"/>
        <w:jc w:val="both"/>
        <w:rPr>
          <w:b/>
          <w:szCs w:val="24"/>
        </w:rPr>
      </w:pPr>
      <w:r w:rsidRPr="00306177">
        <w:rPr>
          <w:sz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rPr>
          <w:sz w:val="22"/>
        </w:rPr>
        <w:instrText xml:space="preserve"> FORMCHECKBOX </w:instrText>
      </w:r>
      <w:r w:rsidR="00B240D3">
        <w:rPr>
          <w:sz w:val="22"/>
        </w:rPr>
      </w:r>
      <w:r w:rsidR="00B240D3">
        <w:rPr>
          <w:sz w:val="22"/>
        </w:rPr>
        <w:fldChar w:fldCharType="separate"/>
      </w:r>
      <w:r w:rsidRPr="00306177">
        <w:rPr>
          <w:sz w:val="22"/>
        </w:rPr>
        <w:fldChar w:fldCharType="end"/>
      </w:r>
      <w:r w:rsidRPr="00306177">
        <w:rPr>
          <w:sz w:val="22"/>
        </w:rPr>
        <w:tab/>
      </w:r>
      <w:r w:rsidRPr="00306177">
        <w:rPr>
          <w:b/>
        </w:rPr>
        <w:t>Paiement de taxes individuelles</w:t>
      </w:r>
    </w:p>
    <w:p w14:paraId="3492141B" w14:textId="5A707906" w:rsidR="00DE5B5F" w:rsidRPr="00306177" w:rsidRDefault="00DE5B5F" w:rsidP="00DE5B5F">
      <w:pPr>
        <w:ind w:left="567" w:right="-1" w:firstLine="567"/>
        <w:jc w:val="both"/>
        <w:rPr>
          <w:i/>
          <w:sz w:val="20"/>
        </w:rPr>
      </w:pPr>
      <w:r w:rsidRPr="00306177">
        <w:rPr>
          <w:i/>
          <w:sz w:val="20"/>
        </w:rPr>
        <w:t>(Voir la règle 8)</w:t>
      </w:r>
    </w:p>
    <w:p w14:paraId="0FCFE1BE" w14:textId="7FD052A6" w:rsidR="00661B26" w:rsidRPr="00306177" w:rsidRDefault="00661B26" w:rsidP="00661B26">
      <w:pPr>
        <w:pStyle w:val="indenti"/>
        <w:ind w:left="1134" w:right="-3"/>
        <w:jc w:val="both"/>
      </w:pPr>
    </w:p>
    <w:p w14:paraId="29CFC06F" w14:textId="24D1F8C9" w:rsidR="00C2418B" w:rsidRPr="00306177" w:rsidRDefault="00661B26" w:rsidP="00C2418B">
      <w:pPr>
        <w:ind w:left="1134" w:right="-1"/>
        <w:rPr>
          <w:szCs w:val="24"/>
        </w:rPr>
      </w:pPr>
      <w:r w:rsidRPr="00306177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instrText xml:space="preserve"> FORMCHECKBOX </w:instrText>
      </w:r>
      <w:r w:rsidR="00B240D3">
        <w:fldChar w:fldCharType="separate"/>
      </w:r>
      <w:r w:rsidRPr="00306177">
        <w:fldChar w:fldCharType="end"/>
      </w:r>
      <w:r w:rsidRPr="00306177">
        <w:t xml:space="preserve">  Cabo Verde (70 francs suisses)</w:t>
      </w:r>
    </w:p>
    <w:p w14:paraId="367CA59B" w14:textId="77777777" w:rsidR="00C2418B" w:rsidRPr="00306177" w:rsidRDefault="00C2418B" w:rsidP="00C2418B">
      <w:pPr>
        <w:ind w:left="1134" w:right="-1"/>
        <w:rPr>
          <w:szCs w:val="24"/>
        </w:rPr>
      </w:pPr>
    </w:p>
    <w:p w14:paraId="7B5C6BCA" w14:textId="3ADD0CBA" w:rsidR="00C2418B" w:rsidRPr="00306177" w:rsidRDefault="00C2418B" w:rsidP="00C2418B">
      <w:pPr>
        <w:ind w:left="1134" w:right="-1"/>
        <w:rPr>
          <w:szCs w:val="24"/>
        </w:rPr>
      </w:pPr>
      <w:r w:rsidRPr="00306177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instrText xml:space="preserve"> FORMCHECKBOX </w:instrText>
      </w:r>
      <w:r w:rsidR="00B240D3">
        <w:fldChar w:fldCharType="separate"/>
      </w:r>
      <w:r w:rsidRPr="00306177">
        <w:fldChar w:fldCharType="end"/>
      </w:r>
      <w:r w:rsidRPr="00306177">
        <w:t xml:space="preserve">  Cambodge (98 francs suisses)</w:t>
      </w:r>
    </w:p>
    <w:p w14:paraId="4D3E206C" w14:textId="77777777" w:rsidR="00372BA9" w:rsidRPr="00306177" w:rsidRDefault="00372BA9" w:rsidP="00C2418B">
      <w:pPr>
        <w:ind w:left="1134" w:right="-1"/>
        <w:rPr>
          <w:b/>
          <w:szCs w:val="24"/>
        </w:rPr>
      </w:pPr>
    </w:p>
    <w:p w14:paraId="5AB1C579" w14:textId="5BD0BD93" w:rsidR="00096414" w:rsidRPr="00306177" w:rsidRDefault="00096414" w:rsidP="00096414">
      <w:pPr>
        <w:ind w:left="1134" w:right="-1"/>
        <w:rPr>
          <w:szCs w:val="24"/>
        </w:rPr>
      </w:pPr>
      <w:r w:rsidRPr="00306177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instrText xml:space="preserve"> FORMCHECKBOX </w:instrText>
      </w:r>
      <w:r w:rsidR="00B240D3">
        <w:fldChar w:fldCharType="separate"/>
      </w:r>
      <w:r w:rsidRPr="00306177">
        <w:fldChar w:fldCharType="end"/>
      </w:r>
      <w:r w:rsidRPr="00306177">
        <w:t xml:space="preserve">  Fédération de Russie (</w:t>
      </w:r>
      <w:r w:rsidR="00B240D3">
        <w:t>97</w:t>
      </w:r>
      <w:r w:rsidRPr="00306177">
        <w:t> francs suisses)</w:t>
      </w:r>
    </w:p>
    <w:p w14:paraId="70F1A42C" w14:textId="77777777" w:rsidR="00096414" w:rsidRPr="00306177" w:rsidRDefault="00096414" w:rsidP="00096414">
      <w:pPr>
        <w:ind w:left="1134" w:right="-1"/>
        <w:rPr>
          <w:b/>
          <w:szCs w:val="24"/>
        </w:rPr>
      </w:pPr>
    </w:p>
    <w:p w14:paraId="32B0A08E" w14:textId="2CAC0907" w:rsidR="00372BA9" w:rsidRPr="00306177" w:rsidRDefault="00372BA9" w:rsidP="00372BA9">
      <w:pPr>
        <w:ind w:left="1134" w:right="-1"/>
        <w:rPr>
          <w:szCs w:val="24"/>
        </w:rPr>
      </w:pPr>
      <w:r w:rsidRPr="00306177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instrText xml:space="preserve"> FORMCHECKBOX </w:instrText>
      </w:r>
      <w:r w:rsidR="00B240D3">
        <w:fldChar w:fldCharType="separate"/>
      </w:r>
      <w:r w:rsidRPr="00306177">
        <w:fldChar w:fldCharType="end"/>
      </w:r>
      <w:r w:rsidRPr="00306177">
        <w:t xml:space="preserve">  Ghana (392 francs suisses)</w:t>
      </w:r>
    </w:p>
    <w:p w14:paraId="5EE319B3" w14:textId="2890EBD2" w:rsidR="00967C9E" w:rsidRPr="00306177" w:rsidRDefault="00967C9E" w:rsidP="00372BA9">
      <w:pPr>
        <w:ind w:left="1134" w:right="-1"/>
        <w:rPr>
          <w:szCs w:val="24"/>
        </w:rPr>
      </w:pPr>
    </w:p>
    <w:p w14:paraId="175E5E01" w14:textId="77777777" w:rsidR="00096414" w:rsidRPr="00306177" w:rsidRDefault="00096414" w:rsidP="00096414">
      <w:pPr>
        <w:ind w:left="1134" w:right="-1"/>
        <w:rPr>
          <w:szCs w:val="24"/>
        </w:rPr>
      </w:pPr>
      <w:r w:rsidRPr="00306177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instrText xml:space="preserve"> FORMCHECKBOX </w:instrText>
      </w:r>
      <w:r w:rsidR="00B240D3">
        <w:fldChar w:fldCharType="separate"/>
      </w:r>
      <w:r w:rsidRPr="00306177">
        <w:fldChar w:fldCharType="end"/>
      </w:r>
      <w:r w:rsidRPr="00306177">
        <w:t xml:space="preserve">  OAPI (Organisation africaine de la propriété intellectuelle) (750 francs suisses)</w:t>
      </w:r>
    </w:p>
    <w:p w14:paraId="1A490EFA" w14:textId="77777777" w:rsidR="00096414" w:rsidRPr="00306177" w:rsidRDefault="00096414" w:rsidP="00096414">
      <w:pPr>
        <w:ind w:left="1134" w:right="-1"/>
        <w:rPr>
          <w:szCs w:val="24"/>
        </w:rPr>
      </w:pPr>
    </w:p>
    <w:p w14:paraId="37319912" w14:textId="1CBFAA78" w:rsidR="00967C9E" w:rsidRPr="00A141EB" w:rsidRDefault="00967C9E" w:rsidP="00F47073">
      <w:pPr>
        <w:ind w:left="1418" w:right="-286" w:hanging="284"/>
        <w:rPr>
          <w:szCs w:val="24"/>
        </w:rPr>
      </w:pPr>
      <w:r w:rsidRPr="00A141EB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A141EB">
        <w:instrText xml:space="preserve"> FORMCHECKBOX </w:instrText>
      </w:r>
      <w:r w:rsidR="00B240D3">
        <w:fldChar w:fldCharType="separate"/>
      </w:r>
      <w:r w:rsidRPr="00A141EB">
        <w:fldChar w:fldCharType="end"/>
      </w:r>
      <w:r w:rsidR="00F47073" w:rsidRPr="00A141EB">
        <w:t xml:space="preserve">  </w:t>
      </w:r>
      <w:r w:rsidR="00033A55" w:rsidRPr="00A141EB">
        <w:t>République démocratique populaire lao (94 francs suisses)</w:t>
      </w:r>
    </w:p>
    <w:p w14:paraId="436566E4" w14:textId="77777777" w:rsidR="00386097" w:rsidRPr="00306177" w:rsidRDefault="00386097" w:rsidP="00386097">
      <w:pPr>
        <w:ind w:left="1134" w:right="-1"/>
        <w:rPr>
          <w:b/>
          <w:szCs w:val="24"/>
        </w:rPr>
      </w:pPr>
    </w:p>
    <w:p w14:paraId="67D7B386" w14:textId="48C72244" w:rsidR="000D137E" w:rsidRDefault="00661B26" w:rsidP="00096414">
      <w:pPr>
        <w:ind w:left="1418" w:right="-1" w:hanging="284"/>
      </w:pPr>
      <w:r w:rsidRPr="00306177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instrText xml:space="preserve"> FORMCHECKBOX </w:instrText>
      </w:r>
      <w:r w:rsidR="00B240D3">
        <w:fldChar w:fldCharType="separate"/>
      </w:r>
      <w:r w:rsidRPr="00306177">
        <w:fldChar w:fldCharType="end"/>
      </w:r>
      <w:r w:rsidRPr="00306177">
        <w:t xml:space="preserve">  Samoa (1</w:t>
      </w:r>
      <w:r w:rsidR="00C50BF2">
        <w:t>62</w:t>
      </w:r>
      <w:r w:rsidRPr="00306177">
        <w:t xml:space="preserve"> francs suisses) </w:t>
      </w:r>
    </w:p>
    <w:p w14:paraId="1A7A7807" w14:textId="675B588B" w:rsidR="007660FD" w:rsidRDefault="007660FD" w:rsidP="00096414">
      <w:pPr>
        <w:ind w:left="1418" w:right="-1" w:hanging="284"/>
      </w:pPr>
    </w:p>
    <w:p w14:paraId="3660A895" w14:textId="06286AAF" w:rsidR="007660FD" w:rsidRDefault="007660FD" w:rsidP="007660FD">
      <w:pPr>
        <w:ind w:left="1418" w:right="-1" w:hanging="284"/>
      </w:pPr>
      <w:r w:rsidRPr="00306177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instrText xml:space="preserve"> FORMCHECKBOX </w:instrText>
      </w:r>
      <w:r w:rsidR="00B240D3">
        <w:fldChar w:fldCharType="separate"/>
      </w:r>
      <w:r w:rsidRPr="00306177">
        <w:fldChar w:fldCharType="end"/>
      </w:r>
      <w:r w:rsidRPr="00306177">
        <w:t xml:space="preserve">  Sa</w:t>
      </w:r>
      <w:r>
        <w:t>o Tomé-et-Principe</w:t>
      </w:r>
      <w:r w:rsidRPr="00306177">
        <w:t xml:space="preserve"> (1</w:t>
      </w:r>
      <w:r>
        <w:t>04</w:t>
      </w:r>
      <w:r w:rsidRPr="00306177">
        <w:t xml:space="preserve"> francs suisses) </w:t>
      </w:r>
    </w:p>
    <w:p w14:paraId="57917A23" w14:textId="77777777" w:rsidR="0037353D" w:rsidRDefault="0037353D" w:rsidP="007660FD">
      <w:pPr>
        <w:ind w:left="1418" w:right="-1" w:hanging="284"/>
      </w:pPr>
    </w:p>
    <w:p w14:paraId="167A9FDA" w14:textId="249ACCCA" w:rsidR="0037353D" w:rsidRPr="00306177" w:rsidRDefault="0037353D" w:rsidP="0037353D">
      <w:pPr>
        <w:ind w:left="1418" w:right="-1" w:hanging="284"/>
      </w:pPr>
      <w:r w:rsidRPr="00306177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instrText xml:space="preserve"> FORMCHECKBOX </w:instrText>
      </w:r>
      <w:r w:rsidR="00B240D3">
        <w:fldChar w:fldCharType="separate"/>
      </w:r>
      <w:r w:rsidRPr="00306177">
        <w:fldChar w:fldCharType="end"/>
      </w:r>
      <w:r w:rsidRPr="00306177">
        <w:t xml:space="preserve">  </w:t>
      </w:r>
      <w:r>
        <w:t>Sénégal</w:t>
      </w:r>
      <w:r w:rsidRPr="00306177">
        <w:t xml:space="preserve"> (</w:t>
      </w:r>
      <w:r>
        <w:t>730</w:t>
      </w:r>
      <w:r w:rsidRPr="00306177">
        <w:t xml:space="preserve"> francs suisses) </w:t>
      </w:r>
    </w:p>
    <w:p w14:paraId="59FFAD81" w14:textId="0BA83F2B" w:rsidR="00661B26" w:rsidRDefault="00661B26" w:rsidP="00372BA9">
      <w:pPr>
        <w:ind w:right="-1"/>
        <w:jc w:val="both"/>
        <w:rPr>
          <w:sz w:val="22"/>
        </w:rPr>
      </w:pPr>
    </w:p>
    <w:p w14:paraId="508C197B" w14:textId="77777777" w:rsidR="007660FD" w:rsidRDefault="007660FD" w:rsidP="00372BA9">
      <w:pPr>
        <w:ind w:right="-1"/>
        <w:jc w:val="both"/>
        <w:rPr>
          <w:sz w:val="22"/>
        </w:rPr>
      </w:pPr>
    </w:p>
    <w:p w14:paraId="5E559835" w14:textId="77777777" w:rsidR="007A1402" w:rsidRPr="00306177" w:rsidRDefault="007A1402" w:rsidP="00372BA9">
      <w:pPr>
        <w:ind w:right="-1"/>
        <w:jc w:val="both"/>
        <w:rPr>
          <w:sz w:val="22"/>
        </w:rPr>
      </w:pPr>
    </w:p>
    <w:p w14:paraId="4E045705" w14:textId="68A73BCA" w:rsidR="005E6706" w:rsidRPr="00306177" w:rsidRDefault="005E6706" w:rsidP="005E6706">
      <w:pPr>
        <w:ind w:left="1134" w:right="-1" w:hanging="567"/>
        <w:jc w:val="both"/>
        <w:rPr>
          <w:b/>
          <w:szCs w:val="24"/>
        </w:rPr>
      </w:pPr>
      <w:r w:rsidRPr="00306177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06177">
        <w:rPr>
          <w:b/>
        </w:rPr>
        <w:instrText xml:space="preserve"> FORMCHECKBOX </w:instrText>
      </w:r>
      <w:r w:rsidR="00B240D3">
        <w:rPr>
          <w:b/>
        </w:rPr>
      </w:r>
      <w:r w:rsidR="00B240D3">
        <w:rPr>
          <w:b/>
        </w:rPr>
        <w:fldChar w:fldCharType="separate"/>
      </w:r>
      <w:r w:rsidRPr="00306177">
        <w:rPr>
          <w:b/>
        </w:rPr>
        <w:fldChar w:fldCharType="end"/>
      </w:r>
      <w:r w:rsidRPr="00306177">
        <w:rPr>
          <w:b/>
        </w:rPr>
        <w:tab/>
      </w:r>
      <w:r w:rsidR="002A6C4B" w:rsidRPr="002A6C4B">
        <w:rPr>
          <w:b/>
        </w:rPr>
        <w:t>Données concernant la qualité, la notoriété ou d'autres caractères</w:t>
      </w:r>
    </w:p>
    <w:p w14:paraId="178B3436" w14:textId="31E0AC44" w:rsidR="005E6706" w:rsidRPr="00306177" w:rsidRDefault="005E6706" w:rsidP="005E6706">
      <w:pPr>
        <w:ind w:left="567" w:right="-1" w:firstLine="567"/>
        <w:jc w:val="both"/>
        <w:rPr>
          <w:i/>
          <w:sz w:val="20"/>
        </w:rPr>
      </w:pPr>
      <w:r w:rsidRPr="00306177">
        <w:rPr>
          <w:i/>
          <w:sz w:val="20"/>
        </w:rPr>
        <w:t xml:space="preserve">(Cocher cette case si ces </w:t>
      </w:r>
      <w:r w:rsidR="00312220">
        <w:rPr>
          <w:i/>
          <w:sz w:val="20"/>
        </w:rPr>
        <w:t>données</w:t>
      </w:r>
      <w:r w:rsidRPr="00306177">
        <w:rPr>
          <w:i/>
          <w:sz w:val="20"/>
        </w:rPr>
        <w:t xml:space="preserve"> sont </w:t>
      </w:r>
      <w:proofErr w:type="gramStart"/>
      <w:r w:rsidRPr="00306177">
        <w:rPr>
          <w:i/>
          <w:sz w:val="20"/>
        </w:rPr>
        <w:t>jointes;  voir</w:t>
      </w:r>
      <w:proofErr w:type="gramEnd"/>
      <w:r w:rsidRPr="00306177">
        <w:rPr>
          <w:i/>
          <w:sz w:val="20"/>
        </w:rPr>
        <w:t xml:space="preserve"> la règle 5.3))</w:t>
      </w:r>
    </w:p>
    <w:p w14:paraId="1724E9BC" w14:textId="4C2F1849" w:rsidR="005E6706" w:rsidRPr="00306177" w:rsidRDefault="005E6706" w:rsidP="0059668F">
      <w:pPr>
        <w:ind w:right="-1"/>
        <w:jc w:val="both"/>
      </w:pPr>
    </w:p>
    <w:p w14:paraId="4073604F" w14:textId="5A98C95B" w:rsidR="00764EAE" w:rsidRPr="00306177" w:rsidRDefault="00764EAE" w:rsidP="00EB5D62">
      <w:pPr>
        <w:pStyle w:val="ListParagraph"/>
        <w:ind w:left="1170" w:right="-1"/>
        <w:rPr>
          <w:szCs w:val="24"/>
        </w:rPr>
      </w:pPr>
      <w:r w:rsidRPr="00306177">
        <w:t>Exigé par l</w:t>
      </w:r>
      <w:r w:rsidR="000D137E" w:rsidRPr="00306177">
        <w:t>’</w:t>
      </w:r>
      <w:r w:rsidRPr="00306177">
        <w:t>Union européenne, l</w:t>
      </w:r>
      <w:r w:rsidR="000D137E" w:rsidRPr="00306177">
        <w:t>’</w:t>
      </w:r>
      <w:r w:rsidRPr="00306177">
        <w:t>OAPI (Organisation africaine de la propriété intellectuelle)</w:t>
      </w:r>
      <w:r w:rsidR="00737CA4">
        <w:t xml:space="preserve">, </w:t>
      </w:r>
      <w:r w:rsidRPr="00306177">
        <w:t>la Fédération de Russie</w:t>
      </w:r>
      <w:r w:rsidR="00737CA4">
        <w:t xml:space="preserve"> et le Sénégal</w:t>
      </w:r>
    </w:p>
    <w:p w14:paraId="20B27F90" w14:textId="77777777" w:rsidR="00177D6B" w:rsidRPr="00306177" w:rsidRDefault="00177D6B" w:rsidP="0059668F">
      <w:pPr>
        <w:ind w:right="-1"/>
        <w:jc w:val="both"/>
      </w:pPr>
    </w:p>
    <w:p w14:paraId="03A06549" w14:textId="0C73F372" w:rsidR="00386097" w:rsidRPr="00306177" w:rsidRDefault="00386097" w:rsidP="00313287">
      <w:pPr>
        <w:ind w:right="-1"/>
        <w:jc w:val="both"/>
        <w:rPr>
          <w:i/>
          <w:sz w:val="20"/>
        </w:rPr>
      </w:pPr>
    </w:p>
    <w:p w14:paraId="3F9528E5" w14:textId="77777777" w:rsidR="00386097" w:rsidRPr="00306177" w:rsidRDefault="00386097" w:rsidP="005E6706">
      <w:pPr>
        <w:ind w:left="567" w:right="-1" w:firstLine="567"/>
        <w:jc w:val="both"/>
        <w:rPr>
          <w:i/>
          <w:sz w:val="20"/>
        </w:rPr>
      </w:pPr>
    </w:p>
    <w:p w14:paraId="5AF27272" w14:textId="77777777" w:rsidR="00372BA9" w:rsidRPr="00306177" w:rsidRDefault="00372BA9">
      <w:pPr>
        <w:rPr>
          <w:i/>
          <w:sz w:val="20"/>
        </w:rPr>
      </w:pPr>
      <w:r w:rsidRPr="00306177">
        <w:br w:type="page"/>
      </w:r>
    </w:p>
    <w:tbl>
      <w:tblPr>
        <w:tblW w:w="9853" w:type="dxa"/>
        <w:tblInd w:w="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3"/>
        <w:gridCol w:w="1393"/>
        <w:gridCol w:w="781"/>
        <w:gridCol w:w="1104"/>
        <w:gridCol w:w="128"/>
        <w:gridCol w:w="31"/>
        <w:gridCol w:w="3174"/>
        <w:gridCol w:w="19"/>
      </w:tblGrid>
      <w:tr w:rsidR="00A10401" w:rsidRPr="00306177" w14:paraId="649FFE22" w14:textId="77777777" w:rsidTr="00F47073">
        <w:trPr>
          <w:gridAfter w:val="1"/>
          <w:wAfter w:w="19" w:type="dxa"/>
          <w:cantSplit/>
        </w:trPr>
        <w:tc>
          <w:tcPr>
            <w:tcW w:w="6501" w:type="dxa"/>
            <w:gridSpan w:val="4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3A4261E3" w14:textId="34EA8656" w:rsidR="00A10401" w:rsidRPr="00306177" w:rsidRDefault="00A10401" w:rsidP="004908F4">
            <w:pPr>
              <w:spacing w:before="120"/>
              <w:ind w:left="142"/>
              <w:rPr>
                <w:b/>
                <w:bCs/>
                <w:szCs w:val="24"/>
              </w:rPr>
            </w:pPr>
            <w:r w:rsidRPr="00306177">
              <w:rPr>
                <w:b/>
              </w:rPr>
              <w:lastRenderedPageBreak/>
              <w:t>12.</w:t>
            </w:r>
            <w:r w:rsidRPr="00306177">
              <w:tab/>
            </w:r>
            <w:r w:rsidRPr="00306177">
              <w:rPr>
                <w:b/>
              </w:rPr>
              <w:t>Montant des taxes</w:t>
            </w:r>
            <w:r w:rsidR="000D137E" w:rsidRPr="00306177">
              <w:rPr>
                <w:b/>
              </w:rPr>
              <w:t> :</w:t>
            </w:r>
          </w:p>
          <w:p w14:paraId="1A46DA17" w14:textId="31362E5D" w:rsidR="00386097" w:rsidRPr="00306177" w:rsidRDefault="00A10401" w:rsidP="00386097">
            <w:pPr>
              <w:spacing w:before="240"/>
              <w:ind w:left="142"/>
              <w:rPr>
                <w:b/>
                <w:bCs/>
                <w:szCs w:val="24"/>
              </w:rPr>
            </w:pPr>
            <w:r w:rsidRPr="00306177">
              <w:rPr>
                <w:b/>
              </w:rPr>
              <w:t>Taxe d</w:t>
            </w:r>
            <w:r w:rsidR="000D137E" w:rsidRPr="00306177">
              <w:rPr>
                <w:b/>
              </w:rPr>
              <w:t>’</w:t>
            </w:r>
            <w:r w:rsidRPr="00306177">
              <w:rPr>
                <w:b/>
              </w:rPr>
              <w:t>enregistrement</w:t>
            </w:r>
            <w:r w:rsidR="00386097" w:rsidRPr="00306177">
              <w:rPr>
                <w:rStyle w:val="FootnoteReference"/>
                <w:b/>
                <w:bCs/>
                <w:szCs w:val="24"/>
              </w:rPr>
              <w:footnoteReference w:id="4"/>
            </w:r>
            <w:r w:rsidR="000D137E" w:rsidRPr="00306177">
              <w:rPr>
                <w:b/>
              </w:rPr>
              <w:t> :</w:t>
            </w:r>
          </w:p>
          <w:p w14:paraId="766F4D07" w14:textId="77777777" w:rsidR="009F33E7" w:rsidRPr="00306177" w:rsidRDefault="009F33E7" w:rsidP="009F33E7">
            <w:pPr>
              <w:ind w:left="142"/>
              <w:rPr>
                <w:b/>
                <w:bCs/>
                <w:szCs w:val="24"/>
              </w:rPr>
            </w:pPr>
          </w:p>
          <w:p w14:paraId="2931669F" w14:textId="105C79AD" w:rsidR="001B1032" w:rsidRPr="00306177" w:rsidRDefault="00A10401" w:rsidP="00386097">
            <w:pPr>
              <w:ind w:left="142"/>
              <w:rPr>
                <w:szCs w:val="24"/>
              </w:rPr>
            </w:pPr>
            <w:r w:rsidRPr="00306177">
              <w:t>1000 francs suisses</w:t>
            </w:r>
          </w:p>
          <w:p w14:paraId="4C7BDCCA" w14:textId="77777777" w:rsidR="001B1032" w:rsidRPr="00306177" w:rsidRDefault="001B1032" w:rsidP="00386097">
            <w:pPr>
              <w:ind w:left="142"/>
              <w:rPr>
                <w:szCs w:val="24"/>
              </w:rPr>
            </w:pPr>
          </w:p>
          <w:p w14:paraId="1FB20248" w14:textId="1ECB68B2" w:rsidR="00A10401" w:rsidRPr="00306177" w:rsidRDefault="00386097" w:rsidP="00386097">
            <w:pPr>
              <w:ind w:left="142"/>
              <w:rPr>
                <w:i/>
                <w:iCs/>
                <w:szCs w:val="24"/>
              </w:rPr>
            </w:pPr>
            <w:r w:rsidRPr="00306177">
              <w:t>500 francs suisses (demande émanant d</w:t>
            </w:r>
            <w:r w:rsidR="000D137E" w:rsidRPr="00306177">
              <w:t>’</w:t>
            </w:r>
            <w:r w:rsidRPr="00306177">
              <w:t>un PMA ou de l</w:t>
            </w:r>
            <w:r w:rsidR="000D137E" w:rsidRPr="00306177">
              <w:t>’</w:t>
            </w:r>
            <w:r w:rsidRPr="00306177">
              <w:t>OAPI)</w:t>
            </w:r>
            <w:r w:rsidRPr="00306177">
              <w:rPr>
                <w:vertAlign w:val="superscript"/>
              </w:rPr>
              <w:t>3</w:t>
            </w:r>
          </w:p>
        </w:tc>
        <w:tc>
          <w:tcPr>
            <w:tcW w:w="3333" w:type="dxa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0B0E3C35" w14:textId="77777777" w:rsidR="00A10401" w:rsidRPr="00306177" w:rsidRDefault="00A10401" w:rsidP="004908F4">
            <w:pPr>
              <w:ind w:left="459" w:right="34"/>
              <w:rPr>
                <w:szCs w:val="24"/>
                <w:u w:val="single"/>
              </w:rPr>
            </w:pPr>
          </w:p>
          <w:p w14:paraId="3C286BA3" w14:textId="77777777" w:rsidR="00A10401" w:rsidRPr="00306177" w:rsidRDefault="00A10401" w:rsidP="004908F4">
            <w:pPr>
              <w:spacing w:before="120"/>
              <w:rPr>
                <w:szCs w:val="24"/>
                <w:u w:val="single"/>
              </w:rPr>
            </w:pPr>
          </w:p>
          <w:p w14:paraId="459796F1" w14:textId="77777777" w:rsidR="00FE3F32" w:rsidRPr="00306177" w:rsidRDefault="00FE3F32" w:rsidP="00386097">
            <w:pPr>
              <w:ind w:left="210"/>
              <w:rPr>
                <w:szCs w:val="24"/>
                <w:u w:val="single"/>
              </w:rPr>
            </w:pPr>
          </w:p>
          <w:p w14:paraId="1D6B6298" w14:textId="77777777" w:rsidR="000D137E" w:rsidRPr="00306177" w:rsidRDefault="000D137E" w:rsidP="00386097">
            <w:pPr>
              <w:ind w:left="210"/>
              <w:rPr>
                <w:szCs w:val="24"/>
                <w:u w:val="single"/>
              </w:rPr>
            </w:pPr>
          </w:p>
          <w:p w14:paraId="3309A625" w14:textId="1076175F" w:rsidR="000D137E" w:rsidRPr="00306177" w:rsidRDefault="00A10401" w:rsidP="00386097">
            <w:pPr>
              <w:ind w:left="210"/>
              <w:rPr>
                <w:u w:val="single"/>
              </w:rPr>
            </w:pPr>
            <w:r w:rsidRPr="00306177">
              <w:rPr>
                <w:u w:val="single"/>
              </w:rPr>
              <w:t>                                          </w:t>
            </w:r>
          </w:p>
          <w:p w14:paraId="39D68214" w14:textId="77777777" w:rsidR="000D137E" w:rsidRPr="00306177" w:rsidRDefault="000D137E" w:rsidP="00386097">
            <w:pPr>
              <w:ind w:left="210"/>
              <w:rPr>
                <w:szCs w:val="24"/>
                <w:u w:val="single"/>
              </w:rPr>
            </w:pPr>
          </w:p>
          <w:p w14:paraId="38897B75" w14:textId="3BB214D8" w:rsidR="000D137E" w:rsidRPr="00306177" w:rsidRDefault="001B1032" w:rsidP="00386097">
            <w:pPr>
              <w:ind w:left="210"/>
              <w:rPr>
                <w:u w:val="single"/>
              </w:rPr>
            </w:pPr>
            <w:r w:rsidRPr="00306177">
              <w:rPr>
                <w:u w:val="single"/>
              </w:rPr>
              <w:t>                                         </w:t>
            </w:r>
          </w:p>
          <w:p w14:paraId="75B61066" w14:textId="1437B78E" w:rsidR="000066AF" w:rsidRPr="00306177" w:rsidRDefault="000066AF" w:rsidP="00386097">
            <w:pPr>
              <w:ind w:left="210"/>
              <w:rPr>
                <w:szCs w:val="24"/>
                <w:u w:val="single"/>
              </w:rPr>
            </w:pPr>
          </w:p>
        </w:tc>
      </w:tr>
      <w:tr w:rsidR="00A10401" w:rsidRPr="00306177" w14:paraId="0ECC4A62" w14:textId="77777777" w:rsidTr="00F47073">
        <w:trPr>
          <w:gridAfter w:val="1"/>
          <w:wAfter w:w="19" w:type="dxa"/>
          <w:cantSplit/>
        </w:trPr>
        <w:tc>
          <w:tcPr>
            <w:tcW w:w="6501" w:type="dxa"/>
            <w:gridSpan w:val="4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68E5398A" w14:textId="5664B332" w:rsidR="00A10401" w:rsidRPr="00306177" w:rsidRDefault="00A10401" w:rsidP="009E40B6">
            <w:pPr>
              <w:spacing w:before="120"/>
              <w:ind w:right="25"/>
              <w:rPr>
                <w:b/>
                <w:szCs w:val="24"/>
              </w:rPr>
            </w:pPr>
          </w:p>
        </w:tc>
        <w:tc>
          <w:tcPr>
            <w:tcW w:w="3333" w:type="dxa"/>
            <w:gridSpan w:val="3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3CDD3F25" w14:textId="2D863483" w:rsidR="00A10401" w:rsidRPr="00306177" w:rsidRDefault="00A10401" w:rsidP="009E40B6">
            <w:pPr>
              <w:ind w:right="34"/>
              <w:rPr>
                <w:szCs w:val="24"/>
                <w:u w:val="single"/>
              </w:rPr>
            </w:pPr>
          </w:p>
        </w:tc>
      </w:tr>
      <w:tr w:rsidR="00A10401" w:rsidRPr="00306177" w14:paraId="0853AAB0" w14:textId="77777777" w:rsidTr="00F47073">
        <w:trPr>
          <w:gridAfter w:val="1"/>
          <w:wAfter w:w="19" w:type="dxa"/>
          <w:cantSplit/>
        </w:trPr>
        <w:tc>
          <w:tcPr>
            <w:tcW w:w="9834" w:type="dxa"/>
            <w:gridSpan w:val="7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2B020A58" w14:textId="5553471F" w:rsidR="00A10401" w:rsidRPr="00306177" w:rsidRDefault="00A10401" w:rsidP="009E40B6">
            <w:pPr>
              <w:ind w:left="142" w:right="561"/>
              <w:rPr>
                <w:szCs w:val="24"/>
              </w:rPr>
            </w:pPr>
            <w:r w:rsidRPr="00306177">
              <w:rPr>
                <w:b/>
              </w:rPr>
              <w:t>Taxes individuelles</w:t>
            </w:r>
            <w:r w:rsidRPr="00306177">
              <w:t xml:space="preserve"> (en francs suisses)</w:t>
            </w:r>
            <w:r w:rsidR="000D137E" w:rsidRPr="00306177">
              <w:t> :</w:t>
            </w:r>
          </w:p>
        </w:tc>
      </w:tr>
      <w:tr w:rsidR="00A10401" w:rsidRPr="00306177" w14:paraId="1CB21C0C" w14:textId="77777777" w:rsidTr="00F47073">
        <w:trPr>
          <w:gridAfter w:val="1"/>
          <w:wAfter w:w="19" w:type="dxa"/>
          <w:cantSplit/>
        </w:trPr>
        <w:tc>
          <w:tcPr>
            <w:tcW w:w="3223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0CC7D7D0" w14:textId="77777777" w:rsidR="00A10401" w:rsidRPr="00306177" w:rsidRDefault="00A10401" w:rsidP="004908F4">
            <w:pPr>
              <w:spacing w:before="120"/>
              <w:ind w:left="142" w:right="-110"/>
              <w:rPr>
                <w:szCs w:val="24"/>
                <w:u w:val="single"/>
              </w:rPr>
            </w:pPr>
            <w:r w:rsidRPr="00306177">
              <w:rPr>
                <w:u w:val="single"/>
              </w:rPr>
              <w:t>Parties contractantes</w:t>
            </w:r>
          </w:p>
        </w:tc>
        <w:tc>
          <w:tcPr>
            <w:tcW w:w="2174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69AF110A" w14:textId="77777777" w:rsidR="00A10401" w:rsidRPr="00306177" w:rsidRDefault="00A10401" w:rsidP="000B7172">
            <w:pPr>
              <w:spacing w:before="120"/>
              <w:ind w:left="210"/>
              <w:jc w:val="both"/>
              <w:rPr>
                <w:szCs w:val="24"/>
                <w:u w:val="single"/>
              </w:rPr>
            </w:pPr>
            <w:r w:rsidRPr="00306177">
              <w:rPr>
                <w:u w:val="single"/>
              </w:rPr>
              <w:t>Montant</w:t>
            </w:r>
          </w:p>
        </w:tc>
        <w:tc>
          <w:tcPr>
            <w:tcW w:w="1263" w:type="dxa"/>
            <w:gridSpan w:val="3"/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7C2D9B99" w14:textId="77777777" w:rsidR="00A10401" w:rsidRPr="00306177" w:rsidRDefault="00A10401" w:rsidP="004908F4">
            <w:pPr>
              <w:rPr>
                <w:szCs w:val="24"/>
              </w:rPr>
            </w:pPr>
          </w:p>
        </w:tc>
        <w:tc>
          <w:tcPr>
            <w:tcW w:w="3174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7CB73D28" w14:textId="77777777" w:rsidR="00A10401" w:rsidRPr="00306177" w:rsidRDefault="00A10401" w:rsidP="004908F4">
            <w:pPr>
              <w:rPr>
                <w:szCs w:val="24"/>
              </w:rPr>
            </w:pPr>
          </w:p>
        </w:tc>
      </w:tr>
      <w:tr w:rsidR="00A10401" w:rsidRPr="00306177" w14:paraId="63388C02" w14:textId="77777777" w:rsidTr="00F47073">
        <w:trPr>
          <w:gridAfter w:val="1"/>
          <w:wAfter w:w="19" w:type="dxa"/>
          <w:cantSplit/>
        </w:trPr>
        <w:tc>
          <w:tcPr>
            <w:tcW w:w="3223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6AE6355B" w14:textId="74C22836" w:rsidR="00C2418B" w:rsidRPr="00A141EB" w:rsidRDefault="00C2418B" w:rsidP="00F47073">
            <w:pPr>
              <w:pStyle w:val="ListParagraph"/>
              <w:numPr>
                <w:ilvl w:val="0"/>
                <w:numId w:val="2"/>
              </w:numPr>
              <w:spacing w:before="120" w:after="120"/>
              <w:ind w:left="421" w:right="-14" w:hanging="283"/>
              <w:contextualSpacing w:val="0"/>
              <w:rPr>
                <w:szCs w:val="24"/>
              </w:rPr>
            </w:pPr>
            <w:r w:rsidRPr="00A141EB">
              <w:t>Cabo Verde</w:t>
            </w:r>
          </w:p>
          <w:p w14:paraId="77EABD37" w14:textId="3DC9A068" w:rsidR="00A10401" w:rsidRPr="00A141EB" w:rsidRDefault="00A10401" w:rsidP="00F47073">
            <w:pPr>
              <w:pStyle w:val="ListParagraph"/>
              <w:numPr>
                <w:ilvl w:val="0"/>
                <w:numId w:val="2"/>
              </w:numPr>
              <w:spacing w:after="120"/>
              <w:ind w:left="421" w:right="-11" w:hanging="283"/>
              <w:contextualSpacing w:val="0"/>
              <w:rPr>
                <w:szCs w:val="24"/>
              </w:rPr>
            </w:pPr>
            <w:r w:rsidRPr="00A141EB">
              <w:t>Cambodge</w:t>
            </w:r>
          </w:p>
          <w:p w14:paraId="4D817443" w14:textId="77777777" w:rsidR="00096414" w:rsidRPr="00A141EB" w:rsidRDefault="00096414" w:rsidP="00096414">
            <w:pPr>
              <w:pStyle w:val="ListParagraph"/>
              <w:numPr>
                <w:ilvl w:val="0"/>
                <w:numId w:val="2"/>
              </w:numPr>
              <w:spacing w:after="120"/>
              <w:ind w:left="421" w:right="-11" w:hanging="283"/>
              <w:contextualSpacing w:val="0"/>
              <w:rPr>
                <w:szCs w:val="24"/>
              </w:rPr>
            </w:pPr>
            <w:r w:rsidRPr="00A141EB">
              <w:t>Fédération de Russie</w:t>
            </w:r>
          </w:p>
          <w:p w14:paraId="6178796B" w14:textId="7DF89D81" w:rsidR="00372BA9" w:rsidRPr="00A141EB" w:rsidRDefault="00372BA9" w:rsidP="00F47073">
            <w:pPr>
              <w:pStyle w:val="ListParagraph"/>
              <w:numPr>
                <w:ilvl w:val="0"/>
                <w:numId w:val="2"/>
              </w:numPr>
              <w:spacing w:after="120"/>
              <w:ind w:left="421" w:right="-11" w:hanging="283"/>
              <w:contextualSpacing w:val="0"/>
              <w:rPr>
                <w:szCs w:val="24"/>
              </w:rPr>
            </w:pPr>
            <w:r w:rsidRPr="00A141EB">
              <w:t>Ghana</w:t>
            </w:r>
          </w:p>
          <w:p w14:paraId="1A0D6D42" w14:textId="77777777" w:rsidR="00096414" w:rsidRPr="00A141EB" w:rsidRDefault="00096414" w:rsidP="00096414">
            <w:pPr>
              <w:pStyle w:val="ListParagraph"/>
              <w:numPr>
                <w:ilvl w:val="0"/>
                <w:numId w:val="2"/>
              </w:numPr>
              <w:spacing w:after="120"/>
              <w:ind w:left="421" w:right="-11" w:hanging="283"/>
              <w:contextualSpacing w:val="0"/>
              <w:rPr>
                <w:szCs w:val="24"/>
              </w:rPr>
            </w:pPr>
            <w:r w:rsidRPr="00A141EB">
              <w:t>OAPI</w:t>
            </w:r>
          </w:p>
          <w:p w14:paraId="378D6860" w14:textId="611BA9E7" w:rsidR="00386097" w:rsidRPr="00A141EB" w:rsidRDefault="00D35A4F" w:rsidP="00F47073">
            <w:pPr>
              <w:pStyle w:val="ListParagraph"/>
              <w:numPr>
                <w:ilvl w:val="0"/>
                <w:numId w:val="2"/>
              </w:numPr>
              <w:spacing w:after="120"/>
              <w:ind w:left="421" w:right="-11" w:hanging="283"/>
              <w:contextualSpacing w:val="0"/>
              <w:rPr>
                <w:szCs w:val="24"/>
              </w:rPr>
            </w:pPr>
            <w:r w:rsidRPr="00A141EB">
              <w:t>République démocratique populaire lao</w:t>
            </w:r>
          </w:p>
          <w:p w14:paraId="0210D291" w14:textId="77777777" w:rsidR="00A10401" w:rsidRPr="007660FD" w:rsidRDefault="00A10401" w:rsidP="00F47073">
            <w:pPr>
              <w:pStyle w:val="ListParagraph"/>
              <w:numPr>
                <w:ilvl w:val="0"/>
                <w:numId w:val="2"/>
              </w:numPr>
              <w:ind w:left="421" w:right="-11" w:hanging="283"/>
              <w:contextualSpacing w:val="0"/>
              <w:rPr>
                <w:szCs w:val="24"/>
              </w:rPr>
            </w:pPr>
            <w:r w:rsidRPr="00A141EB">
              <w:t>Samoa</w:t>
            </w:r>
          </w:p>
          <w:p w14:paraId="1EC4D0ED" w14:textId="77777777" w:rsidR="007660FD" w:rsidRDefault="007660FD" w:rsidP="007660FD">
            <w:pPr>
              <w:pStyle w:val="ListParagraph"/>
              <w:numPr>
                <w:ilvl w:val="0"/>
                <w:numId w:val="2"/>
              </w:numPr>
              <w:spacing w:before="120"/>
              <w:ind w:left="421" w:right="-11" w:hanging="283"/>
              <w:contextualSpacing w:val="0"/>
              <w:rPr>
                <w:szCs w:val="24"/>
              </w:rPr>
            </w:pPr>
            <w:r>
              <w:rPr>
                <w:szCs w:val="24"/>
              </w:rPr>
              <w:t>Sao Tomé-et-Principe</w:t>
            </w:r>
          </w:p>
          <w:p w14:paraId="47E13574" w14:textId="4AC6C8CA" w:rsidR="006F5E41" w:rsidRPr="00A141EB" w:rsidRDefault="006F5E41" w:rsidP="007660FD">
            <w:pPr>
              <w:pStyle w:val="ListParagraph"/>
              <w:numPr>
                <w:ilvl w:val="0"/>
                <w:numId w:val="2"/>
              </w:numPr>
              <w:spacing w:before="120"/>
              <w:ind w:left="421" w:right="-11" w:hanging="283"/>
              <w:contextualSpacing w:val="0"/>
              <w:rPr>
                <w:szCs w:val="24"/>
              </w:rPr>
            </w:pPr>
            <w:r>
              <w:rPr>
                <w:szCs w:val="24"/>
              </w:rPr>
              <w:t>Sénégal</w:t>
            </w:r>
          </w:p>
        </w:tc>
        <w:tc>
          <w:tcPr>
            <w:tcW w:w="2174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106C6CAF" w14:textId="5DB98197" w:rsidR="00A10401" w:rsidRPr="00A141EB" w:rsidRDefault="00C2418B" w:rsidP="00C34169">
            <w:pPr>
              <w:spacing w:before="120"/>
              <w:ind w:left="113" w:right="1031"/>
              <w:jc w:val="right"/>
              <w:rPr>
                <w:szCs w:val="24"/>
              </w:rPr>
            </w:pPr>
            <w:r w:rsidRPr="00A141EB">
              <w:t>70</w:t>
            </w:r>
          </w:p>
          <w:p w14:paraId="278E3E91" w14:textId="651AE13D" w:rsidR="00566C0D" w:rsidRPr="00A141EB" w:rsidRDefault="00C2418B" w:rsidP="00740B53">
            <w:pPr>
              <w:spacing w:before="100" w:beforeAutospacing="1"/>
              <w:ind w:left="661" w:firstLine="19"/>
              <w:rPr>
                <w:szCs w:val="24"/>
              </w:rPr>
            </w:pPr>
            <w:r w:rsidRPr="00A141EB">
              <w:t>98</w:t>
            </w:r>
          </w:p>
          <w:p w14:paraId="34F593A5" w14:textId="604A5F12" w:rsidR="00096414" w:rsidRPr="00A141EB" w:rsidRDefault="00B240D3" w:rsidP="00B240D3">
            <w:pPr>
              <w:spacing w:before="120"/>
              <w:ind w:left="638" w:firstLine="20"/>
              <w:rPr>
                <w:szCs w:val="24"/>
              </w:rPr>
            </w:pPr>
            <w:r>
              <w:t>97</w:t>
            </w:r>
          </w:p>
          <w:p w14:paraId="4CDFB221" w14:textId="77777777" w:rsidR="00096414" w:rsidRPr="00A141EB" w:rsidRDefault="00096414" w:rsidP="00096414">
            <w:pPr>
              <w:spacing w:before="120"/>
              <w:ind w:left="661" w:hanging="90"/>
              <w:rPr>
                <w:szCs w:val="24"/>
              </w:rPr>
            </w:pPr>
            <w:r w:rsidRPr="00A141EB">
              <w:t>392</w:t>
            </w:r>
          </w:p>
          <w:p w14:paraId="061FDBCB" w14:textId="77777777" w:rsidR="00096414" w:rsidRPr="00A141EB" w:rsidRDefault="00096414" w:rsidP="00096414">
            <w:pPr>
              <w:spacing w:before="120"/>
              <w:ind w:left="661" w:hanging="90"/>
              <w:rPr>
                <w:szCs w:val="24"/>
              </w:rPr>
            </w:pPr>
            <w:r w:rsidRPr="00A141EB">
              <w:t>750</w:t>
            </w:r>
          </w:p>
          <w:p w14:paraId="495EDB1E" w14:textId="14894A53" w:rsidR="00A61D4B" w:rsidRPr="00A141EB" w:rsidRDefault="00337E37" w:rsidP="00E10DB7">
            <w:pPr>
              <w:spacing w:before="120"/>
              <w:ind w:left="661" w:right="-1410" w:firstLine="39"/>
              <w:rPr>
                <w:szCs w:val="24"/>
              </w:rPr>
            </w:pPr>
            <w:r w:rsidRPr="00A141EB">
              <w:t>94</w:t>
            </w:r>
          </w:p>
          <w:p w14:paraId="660B7778" w14:textId="77777777" w:rsidR="00F47073" w:rsidRPr="00A141EB" w:rsidRDefault="00F47073" w:rsidP="00096414">
            <w:pPr>
              <w:ind w:left="661" w:hanging="90"/>
            </w:pPr>
          </w:p>
          <w:p w14:paraId="06230185" w14:textId="77777777" w:rsidR="00E10DB7" w:rsidRDefault="00C97B45" w:rsidP="00DE08AD">
            <w:pPr>
              <w:spacing w:before="120"/>
              <w:ind w:left="520" w:firstLine="90"/>
            </w:pPr>
            <w:r w:rsidRPr="00A141EB">
              <w:t>1</w:t>
            </w:r>
            <w:r w:rsidR="002165F4" w:rsidRPr="00A141EB">
              <w:t>62</w:t>
            </w:r>
          </w:p>
          <w:p w14:paraId="4F62F775" w14:textId="77777777" w:rsidR="007660FD" w:rsidRDefault="007660FD" w:rsidP="007660FD">
            <w:pPr>
              <w:spacing w:before="160"/>
              <w:ind w:left="520" w:firstLine="90"/>
            </w:pPr>
            <w:r>
              <w:t>104</w:t>
            </w:r>
          </w:p>
          <w:p w14:paraId="2A923591" w14:textId="44C92E56" w:rsidR="006F5E41" w:rsidRPr="00A141EB" w:rsidRDefault="006F5E41" w:rsidP="007660FD">
            <w:pPr>
              <w:spacing w:before="160"/>
              <w:ind w:left="520" w:firstLine="90"/>
              <w:rPr>
                <w:szCs w:val="24"/>
              </w:rPr>
            </w:pPr>
            <w:r>
              <w:t>730</w:t>
            </w:r>
          </w:p>
        </w:tc>
        <w:tc>
          <w:tcPr>
            <w:tcW w:w="1263" w:type="dxa"/>
            <w:gridSpan w:val="3"/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461DB3CC" w14:textId="77777777" w:rsidR="00A10401" w:rsidRPr="00306177" w:rsidRDefault="00A10401" w:rsidP="004908F4">
            <w:pPr>
              <w:rPr>
                <w:szCs w:val="24"/>
                <w:u w:val="single"/>
              </w:rPr>
            </w:pPr>
          </w:p>
        </w:tc>
        <w:tc>
          <w:tcPr>
            <w:tcW w:w="3174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0E21537C" w14:textId="28D2353F" w:rsidR="000D137E" w:rsidRPr="00306177" w:rsidRDefault="00A10401" w:rsidP="00540D11">
            <w:pPr>
              <w:spacing w:before="240" w:after="120"/>
              <w:ind w:left="18"/>
              <w:rPr>
                <w:u w:val="single"/>
              </w:rPr>
            </w:pPr>
            <w:r w:rsidRPr="00306177">
              <w:rPr>
                <w:u w:val="single"/>
              </w:rPr>
              <w:t>                                           </w:t>
            </w:r>
          </w:p>
          <w:p w14:paraId="3C3A1B59" w14:textId="77777777" w:rsidR="000D137E" w:rsidRPr="00306177" w:rsidRDefault="00A10401" w:rsidP="00B41991">
            <w:pPr>
              <w:rPr>
                <w:u w:val="single"/>
              </w:rPr>
            </w:pPr>
            <w:r w:rsidRPr="00306177">
              <w:rPr>
                <w:u w:val="single"/>
              </w:rPr>
              <w:t>                                          </w:t>
            </w:r>
          </w:p>
          <w:p w14:paraId="2BA6C843" w14:textId="77777777" w:rsidR="000D137E" w:rsidRPr="00306177" w:rsidRDefault="00AD1422" w:rsidP="004908F4">
            <w:pPr>
              <w:spacing w:before="120"/>
              <w:ind w:left="18"/>
              <w:rPr>
                <w:u w:val="single"/>
              </w:rPr>
            </w:pPr>
            <w:r w:rsidRPr="00306177">
              <w:rPr>
                <w:u w:val="single"/>
              </w:rPr>
              <w:t>                                          </w:t>
            </w:r>
          </w:p>
          <w:p w14:paraId="74063E5A" w14:textId="77777777" w:rsidR="000D137E" w:rsidRPr="00306177" w:rsidRDefault="00372BA9" w:rsidP="00372BA9">
            <w:pPr>
              <w:spacing w:before="120"/>
              <w:ind w:left="18"/>
              <w:rPr>
                <w:u w:val="single"/>
              </w:rPr>
            </w:pPr>
            <w:r w:rsidRPr="00306177">
              <w:rPr>
                <w:u w:val="single"/>
              </w:rPr>
              <w:t>                                          </w:t>
            </w:r>
          </w:p>
          <w:p w14:paraId="561463A2" w14:textId="77777777" w:rsidR="000D137E" w:rsidRPr="00306177" w:rsidRDefault="00386097" w:rsidP="00372BA9">
            <w:pPr>
              <w:spacing w:before="120"/>
              <w:ind w:left="18"/>
              <w:rPr>
                <w:u w:val="single"/>
              </w:rPr>
            </w:pPr>
            <w:r w:rsidRPr="00306177">
              <w:rPr>
                <w:u w:val="single"/>
              </w:rPr>
              <w:t>                                          </w:t>
            </w:r>
          </w:p>
          <w:p w14:paraId="7AA2114A" w14:textId="77777777" w:rsidR="000D137E" w:rsidRPr="00306177" w:rsidRDefault="00764EAE" w:rsidP="00372BA9">
            <w:pPr>
              <w:spacing w:before="120"/>
              <w:ind w:left="18"/>
              <w:rPr>
                <w:u w:val="single"/>
              </w:rPr>
            </w:pPr>
            <w:r w:rsidRPr="00306177">
              <w:rPr>
                <w:u w:val="single"/>
              </w:rPr>
              <w:t>                                          </w:t>
            </w:r>
          </w:p>
          <w:p w14:paraId="6D385422" w14:textId="7BDF4685" w:rsidR="00A61D4B" w:rsidRDefault="00A61D4B" w:rsidP="007660FD">
            <w:pPr>
              <w:spacing w:before="320"/>
              <w:ind w:left="18"/>
              <w:rPr>
                <w:u w:val="single"/>
              </w:rPr>
            </w:pPr>
            <w:r w:rsidRPr="00306177">
              <w:rPr>
                <w:u w:val="single"/>
              </w:rPr>
              <w:t>                                            </w:t>
            </w:r>
          </w:p>
          <w:p w14:paraId="0640394C" w14:textId="77777777" w:rsidR="007660FD" w:rsidRDefault="007660FD" w:rsidP="007660FD">
            <w:pPr>
              <w:spacing w:before="160"/>
              <w:ind w:left="18"/>
              <w:rPr>
                <w:u w:val="single"/>
              </w:rPr>
            </w:pPr>
            <w:r w:rsidRPr="00306177">
              <w:rPr>
                <w:u w:val="single"/>
              </w:rPr>
              <w:t>                                             </w:t>
            </w:r>
          </w:p>
          <w:p w14:paraId="739982B7" w14:textId="6179C59E" w:rsidR="006F5E41" w:rsidRPr="007660FD" w:rsidRDefault="006F5E41" w:rsidP="007660FD">
            <w:pPr>
              <w:spacing w:before="160"/>
              <w:ind w:left="18"/>
              <w:rPr>
                <w:u w:val="single"/>
              </w:rPr>
            </w:pPr>
            <w:r w:rsidRPr="00306177">
              <w:rPr>
                <w:u w:val="single"/>
              </w:rPr>
              <w:t>                                             </w:t>
            </w:r>
          </w:p>
        </w:tc>
      </w:tr>
      <w:tr w:rsidR="00A10401" w:rsidRPr="00306177" w14:paraId="659775A3" w14:textId="77777777" w:rsidTr="00F47073">
        <w:trPr>
          <w:cantSplit/>
        </w:trPr>
        <w:tc>
          <w:tcPr>
            <w:tcW w:w="3223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486C56FA" w14:textId="4614BFD1" w:rsidR="00A10401" w:rsidRPr="00306177" w:rsidRDefault="00A10401" w:rsidP="00F55049">
            <w:pPr>
              <w:ind w:right="-2745"/>
              <w:rPr>
                <w:sz w:val="20"/>
              </w:rPr>
            </w:pPr>
          </w:p>
          <w:p w14:paraId="0B60075D" w14:textId="4286CCD1" w:rsidR="00E10DB7" w:rsidRPr="00306177" w:rsidRDefault="00E10DB7" w:rsidP="004908F4">
            <w:pPr>
              <w:spacing w:before="60"/>
              <w:ind w:left="113" w:right="2534"/>
              <w:rPr>
                <w:szCs w:val="24"/>
              </w:rPr>
            </w:pPr>
          </w:p>
        </w:tc>
        <w:tc>
          <w:tcPr>
            <w:tcW w:w="1393" w:type="dxa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7E073E11" w14:textId="6B3F670B" w:rsidR="00E10DB7" w:rsidRPr="00306177" w:rsidRDefault="00E10DB7" w:rsidP="00E10DB7">
            <w:pPr>
              <w:spacing w:before="60"/>
              <w:ind w:left="113" w:right="2534"/>
              <w:rPr>
                <w:szCs w:val="24"/>
              </w:rPr>
            </w:pPr>
          </w:p>
        </w:tc>
        <w:tc>
          <w:tcPr>
            <w:tcW w:w="2013" w:type="dxa"/>
            <w:gridSpan w:val="3"/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76E516B9" w14:textId="77777777" w:rsidR="00A10401" w:rsidRPr="00306177" w:rsidRDefault="00A10401" w:rsidP="00ED6D20">
            <w:pPr>
              <w:tabs>
                <w:tab w:val="left" w:pos="2113"/>
              </w:tabs>
              <w:spacing w:before="240"/>
              <w:ind w:left="-218" w:right="-59"/>
              <w:jc w:val="right"/>
              <w:rPr>
                <w:bCs/>
                <w:szCs w:val="24"/>
              </w:rPr>
            </w:pPr>
            <w:r w:rsidRPr="00306177">
              <w:t>Montant total des taxes individuelles</w:t>
            </w:r>
          </w:p>
        </w:tc>
        <w:tc>
          <w:tcPr>
            <w:tcW w:w="3224" w:type="dxa"/>
            <w:gridSpan w:val="3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4DA59D7C" w14:textId="51047F0E" w:rsidR="00A10401" w:rsidRPr="00306177" w:rsidRDefault="00A10401" w:rsidP="00ED6D20">
            <w:pPr>
              <w:spacing w:before="240"/>
              <w:ind w:left="318" w:hanging="521"/>
              <w:rPr>
                <w:szCs w:val="24"/>
                <w:u w:val="single"/>
              </w:rPr>
            </w:pPr>
            <w:r w:rsidRPr="00306177">
              <w:t>=&gt;</w:t>
            </w:r>
            <w:r w:rsidRPr="00306177">
              <w:rPr>
                <w:u w:val="single"/>
              </w:rPr>
              <w:t>                                            </w:t>
            </w:r>
          </w:p>
        </w:tc>
      </w:tr>
      <w:tr w:rsidR="00A10401" w:rsidRPr="00306177" w14:paraId="383538DB" w14:textId="77777777" w:rsidTr="00F47073">
        <w:trPr>
          <w:cantSplit/>
          <w:trHeight w:val="774"/>
        </w:trPr>
        <w:tc>
          <w:tcPr>
            <w:tcW w:w="3223" w:type="dxa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7E88D503" w14:textId="77777777" w:rsidR="00A10401" w:rsidRPr="00306177" w:rsidRDefault="00A10401" w:rsidP="004908F4">
            <w:pPr>
              <w:spacing w:before="200"/>
              <w:ind w:left="113" w:right="2534"/>
              <w:rPr>
                <w:b/>
                <w:szCs w:val="24"/>
              </w:rPr>
            </w:pPr>
          </w:p>
        </w:tc>
        <w:tc>
          <w:tcPr>
            <w:tcW w:w="1393" w:type="dxa"/>
            <w:tcBorders>
              <w:bottom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6260DC62" w14:textId="77777777" w:rsidR="00A10401" w:rsidRPr="00306177" w:rsidRDefault="00A10401" w:rsidP="004908F4">
            <w:pPr>
              <w:spacing w:before="200"/>
              <w:ind w:left="113" w:right="2534"/>
              <w:rPr>
                <w:b/>
                <w:szCs w:val="24"/>
              </w:rPr>
            </w:pPr>
          </w:p>
        </w:tc>
        <w:tc>
          <w:tcPr>
            <w:tcW w:w="2013" w:type="dxa"/>
            <w:gridSpan w:val="3"/>
            <w:tcBorders>
              <w:bottom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38F38507" w14:textId="2A95EE83" w:rsidR="00A10401" w:rsidRPr="00306177" w:rsidRDefault="00A10401" w:rsidP="004908F4">
            <w:pPr>
              <w:spacing w:before="200" w:after="120"/>
              <w:ind w:right="-119"/>
              <w:jc w:val="right"/>
              <w:rPr>
                <w:b/>
                <w:szCs w:val="24"/>
              </w:rPr>
            </w:pPr>
            <w:r w:rsidRPr="00306177">
              <w:rPr>
                <w:b/>
                <w:caps/>
              </w:rPr>
              <w:t xml:space="preserve">TOTAL GÉNÉRAL </w:t>
            </w:r>
            <w:r w:rsidRPr="00306177">
              <w:rPr>
                <w:b/>
              </w:rPr>
              <w:t>(en</w:t>
            </w:r>
            <w:r w:rsidR="00F47073" w:rsidRPr="00306177">
              <w:rPr>
                <w:b/>
              </w:rPr>
              <w:t> </w:t>
            </w:r>
            <w:r w:rsidRPr="00306177">
              <w:rPr>
                <w:b/>
              </w:rPr>
              <w:t>francs suisses)</w:t>
            </w:r>
          </w:p>
        </w:tc>
        <w:tc>
          <w:tcPr>
            <w:tcW w:w="3224" w:type="dxa"/>
            <w:gridSpan w:val="3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714326D2" w14:textId="5872E425" w:rsidR="00A10401" w:rsidRPr="00306177" w:rsidRDefault="00A10401" w:rsidP="00ED6D20">
            <w:pPr>
              <w:spacing w:before="200"/>
              <w:ind w:left="176" w:right="35"/>
              <w:rPr>
                <w:b/>
                <w:bCs/>
                <w:szCs w:val="24"/>
              </w:rPr>
            </w:pPr>
            <w:r w:rsidRPr="00306177">
              <w:rPr>
                <w:b/>
                <w:u w:val="single"/>
              </w:rPr>
              <w:t>                                           </w:t>
            </w:r>
          </w:p>
        </w:tc>
      </w:tr>
    </w:tbl>
    <w:p w14:paraId="6CD2F90E" w14:textId="77777777" w:rsidR="00A10401" w:rsidRPr="00306177" w:rsidRDefault="00A10401" w:rsidP="00A10401">
      <w:pPr>
        <w:rPr>
          <w:rFonts w:ascii="Arial" w:hAnsi="Arial" w:cs="Arial"/>
          <w:sz w:val="20"/>
          <w:lang w:eastAsia="en-US"/>
        </w:rPr>
      </w:pPr>
    </w:p>
    <w:p w14:paraId="1EE2C0B0" w14:textId="70022B06" w:rsidR="00FA70A8" w:rsidRPr="00306177" w:rsidRDefault="00FA70A8">
      <w:pPr>
        <w:rPr>
          <w:rFonts w:ascii="Arial" w:hAnsi="Arial" w:cs="Arial"/>
          <w:sz w:val="20"/>
        </w:rPr>
      </w:pPr>
      <w:r w:rsidRPr="00306177">
        <w:br w:type="page"/>
      </w:r>
    </w:p>
    <w:tbl>
      <w:tblPr>
        <w:tblW w:w="9630" w:type="dxa"/>
        <w:tblInd w:w="1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4950"/>
        <w:gridCol w:w="2970"/>
        <w:gridCol w:w="1710"/>
      </w:tblGrid>
      <w:tr w:rsidR="00A10401" w:rsidRPr="00306177" w14:paraId="754BF82B" w14:textId="77777777" w:rsidTr="004908F4">
        <w:trPr>
          <w:cantSplit/>
        </w:trPr>
        <w:tc>
          <w:tcPr>
            <w:tcW w:w="9630" w:type="dxa"/>
            <w:gridSpan w:val="3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5350792D" w14:textId="77777777" w:rsidR="000D137E" w:rsidRPr="00306177" w:rsidRDefault="00025E76" w:rsidP="004908F4">
            <w:pPr>
              <w:tabs>
                <w:tab w:val="left" w:pos="567"/>
                <w:tab w:val="left" w:pos="8505"/>
                <w:tab w:val="left" w:pos="10490"/>
              </w:tabs>
              <w:spacing w:before="120"/>
              <w:ind w:left="142" w:right="690"/>
              <w:rPr>
                <w:b/>
              </w:rPr>
            </w:pPr>
            <w:r w:rsidRPr="00306177">
              <w:rPr>
                <w:b/>
              </w:rPr>
              <w:lastRenderedPageBreak/>
              <w:t>13.</w:t>
            </w:r>
            <w:r w:rsidRPr="00306177">
              <w:rPr>
                <w:b/>
              </w:rPr>
              <w:tab/>
              <w:t>Mode de paiement</w:t>
            </w:r>
          </w:p>
          <w:p w14:paraId="2FAF5B3D" w14:textId="4416A7FD" w:rsidR="00A10401" w:rsidRPr="00306177" w:rsidRDefault="00A10401" w:rsidP="004908F4">
            <w:pPr>
              <w:tabs>
                <w:tab w:val="left" w:pos="142"/>
                <w:tab w:val="left" w:pos="10632"/>
              </w:tabs>
              <w:spacing w:before="240" w:after="60"/>
              <w:ind w:left="142" w:right="690"/>
              <w:rPr>
                <w:szCs w:val="24"/>
              </w:rPr>
            </w:pPr>
            <w:r w:rsidRPr="00306177">
              <w:t>Identité de l</w:t>
            </w:r>
            <w:r w:rsidR="000D137E" w:rsidRPr="00306177">
              <w:t>’</w:t>
            </w:r>
            <w:r w:rsidRPr="00306177">
              <w:t>auteur du paiement</w:t>
            </w:r>
            <w:r w:rsidR="000D137E" w:rsidRPr="00306177">
              <w:t> :</w:t>
            </w:r>
            <w:r w:rsidRPr="00306177">
              <w:t xml:space="preserve"> </w:t>
            </w:r>
            <w:r w:rsidRPr="00306177">
              <w:rPr>
                <w:u w:val="dotted"/>
              </w:rPr>
              <w:tab/>
            </w:r>
          </w:p>
        </w:tc>
      </w:tr>
      <w:tr w:rsidR="00A10401" w:rsidRPr="00306177" w14:paraId="7389BFE7" w14:textId="77777777" w:rsidTr="004908F4">
        <w:trPr>
          <w:cantSplit/>
          <w:trHeight w:val="525"/>
        </w:trPr>
        <w:tc>
          <w:tcPr>
            <w:tcW w:w="4950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14:paraId="7E7C6E9F" w14:textId="4E1F07BB" w:rsidR="00A10401" w:rsidRPr="00306177" w:rsidRDefault="00A10401" w:rsidP="004908F4">
            <w:pPr>
              <w:tabs>
                <w:tab w:val="left" w:pos="-110"/>
                <w:tab w:val="left" w:pos="4395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spacing w:before="120"/>
              <w:ind w:left="160" w:right="-480"/>
              <w:rPr>
                <w:szCs w:val="24"/>
              </w:rPr>
            </w:pPr>
            <w:r w:rsidRPr="00306177">
              <w:t>Paiement reçu et confirmé par l</w:t>
            </w:r>
            <w:r w:rsidR="000D137E" w:rsidRPr="00306177">
              <w:t>’</w:t>
            </w:r>
            <w:r w:rsidRPr="00306177">
              <w:t>OMPI</w:t>
            </w:r>
            <w:r w:rsidRPr="00306177">
              <w:tab/>
            </w:r>
            <w:r w:rsidRPr="0030617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6177">
              <w:instrText xml:space="preserve"> FORMCHECKBOX </w:instrText>
            </w:r>
            <w:r w:rsidR="00B240D3">
              <w:fldChar w:fldCharType="separate"/>
            </w:r>
            <w:r w:rsidRPr="00306177">
              <w:fldChar w:fldCharType="end"/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ACC446" w14:textId="03262E47" w:rsidR="00A10401" w:rsidRPr="00306177" w:rsidRDefault="00A10401" w:rsidP="004908F4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spacing w:before="120"/>
              <w:ind w:left="142" w:right="-110"/>
              <w:rPr>
                <w:sz w:val="20"/>
              </w:rPr>
            </w:pPr>
            <w:r w:rsidRPr="00306177">
              <w:rPr>
                <w:sz w:val="20"/>
              </w:rPr>
              <w:t>Numéro de quittance de l</w:t>
            </w:r>
            <w:r w:rsidR="000D137E" w:rsidRPr="00306177">
              <w:rPr>
                <w:sz w:val="20"/>
              </w:rPr>
              <w:t>’</w:t>
            </w:r>
            <w:r w:rsidRPr="00306177">
              <w:rPr>
                <w:sz w:val="20"/>
              </w:rPr>
              <w:t>OMPI</w:t>
            </w:r>
          </w:p>
          <w:p w14:paraId="2CF2644F" w14:textId="77777777" w:rsidR="00A10401" w:rsidRPr="00306177" w:rsidRDefault="00A10401" w:rsidP="004908F4">
            <w:pPr>
              <w:tabs>
                <w:tab w:val="left" w:pos="142"/>
                <w:tab w:val="left" w:pos="3287"/>
                <w:tab w:val="left" w:pos="4145"/>
                <w:tab w:val="left" w:pos="4429"/>
                <w:tab w:val="right" w:pos="7655"/>
                <w:tab w:val="left" w:pos="8505"/>
                <w:tab w:val="left" w:pos="10490"/>
              </w:tabs>
              <w:spacing w:before="40" w:after="40"/>
              <w:ind w:left="142" w:right="-20" w:firstLine="18"/>
              <w:rPr>
                <w:szCs w:val="24"/>
                <w:vertAlign w:val="superscript"/>
              </w:rPr>
            </w:pPr>
            <w:r w:rsidRPr="00306177">
              <w:rPr>
                <w:u w:val="dotted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9FEEAFC" w14:textId="77777777" w:rsidR="00A10401" w:rsidRPr="00306177" w:rsidRDefault="00A10401" w:rsidP="004908F4">
            <w:pPr>
              <w:tabs>
                <w:tab w:val="left" w:pos="142"/>
                <w:tab w:val="left" w:pos="2062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spacing w:before="60"/>
              <w:ind w:left="142" w:right="266"/>
              <w:rPr>
                <w:szCs w:val="24"/>
                <w:vertAlign w:val="superscript"/>
              </w:rPr>
            </w:pPr>
          </w:p>
        </w:tc>
      </w:tr>
      <w:tr w:rsidR="00A10401" w:rsidRPr="00306177" w14:paraId="4A560FA2" w14:textId="77777777" w:rsidTr="004908F4">
        <w:trPr>
          <w:cantSplit/>
        </w:trPr>
        <w:tc>
          <w:tcPr>
            <w:tcW w:w="4950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14:paraId="7676C2E3" w14:textId="6215FCA3" w:rsidR="000D137E" w:rsidRPr="00306177" w:rsidRDefault="00A10401" w:rsidP="004908F4">
            <w:pPr>
              <w:tabs>
                <w:tab w:val="left" w:pos="142"/>
                <w:tab w:val="left" w:pos="2694"/>
                <w:tab w:val="left" w:pos="3686"/>
                <w:tab w:val="left" w:pos="8080"/>
                <w:tab w:val="left" w:pos="8505"/>
                <w:tab w:val="left" w:pos="10490"/>
              </w:tabs>
              <w:spacing w:before="120"/>
              <w:ind w:left="142" w:right="266"/>
            </w:pPr>
            <w:r w:rsidRPr="00306177">
              <w:t>Retrait du compte ouvert auprès de l</w:t>
            </w:r>
            <w:r w:rsidR="000D137E" w:rsidRPr="00306177">
              <w:t>’</w:t>
            </w:r>
            <w:r w:rsidRPr="00306177">
              <w:t>OMPI</w:t>
            </w:r>
            <w:r w:rsidR="000D137E" w:rsidRPr="00306177">
              <w:t> :</w:t>
            </w:r>
          </w:p>
          <w:p w14:paraId="74CB4D26" w14:textId="51459BCC" w:rsidR="00A10401" w:rsidRPr="00306177" w:rsidRDefault="00A10401" w:rsidP="004908F4">
            <w:pPr>
              <w:tabs>
                <w:tab w:val="left" w:pos="142"/>
                <w:tab w:val="left" w:pos="2694"/>
                <w:tab w:val="left" w:pos="3686"/>
                <w:tab w:val="left" w:pos="8080"/>
                <w:tab w:val="left" w:pos="8505"/>
                <w:tab w:val="left" w:pos="10490"/>
              </w:tabs>
              <w:spacing w:before="120"/>
              <w:ind w:left="142" w:right="266"/>
              <w:rPr>
                <w:szCs w:val="24"/>
              </w:rPr>
            </w:pPr>
          </w:p>
          <w:p w14:paraId="365BA889" w14:textId="47D093F1" w:rsidR="00A10401" w:rsidRPr="00306177" w:rsidRDefault="00A10401" w:rsidP="004908F4">
            <w:pPr>
              <w:tabs>
                <w:tab w:val="left" w:pos="142"/>
                <w:tab w:val="left" w:pos="2694"/>
                <w:tab w:val="left" w:pos="3686"/>
                <w:tab w:val="left" w:pos="8080"/>
                <w:tab w:val="left" w:pos="8505"/>
                <w:tab w:val="left" w:pos="10490"/>
              </w:tabs>
              <w:spacing w:before="120"/>
              <w:ind w:left="142" w:right="266"/>
              <w:rPr>
                <w:szCs w:val="24"/>
              </w:rPr>
            </w:pPr>
            <w:r w:rsidRPr="00306177">
              <w:t>Versement sur le compte bancaire de l</w:t>
            </w:r>
            <w:r w:rsidR="000D137E" w:rsidRPr="00306177">
              <w:t>’</w:t>
            </w:r>
            <w:r w:rsidRPr="00306177">
              <w:t>OMPI</w:t>
            </w:r>
          </w:p>
          <w:p w14:paraId="755D61D0" w14:textId="0F49EE6E" w:rsidR="00A10401" w:rsidRPr="00306177" w:rsidRDefault="00A10401" w:rsidP="004908F4">
            <w:pPr>
              <w:tabs>
                <w:tab w:val="left" w:pos="142"/>
                <w:tab w:val="left" w:pos="2552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142" w:right="266"/>
              <w:rPr>
                <w:szCs w:val="24"/>
              </w:rPr>
            </w:pPr>
            <w:r w:rsidRPr="00306177">
              <w:t>IBAN n° CH51 0483 5048 7080 8100 0</w:t>
            </w:r>
          </w:p>
          <w:p w14:paraId="1A7E64CC" w14:textId="05500AEB" w:rsidR="00A10401" w:rsidRPr="00306177" w:rsidRDefault="00A10401" w:rsidP="004908F4">
            <w:pPr>
              <w:tabs>
                <w:tab w:val="left" w:pos="142"/>
                <w:tab w:val="left" w:pos="4395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142" w:right="35"/>
              <w:rPr>
                <w:szCs w:val="24"/>
              </w:rPr>
            </w:pPr>
            <w:r w:rsidRPr="00306177">
              <w:t>Crédit Suisse, CH</w:t>
            </w:r>
            <w:r w:rsidR="000D137E" w:rsidRPr="00306177">
              <w:t>-</w:t>
            </w:r>
            <w:r w:rsidRPr="00306177">
              <w:t xml:space="preserve">1211 Genève 70 </w:t>
            </w:r>
            <w:r w:rsidR="00946213" w:rsidRPr="00306177">
              <w:tab/>
            </w:r>
            <w:r w:rsidRPr="0030617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6177">
              <w:instrText xml:space="preserve"> FORMCHECKBOX </w:instrText>
            </w:r>
            <w:r w:rsidR="00B240D3">
              <w:fldChar w:fldCharType="separate"/>
            </w:r>
            <w:r w:rsidRPr="00306177">
              <w:fldChar w:fldCharType="end"/>
            </w:r>
          </w:p>
          <w:p w14:paraId="7DED9FE0" w14:textId="1A1F71C7" w:rsidR="00A10401" w:rsidRPr="00306177" w:rsidRDefault="00A10401" w:rsidP="004908F4">
            <w:pPr>
              <w:tabs>
                <w:tab w:val="left" w:pos="142"/>
                <w:tab w:val="left" w:pos="2552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142" w:right="266"/>
              <w:rPr>
                <w:szCs w:val="24"/>
              </w:rPr>
            </w:pPr>
            <w:r w:rsidRPr="00306177">
              <w:t>Swift/BIC</w:t>
            </w:r>
            <w:r w:rsidR="000D137E" w:rsidRPr="00306177">
              <w:t> :</w:t>
            </w:r>
            <w:r w:rsidRPr="00306177">
              <w:t xml:space="preserve"> CRESCHZZ80A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1B564E" w14:textId="77777777" w:rsidR="00A10401" w:rsidRPr="00306177" w:rsidRDefault="00A10401" w:rsidP="004908F4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spacing w:before="120"/>
              <w:ind w:left="142" w:right="266"/>
              <w:rPr>
                <w:szCs w:val="24"/>
                <w:u w:val="dotted"/>
              </w:rPr>
            </w:pPr>
          </w:p>
          <w:p w14:paraId="53CAA09D" w14:textId="77777777" w:rsidR="00A10401" w:rsidRPr="00306177" w:rsidRDefault="00A10401" w:rsidP="004908F4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ind w:left="142" w:right="266"/>
              <w:rPr>
                <w:sz w:val="22"/>
                <w:szCs w:val="22"/>
              </w:rPr>
            </w:pPr>
            <w:r w:rsidRPr="00306177">
              <w:rPr>
                <w:u w:val="dotted"/>
              </w:rPr>
              <w:tab/>
            </w:r>
            <w:r w:rsidRPr="00306177">
              <w:rPr>
                <w:vertAlign w:val="superscript"/>
              </w:rPr>
              <w:br/>
            </w:r>
          </w:p>
          <w:p w14:paraId="1F807C4E" w14:textId="77777777" w:rsidR="00A10401" w:rsidRPr="00306177" w:rsidRDefault="00A10401" w:rsidP="004908F4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spacing w:before="120" w:after="240"/>
              <w:ind w:left="142" w:right="266"/>
              <w:rPr>
                <w:szCs w:val="24"/>
              </w:rPr>
            </w:pPr>
          </w:p>
          <w:p w14:paraId="1F2D8AF0" w14:textId="77777777" w:rsidR="00A10401" w:rsidRPr="00306177" w:rsidRDefault="00A10401" w:rsidP="004908F4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ind w:left="142" w:right="266"/>
              <w:rPr>
                <w:szCs w:val="24"/>
                <w:vertAlign w:val="superscript"/>
              </w:rPr>
            </w:pPr>
            <w:r w:rsidRPr="00306177">
              <w:rPr>
                <w:sz w:val="20"/>
              </w:rPr>
              <w:t>Références du paiement</w:t>
            </w:r>
          </w:p>
          <w:p w14:paraId="3137E16B" w14:textId="77777777" w:rsidR="00A10401" w:rsidRPr="00306177" w:rsidRDefault="00A10401" w:rsidP="004908F4">
            <w:pPr>
              <w:tabs>
                <w:tab w:val="left" w:pos="142"/>
                <w:tab w:val="left" w:pos="3287"/>
                <w:tab w:val="left" w:pos="4145"/>
                <w:tab w:val="right" w:pos="4429"/>
                <w:tab w:val="left" w:pos="8505"/>
                <w:tab w:val="left" w:pos="10490"/>
              </w:tabs>
              <w:spacing w:before="40"/>
              <w:ind w:left="142" w:right="-8"/>
              <w:rPr>
                <w:szCs w:val="24"/>
                <w:vertAlign w:val="superscript"/>
              </w:rPr>
            </w:pPr>
            <w:r w:rsidRPr="00306177">
              <w:rPr>
                <w:u w:val="dotted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47CFA39B" w14:textId="77777777" w:rsidR="00A10401" w:rsidRPr="00306177" w:rsidRDefault="00A10401" w:rsidP="004908F4">
            <w:pPr>
              <w:tabs>
                <w:tab w:val="left" w:pos="142"/>
                <w:tab w:val="left" w:pos="1400"/>
                <w:tab w:val="left" w:pos="1510"/>
                <w:tab w:val="left" w:pos="4429"/>
                <w:tab w:val="left" w:pos="8080"/>
                <w:tab w:val="left" w:pos="8505"/>
                <w:tab w:val="left" w:pos="10490"/>
              </w:tabs>
              <w:spacing w:before="120"/>
              <w:ind w:left="142" w:right="-20" w:firstLine="18"/>
              <w:rPr>
                <w:sz w:val="20"/>
              </w:rPr>
            </w:pPr>
            <w:r w:rsidRPr="00306177">
              <w:rPr>
                <w:sz w:val="20"/>
              </w:rPr>
              <w:t>Au nom de</w:t>
            </w:r>
          </w:p>
          <w:p w14:paraId="03C45411" w14:textId="77777777" w:rsidR="00A10401" w:rsidRPr="00306177" w:rsidRDefault="00A10401" w:rsidP="004908F4">
            <w:pPr>
              <w:tabs>
                <w:tab w:val="left" w:pos="142"/>
                <w:tab w:val="left" w:pos="1400"/>
                <w:tab w:val="left" w:pos="1510"/>
                <w:tab w:val="left" w:pos="4429"/>
                <w:tab w:val="left" w:pos="8080"/>
                <w:tab w:val="left" w:pos="8505"/>
                <w:tab w:val="left" w:pos="10490"/>
              </w:tabs>
              <w:spacing w:before="120"/>
              <w:ind w:left="142" w:right="-20"/>
              <w:rPr>
                <w:sz w:val="20"/>
              </w:rPr>
            </w:pPr>
            <w:r w:rsidRPr="00306177">
              <w:rPr>
                <w:u w:val="dotted"/>
              </w:rPr>
              <w:tab/>
            </w:r>
            <w:r w:rsidRPr="00306177">
              <w:rPr>
                <w:u w:val="dotted"/>
              </w:rPr>
              <w:tab/>
            </w:r>
          </w:p>
          <w:p w14:paraId="1DD9D317" w14:textId="77777777" w:rsidR="00A10401" w:rsidRPr="00306177" w:rsidRDefault="00A10401" w:rsidP="004908F4">
            <w:pPr>
              <w:tabs>
                <w:tab w:val="left" w:pos="142"/>
                <w:tab w:val="left" w:pos="1400"/>
                <w:tab w:val="left" w:pos="1510"/>
                <w:tab w:val="left" w:pos="4429"/>
                <w:tab w:val="left" w:pos="8080"/>
                <w:tab w:val="left" w:pos="8505"/>
                <w:tab w:val="left" w:pos="10490"/>
              </w:tabs>
              <w:spacing w:before="120"/>
              <w:ind w:left="142" w:right="-20"/>
              <w:rPr>
                <w:szCs w:val="24"/>
              </w:rPr>
            </w:pPr>
            <w:r w:rsidRPr="00306177">
              <w:rPr>
                <w:u w:val="dotted"/>
              </w:rPr>
              <w:tab/>
            </w:r>
          </w:p>
          <w:p w14:paraId="4883D4B3" w14:textId="77777777" w:rsidR="00A10401" w:rsidRPr="00306177" w:rsidRDefault="00A10401" w:rsidP="004908F4">
            <w:pPr>
              <w:tabs>
                <w:tab w:val="left" w:pos="142"/>
                <w:tab w:val="left" w:pos="1400"/>
                <w:tab w:val="left" w:pos="1510"/>
                <w:tab w:val="left" w:pos="4429"/>
                <w:tab w:val="left" w:pos="8080"/>
                <w:tab w:val="left" w:pos="8505"/>
                <w:tab w:val="left" w:pos="10490"/>
              </w:tabs>
              <w:spacing w:before="480"/>
              <w:ind w:left="142" w:right="-20"/>
              <w:rPr>
                <w:szCs w:val="24"/>
                <w:vertAlign w:val="superscript"/>
              </w:rPr>
            </w:pPr>
            <w:proofErr w:type="gramStart"/>
            <w:r w:rsidRPr="00306177">
              <w:rPr>
                <w:sz w:val="20"/>
              </w:rPr>
              <w:t>jj</w:t>
            </w:r>
            <w:proofErr w:type="gramEnd"/>
            <w:r w:rsidRPr="00306177">
              <w:rPr>
                <w:sz w:val="20"/>
              </w:rPr>
              <w:t>/mm/</w:t>
            </w:r>
            <w:proofErr w:type="spellStart"/>
            <w:r w:rsidRPr="00306177">
              <w:rPr>
                <w:sz w:val="20"/>
              </w:rPr>
              <w:t>aaaa</w:t>
            </w:r>
            <w:proofErr w:type="spellEnd"/>
          </w:p>
          <w:p w14:paraId="0483AB7A" w14:textId="77777777" w:rsidR="00A10401" w:rsidRPr="00306177" w:rsidRDefault="00A10401" w:rsidP="004908F4">
            <w:pPr>
              <w:tabs>
                <w:tab w:val="left" w:pos="142"/>
                <w:tab w:val="left" w:pos="2204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spacing w:before="40"/>
              <w:ind w:left="142" w:right="34"/>
              <w:rPr>
                <w:szCs w:val="24"/>
                <w:vertAlign w:val="superscript"/>
              </w:rPr>
            </w:pPr>
            <w:r w:rsidRPr="00306177">
              <w:rPr>
                <w:u w:val="dotted"/>
              </w:rPr>
              <w:tab/>
            </w:r>
          </w:p>
        </w:tc>
      </w:tr>
      <w:tr w:rsidR="00A10401" w:rsidRPr="00306177" w14:paraId="6585C577" w14:textId="77777777" w:rsidTr="004908F4">
        <w:trPr>
          <w:cantSplit/>
        </w:trPr>
        <w:tc>
          <w:tcPr>
            <w:tcW w:w="4950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14:paraId="64879513" w14:textId="69F6856C" w:rsidR="000D137E" w:rsidRPr="00306177" w:rsidRDefault="00A10401" w:rsidP="004908F4">
            <w:pPr>
              <w:tabs>
                <w:tab w:val="left" w:pos="142"/>
                <w:tab w:val="left" w:pos="2552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spacing w:before="120"/>
              <w:ind w:left="142" w:right="266"/>
            </w:pPr>
            <w:r w:rsidRPr="00306177">
              <w:t xml:space="preserve">Versement sur le compte postal de </w:t>
            </w:r>
            <w:r w:rsidR="00306177">
              <w:t>l’</w:t>
            </w:r>
            <w:r w:rsidRPr="00306177">
              <w:t>OMPI (uniquement pour des paiements intereuropéens)</w:t>
            </w:r>
          </w:p>
          <w:p w14:paraId="10709157" w14:textId="73D4EFF0" w:rsidR="00A10401" w:rsidRPr="00875FA4" w:rsidRDefault="00A10401" w:rsidP="004908F4">
            <w:pPr>
              <w:tabs>
                <w:tab w:val="left" w:pos="142"/>
                <w:tab w:val="left" w:pos="4395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142"/>
              <w:rPr>
                <w:szCs w:val="24"/>
                <w:lang w:val="en-US"/>
              </w:rPr>
            </w:pPr>
            <w:r w:rsidRPr="00875FA4">
              <w:rPr>
                <w:lang w:val="en-US"/>
              </w:rPr>
              <w:t>IBAN n° CH03 0900 0000 1200 5000 8</w:t>
            </w:r>
            <w:r w:rsidRPr="00875FA4">
              <w:rPr>
                <w:lang w:val="en-US"/>
              </w:rPr>
              <w:tab/>
            </w:r>
            <w:r w:rsidRPr="0030617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FA4">
              <w:rPr>
                <w:lang w:val="en-US"/>
              </w:rPr>
              <w:instrText xml:space="preserve"> FORMCHECKBOX </w:instrText>
            </w:r>
            <w:r w:rsidR="00B240D3">
              <w:fldChar w:fldCharType="separate"/>
            </w:r>
            <w:r w:rsidRPr="00306177">
              <w:fldChar w:fldCharType="end"/>
            </w:r>
          </w:p>
          <w:p w14:paraId="4984735F" w14:textId="6FABD80A" w:rsidR="00A10401" w:rsidRDefault="00A10401" w:rsidP="004908F4">
            <w:pPr>
              <w:tabs>
                <w:tab w:val="left" w:pos="142"/>
                <w:tab w:val="left" w:pos="4395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142"/>
              <w:rPr>
                <w:lang w:val="en-US"/>
              </w:rPr>
            </w:pPr>
            <w:r w:rsidRPr="00875FA4">
              <w:rPr>
                <w:lang w:val="en-US"/>
              </w:rPr>
              <w:t>Swift/</w:t>
            </w:r>
            <w:proofErr w:type="gramStart"/>
            <w:r w:rsidRPr="00875FA4">
              <w:rPr>
                <w:lang w:val="en-US"/>
              </w:rPr>
              <w:t>BIC</w:t>
            </w:r>
            <w:r w:rsidR="000D137E" w:rsidRPr="00875FA4">
              <w:rPr>
                <w:lang w:val="en-US"/>
              </w:rPr>
              <w:t> :</w:t>
            </w:r>
            <w:proofErr w:type="gramEnd"/>
            <w:r w:rsidRPr="00875FA4">
              <w:rPr>
                <w:lang w:val="en-US"/>
              </w:rPr>
              <w:t xml:space="preserve"> POFICHBE</w:t>
            </w:r>
          </w:p>
          <w:p w14:paraId="2E8BEC86" w14:textId="77777777" w:rsidR="00FA406E" w:rsidRPr="00875FA4" w:rsidRDefault="00FA406E" w:rsidP="004908F4">
            <w:pPr>
              <w:tabs>
                <w:tab w:val="left" w:pos="142"/>
                <w:tab w:val="left" w:pos="4395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142"/>
              <w:rPr>
                <w:szCs w:val="24"/>
                <w:lang w:val="en-US"/>
              </w:rPr>
            </w:pPr>
          </w:p>
          <w:p w14:paraId="794AE943" w14:textId="77777777" w:rsidR="00A10401" w:rsidRPr="00875FA4" w:rsidRDefault="00A10401" w:rsidP="004908F4">
            <w:pPr>
              <w:tabs>
                <w:tab w:val="left" w:pos="142"/>
                <w:tab w:val="left" w:pos="4395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142"/>
              <w:rPr>
                <w:szCs w:val="24"/>
                <w:lang w:val="en-US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E3A2CE" w14:textId="77777777" w:rsidR="00A10401" w:rsidRPr="00875FA4" w:rsidRDefault="00A10401" w:rsidP="004908F4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spacing w:before="120"/>
              <w:ind w:left="142" w:right="266"/>
              <w:rPr>
                <w:sz w:val="20"/>
                <w:lang w:val="en-US"/>
              </w:rPr>
            </w:pPr>
          </w:p>
          <w:p w14:paraId="3CE98F3B" w14:textId="77777777" w:rsidR="00A10401" w:rsidRPr="00306177" w:rsidRDefault="00A10401" w:rsidP="004908F4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spacing w:before="120"/>
              <w:ind w:left="142" w:right="266"/>
              <w:rPr>
                <w:sz w:val="20"/>
              </w:rPr>
            </w:pPr>
            <w:r w:rsidRPr="00306177">
              <w:rPr>
                <w:sz w:val="20"/>
              </w:rPr>
              <w:t>Références du paiement</w:t>
            </w:r>
          </w:p>
          <w:p w14:paraId="67288E77" w14:textId="77777777" w:rsidR="00A10401" w:rsidRPr="00306177" w:rsidRDefault="00A10401" w:rsidP="004908F4">
            <w:pPr>
              <w:tabs>
                <w:tab w:val="left" w:pos="142"/>
                <w:tab w:val="left" w:pos="3287"/>
                <w:tab w:val="left" w:pos="4145"/>
                <w:tab w:val="right" w:pos="4429"/>
                <w:tab w:val="left" w:pos="8505"/>
                <w:tab w:val="left" w:pos="10490"/>
              </w:tabs>
              <w:spacing w:before="40" w:after="60"/>
              <w:ind w:left="142" w:right="-6"/>
              <w:rPr>
                <w:szCs w:val="24"/>
                <w:vertAlign w:val="superscript"/>
              </w:rPr>
            </w:pPr>
            <w:r w:rsidRPr="00306177">
              <w:rPr>
                <w:u w:val="dotted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19EE68BD" w14:textId="77777777" w:rsidR="00A10401" w:rsidRPr="00306177" w:rsidRDefault="00A10401" w:rsidP="004908F4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spacing w:before="120"/>
              <w:ind w:left="142" w:right="266"/>
              <w:rPr>
                <w:sz w:val="20"/>
              </w:rPr>
            </w:pPr>
          </w:p>
          <w:p w14:paraId="6A34D7A6" w14:textId="77777777" w:rsidR="00A10401" w:rsidRPr="00306177" w:rsidRDefault="00A10401" w:rsidP="004908F4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spacing w:before="120"/>
              <w:ind w:left="142" w:right="266"/>
              <w:rPr>
                <w:sz w:val="20"/>
              </w:rPr>
            </w:pPr>
            <w:proofErr w:type="gramStart"/>
            <w:r w:rsidRPr="00306177">
              <w:rPr>
                <w:sz w:val="20"/>
              </w:rPr>
              <w:t>jj</w:t>
            </w:r>
            <w:proofErr w:type="gramEnd"/>
            <w:r w:rsidRPr="00306177">
              <w:rPr>
                <w:sz w:val="20"/>
              </w:rPr>
              <w:t>/mm/</w:t>
            </w:r>
            <w:proofErr w:type="spellStart"/>
            <w:r w:rsidRPr="00306177">
              <w:rPr>
                <w:sz w:val="20"/>
              </w:rPr>
              <w:t>aaaa</w:t>
            </w:r>
            <w:proofErr w:type="spellEnd"/>
          </w:p>
          <w:p w14:paraId="0841F5F7" w14:textId="77777777" w:rsidR="00A10401" w:rsidRPr="00306177" w:rsidRDefault="00A10401" w:rsidP="004908F4">
            <w:pPr>
              <w:tabs>
                <w:tab w:val="left" w:pos="142"/>
                <w:tab w:val="left" w:pos="2204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spacing w:before="40"/>
              <w:ind w:left="142" w:right="34"/>
              <w:rPr>
                <w:szCs w:val="24"/>
                <w:vertAlign w:val="superscript"/>
              </w:rPr>
            </w:pPr>
            <w:r w:rsidRPr="00306177">
              <w:rPr>
                <w:u w:val="dotted"/>
              </w:rPr>
              <w:tab/>
            </w:r>
          </w:p>
        </w:tc>
      </w:tr>
      <w:tr w:rsidR="00A10401" w:rsidRPr="00306177" w14:paraId="7C0B8622" w14:textId="77777777" w:rsidTr="004908F4">
        <w:trPr>
          <w:cantSplit/>
        </w:trPr>
        <w:tc>
          <w:tcPr>
            <w:tcW w:w="963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56409" w14:textId="4FC56841" w:rsidR="00A10401" w:rsidRPr="00306177" w:rsidRDefault="00A10401" w:rsidP="004908F4">
            <w:pPr>
              <w:spacing w:after="120"/>
              <w:ind w:left="160" w:right="-3"/>
              <w:jc w:val="both"/>
              <w:rPr>
                <w:b/>
                <w:szCs w:val="24"/>
              </w:rPr>
            </w:pPr>
            <w:r w:rsidRPr="00306177">
              <w:rPr>
                <w:b/>
              </w:rPr>
              <w:t>Préciser l</w:t>
            </w:r>
            <w:r w:rsidR="000D137E" w:rsidRPr="00306177">
              <w:rPr>
                <w:b/>
              </w:rPr>
              <w:t>’</w:t>
            </w:r>
            <w:r w:rsidRPr="00306177">
              <w:rPr>
                <w:b/>
              </w:rPr>
              <w:t>objet de votre paiement et faire figurer en référence les informations concernant cette demande (nom et numéro de l</w:t>
            </w:r>
            <w:r w:rsidR="000D137E" w:rsidRPr="00306177">
              <w:rPr>
                <w:b/>
              </w:rPr>
              <w:t>’</w:t>
            </w:r>
            <w:r w:rsidRPr="00306177">
              <w:rPr>
                <w:b/>
              </w:rPr>
              <w:t>appellation ou de l</w:t>
            </w:r>
            <w:r w:rsidR="000D137E" w:rsidRPr="00306177">
              <w:rPr>
                <w:b/>
              </w:rPr>
              <w:t>’</w:t>
            </w:r>
            <w:r w:rsidRPr="00306177">
              <w:rPr>
                <w:b/>
              </w:rPr>
              <w:t>indication et mention du type de taxes).</w:t>
            </w:r>
          </w:p>
        </w:tc>
      </w:tr>
    </w:tbl>
    <w:p w14:paraId="0ED6C447" w14:textId="741906A8" w:rsidR="00A74C9A" w:rsidRPr="00306177" w:rsidRDefault="00A74C9A" w:rsidP="005E6706">
      <w:pPr>
        <w:ind w:left="567" w:right="425"/>
        <w:rPr>
          <w:szCs w:val="24"/>
        </w:rPr>
      </w:pPr>
    </w:p>
    <w:p w14:paraId="7F214D85" w14:textId="77777777" w:rsidR="00A74C9A" w:rsidRPr="00306177" w:rsidRDefault="00A74C9A">
      <w:pPr>
        <w:rPr>
          <w:szCs w:val="24"/>
        </w:rPr>
      </w:pPr>
      <w:r w:rsidRPr="00306177">
        <w:br w:type="page"/>
      </w:r>
    </w:p>
    <w:p w14:paraId="0BCA89E6" w14:textId="77777777" w:rsidR="00372BA9" w:rsidRPr="00306177" w:rsidRDefault="00372BA9" w:rsidP="005E6706">
      <w:pPr>
        <w:ind w:left="567" w:right="425"/>
        <w:rPr>
          <w:szCs w:val="24"/>
        </w:rPr>
      </w:pPr>
    </w:p>
    <w:p w14:paraId="7AF3E132" w14:textId="4B05D2A2" w:rsidR="000D137E" w:rsidRPr="00306177" w:rsidRDefault="00F6357C" w:rsidP="00946213">
      <w:pPr>
        <w:pStyle w:val="BodyText2"/>
        <w:ind w:left="709" w:right="-1" w:hanging="709"/>
        <w:rPr>
          <w:b/>
          <w:sz w:val="24"/>
        </w:rPr>
      </w:pPr>
      <w:r w:rsidRPr="00306177">
        <w:rPr>
          <w:b/>
          <w:sz w:val="24"/>
        </w:rPr>
        <w:t>14.a)</w:t>
      </w:r>
      <w:r w:rsidRPr="00306177">
        <w:rPr>
          <w:b/>
          <w:sz w:val="24"/>
        </w:rPr>
        <w:tab/>
        <w:t>Lieu</w:t>
      </w:r>
      <w:r w:rsidR="000D137E" w:rsidRPr="00306177">
        <w:rPr>
          <w:b/>
          <w:sz w:val="24"/>
        </w:rPr>
        <w:t> :</w:t>
      </w:r>
      <w:r w:rsidRPr="00306177">
        <w:rPr>
          <w:b/>
          <w:sz w:val="24"/>
        </w:rPr>
        <w:t xml:space="preserve">                                          Date</w:t>
      </w:r>
      <w:r w:rsidR="000D137E" w:rsidRPr="00306177">
        <w:rPr>
          <w:b/>
          <w:sz w:val="24"/>
        </w:rPr>
        <w:t> :</w:t>
      </w:r>
      <w:r w:rsidRPr="00306177">
        <w:rPr>
          <w:b/>
          <w:sz w:val="24"/>
        </w:rPr>
        <w:t xml:space="preserve">                               </w:t>
      </w:r>
      <w:r w:rsidRPr="00306177">
        <w:rPr>
          <w:b/>
          <w:sz w:val="24"/>
        </w:rPr>
        <w:tab/>
        <w:t xml:space="preserve">        Signature</w:t>
      </w:r>
    </w:p>
    <w:p w14:paraId="7399F8D6" w14:textId="44A35564" w:rsidR="005E6706" w:rsidRPr="00306177" w:rsidRDefault="00340051" w:rsidP="00AB0559">
      <w:pPr>
        <w:pStyle w:val="BodyText2"/>
        <w:tabs>
          <w:tab w:val="left" w:pos="630"/>
        </w:tabs>
        <w:ind w:left="630" w:right="-1" w:hanging="630"/>
        <w:rPr>
          <w:b/>
          <w:sz w:val="24"/>
          <w:szCs w:val="24"/>
        </w:rPr>
      </w:pP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proofErr w:type="gramStart"/>
      <w:r w:rsidRPr="00306177">
        <w:rPr>
          <w:b/>
          <w:sz w:val="24"/>
        </w:rPr>
        <w:t>de</w:t>
      </w:r>
      <w:proofErr w:type="gramEnd"/>
      <w:r w:rsidRPr="00306177">
        <w:rPr>
          <w:b/>
          <w:sz w:val="24"/>
        </w:rPr>
        <w:t xml:space="preserve"> l</w:t>
      </w:r>
      <w:r w:rsidR="000D137E" w:rsidRPr="00306177">
        <w:rPr>
          <w:b/>
          <w:sz w:val="24"/>
        </w:rPr>
        <w:t>’</w:t>
      </w:r>
      <w:r w:rsidRPr="00306177">
        <w:rPr>
          <w:b/>
          <w:sz w:val="24"/>
        </w:rPr>
        <w:t>administration compétente</w:t>
      </w:r>
      <w:r w:rsidR="000D137E" w:rsidRPr="00306177">
        <w:rPr>
          <w:b/>
          <w:sz w:val="24"/>
        </w:rPr>
        <w:t> :</w:t>
      </w:r>
    </w:p>
    <w:p w14:paraId="01931FCB" w14:textId="77777777" w:rsidR="005E6706" w:rsidRPr="00306177" w:rsidRDefault="005E6706" w:rsidP="00AB0559">
      <w:pPr>
        <w:pStyle w:val="BodyText2"/>
        <w:ind w:right="-1"/>
        <w:rPr>
          <w:sz w:val="24"/>
          <w:szCs w:val="24"/>
        </w:rPr>
      </w:pPr>
    </w:p>
    <w:p w14:paraId="04375C16" w14:textId="3A6A0148" w:rsidR="005E6706" w:rsidRPr="00306177" w:rsidRDefault="005E6706" w:rsidP="005E6706">
      <w:pPr>
        <w:pStyle w:val="BodyText2"/>
        <w:ind w:left="567" w:right="-1"/>
        <w:rPr>
          <w:sz w:val="24"/>
          <w:szCs w:val="24"/>
        </w:rPr>
      </w:pPr>
    </w:p>
    <w:p w14:paraId="0FBFEBA5" w14:textId="77777777" w:rsidR="009F5EF5" w:rsidRPr="00306177" w:rsidRDefault="009F5EF5" w:rsidP="005E6706">
      <w:pPr>
        <w:pStyle w:val="BodyText2"/>
        <w:ind w:left="567" w:right="-1"/>
        <w:rPr>
          <w:sz w:val="24"/>
          <w:szCs w:val="24"/>
        </w:rPr>
      </w:pPr>
    </w:p>
    <w:p w14:paraId="5AD457FB" w14:textId="396E61DA" w:rsidR="005E6706" w:rsidRPr="00306177" w:rsidRDefault="005E6706" w:rsidP="005E6706">
      <w:pPr>
        <w:pStyle w:val="BodyText2"/>
        <w:ind w:left="567" w:right="-1"/>
        <w:rPr>
          <w:sz w:val="24"/>
          <w:szCs w:val="24"/>
        </w:rPr>
        <w:sectPr w:rsidR="005E6706" w:rsidRPr="00306177" w:rsidSect="00E76E73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continuous"/>
          <w:pgSz w:w="11905" w:h="16837"/>
          <w:pgMar w:top="1134" w:right="1134" w:bottom="851" w:left="851" w:header="510" w:footer="807" w:gutter="0"/>
          <w:cols w:space="720"/>
          <w:noEndnote/>
          <w:titlePg/>
          <w:docGrid w:linePitch="326"/>
        </w:sectPr>
      </w:pPr>
      <w:r w:rsidRPr="00306177">
        <w:rPr>
          <w:sz w:val="24"/>
        </w:rPr>
        <w:t>……………….                         …………………            ………………………………….</w:t>
      </w:r>
    </w:p>
    <w:p w14:paraId="1F401467" w14:textId="77777777" w:rsidR="005E6706" w:rsidRPr="00306177" w:rsidRDefault="005E6706" w:rsidP="005E6706">
      <w:pPr>
        <w:pStyle w:val="BodyText2"/>
        <w:ind w:left="567" w:right="-1"/>
        <w:rPr>
          <w:sz w:val="24"/>
          <w:szCs w:val="24"/>
        </w:rPr>
      </w:pPr>
    </w:p>
    <w:p w14:paraId="20C8E4BC" w14:textId="66C9FAB6" w:rsidR="00E76E73" w:rsidRPr="00306177" w:rsidRDefault="00E76E73" w:rsidP="005E6706">
      <w:pPr>
        <w:pStyle w:val="BodyText2"/>
        <w:ind w:left="567" w:right="-1"/>
        <w:rPr>
          <w:sz w:val="24"/>
          <w:szCs w:val="24"/>
        </w:rPr>
      </w:pPr>
    </w:p>
    <w:p w14:paraId="6DA412D9" w14:textId="0879F803" w:rsidR="00A74C9A" w:rsidRPr="00306177" w:rsidRDefault="00A74C9A" w:rsidP="005E6706">
      <w:pPr>
        <w:pStyle w:val="BodyText2"/>
        <w:ind w:left="567" w:right="-1"/>
        <w:rPr>
          <w:sz w:val="24"/>
          <w:szCs w:val="24"/>
        </w:rPr>
      </w:pPr>
    </w:p>
    <w:p w14:paraId="4A2C3BFB" w14:textId="77777777" w:rsidR="00A74C9A" w:rsidRPr="00306177" w:rsidRDefault="00A74C9A" w:rsidP="005E6706">
      <w:pPr>
        <w:pStyle w:val="BodyText2"/>
        <w:ind w:left="567" w:right="-1"/>
        <w:rPr>
          <w:sz w:val="24"/>
          <w:szCs w:val="24"/>
        </w:rPr>
      </w:pPr>
    </w:p>
    <w:p w14:paraId="07BCD2C8" w14:textId="7016AFF9" w:rsidR="005E6706" w:rsidRPr="00306177" w:rsidRDefault="00F6357C" w:rsidP="00946213">
      <w:pPr>
        <w:pStyle w:val="BodyTextIndent2"/>
        <w:tabs>
          <w:tab w:val="clear" w:pos="3686"/>
          <w:tab w:val="clear" w:pos="6521"/>
          <w:tab w:val="clear" w:pos="7088"/>
          <w:tab w:val="left" w:pos="709"/>
        </w:tabs>
        <w:ind w:firstLine="0"/>
        <w:rPr>
          <w:b/>
          <w:sz w:val="24"/>
          <w:szCs w:val="24"/>
        </w:rPr>
      </w:pPr>
      <w:r w:rsidRPr="00306177">
        <w:rPr>
          <w:b/>
          <w:sz w:val="24"/>
        </w:rPr>
        <w:t>14.b)</w:t>
      </w:r>
      <w:r w:rsidRPr="00306177">
        <w:rPr>
          <w:sz w:val="24"/>
        </w:rPr>
        <w:tab/>
      </w:r>
      <w:r w:rsidRPr="00306177">
        <w:rPr>
          <w:b/>
          <w:sz w:val="24"/>
        </w:rPr>
        <w:t>Si le point 2.b) est applicable</w:t>
      </w:r>
      <w:r w:rsidR="000D137E" w:rsidRPr="00306177">
        <w:rPr>
          <w:b/>
          <w:sz w:val="24"/>
        </w:rPr>
        <w:t> :</w:t>
      </w:r>
    </w:p>
    <w:p w14:paraId="71EEF95A" w14:textId="77777777" w:rsidR="005E6706" w:rsidRPr="00306177" w:rsidRDefault="005E6706" w:rsidP="005E6706">
      <w:pPr>
        <w:pStyle w:val="BodyText2"/>
        <w:ind w:right="-1"/>
        <w:rPr>
          <w:sz w:val="24"/>
          <w:szCs w:val="24"/>
        </w:rPr>
      </w:pPr>
    </w:p>
    <w:p w14:paraId="70274A59" w14:textId="5AACA93B" w:rsidR="000D137E" w:rsidRPr="00306177" w:rsidRDefault="00340051" w:rsidP="00340051">
      <w:pPr>
        <w:pStyle w:val="BodyText2"/>
        <w:tabs>
          <w:tab w:val="left" w:pos="630"/>
        </w:tabs>
        <w:ind w:left="630" w:right="-1" w:hanging="630"/>
        <w:rPr>
          <w:b/>
          <w:sz w:val="24"/>
        </w:rPr>
      </w:pPr>
      <w:r w:rsidRPr="00306177">
        <w:rPr>
          <w:b/>
          <w:sz w:val="24"/>
        </w:rPr>
        <w:tab/>
        <w:t>Lieu</w:t>
      </w:r>
      <w:r w:rsidR="000D137E" w:rsidRPr="00306177">
        <w:rPr>
          <w:b/>
          <w:sz w:val="24"/>
        </w:rPr>
        <w:t> :</w:t>
      </w:r>
      <w:r w:rsidRPr="00306177">
        <w:rPr>
          <w:b/>
          <w:sz w:val="24"/>
        </w:rPr>
        <w:t xml:space="preserve">                                          Date</w:t>
      </w:r>
      <w:r w:rsidR="000D137E" w:rsidRPr="00306177">
        <w:rPr>
          <w:b/>
          <w:sz w:val="24"/>
        </w:rPr>
        <w:t> :</w:t>
      </w:r>
      <w:r w:rsidRPr="00306177">
        <w:rPr>
          <w:b/>
          <w:sz w:val="24"/>
        </w:rPr>
        <w:t xml:space="preserve">                               </w:t>
      </w:r>
      <w:r w:rsidRPr="00306177">
        <w:rPr>
          <w:b/>
          <w:sz w:val="24"/>
        </w:rPr>
        <w:tab/>
        <w:t xml:space="preserve">               Signature</w:t>
      </w:r>
    </w:p>
    <w:p w14:paraId="342139E4" w14:textId="7913300D" w:rsidR="00340051" w:rsidRPr="00306177" w:rsidRDefault="00340051" w:rsidP="00340051">
      <w:pPr>
        <w:pStyle w:val="BodyText2"/>
        <w:tabs>
          <w:tab w:val="left" w:pos="630"/>
        </w:tabs>
        <w:ind w:left="630" w:right="-1" w:hanging="630"/>
        <w:rPr>
          <w:b/>
          <w:sz w:val="24"/>
          <w:szCs w:val="24"/>
        </w:rPr>
      </w:pP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  <w:t xml:space="preserve">   </w:t>
      </w:r>
      <w:proofErr w:type="gramStart"/>
      <w:r w:rsidRPr="00306177">
        <w:rPr>
          <w:b/>
          <w:sz w:val="24"/>
        </w:rPr>
        <w:t>du</w:t>
      </w:r>
      <w:proofErr w:type="gramEnd"/>
      <w:r w:rsidRPr="00306177">
        <w:rPr>
          <w:b/>
          <w:sz w:val="24"/>
        </w:rPr>
        <w:t xml:space="preserve"> ou des bénéficiaires,</w:t>
      </w:r>
    </w:p>
    <w:p w14:paraId="7B8543A7" w14:textId="669C489B" w:rsidR="00340051" w:rsidRPr="00306177" w:rsidRDefault="00340051" w:rsidP="00340051">
      <w:pPr>
        <w:pStyle w:val="BodyText2"/>
        <w:tabs>
          <w:tab w:val="left" w:pos="630"/>
        </w:tabs>
        <w:ind w:left="630" w:right="-1" w:hanging="630"/>
        <w:rPr>
          <w:b/>
          <w:sz w:val="24"/>
          <w:szCs w:val="24"/>
        </w:rPr>
      </w:pP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proofErr w:type="gramStart"/>
      <w:r w:rsidRPr="00306177">
        <w:rPr>
          <w:b/>
          <w:sz w:val="24"/>
        </w:rPr>
        <w:t>de</w:t>
      </w:r>
      <w:proofErr w:type="gramEnd"/>
      <w:r w:rsidRPr="00306177">
        <w:rPr>
          <w:b/>
          <w:sz w:val="24"/>
        </w:rPr>
        <w:t xml:space="preserve"> la personne physique ou morale</w:t>
      </w:r>
      <w:r w:rsidR="000D137E" w:rsidRPr="00306177">
        <w:rPr>
          <w:b/>
          <w:sz w:val="24"/>
        </w:rPr>
        <w:t> :</w:t>
      </w:r>
    </w:p>
    <w:p w14:paraId="428151E2" w14:textId="77777777" w:rsidR="00340051" w:rsidRPr="00306177" w:rsidRDefault="00340051" w:rsidP="00340051">
      <w:pPr>
        <w:pStyle w:val="BodyText2"/>
        <w:ind w:right="-1"/>
        <w:rPr>
          <w:sz w:val="24"/>
          <w:szCs w:val="24"/>
        </w:rPr>
      </w:pPr>
    </w:p>
    <w:p w14:paraId="762F1A73" w14:textId="0450AACD" w:rsidR="00340051" w:rsidRPr="00306177" w:rsidRDefault="00340051" w:rsidP="00340051">
      <w:pPr>
        <w:pStyle w:val="BodyText2"/>
        <w:ind w:left="567" w:right="-1"/>
        <w:rPr>
          <w:sz w:val="24"/>
          <w:szCs w:val="24"/>
        </w:rPr>
      </w:pPr>
    </w:p>
    <w:p w14:paraId="25B5270F" w14:textId="77777777" w:rsidR="009F5EF5" w:rsidRPr="00306177" w:rsidRDefault="009F5EF5" w:rsidP="00340051">
      <w:pPr>
        <w:pStyle w:val="BodyText2"/>
        <w:ind w:left="567" w:right="-1"/>
        <w:rPr>
          <w:sz w:val="24"/>
          <w:szCs w:val="24"/>
        </w:rPr>
      </w:pPr>
    </w:p>
    <w:p w14:paraId="08169555" w14:textId="2CE52FC0" w:rsidR="00340051" w:rsidRPr="00306177" w:rsidRDefault="00340051" w:rsidP="00340051">
      <w:pPr>
        <w:pStyle w:val="BodyText2"/>
        <w:ind w:left="567" w:right="-1"/>
        <w:rPr>
          <w:sz w:val="24"/>
          <w:szCs w:val="24"/>
        </w:rPr>
        <w:sectPr w:rsidR="00340051" w:rsidRPr="00306177" w:rsidSect="005E6706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type w:val="continuous"/>
          <w:pgSz w:w="11905" w:h="16837"/>
          <w:pgMar w:top="1134" w:right="1134" w:bottom="851" w:left="851" w:header="510" w:footer="1021" w:gutter="0"/>
          <w:cols w:space="720"/>
          <w:noEndnote/>
          <w:titlePg/>
          <w:docGrid w:linePitch="326"/>
        </w:sectPr>
      </w:pPr>
      <w:r w:rsidRPr="00306177">
        <w:rPr>
          <w:sz w:val="24"/>
        </w:rPr>
        <w:t>……………….                         …………………            ………………………………….</w:t>
      </w:r>
    </w:p>
    <w:p w14:paraId="301B731F" w14:textId="77777777" w:rsidR="00340051" w:rsidRPr="00306177" w:rsidRDefault="00340051" w:rsidP="005E6706">
      <w:pPr>
        <w:pStyle w:val="BodyText2"/>
        <w:ind w:left="567" w:right="-1"/>
        <w:rPr>
          <w:sz w:val="24"/>
          <w:szCs w:val="24"/>
        </w:rPr>
      </w:pPr>
    </w:p>
    <w:p w14:paraId="54827585" w14:textId="47B6B50F" w:rsidR="00F6357C" w:rsidRPr="00306177" w:rsidRDefault="00F6357C" w:rsidP="005E6706">
      <w:pPr>
        <w:pStyle w:val="BodyText2"/>
        <w:ind w:left="567" w:right="-1"/>
        <w:rPr>
          <w:sz w:val="24"/>
          <w:szCs w:val="24"/>
        </w:rPr>
      </w:pPr>
    </w:p>
    <w:p w14:paraId="474CEAEC" w14:textId="03B5AA81" w:rsidR="00A74C9A" w:rsidRPr="00306177" w:rsidRDefault="00A74C9A" w:rsidP="005E6706">
      <w:pPr>
        <w:pStyle w:val="BodyText2"/>
        <w:ind w:left="567" w:right="-1"/>
        <w:rPr>
          <w:sz w:val="24"/>
          <w:szCs w:val="24"/>
        </w:rPr>
      </w:pPr>
    </w:p>
    <w:p w14:paraId="6B5AD26E" w14:textId="77777777" w:rsidR="00A74C9A" w:rsidRPr="00306177" w:rsidRDefault="00A74C9A" w:rsidP="005E6706">
      <w:pPr>
        <w:pStyle w:val="BodyText2"/>
        <w:ind w:left="567" w:right="-1"/>
        <w:rPr>
          <w:sz w:val="24"/>
          <w:szCs w:val="24"/>
        </w:rPr>
      </w:pPr>
    </w:p>
    <w:p w14:paraId="7AFAEA2B" w14:textId="003DFEBA" w:rsidR="00F6357C" w:rsidRPr="00306177" w:rsidRDefault="00F6357C" w:rsidP="00946213">
      <w:pPr>
        <w:tabs>
          <w:tab w:val="left" w:pos="709"/>
        </w:tabs>
        <w:rPr>
          <w:b/>
          <w:szCs w:val="24"/>
        </w:rPr>
      </w:pPr>
      <w:r w:rsidRPr="00306177">
        <w:rPr>
          <w:b/>
        </w:rPr>
        <w:t>14.c)</w:t>
      </w:r>
      <w:r w:rsidRPr="00306177">
        <w:rPr>
          <w:b/>
        </w:rPr>
        <w:tab/>
        <w:t>Si le point 2.c) est applicable</w:t>
      </w:r>
      <w:r w:rsidR="000D137E" w:rsidRPr="00306177">
        <w:rPr>
          <w:b/>
        </w:rPr>
        <w:t> :</w:t>
      </w:r>
    </w:p>
    <w:p w14:paraId="06F665F7" w14:textId="77777777" w:rsidR="00F6357C" w:rsidRPr="00306177" w:rsidRDefault="00F6357C" w:rsidP="00F6357C">
      <w:pPr>
        <w:pStyle w:val="BodyText2"/>
        <w:ind w:right="-1"/>
        <w:rPr>
          <w:sz w:val="24"/>
          <w:szCs w:val="24"/>
        </w:rPr>
      </w:pPr>
    </w:p>
    <w:p w14:paraId="1E6865C4" w14:textId="6F65A121" w:rsidR="000D137E" w:rsidRPr="00306177" w:rsidRDefault="00F6357C" w:rsidP="00F6357C">
      <w:pPr>
        <w:pStyle w:val="BodyText2"/>
        <w:tabs>
          <w:tab w:val="left" w:pos="630"/>
        </w:tabs>
        <w:ind w:left="630" w:right="-1" w:hanging="630"/>
        <w:rPr>
          <w:b/>
          <w:sz w:val="24"/>
        </w:rPr>
      </w:pPr>
      <w:r w:rsidRPr="00306177">
        <w:rPr>
          <w:b/>
          <w:sz w:val="24"/>
        </w:rPr>
        <w:tab/>
        <w:t>Lieu</w:t>
      </w:r>
      <w:r w:rsidR="000D137E" w:rsidRPr="00306177">
        <w:rPr>
          <w:b/>
          <w:sz w:val="24"/>
        </w:rPr>
        <w:t> :</w:t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  <w:t>Date</w:t>
      </w:r>
      <w:r w:rsidR="000D137E" w:rsidRPr="00306177">
        <w:rPr>
          <w:b/>
          <w:sz w:val="24"/>
        </w:rPr>
        <w:t> :</w:t>
      </w:r>
      <w:r w:rsidRPr="00306177">
        <w:rPr>
          <w:b/>
          <w:sz w:val="24"/>
        </w:rPr>
        <w:t xml:space="preserve"> </w:t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</w:r>
      <w:r w:rsidRPr="00306177">
        <w:rPr>
          <w:b/>
          <w:sz w:val="24"/>
        </w:rPr>
        <w:tab/>
        <w:t xml:space="preserve">              Signature</w:t>
      </w:r>
    </w:p>
    <w:p w14:paraId="08E83641" w14:textId="40836384" w:rsidR="000D137E" w:rsidRPr="00306177" w:rsidRDefault="00F6357C" w:rsidP="00F6357C">
      <w:pPr>
        <w:pStyle w:val="BodyText2"/>
        <w:tabs>
          <w:tab w:val="left" w:pos="630"/>
        </w:tabs>
        <w:ind w:left="5733" w:right="-1" w:hanging="630"/>
        <w:jc w:val="center"/>
        <w:rPr>
          <w:b/>
          <w:sz w:val="24"/>
        </w:rPr>
      </w:pPr>
      <w:proofErr w:type="gramStart"/>
      <w:r w:rsidRPr="00306177">
        <w:rPr>
          <w:b/>
          <w:sz w:val="24"/>
        </w:rPr>
        <w:t>de</w:t>
      </w:r>
      <w:proofErr w:type="gramEnd"/>
      <w:r w:rsidRPr="00306177">
        <w:rPr>
          <w:b/>
          <w:sz w:val="24"/>
        </w:rPr>
        <w:t xml:space="preserve"> l</w:t>
      </w:r>
      <w:r w:rsidR="000D137E" w:rsidRPr="00306177">
        <w:rPr>
          <w:b/>
          <w:sz w:val="24"/>
        </w:rPr>
        <w:t>’</w:t>
      </w:r>
      <w:r w:rsidRPr="00306177">
        <w:rPr>
          <w:b/>
          <w:sz w:val="24"/>
        </w:rPr>
        <w:t>administration compétente</w:t>
      </w:r>
    </w:p>
    <w:p w14:paraId="605FC019" w14:textId="4F7B8556" w:rsidR="00F6357C" w:rsidRPr="00306177" w:rsidRDefault="00B62327" w:rsidP="00F6357C">
      <w:pPr>
        <w:pStyle w:val="BodyText2"/>
        <w:tabs>
          <w:tab w:val="left" w:pos="630"/>
        </w:tabs>
        <w:ind w:left="5733" w:right="-1" w:hanging="630"/>
        <w:jc w:val="center"/>
        <w:rPr>
          <w:b/>
          <w:sz w:val="24"/>
          <w:szCs w:val="24"/>
        </w:rPr>
      </w:pPr>
      <w:proofErr w:type="gramStart"/>
      <w:r w:rsidRPr="00306177">
        <w:rPr>
          <w:b/>
          <w:sz w:val="24"/>
        </w:rPr>
        <w:t>désignée</w:t>
      </w:r>
      <w:proofErr w:type="gramEnd"/>
      <w:r w:rsidRPr="00306177">
        <w:rPr>
          <w:b/>
          <w:sz w:val="24"/>
        </w:rPr>
        <w:t xml:space="preserve"> en commun</w:t>
      </w:r>
      <w:r w:rsidR="000D137E" w:rsidRPr="00306177">
        <w:rPr>
          <w:b/>
          <w:sz w:val="24"/>
        </w:rPr>
        <w:t> :</w:t>
      </w:r>
    </w:p>
    <w:p w14:paraId="076C7118" w14:textId="23312042" w:rsidR="00F6357C" w:rsidRPr="00306177" w:rsidRDefault="00F6357C" w:rsidP="00F6357C">
      <w:pPr>
        <w:pStyle w:val="BodyText2"/>
        <w:ind w:left="567" w:right="-1"/>
        <w:rPr>
          <w:sz w:val="24"/>
          <w:szCs w:val="24"/>
        </w:rPr>
      </w:pPr>
    </w:p>
    <w:p w14:paraId="2EAF4564" w14:textId="77777777" w:rsidR="00BC59D7" w:rsidRPr="00306177" w:rsidRDefault="00BC59D7" w:rsidP="00F6357C">
      <w:pPr>
        <w:pStyle w:val="BodyText2"/>
        <w:ind w:left="567" w:right="-1"/>
        <w:rPr>
          <w:sz w:val="24"/>
          <w:szCs w:val="24"/>
        </w:rPr>
      </w:pPr>
    </w:p>
    <w:p w14:paraId="663B543F" w14:textId="77777777" w:rsidR="00F6357C" w:rsidRPr="00306177" w:rsidRDefault="00F6357C" w:rsidP="00F6357C">
      <w:pPr>
        <w:pStyle w:val="BodyText2"/>
        <w:ind w:left="567" w:right="-1"/>
        <w:rPr>
          <w:sz w:val="24"/>
          <w:szCs w:val="24"/>
        </w:rPr>
      </w:pPr>
    </w:p>
    <w:p w14:paraId="0D1BED60" w14:textId="28E35AA9" w:rsidR="00F6357C" w:rsidRPr="00306177" w:rsidRDefault="00F6357C" w:rsidP="00F6357C">
      <w:pPr>
        <w:pStyle w:val="BodyText2"/>
        <w:ind w:left="567" w:right="-1"/>
        <w:rPr>
          <w:sz w:val="24"/>
          <w:szCs w:val="24"/>
        </w:rPr>
        <w:sectPr w:rsidR="00F6357C" w:rsidRPr="00306177" w:rsidSect="005E6706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5" w:h="16837"/>
          <w:pgMar w:top="1134" w:right="1134" w:bottom="851" w:left="851" w:header="510" w:footer="1021" w:gutter="0"/>
          <w:cols w:space="720"/>
          <w:noEndnote/>
          <w:titlePg/>
          <w:docGrid w:linePitch="326"/>
        </w:sectPr>
      </w:pPr>
      <w:r w:rsidRPr="00306177">
        <w:rPr>
          <w:sz w:val="24"/>
        </w:rPr>
        <w:t>……………….                      …………………                 …………………………………</w:t>
      </w:r>
    </w:p>
    <w:p w14:paraId="5C83B1B7" w14:textId="6DE06843" w:rsidR="00DB1FCD" w:rsidRPr="00306177" w:rsidRDefault="00DB1FCD" w:rsidP="00A74C9A">
      <w:pPr>
        <w:pStyle w:val="BodyTextIndent2"/>
        <w:ind w:firstLine="0"/>
      </w:pPr>
    </w:p>
    <w:sectPr w:rsidR="00DB1FCD" w:rsidRPr="00306177" w:rsidSect="008B7FC0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type w:val="continuous"/>
      <w:pgSz w:w="11905" w:h="16837"/>
      <w:pgMar w:top="1134" w:right="1134" w:bottom="851" w:left="851" w:header="510" w:footer="1021" w:gutter="0"/>
      <w:cols w:num="3" w:space="253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75B13" w14:textId="77777777" w:rsidR="003420A3" w:rsidRDefault="003420A3">
      <w:r>
        <w:separator/>
      </w:r>
    </w:p>
  </w:endnote>
  <w:endnote w:type="continuationSeparator" w:id="0">
    <w:p w14:paraId="4735561B" w14:textId="77777777" w:rsidR="003420A3" w:rsidRDefault="003420A3">
      <w:r>
        <w:separator/>
      </w:r>
    </w:p>
    <w:p w14:paraId="6435322F" w14:textId="77777777" w:rsidR="003420A3" w:rsidRDefault="003420A3">
      <w:pPr>
        <w:pStyle w:val="Footer"/>
        <w:spacing w:after="60"/>
        <w:rPr>
          <w:sz w:val="18"/>
        </w:rPr>
      </w:pPr>
      <w:r>
        <w:rPr>
          <w:sz w:val="18"/>
        </w:rPr>
        <w:t>[Suite de la note de la page précédente]</w:t>
      </w:r>
    </w:p>
  </w:endnote>
  <w:endnote w:type="continuationNotice" w:id="1">
    <w:p w14:paraId="27155700" w14:textId="77777777" w:rsidR="003420A3" w:rsidRDefault="003420A3">
      <w:pPr>
        <w:spacing w:before="60"/>
        <w:jc w:val="right"/>
        <w:rPr>
          <w:sz w:val="18"/>
        </w:rPr>
      </w:pPr>
      <w:r>
        <w:rPr>
          <w:sz w:val="18"/>
        </w:rPr>
        <w:t>[Suite de la note page suivante]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717DE70-2332-46FE-90EC-34CDBB22B4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2D2557F4-33E8-4C52-A945-2A8AEA088A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8A9353D-21CD-4B0A-B786-B580CC15DE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1D0DA" w14:textId="77777777" w:rsidR="00F218AD" w:rsidRDefault="003126E6" w:rsidP="003126E6">
    <w:pPr>
      <w:pStyle w:val="Footer"/>
      <w:rPr>
        <w:color w:val="000000"/>
        <w:sz w:val="17"/>
      </w:rPr>
    </w:pPr>
    <w:bookmarkStart w:id="2" w:name="TITUS3FooterEvenPages"/>
    <w:r>
      <w:rPr>
        <w:color w:val="000000"/>
        <w:sz w:val="17"/>
      </w:rPr>
      <w:t xml:space="preserve">  </w:t>
    </w:r>
  </w:p>
  <w:bookmarkEnd w:id="2"/>
  <w:p w14:paraId="25F5E4DB" w14:textId="77777777" w:rsidR="00F218AD" w:rsidRDefault="00F218AD" w:rsidP="00F218AD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ECE37" w14:textId="77777777" w:rsidR="00F6357C" w:rsidRDefault="00F6357C" w:rsidP="003126E6">
    <w:pPr>
      <w:pStyle w:val="Footer"/>
      <w:rPr>
        <w:color w:val="000000"/>
        <w:sz w:val="17"/>
      </w:rPr>
    </w:pPr>
    <w:r>
      <w:rPr>
        <w:color w:val="000000"/>
        <w:sz w:val="17"/>
      </w:rPr>
      <w:t xml:space="preserve">  </w:t>
    </w:r>
  </w:p>
  <w:p w14:paraId="7409DAB6" w14:textId="77777777" w:rsidR="00F6357C" w:rsidRDefault="00F6357C" w:rsidP="00F218AD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2327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3FECDD" w14:textId="65A12AFB" w:rsidR="00F6357C" w:rsidRDefault="00F635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3A55">
          <w:rPr>
            <w:noProof/>
          </w:rPr>
          <w:t>8</w:t>
        </w:r>
        <w:r>
          <w:fldChar w:fldCharType="end"/>
        </w:r>
      </w:p>
    </w:sdtContent>
  </w:sdt>
  <w:p w14:paraId="026ED818" w14:textId="77777777" w:rsidR="00F6357C" w:rsidRDefault="00F6357C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5E76A" w14:textId="56626FD9" w:rsidR="00F6357C" w:rsidRDefault="00F6357C" w:rsidP="003126E6">
    <w:pPr>
      <w:pStyle w:val="Footer"/>
      <w:rPr>
        <w:color w:val="000000"/>
        <w:sz w:val="17"/>
      </w:rPr>
    </w:pPr>
    <w:r>
      <w:rPr>
        <w:color w:val="000000"/>
        <w:sz w:val="17"/>
      </w:rPr>
      <w:t xml:space="preserve">  </w:t>
    </w:r>
  </w:p>
  <w:p w14:paraId="76BBAADE" w14:textId="77777777" w:rsidR="00F6357C" w:rsidRDefault="00F6357C" w:rsidP="00F218AD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A9109" w14:textId="77777777" w:rsidR="00F218AD" w:rsidRDefault="003126E6" w:rsidP="003126E6">
    <w:pPr>
      <w:pStyle w:val="Footer"/>
      <w:rPr>
        <w:color w:val="000000"/>
        <w:sz w:val="17"/>
      </w:rPr>
    </w:pPr>
    <w:bookmarkStart w:id="7" w:name="TITUS5FooterEvenPages"/>
    <w:r>
      <w:rPr>
        <w:color w:val="000000"/>
        <w:sz w:val="17"/>
      </w:rPr>
      <w:t xml:space="preserve">  </w:t>
    </w:r>
  </w:p>
  <w:bookmarkEnd w:id="7"/>
  <w:p w14:paraId="0D8AD480" w14:textId="77777777" w:rsidR="00F218AD" w:rsidRDefault="00F218AD" w:rsidP="00F218AD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73204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5862D4" w14:textId="1884A240" w:rsidR="00884A61" w:rsidRDefault="00884A6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3A55">
          <w:rPr>
            <w:noProof/>
          </w:rPr>
          <w:t>8</w:t>
        </w:r>
        <w:r>
          <w:fldChar w:fldCharType="end"/>
        </w:r>
      </w:p>
    </w:sdtContent>
  </w:sdt>
  <w:p w14:paraId="20D8ECB8" w14:textId="77777777" w:rsidR="00F218AD" w:rsidRDefault="00F218AD">
    <w:pPr>
      <w:pStyle w:val="Foo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9EAB0" w14:textId="65ECBF30" w:rsidR="00F218AD" w:rsidRDefault="003126E6" w:rsidP="003126E6">
    <w:pPr>
      <w:pStyle w:val="Footer"/>
      <w:rPr>
        <w:color w:val="000000"/>
        <w:sz w:val="17"/>
      </w:rPr>
    </w:pPr>
    <w:bookmarkStart w:id="9" w:name="TITUS5FooterFirstPage"/>
    <w:r>
      <w:rPr>
        <w:color w:val="000000"/>
        <w:sz w:val="17"/>
      </w:rPr>
      <w:t xml:space="preserve">  </w:t>
    </w:r>
  </w:p>
  <w:bookmarkEnd w:id="9"/>
  <w:p w14:paraId="32CD2167" w14:textId="77777777" w:rsidR="00F218AD" w:rsidRDefault="00F218AD" w:rsidP="00F218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08964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2343A8" w14:textId="5F733DA4" w:rsidR="0059165E" w:rsidRDefault="0059165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2220">
          <w:rPr>
            <w:noProof/>
          </w:rPr>
          <w:t>2</w:t>
        </w:r>
        <w:r>
          <w:fldChar w:fldCharType="end"/>
        </w:r>
      </w:p>
    </w:sdtContent>
  </w:sdt>
  <w:p w14:paraId="4E283A66" w14:textId="77777777" w:rsidR="00F218AD" w:rsidRDefault="00F218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2B0D8" w14:textId="466E4326" w:rsidR="00F218AD" w:rsidRDefault="003126E6" w:rsidP="003126E6">
    <w:pPr>
      <w:pStyle w:val="Footer"/>
      <w:rPr>
        <w:color w:val="000000"/>
        <w:sz w:val="17"/>
      </w:rPr>
    </w:pPr>
    <w:bookmarkStart w:id="4" w:name="TITUS3FooterFirstPage"/>
    <w:r>
      <w:rPr>
        <w:color w:val="000000"/>
        <w:sz w:val="17"/>
      </w:rPr>
      <w:t xml:space="preserve">  </w:t>
    </w:r>
  </w:p>
  <w:bookmarkEnd w:id="4"/>
  <w:p w14:paraId="63671679" w14:textId="77777777" w:rsidR="00F218AD" w:rsidRDefault="00F218AD" w:rsidP="00F218A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DC775" w14:textId="1C482C9F" w:rsidR="00DF19A0" w:rsidRPr="00DF19A0" w:rsidRDefault="00DF19A0">
    <w:pPr>
      <w:pStyle w:val="Footer"/>
      <w:jc w:val="center"/>
      <w:rPr>
        <w:caps/>
        <w:noProof/>
      </w:rPr>
    </w:pPr>
    <w:r w:rsidRPr="00DF19A0">
      <w:rPr>
        <w:caps/>
      </w:rPr>
      <w:fldChar w:fldCharType="begin"/>
    </w:r>
    <w:r w:rsidRPr="00DF19A0">
      <w:rPr>
        <w:caps/>
      </w:rPr>
      <w:instrText xml:space="preserve"> PAGE   \* MERGEFORMAT </w:instrText>
    </w:r>
    <w:r w:rsidRPr="00DF19A0">
      <w:rPr>
        <w:caps/>
      </w:rPr>
      <w:fldChar w:fldCharType="separate"/>
    </w:r>
    <w:r w:rsidR="00033A55">
      <w:rPr>
        <w:caps/>
        <w:noProof/>
      </w:rPr>
      <w:t>8</w:t>
    </w:r>
    <w:r w:rsidRPr="00DF19A0">
      <w:rPr>
        <w:caps/>
      </w:rPr>
      <w:fldChar w:fldCharType="end"/>
    </w:r>
  </w:p>
  <w:p w14:paraId="2EB8D21B" w14:textId="77777777" w:rsidR="005E6706" w:rsidRDefault="005E6706" w:rsidP="00F218AD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04083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D82CF7" w14:textId="27B469BD" w:rsidR="00E76E73" w:rsidRDefault="00E76E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2220">
          <w:rPr>
            <w:noProof/>
          </w:rPr>
          <w:t>5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303B5" w14:textId="65FBAB78" w:rsidR="005E6706" w:rsidRDefault="005E6706" w:rsidP="003126E6">
    <w:pPr>
      <w:pStyle w:val="Footer"/>
      <w:rPr>
        <w:color w:val="000000"/>
        <w:sz w:val="17"/>
      </w:rPr>
    </w:pPr>
    <w:r>
      <w:rPr>
        <w:color w:val="000000"/>
        <w:sz w:val="17"/>
      </w:rPr>
      <w:t xml:space="preserve">  </w:t>
    </w:r>
  </w:p>
  <w:p w14:paraId="0391F71F" w14:textId="77777777" w:rsidR="005E6706" w:rsidRDefault="005E6706" w:rsidP="00F218AD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3E6B3" w14:textId="77777777" w:rsidR="00340051" w:rsidRDefault="00340051" w:rsidP="003126E6">
    <w:pPr>
      <w:pStyle w:val="Footer"/>
      <w:rPr>
        <w:color w:val="000000"/>
        <w:sz w:val="17"/>
      </w:rPr>
    </w:pPr>
    <w:r>
      <w:rPr>
        <w:color w:val="000000"/>
        <w:sz w:val="17"/>
      </w:rPr>
      <w:t xml:space="preserve">  </w:t>
    </w:r>
  </w:p>
  <w:p w14:paraId="59062536" w14:textId="77777777" w:rsidR="00340051" w:rsidRDefault="00340051" w:rsidP="00F218AD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320C8" w14:textId="3F16659C" w:rsidR="00340051" w:rsidRDefault="00340051" w:rsidP="003126E6">
    <w:pPr>
      <w:pStyle w:val="Footer"/>
      <w:rPr>
        <w:color w:val="000000"/>
        <w:sz w:val="17"/>
      </w:rPr>
    </w:pPr>
    <w:r>
      <w:rPr>
        <w:color w:val="000000"/>
        <w:sz w:val="17"/>
      </w:rPr>
      <w:t xml:space="preserve">  </w:t>
    </w:r>
  </w:p>
  <w:p w14:paraId="251D4757" w14:textId="77777777" w:rsidR="00340051" w:rsidRDefault="00340051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623E5" w14:textId="059CF0B1" w:rsidR="00340051" w:rsidRDefault="00340051" w:rsidP="003126E6">
    <w:pPr>
      <w:pStyle w:val="Footer"/>
      <w:rPr>
        <w:color w:val="000000"/>
        <w:sz w:val="17"/>
      </w:rPr>
    </w:pPr>
    <w:r>
      <w:rPr>
        <w:color w:val="000000"/>
        <w:sz w:val="17"/>
      </w:rPr>
      <w:t xml:space="preserve">  </w:t>
    </w:r>
  </w:p>
  <w:p w14:paraId="7F0C09F7" w14:textId="77777777" w:rsidR="00340051" w:rsidRDefault="00340051" w:rsidP="00F218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30897" w14:textId="77777777" w:rsidR="003420A3" w:rsidRDefault="003420A3">
      <w:r>
        <w:separator/>
      </w:r>
    </w:p>
  </w:footnote>
  <w:footnote w:type="continuationSeparator" w:id="0">
    <w:p w14:paraId="1CFF8B68" w14:textId="77777777" w:rsidR="003420A3" w:rsidRDefault="003420A3">
      <w:r>
        <w:separator/>
      </w:r>
    </w:p>
    <w:p w14:paraId="1293D1B3" w14:textId="77777777" w:rsidR="003420A3" w:rsidRDefault="003420A3">
      <w:pPr>
        <w:pStyle w:val="Footer"/>
        <w:spacing w:after="60"/>
        <w:rPr>
          <w:sz w:val="18"/>
        </w:rPr>
      </w:pPr>
      <w:r>
        <w:rPr>
          <w:sz w:val="18"/>
        </w:rPr>
        <w:t>[Suite de la note de la page précédente]</w:t>
      </w:r>
    </w:p>
  </w:footnote>
  <w:footnote w:type="continuationNotice" w:id="1">
    <w:p w14:paraId="009BA0EC" w14:textId="77777777" w:rsidR="003420A3" w:rsidRDefault="003420A3">
      <w:pPr>
        <w:spacing w:before="60"/>
        <w:jc w:val="right"/>
        <w:rPr>
          <w:sz w:val="18"/>
        </w:rPr>
      </w:pPr>
      <w:r>
        <w:rPr>
          <w:sz w:val="18"/>
        </w:rPr>
        <w:t>[Suite de la note page suivante]</w:t>
      </w:r>
    </w:p>
  </w:footnote>
  <w:footnote w:id="2">
    <w:p w14:paraId="16F16D06" w14:textId="34ECD9F9" w:rsidR="002A50BB" w:rsidRPr="00AB0559" w:rsidRDefault="002A50BB" w:rsidP="003B06E3">
      <w:pPr>
        <w:pStyle w:val="FootnoteText"/>
        <w:ind w:left="0" w:firstLine="0"/>
        <w:rPr>
          <w:sz w:val="20"/>
        </w:rPr>
      </w:pPr>
      <w:r>
        <w:rPr>
          <w:rStyle w:val="FootnoteReference"/>
          <w:sz w:val="20"/>
        </w:rPr>
        <w:footnoteRef/>
      </w:r>
      <w:r>
        <w:rPr>
          <w:sz w:val="20"/>
        </w:rPr>
        <w:t xml:space="preserve"> </w:t>
      </w:r>
      <w:r>
        <w:rPr>
          <w:sz w:val="20"/>
        </w:rPr>
        <w:tab/>
        <w:t>En vertu de la règle 5 du règlement d</w:t>
      </w:r>
      <w:r w:rsidR="008D73F5">
        <w:rPr>
          <w:sz w:val="20"/>
        </w:rPr>
        <w:t>’</w:t>
      </w:r>
      <w:r>
        <w:rPr>
          <w:sz w:val="20"/>
        </w:rPr>
        <w:t>exécution commun à l</w:t>
      </w:r>
      <w:r w:rsidR="008D73F5">
        <w:rPr>
          <w:sz w:val="20"/>
        </w:rPr>
        <w:t>’</w:t>
      </w:r>
      <w:r>
        <w:rPr>
          <w:sz w:val="20"/>
        </w:rPr>
        <w:t>Arrangement de Lisbonne et à l</w:t>
      </w:r>
      <w:r w:rsidR="008D73F5">
        <w:rPr>
          <w:sz w:val="20"/>
        </w:rPr>
        <w:t>’</w:t>
      </w:r>
      <w:r>
        <w:rPr>
          <w:sz w:val="20"/>
        </w:rPr>
        <w:t>Acte de Genève de l</w:t>
      </w:r>
      <w:r w:rsidR="008D73F5">
        <w:rPr>
          <w:sz w:val="20"/>
        </w:rPr>
        <w:t>’</w:t>
      </w:r>
      <w:r>
        <w:rPr>
          <w:sz w:val="20"/>
        </w:rPr>
        <w:t>Arrangement de Lisbonne (règlement d</w:t>
      </w:r>
      <w:r w:rsidR="008D73F5">
        <w:rPr>
          <w:sz w:val="20"/>
        </w:rPr>
        <w:t>’</w:t>
      </w:r>
      <w:r>
        <w:rPr>
          <w:sz w:val="20"/>
        </w:rPr>
        <w:t>exécution commun).</w:t>
      </w:r>
    </w:p>
  </w:footnote>
  <w:footnote w:id="3">
    <w:p w14:paraId="46306A61" w14:textId="413BFD8F" w:rsidR="00E76E73" w:rsidRPr="00875FA4" w:rsidRDefault="00DE5B5F" w:rsidP="00F47073">
      <w:pPr>
        <w:pStyle w:val="indenti"/>
        <w:tabs>
          <w:tab w:val="clear" w:pos="1701"/>
          <w:tab w:val="clear" w:pos="1985"/>
        </w:tabs>
        <w:ind w:right="-3"/>
        <w:jc w:val="both"/>
        <w:rPr>
          <w:sz w:val="20"/>
          <w:lang w:val="fr-CH"/>
        </w:rPr>
      </w:pPr>
      <w:r>
        <w:rPr>
          <w:rStyle w:val="FootnoteReference"/>
          <w:sz w:val="20"/>
        </w:rPr>
        <w:footnoteRef/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rFonts w:ascii="Times New Roman" w:hAnsi="Times New Roman"/>
          <w:b/>
          <w:sz w:val="20"/>
          <w:u w:val="single"/>
        </w:rPr>
        <w:t>Information importante</w:t>
      </w:r>
      <w:r w:rsidR="008D73F5">
        <w:rPr>
          <w:rFonts w:ascii="Times New Roman" w:hAnsi="Times New Roman"/>
          <w:bCs/>
          <w:sz w:val="20"/>
        </w:rPr>
        <w:t> :</w:t>
      </w:r>
      <w:r w:rsidRPr="00A839C8">
        <w:rPr>
          <w:rFonts w:ascii="Times New Roman" w:hAnsi="Times New Roman"/>
          <w:bCs/>
          <w:sz w:val="20"/>
        </w:rPr>
        <w:t xml:space="preserve"> </w:t>
      </w:r>
      <w:r>
        <w:rPr>
          <w:rStyle w:val="Hyperlink"/>
          <w:rFonts w:ascii="Times New Roman" w:hAnsi="Times New Roman"/>
          <w:color w:val="auto"/>
          <w:sz w:val="20"/>
          <w:u w:val="none"/>
        </w:rPr>
        <w:t>il convient de noter que pour les parties contractantes de l</w:t>
      </w:r>
      <w:r w:rsidR="008D73F5">
        <w:rPr>
          <w:rStyle w:val="Hyperlink"/>
          <w:rFonts w:ascii="Times New Roman" w:hAnsi="Times New Roman"/>
          <w:color w:val="auto"/>
          <w:sz w:val="20"/>
          <w:u w:val="none"/>
        </w:rPr>
        <w:t>’</w:t>
      </w:r>
      <w:r>
        <w:rPr>
          <w:rStyle w:val="Hyperlink"/>
          <w:rFonts w:ascii="Times New Roman" w:hAnsi="Times New Roman"/>
          <w:color w:val="auto"/>
          <w:sz w:val="20"/>
          <w:u w:val="none"/>
        </w:rPr>
        <w:t>Acte de Genève, le fait de ne remplir aucune des conditions supplémentaires indiquées au point 11, le cas échéant, constituera une irrégularité.  S</w:t>
      </w:r>
      <w:r w:rsidR="008D73F5">
        <w:rPr>
          <w:rStyle w:val="Hyperlink"/>
          <w:rFonts w:ascii="Times New Roman" w:hAnsi="Times New Roman"/>
          <w:color w:val="auto"/>
          <w:sz w:val="20"/>
          <w:u w:val="none"/>
        </w:rPr>
        <w:t>’</w:t>
      </w:r>
      <w:r>
        <w:rPr>
          <w:rStyle w:val="Hyperlink"/>
          <w:rFonts w:ascii="Times New Roman" w:hAnsi="Times New Roman"/>
          <w:color w:val="auto"/>
          <w:sz w:val="20"/>
          <w:u w:val="none"/>
        </w:rPr>
        <w:t>il n</w:t>
      </w:r>
      <w:r w:rsidR="008D73F5">
        <w:rPr>
          <w:rStyle w:val="Hyperlink"/>
          <w:rFonts w:ascii="Times New Roman" w:hAnsi="Times New Roman"/>
          <w:color w:val="auto"/>
          <w:sz w:val="20"/>
          <w:u w:val="none"/>
        </w:rPr>
        <w:t>’</w:t>
      </w:r>
      <w:r>
        <w:rPr>
          <w:rStyle w:val="Hyperlink"/>
          <w:rFonts w:ascii="Times New Roman" w:hAnsi="Times New Roman"/>
          <w:color w:val="auto"/>
          <w:sz w:val="20"/>
          <w:u w:val="none"/>
        </w:rPr>
        <w:t>est pas remédié à cette irrégularité dans le délai de trois mois mentionné à la règle </w:t>
      </w:r>
      <w:proofErr w:type="gramStart"/>
      <w:r>
        <w:rPr>
          <w:rStyle w:val="Hyperlink"/>
          <w:rFonts w:ascii="Times New Roman" w:hAnsi="Times New Roman"/>
          <w:color w:val="auto"/>
          <w:sz w:val="20"/>
          <w:u w:val="none"/>
        </w:rPr>
        <w:t>6.1)a</w:t>
      </w:r>
      <w:proofErr w:type="gramEnd"/>
      <w:r>
        <w:rPr>
          <w:rStyle w:val="Hyperlink"/>
          <w:rFonts w:ascii="Times New Roman" w:hAnsi="Times New Roman"/>
          <w:color w:val="auto"/>
          <w:sz w:val="20"/>
          <w:u w:val="none"/>
        </w:rPr>
        <w:t>), il sera considéré qu</w:t>
      </w:r>
      <w:r w:rsidR="008D73F5">
        <w:rPr>
          <w:rStyle w:val="Hyperlink"/>
          <w:rFonts w:ascii="Times New Roman" w:hAnsi="Times New Roman"/>
          <w:color w:val="auto"/>
          <w:sz w:val="20"/>
          <w:u w:val="none"/>
        </w:rPr>
        <w:t>’</w:t>
      </w:r>
      <w:r>
        <w:rPr>
          <w:rStyle w:val="Hyperlink"/>
          <w:rFonts w:ascii="Times New Roman" w:hAnsi="Times New Roman"/>
          <w:color w:val="auto"/>
          <w:sz w:val="20"/>
          <w:u w:val="none"/>
        </w:rPr>
        <w:t xml:space="preserve">il est renoncé à la protection </w:t>
      </w:r>
      <w:r w:rsidR="008D73F5">
        <w:rPr>
          <w:rStyle w:val="Hyperlink"/>
          <w:rFonts w:ascii="Times New Roman" w:hAnsi="Times New Roman"/>
          <w:color w:val="auto"/>
          <w:sz w:val="20"/>
          <w:u w:val="none"/>
        </w:rPr>
        <w:t>à l’égard</w:t>
      </w:r>
      <w:r>
        <w:rPr>
          <w:rStyle w:val="Hyperlink"/>
          <w:rFonts w:ascii="Times New Roman" w:hAnsi="Times New Roman"/>
          <w:color w:val="auto"/>
          <w:sz w:val="20"/>
          <w:u w:val="none"/>
        </w:rPr>
        <w:t xml:space="preserve"> des parties contractantes qui ont demandé ces éléments supplémentaires (voir la règle 6.1)d)).  Enfin, il convient de noter qu</w:t>
      </w:r>
      <w:r w:rsidR="008D73F5">
        <w:rPr>
          <w:rStyle w:val="Hyperlink"/>
          <w:rFonts w:ascii="Times New Roman" w:hAnsi="Times New Roman"/>
          <w:color w:val="auto"/>
          <w:sz w:val="20"/>
          <w:u w:val="none"/>
        </w:rPr>
        <w:t>’</w:t>
      </w:r>
      <w:r>
        <w:rPr>
          <w:rStyle w:val="Hyperlink"/>
          <w:rFonts w:ascii="Times New Roman" w:hAnsi="Times New Roman"/>
          <w:color w:val="auto"/>
          <w:sz w:val="20"/>
          <w:u w:val="none"/>
        </w:rPr>
        <w:t>une renonciation peut être retirée en tout temps sous réserve de la correction de l</w:t>
      </w:r>
      <w:r w:rsidR="008D73F5">
        <w:rPr>
          <w:rStyle w:val="Hyperlink"/>
          <w:rFonts w:ascii="Times New Roman" w:hAnsi="Times New Roman"/>
          <w:color w:val="auto"/>
          <w:sz w:val="20"/>
          <w:u w:val="none"/>
        </w:rPr>
        <w:t>’</w:t>
      </w:r>
      <w:r>
        <w:rPr>
          <w:rStyle w:val="Hyperlink"/>
          <w:rFonts w:ascii="Times New Roman" w:hAnsi="Times New Roman"/>
          <w:color w:val="auto"/>
          <w:sz w:val="20"/>
          <w:u w:val="none"/>
        </w:rPr>
        <w:t>irrégularité, conformément à la règle 16.2)).</w:t>
      </w:r>
    </w:p>
  </w:footnote>
  <w:footnote w:id="4">
    <w:p w14:paraId="634590ED" w14:textId="7C40AC76" w:rsidR="008D73F5" w:rsidRDefault="00386097" w:rsidP="00386097">
      <w:pPr>
        <w:pStyle w:val="FootnoteText"/>
        <w:ind w:left="0" w:firstLine="0"/>
        <w:rPr>
          <w:sz w:val="20"/>
        </w:rPr>
      </w:pPr>
      <w:r>
        <w:rPr>
          <w:rStyle w:val="FootnoteReference"/>
          <w:sz w:val="20"/>
        </w:rPr>
        <w:footnoteRef/>
      </w:r>
      <w:r w:rsidR="00946213">
        <w:rPr>
          <w:sz w:val="20"/>
        </w:rPr>
        <w:t xml:space="preserve"> </w:t>
      </w:r>
      <w:r w:rsidR="00946213">
        <w:rPr>
          <w:sz w:val="20"/>
        </w:rPr>
        <w:tab/>
      </w:r>
      <w:r>
        <w:rPr>
          <w:sz w:val="20"/>
        </w:rPr>
        <w:t>Réduction des taxes</w:t>
      </w:r>
      <w:r w:rsidR="008D73F5">
        <w:rPr>
          <w:sz w:val="20"/>
        </w:rPr>
        <w:t> :</w:t>
      </w:r>
      <w:r>
        <w:rPr>
          <w:sz w:val="20"/>
        </w:rPr>
        <w:t xml:space="preserve"> Pour un enregistrement international désignant une zone géographique d</w:t>
      </w:r>
      <w:r w:rsidR="008D73F5">
        <w:rPr>
          <w:sz w:val="20"/>
        </w:rPr>
        <w:t>’</w:t>
      </w:r>
      <w:r>
        <w:rPr>
          <w:sz w:val="20"/>
        </w:rPr>
        <w:t>origine située dans</w:t>
      </w:r>
    </w:p>
    <w:p w14:paraId="09D59592" w14:textId="75FF4FC7" w:rsidR="00386097" w:rsidRDefault="00386097" w:rsidP="00A61AA6">
      <w:pPr>
        <w:pStyle w:val="FootnoteText"/>
        <w:ind w:left="0" w:firstLine="0"/>
        <w:rPr>
          <w:i/>
          <w:sz w:val="20"/>
        </w:rPr>
      </w:pPr>
      <w:proofErr w:type="gramStart"/>
      <w:r>
        <w:rPr>
          <w:sz w:val="20"/>
        </w:rPr>
        <w:t>un</w:t>
      </w:r>
      <w:proofErr w:type="gramEnd"/>
      <w:r>
        <w:rPr>
          <w:sz w:val="20"/>
        </w:rPr>
        <w:t xml:space="preserve"> pays de la catégorie des pays les moins avancés (PMA), le montant de la taxe d</w:t>
      </w:r>
      <w:r w:rsidR="008D73F5">
        <w:rPr>
          <w:sz w:val="20"/>
        </w:rPr>
        <w:t>’</w:t>
      </w:r>
      <w:r>
        <w:rPr>
          <w:sz w:val="20"/>
        </w:rPr>
        <w:t>enregistrement est de 500 francs suisses.  La réduction s</w:t>
      </w:r>
      <w:r w:rsidR="008D73F5">
        <w:rPr>
          <w:sz w:val="20"/>
        </w:rPr>
        <w:t>’</w:t>
      </w:r>
      <w:r>
        <w:rPr>
          <w:sz w:val="20"/>
        </w:rPr>
        <w:t xml:space="preserve">applique également </w:t>
      </w:r>
      <w:r w:rsidR="008D73F5">
        <w:rPr>
          <w:sz w:val="20"/>
        </w:rPr>
        <w:t>à l’égard</w:t>
      </w:r>
      <w:r>
        <w:rPr>
          <w:sz w:val="20"/>
        </w:rPr>
        <w:t xml:space="preserve"> d</w:t>
      </w:r>
      <w:r w:rsidR="008D73F5">
        <w:rPr>
          <w:sz w:val="20"/>
        </w:rPr>
        <w:t>’</w:t>
      </w:r>
      <w:r>
        <w:rPr>
          <w:sz w:val="20"/>
        </w:rPr>
        <w:t>une demande d</w:t>
      </w:r>
      <w:r w:rsidR="008D73F5">
        <w:rPr>
          <w:sz w:val="20"/>
        </w:rPr>
        <w:t>’</w:t>
      </w:r>
      <w:r>
        <w:rPr>
          <w:sz w:val="20"/>
        </w:rPr>
        <w:t>enregistrement international soumise par une organisation intergouvernementale dont la majorité des États membres sont des PMA</w:t>
      </w:r>
      <w:r>
        <w:rPr>
          <w:i/>
          <w:sz w:val="20"/>
        </w:rPr>
        <w:t>.</w:t>
      </w:r>
    </w:p>
    <w:p w14:paraId="34B40287" w14:textId="77777777" w:rsidR="00D35A4F" w:rsidRPr="00875FA4" w:rsidRDefault="00D35A4F" w:rsidP="00A61AA6">
      <w:pPr>
        <w:pStyle w:val="FootnoteText"/>
        <w:ind w:left="0" w:firstLine="0"/>
        <w:rPr>
          <w:sz w:val="20"/>
          <w:lang w:val="fr-CH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C903D" w14:textId="77777777" w:rsidR="00F218AD" w:rsidRDefault="003126E6" w:rsidP="003126E6">
    <w:pPr>
      <w:pStyle w:val="Header"/>
      <w:jc w:val="right"/>
      <w:rPr>
        <w:color w:val="000000"/>
        <w:sz w:val="17"/>
      </w:rPr>
    </w:pPr>
    <w:bookmarkStart w:id="0" w:name="TITUS3HeaderEvenPages"/>
    <w:r>
      <w:rPr>
        <w:color w:val="000000"/>
        <w:sz w:val="17"/>
      </w:rPr>
      <w:t xml:space="preserve"> </w:t>
    </w:r>
  </w:p>
  <w:bookmarkEnd w:id="0"/>
  <w:p w14:paraId="62E64D53" w14:textId="77777777" w:rsidR="00F218AD" w:rsidRDefault="00F218AD" w:rsidP="00F218AD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E325A" w14:textId="77777777" w:rsidR="00F6357C" w:rsidRDefault="00F6357C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358E5C32" w14:textId="77777777" w:rsidR="00F6357C" w:rsidRDefault="00F6357C" w:rsidP="00F218AD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D0078" w14:textId="77777777" w:rsidR="00F6357C" w:rsidRDefault="00F6357C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53B7D3EF" w14:textId="77777777" w:rsidR="00F6357C" w:rsidRDefault="00F6357C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50564" w14:textId="77777777" w:rsidR="00F6357C" w:rsidRDefault="00F6357C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72CCA285" w14:textId="77777777" w:rsidR="00F6357C" w:rsidRDefault="00F6357C" w:rsidP="00F218AD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72964" w14:textId="77777777" w:rsidR="00F218AD" w:rsidRDefault="003126E6" w:rsidP="003126E6">
    <w:pPr>
      <w:pStyle w:val="Header"/>
      <w:jc w:val="right"/>
      <w:rPr>
        <w:color w:val="000000"/>
        <w:sz w:val="17"/>
      </w:rPr>
    </w:pPr>
    <w:bookmarkStart w:id="5" w:name="TITUS5HeaderEvenPages"/>
    <w:r>
      <w:rPr>
        <w:color w:val="000000"/>
        <w:sz w:val="17"/>
      </w:rPr>
      <w:t xml:space="preserve"> </w:t>
    </w:r>
  </w:p>
  <w:bookmarkEnd w:id="5"/>
  <w:p w14:paraId="70EBC9A0" w14:textId="77777777" w:rsidR="00F218AD" w:rsidRDefault="00F218AD" w:rsidP="00F218AD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4159C" w14:textId="77777777" w:rsidR="00F218AD" w:rsidRDefault="003126E6" w:rsidP="003126E6">
    <w:pPr>
      <w:pStyle w:val="Header"/>
      <w:jc w:val="right"/>
      <w:rPr>
        <w:color w:val="000000"/>
        <w:sz w:val="17"/>
      </w:rPr>
    </w:pPr>
    <w:bookmarkStart w:id="6" w:name="TITUS5HeaderPrimary"/>
    <w:r>
      <w:rPr>
        <w:color w:val="000000"/>
        <w:sz w:val="17"/>
      </w:rPr>
      <w:t xml:space="preserve"> </w:t>
    </w:r>
  </w:p>
  <w:bookmarkEnd w:id="6"/>
  <w:p w14:paraId="79FDD271" w14:textId="77777777" w:rsidR="00F218AD" w:rsidRDefault="00F218AD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25C4C" w14:textId="77777777" w:rsidR="00F218AD" w:rsidRDefault="003126E6" w:rsidP="003126E6">
    <w:pPr>
      <w:pStyle w:val="Header"/>
      <w:jc w:val="right"/>
      <w:rPr>
        <w:color w:val="000000"/>
        <w:sz w:val="17"/>
      </w:rPr>
    </w:pPr>
    <w:bookmarkStart w:id="8" w:name="TITUS5HeaderFirstPage"/>
    <w:r>
      <w:rPr>
        <w:color w:val="000000"/>
        <w:sz w:val="17"/>
      </w:rPr>
      <w:t xml:space="preserve"> </w:t>
    </w:r>
  </w:p>
  <w:bookmarkEnd w:id="8"/>
  <w:p w14:paraId="7BBBBCED" w14:textId="77777777" w:rsidR="00F218AD" w:rsidRDefault="00F218AD" w:rsidP="00F218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411DB" w14:textId="77777777" w:rsidR="00F218AD" w:rsidRDefault="003126E6" w:rsidP="003126E6">
    <w:pPr>
      <w:pStyle w:val="Header"/>
      <w:jc w:val="right"/>
      <w:rPr>
        <w:color w:val="000000"/>
        <w:sz w:val="17"/>
      </w:rPr>
    </w:pPr>
    <w:bookmarkStart w:id="1" w:name="TITUS3HeaderPrimary"/>
    <w:r>
      <w:rPr>
        <w:color w:val="000000"/>
        <w:sz w:val="17"/>
      </w:rPr>
      <w:t xml:space="preserve"> </w:t>
    </w:r>
  </w:p>
  <w:bookmarkEnd w:id="1"/>
  <w:p w14:paraId="5DEDEFC6" w14:textId="77777777" w:rsidR="00F218AD" w:rsidRDefault="00F218A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3FD7E" w14:textId="77777777" w:rsidR="00F218AD" w:rsidRDefault="003126E6" w:rsidP="003126E6">
    <w:pPr>
      <w:pStyle w:val="Header"/>
      <w:jc w:val="right"/>
      <w:rPr>
        <w:color w:val="000000"/>
        <w:sz w:val="17"/>
      </w:rPr>
    </w:pPr>
    <w:bookmarkStart w:id="3" w:name="TITUS3HeaderFirstPage"/>
    <w:r>
      <w:rPr>
        <w:color w:val="000000"/>
        <w:sz w:val="17"/>
      </w:rPr>
      <w:t xml:space="preserve"> </w:t>
    </w:r>
  </w:p>
  <w:bookmarkEnd w:id="3"/>
  <w:p w14:paraId="4680C2E2" w14:textId="77777777" w:rsidR="00F218AD" w:rsidRDefault="00F218AD" w:rsidP="00F218A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013ED" w14:textId="77777777" w:rsidR="005E6706" w:rsidRDefault="005E6706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3AD92CE3" w14:textId="77777777" w:rsidR="005E6706" w:rsidRDefault="005E6706" w:rsidP="00F218A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61668" w14:textId="77777777" w:rsidR="005E6706" w:rsidRDefault="005E6706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29668334" w14:textId="77777777" w:rsidR="005E6706" w:rsidRDefault="005E6706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D6332" w14:textId="77777777" w:rsidR="005E6706" w:rsidRDefault="005E6706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61934C3B" w14:textId="77777777" w:rsidR="005E6706" w:rsidRDefault="005E6706" w:rsidP="00F218AD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B928D" w14:textId="77777777" w:rsidR="00340051" w:rsidRDefault="00340051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6AE21FA9" w14:textId="77777777" w:rsidR="00340051" w:rsidRDefault="00340051" w:rsidP="00F218AD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C2DB3" w14:textId="77777777" w:rsidR="00340051" w:rsidRDefault="00340051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7F91ECD6" w14:textId="77777777" w:rsidR="00340051" w:rsidRDefault="00340051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DF492" w14:textId="77777777" w:rsidR="00340051" w:rsidRDefault="00340051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782C3B5C" w14:textId="77777777" w:rsidR="00340051" w:rsidRDefault="00340051" w:rsidP="00F218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669C5"/>
    <w:multiLevelType w:val="hybridMultilevel"/>
    <w:tmpl w:val="DE82A8A8"/>
    <w:lvl w:ilvl="0" w:tplc="F6B8AD7C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1AE321A3"/>
    <w:multiLevelType w:val="hybridMultilevel"/>
    <w:tmpl w:val="D9AAE5C6"/>
    <w:lvl w:ilvl="0" w:tplc="BD6683C0"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39E246CD"/>
    <w:multiLevelType w:val="hybridMultilevel"/>
    <w:tmpl w:val="726E43D0"/>
    <w:lvl w:ilvl="0" w:tplc="094292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D96CA6"/>
    <w:multiLevelType w:val="hybridMultilevel"/>
    <w:tmpl w:val="E3F60870"/>
    <w:lvl w:ilvl="0" w:tplc="20E2E8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44C3C20"/>
    <w:multiLevelType w:val="hybridMultilevel"/>
    <w:tmpl w:val="D3C27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8C7023"/>
    <w:multiLevelType w:val="hybridMultilevel"/>
    <w:tmpl w:val="BF4E9BF2"/>
    <w:lvl w:ilvl="0" w:tplc="98A22DEA">
      <w:start w:val="13"/>
      <w:numFmt w:val="bullet"/>
      <w:lvlText w:val="-"/>
      <w:lvlJc w:val="left"/>
      <w:pPr>
        <w:ind w:left="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num w:numId="1" w16cid:durableId="1805544841">
    <w:abstractNumId w:val="4"/>
  </w:num>
  <w:num w:numId="2" w16cid:durableId="802817683">
    <w:abstractNumId w:val="5"/>
  </w:num>
  <w:num w:numId="3" w16cid:durableId="2095977197">
    <w:abstractNumId w:val="0"/>
  </w:num>
  <w:num w:numId="4" w16cid:durableId="472647882">
    <w:abstractNumId w:val="1"/>
  </w:num>
  <w:num w:numId="5" w16cid:durableId="1311135061">
    <w:abstractNumId w:val="2"/>
  </w:num>
  <w:num w:numId="6" w16cid:durableId="6229991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3489">
      <v:textbox inset="5.1pt,5.1pt,5.1pt,5.1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4EF"/>
    <w:rsid w:val="000002C8"/>
    <w:rsid w:val="00001CA3"/>
    <w:rsid w:val="00003107"/>
    <w:rsid w:val="0000656C"/>
    <w:rsid w:val="000066AF"/>
    <w:rsid w:val="0002428A"/>
    <w:rsid w:val="00025E76"/>
    <w:rsid w:val="000276AB"/>
    <w:rsid w:val="0003303C"/>
    <w:rsid w:val="00033A55"/>
    <w:rsid w:val="00034C4D"/>
    <w:rsid w:val="000356D6"/>
    <w:rsid w:val="0004035B"/>
    <w:rsid w:val="000432E1"/>
    <w:rsid w:val="00050C30"/>
    <w:rsid w:val="00053E08"/>
    <w:rsid w:val="00055A82"/>
    <w:rsid w:val="00057E3B"/>
    <w:rsid w:val="0007379D"/>
    <w:rsid w:val="000870F3"/>
    <w:rsid w:val="00096414"/>
    <w:rsid w:val="00097283"/>
    <w:rsid w:val="000A421E"/>
    <w:rsid w:val="000B1725"/>
    <w:rsid w:val="000B7172"/>
    <w:rsid w:val="000C32E2"/>
    <w:rsid w:val="000D137E"/>
    <w:rsid w:val="000D4D80"/>
    <w:rsid w:val="000E65E3"/>
    <w:rsid w:val="000F2609"/>
    <w:rsid w:val="00102728"/>
    <w:rsid w:val="0010584B"/>
    <w:rsid w:val="001076ED"/>
    <w:rsid w:val="00111D65"/>
    <w:rsid w:val="00114B68"/>
    <w:rsid w:val="00115C6B"/>
    <w:rsid w:val="001209C4"/>
    <w:rsid w:val="00122B61"/>
    <w:rsid w:val="001307F7"/>
    <w:rsid w:val="00130F60"/>
    <w:rsid w:val="001327E7"/>
    <w:rsid w:val="00132E4C"/>
    <w:rsid w:val="00133AFC"/>
    <w:rsid w:val="001607D6"/>
    <w:rsid w:val="00161D7C"/>
    <w:rsid w:val="00162C8D"/>
    <w:rsid w:val="001660F0"/>
    <w:rsid w:val="00172FF7"/>
    <w:rsid w:val="00175054"/>
    <w:rsid w:val="00177D6B"/>
    <w:rsid w:val="00182D0A"/>
    <w:rsid w:val="00192A5B"/>
    <w:rsid w:val="00194572"/>
    <w:rsid w:val="00194CB5"/>
    <w:rsid w:val="001956B0"/>
    <w:rsid w:val="001970E4"/>
    <w:rsid w:val="001A175B"/>
    <w:rsid w:val="001A23E4"/>
    <w:rsid w:val="001B1032"/>
    <w:rsid w:val="001C2640"/>
    <w:rsid w:val="001C4981"/>
    <w:rsid w:val="001E5546"/>
    <w:rsid w:val="001F5955"/>
    <w:rsid w:val="001F6A03"/>
    <w:rsid w:val="0020752C"/>
    <w:rsid w:val="002130CA"/>
    <w:rsid w:val="002165F4"/>
    <w:rsid w:val="00231ECB"/>
    <w:rsid w:val="002334BE"/>
    <w:rsid w:val="00235C06"/>
    <w:rsid w:val="002406C6"/>
    <w:rsid w:val="00241DD8"/>
    <w:rsid w:val="00245697"/>
    <w:rsid w:val="00246DA6"/>
    <w:rsid w:val="002512C6"/>
    <w:rsid w:val="00260638"/>
    <w:rsid w:val="00292896"/>
    <w:rsid w:val="0029418F"/>
    <w:rsid w:val="002949C0"/>
    <w:rsid w:val="002A16C5"/>
    <w:rsid w:val="002A50BB"/>
    <w:rsid w:val="002A54D5"/>
    <w:rsid w:val="002A6C4B"/>
    <w:rsid w:val="002C620F"/>
    <w:rsid w:val="002C72B5"/>
    <w:rsid w:val="002D3889"/>
    <w:rsid w:val="002D6437"/>
    <w:rsid w:val="002E0566"/>
    <w:rsid w:val="002E1BB3"/>
    <w:rsid w:val="002E2F21"/>
    <w:rsid w:val="002E3D9C"/>
    <w:rsid w:val="002F01CD"/>
    <w:rsid w:val="00304F58"/>
    <w:rsid w:val="00306177"/>
    <w:rsid w:val="00310494"/>
    <w:rsid w:val="00312220"/>
    <w:rsid w:val="003126E6"/>
    <w:rsid w:val="00313287"/>
    <w:rsid w:val="00320C65"/>
    <w:rsid w:val="0032276E"/>
    <w:rsid w:val="003244AE"/>
    <w:rsid w:val="00330AE8"/>
    <w:rsid w:val="00336F3C"/>
    <w:rsid w:val="00337E37"/>
    <w:rsid w:val="00340051"/>
    <w:rsid w:val="00341948"/>
    <w:rsid w:val="003420A3"/>
    <w:rsid w:val="00346910"/>
    <w:rsid w:val="00346B82"/>
    <w:rsid w:val="003619EE"/>
    <w:rsid w:val="00361F91"/>
    <w:rsid w:val="00363645"/>
    <w:rsid w:val="00372BA9"/>
    <w:rsid w:val="0037353D"/>
    <w:rsid w:val="00383703"/>
    <w:rsid w:val="00386097"/>
    <w:rsid w:val="00391FE6"/>
    <w:rsid w:val="00397DDA"/>
    <w:rsid w:val="003A0559"/>
    <w:rsid w:val="003A5BDF"/>
    <w:rsid w:val="003B06E3"/>
    <w:rsid w:val="003C2E46"/>
    <w:rsid w:val="003D10BF"/>
    <w:rsid w:val="003D207D"/>
    <w:rsid w:val="003D5AAD"/>
    <w:rsid w:val="003E1E6C"/>
    <w:rsid w:val="003E43EE"/>
    <w:rsid w:val="003E50C2"/>
    <w:rsid w:val="003F184F"/>
    <w:rsid w:val="003F231B"/>
    <w:rsid w:val="003F3E9D"/>
    <w:rsid w:val="004035C8"/>
    <w:rsid w:val="00404E1E"/>
    <w:rsid w:val="00412C0F"/>
    <w:rsid w:val="004153E6"/>
    <w:rsid w:val="004157F5"/>
    <w:rsid w:val="00424B0B"/>
    <w:rsid w:val="004251D4"/>
    <w:rsid w:val="00435A12"/>
    <w:rsid w:val="00443932"/>
    <w:rsid w:val="00451F39"/>
    <w:rsid w:val="00453426"/>
    <w:rsid w:val="00457539"/>
    <w:rsid w:val="00460380"/>
    <w:rsid w:val="00463AFF"/>
    <w:rsid w:val="00465BDB"/>
    <w:rsid w:val="00480AA4"/>
    <w:rsid w:val="00482580"/>
    <w:rsid w:val="00485136"/>
    <w:rsid w:val="00486CE4"/>
    <w:rsid w:val="00494C37"/>
    <w:rsid w:val="004A2D8D"/>
    <w:rsid w:val="004A345A"/>
    <w:rsid w:val="004A6FFE"/>
    <w:rsid w:val="004B1090"/>
    <w:rsid w:val="004B196C"/>
    <w:rsid w:val="004B43F0"/>
    <w:rsid w:val="004C4253"/>
    <w:rsid w:val="004E2D08"/>
    <w:rsid w:val="004F7CD5"/>
    <w:rsid w:val="00500DF0"/>
    <w:rsid w:val="00506C8E"/>
    <w:rsid w:val="00513A85"/>
    <w:rsid w:val="00513E3D"/>
    <w:rsid w:val="00540D11"/>
    <w:rsid w:val="005451A2"/>
    <w:rsid w:val="00545348"/>
    <w:rsid w:val="00550B41"/>
    <w:rsid w:val="005514CE"/>
    <w:rsid w:val="00552DAA"/>
    <w:rsid w:val="00566C0D"/>
    <w:rsid w:val="00566EFD"/>
    <w:rsid w:val="005835C9"/>
    <w:rsid w:val="005855E7"/>
    <w:rsid w:val="0059165E"/>
    <w:rsid w:val="00591B20"/>
    <w:rsid w:val="0059668F"/>
    <w:rsid w:val="005B2AFE"/>
    <w:rsid w:val="005B3C62"/>
    <w:rsid w:val="005B56ED"/>
    <w:rsid w:val="005D564A"/>
    <w:rsid w:val="005D5F58"/>
    <w:rsid w:val="005E38D4"/>
    <w:rsid w:val="005E555A"/>
    <w:rsid w:val="005E6706"/>
    <w:rsid w:val="00600612"/>
    <w:rsid w:val="0060506B"/>
    <w:rsid w:val="00605D90"/>
    <w:rsid w:val="00605E97"/>
    <w:rsid w:val="00610838"/>
    <w:rsid w:val="006150E5"/>
    <w:rsid w:val="00617E8D"/>
    <w:rsid w:val="00625C11"/>
    <w:rsid w:val="00636983"/>
    <w:rsid w:val="00646F39"/>
    <w:rsid w:val="00654AF3"/>
    <w:rsid w:val="00654ECC"/>
    <w:rsid w:val="006554ED"/>
    <w:rsid w:val="00661B26"/>
    <w:rsid w:val="00665DB4"/>
    <w:rsid w:val="00671C2E"/>
    <w:rsid w:val="006726F1"/>
    <w:rsid w:val="00672795"/>
    <w:rsid w:val="006745BB"/>
    <w:rsid w:val="0068525A"/>
    <w:rsid w:val="006A4538"/>
    <w:rsid w:val="006C1ADB"/>
    <w:rsid w:val="006C232B"/>
    <w:rsid w:val="006C453E"/>
    <w:rsid w:val="006C5BE6"/>
    <w:rsid w:val="006C5FDE"/>
    <w:rsid w:val="006C695F"/>
    <w:rsid w:val="006D4559"/>
    <w:rsid w:val="006D7F38"/>
    <w:rsid w:val="006F0024"/>
    <w:rsid w:val="006F0E91"/>
    <w:rsid w:val="006F5E41"/>
    <w:rsid w:val="006F7410"/>
    <w:rsid w:val="007048D4"/>
    <w:rsid w:val="00707519"/>
    <w:rsid w:val="00730780"/>
    <w:rsid w:val="00731798"/>
    <w:rsid w:val="00737CA4"/>
    <w:rsid w:val="00740817"/>
    <w:rsid w:val="00740B53"/>
    <w:rsid w:val="00750126"/>
    <w:rsid w:val="0075053D"/>
    <w:rsid w:val="00764EAE"/>
    <w:rsid w:val="007660FD"/>
    <w:rsid w:val="0077213E"/>
    <w:rsid w:val="00773AD0"/>
    <w:rsid w:val="007746C2"/>
    <w:rsid w:val="0077572C"/>
    <w:rsid w:val="007874D8"/>
    <w:rsid w:val="00794D8E"/>
    <w:rsid w:val="007A1402"/>
    <w:rsid w:val="007B27B9"/>
    <w:rsid w:val="007C2BFE"/>
    <w:rsid w:val="007E7AE7"/>
    <w:rsid w:val="007F10AE"/>
    <w:rsid w:val="007F2688"/>
    <w:rsid w:val="007F3610"/>
    <w:rsid w:val="00803FAB"/>
    <w:rsid w:val="008067D6"/>
    <w:rsid w:val="00807B5F"/>
    <w:rsid w:val="008168F2"/>
    <w:rsid w:val="0082106D"/>
    <w:rsid w:val="00823F06"/>
    <w:rsid w:val="00824A54"/>
    <w:rsid w:val="00837B39"/>
    <w:rsid w:val="00843CB8"/>
    <w:rsid w:val="008446EB"/>
    <w:rsid w:val="00846472"/>
    <w:rsid w:val="00847D47"/>
    <w:rsid w:val="0085046A"/>
    <w:rsid w:val="00855B8B"/>
    <w:rsid w:val="0086266E"/>
    <w:rsid w:val="008719F2"/>
    <w:rsid w:val="00875FA4"/>
    <w:rsid w:val="00884A61"/>
    <w:rsid w:val="008938E6"/>
    <w:rsid w:val="00893C36"/>
    <w:rsid w:val="00894BF4"/>
    <w:rsid w:val="00895CD8"/>
    <w:rsid w:val="00896305"/>
    <w:rsid w:val="0089711F"/>
    <w:rsid w:val="008A2D76"/>
    <w:rsid w:val="008B622F"/>
    <w:rsid w:val="008B6B11"/>
    <w:rsid w:val="008B7FC0"/>
    <w:rsid w:val="008D27DE"/>
    <w:rsid w:val="008D6508"/>
    <w:rsid w:val="008D6F46"/>
    <w:rsid w:val="008D73F5"/>
    <w:rsid w:val="008D77A8"/>
    <w:rsid w:val="008D7C48"/>
    <w:rsid w:val="008E5AB2"/>
    <w:rsid w:val="008F31E7"/>
    <w:rsid w:val="008F6639"/>
    <w:rsid w:val="00901AE2"/>
    <w:rsid w:val="00910551"/>
    <w:rsid w:val="00913720"/>
    <w:rsid w:val="00942C34"/>
    <w:rsid w:val="00946213"/>
    <w:rsid w:val="009541C0"/>
    <w:rsid w:val="00962EAE"/>
    <w:rsid w:val="00967C9E"/>
    <w:rsid w:val="009730A6"/>
    <w:rsid w:val="009736AB"/>
    <w:rsid w:val="009844FE"/>
    <w:rsid w:val="0099139B"/>
    <w:rsid w:val="00995AC9"/>
    <w:rsid w:val="009A60EB"/>
    <w:rsid w:val="009B0168"/>
    <w:rsid w:val="009C3EF8"/>
    <w:rsid w:val="009D0EF1"/>
    <w:rsid w:val="009E40B6"/>
    <w:rsid w:val="009F0933"/>
    <w:rsid w:val="009F2CB5"/>
    <w:rsid w:val="009F33E7"/>
    <w:rsid w:val="009F5EF5"/>
    <w:rsid w:val="00A01B93"/>
    <w:rsid w:val="00A0266F"/>
    <w:rsid w:val="00A10401"/>
    <w:rsid w:val="00A112CD"/>
    <w:rsid w:val="00A11941"/>
    <w:rsid w:val="00A141EB"/>
    <w:rsid w:val="00A24697"/>
    <w:rsid w:val="00A26599"/>
    <w:rsid w:val="00A31F42"/>
    <w:rsid w:val="00A32254"/>
    <w:rsid w:val="00A330E7"/>
    <w:rsid w:val="00A344A8"/>
    <w:rsid w:val="00A357F8"/>
    <w:rsid w:val="00A365C7"/>
    <w:rsid w:val="00A41CC2"/>
    <w:rsid w:val="00A4588E"/>
    <w:rsid w:val="00A54774"/>
    <w:rsid w:val="00A54A9B"/>
    <w:rsid w:val="00A5748F"/>
    <w:rsid w:val="00A61AA6"/>
    <w:rsid w:val="00A61D4B"/>
    <w:rsid w:val="00A74C9A"/>
    <w:rsid w:val="00A758EB"/>
    <w:rsid w:val="00A839C8"/>
    <w:rsid w:val="00A83BFA"/>
    <w:rsid w:val="00A94D72"/>
    <w:rsid w:val="00A96B2A"/>
    <w:rsid w:val="00AA5833"/>
    <w:rsid w:val="00AB0559"/>
    <w:rsid w:val="00AB0D54"/>
    <w:rsid w:val="00AB1F31"/>
    <w:rsid w:val="00AD015B"/>
    <w:rsid w:val="00AD1422"/>
    <w:rsid w:val="00AE23F9"/>
    <w:rsid w:val="00AF421A"/>
    <w:rsid w:val="00AF4B55"/>
    <w:rsid w:val="00B240D3"/>
    <w:rsid w:val="00B26C0A"/>
    <w:rsid w:val="00B346B6"/>
    <w:rsid w:val="00B358A0"/>
    <w:rsid w:val="00B36876"/>
    <w:rsid w:val="00B41991"/>
    <w:rsid w:val="00B50E89"/>
    <w:rsid w:val="00B54B77"/>
    <w:rsid w:val="00B62327"/>
    <w:rsid w:val="00B94AB6"/>
    <w:rsid w:val="00B94F1B"/>
    <w:rsid w:val="00B963BD"/>
    <w:rsid w:val="00BA0A05"/>
    <w:rsid w:val="00BA0AAC"/>
    <w:rsid w:val="00BA65E7"/>
    <w:rsid w:val="00BB0D14"/>
    <w:rsid w:val="00BB0F81"/>
    <w:rsid w:val="00BC14D5"/>
    <w:rsid w:val="00BC2DCC"/>
    <w:rsid w:val="00BC59D7"/>
    <w:rsid w:val="00BE24EF"/>
    <w:rsid w:val="00BE451F"/>
    <w:rsid w:val="00C00D5E"/>
    <w:rsid w:val="00C065CD"/>
    <w:rsid w:val="00C206A8"/>
    <w:rsid w:val="00C23F9E"/>
    <w:rsid w:val="00C2418B"/>
    <w:rsid w:val="00C26C3C"/>
    <w:rsid w:val="00C27A91"/>
    <w:rsid w:val="00C27AF2"/>
    <w:rsid w:val="00C34169"/>
    <w:rsid w:val="00C42C8E"/>
    <w:rsid w:val="00C4440A"/>
    <w:rsid w:val="00C505B2"/>
    <w:rsid w:val="00C50BF2"/>
    <w:rsid w:val="00C75E5B"/>
    <w:rsid w:val="00C818FB"/>
    <w:rsid w:val="00C92570"/>
    <w:rsid w:val="00C93B0B"/>
    <w:rsid w:val="00C97B45"/>
    <w:rsid w:val="00CA1DC9"/>
    <w:rsid w:val="00CA545F"/>
    <w:rsid w:val="00CB4E5B"/>
    <w:rsid w:val="00CB5D0F"/>
    <w:rsid w:val="00CB6684"/>
    <w:rsid w:val="00CC1530"/>
    <w:rsid w:val="00CC27EB"/>
    <w:rsid w:val="00CC3F2D"/>
    <w:rsid w:val="00CC7DDF"/>
    <w:rsid w:val="00CD00CC"/>
    <w:rsid w:val="00CD6555"/>
    <w:rsid w:val="00CE6FA7"/>
    <w:rsid w:val="00CF23F4"/>
    <w:rsid w:val="00CF2854"/>
    <w:rsid w:val="00CF4396"/>
    <w:rsid w:val="00D20A20"/>
    <w:rsid w:val="00D32C53"/>
    <w:rsid w:val="00D33CF9"/>
    <w:rsid w:val="00D35A4F"/>
    <w:rsid w:val="00D372F4"/>
    <w:rsid w:val="00D40AC1"/>
    <w:rsid w:val="00D60D8D"/>
    <w:rsid w:val="00D63388"/>
    <w:rsid w:val="00D63ADD"/>
    <w:rsid w:val="00D64880"/>
    <w:rsid w:val="00D700A0"/>
    <w:rsid w:val="00D80CC5"/>
    <w:rsid w:val="00D81143"/>
    <w:rsid w:val="00D8445D"/>
    <w:rsid w:val="00D861DB"/>
    <w:rsid w:val="00D874DA"/>
    <w:rsid w:val="00D93F5C"/>
    <w:rsid w:val="00DB1FCD"/>
    <w:rsid w:val="00DB7325"/>
    <w:rsid w:val="00DD0862"/>
    <w:rsid w:val="00DD6214"/>
    <w:rsid w:val="00DD73F8"/>
    <w:rsid w:val="00DE08AD"/>
    <w:rsid w:val="00DE16FC"/>
    <w:rsid w:val="00DE19E7"/>
    <w:rsid w:val="00DE5B5F"/>
    <w:rsid w:val="00DF19A0"/>
    <w:rsid w:val="00DF5831"/>
    <w:rsid w:val="00DF5F24"/>
    <w:rsid w:val="00DF733E"/>
    <w:rsid w:val="00E03BE7"/>
    <w:rsid w:val="00E0627A"/>
    <w:rsid w:val="00E10DB7"/>
    <w:rsid w:val="00E125A5"/>
    <w:rsid w:val="00E13A6F"/>
    <w:rsid w:val="00E17539"/>
    <w:rsid w:val="00E20BBB"/>
    <w:rsid w:val="00E20F55"/>
    <w:rsid w:val="00E2664E"/>
    <w:rsid w:val="00E36473"/>
    <w:rsid w:val="00E43435"/>
    <w:rsid w:val="00E63123"/>
    <w:rsid w:val="00E75364"/>
    <w:rsid w:val="00E76E73"/>
    <w:rsid w:val="00E8346C"/>
    <w:rsid w:val="00E84AB3"/>
    <w:rsid w:val="00E96495"/>
    <w:rsid w:val="00E97E82"/>
    <w:rsid w:val="00EB03B3"/>
    <w:rsid w:val="00EB5D62"/>
    <w:rsid w:val="00EB731C"/>
    <w:rsid w:val="00ED08F0"/>
    <w:rsid w:val="00ED6D20"/>
    <w:rsid w:val="00EE0143"/>
    <w:rsid w:val="00EE78B1"/>
    <w:rsid w:val="00EF14DC"/>
    <w:rsid w:val="00F01466"/>
    <w:rsid w:val="00F10428"/>
    <w:rsid w:val="00F10D88"/>
    <w:rsid w:val="00F11808"/>
    <w:rsid w:val="00F218AD"/>
    <w:rsid w:val="00F23C03"/>
    <w:rsid w:val="00F26402"/>
    <w:rsid w:val="00F273C1"/>
    <w:rsid w:val="00F414C8"/>
    <w:rsid w:val="00F4596B"/>
    <w:rsid w:val="00F47073"/>
    <w:rsid w:val="00F472A8"/>
    <w:rsid w:val="00F51A83"/>
    <w:rsid w:val="00F5478E"/>
    <w:rsid w:val="00F55049"/>
    <w:rsid w:val="00F55449"/>
    <w:rsid w:val="00F60290"/>
    <w:rsid w:val="00F6357C"/>
    <w:rsid w:val="00F80B1D"/>
    <w:rsid w:val="00F82704"/>
    <w:rsid w:val="00F83C48"/>
    <w:rsid w:val="00F93F20"/>
    <w:rsid w:val="00FA3CF0"/>
    <w:rsid w:val="00FA406E"/>
    <w:rsid w:val="00FA6244"/>
    <w:rsid w:val="00FA6663"/>
    <w:rsid w:val="00FA70A8"/>
    <w:rsid w:val="00FB214D"/>
    <w:rsid w:val="00FB36B9"/>
    <w:rsid w:val="00FB4E85"/>
    <w:rsid w:val="00FB7833"/>
    <w:rsid w:val="00FC02E8"/>
    <w:rsid w:val="00FC1403"/>
    <w:rsid w:val="00FC42C5"/>
    <w:rsid w:val="00FC4E39"/>
    <w:rsid w:val="00FD474F"/>
    <w:rsid w:val="00FD5EB5"/>
    <w:rsid w:val="00FE3F32"/>
    <w:rsid w:val="00FE5307"/>
    <w:rsid w:val="00FF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>
      <v:textbox inset="5.1pt,5.1pt,5.1pt,5.1pt"/>
    </o:shapedefaults>
    <o:shapelayout v:ext="edit">
      <o:idmap v:ext="edit" data="1"/>
    </o:shapelayout>
  </w:shapeDefaults>
  <w:decimalSymbol w:val="."/>
  <w:listSeparator w:val=","/>
  <w14:docId w14:val="14272248"/>
  <w15:chartTrackingRefBased/>
  <w15:docId w15:val="{07BCE3DB-0DD5-4B35-8672-3FCB5EA81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19F2"/>
    <w:rPr>
      <w:sz w:val="24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cap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</w:style>
  <w:style w:type="paragraph" w:styleId="Heading4">
    <w:name w:val="heading 4"/>
    <w:basedOn w:val="Normal"/>
    <w:next w:val="Normal"/>
    <w:qFormat/>
    <w:pPr>
      <w:keepNext/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</w:style>
  <w:style w:type="paragraph" w:styleId="Heading6">
    <w:name w:val="heading 6"/>
    <w:basedOn w:val="Normal"/>
    <w:next w:val="Normal"/>
    <w:qFormat/>
    <w:pPr>
      <w:outlineLvl w:val="5"/>
    </w:p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  <w:rPr>
      <w:sz w:val="22"/>
    </w:rPr>
  </w:style>
  <w:style w:type="paragraph" w:styleId="BodyText">
    <w:name w:val="Body Text"/>
    <w:basedOn w:val="Normal"/>
  </w:style>
  <w:style w:type="paragraph" w:styleId="BodyTextIndent">
    <w:name w:val="Body Text Indent"/>
    <w:basedOn w:val="Normal"/>
    <w:pPr>
      <w:ind w:left="567"/>
    </w:pPr>
  </w:style>
  <w:style w:type="paragraph" w:styleId="Closing">
    <w:name w:val="Closing"/>
    <w:basedOn w:val="Normal"/>
    <w:pPr>
      <w:ind w:left="4536"/>
      <w:jc w:val="center"/>
    </w:pPr>
  </w:style>
  <w:style w:type="paragraph" w:customStyle="1" w:styleId="Committee">
    <w:name w:val="Committee"/>
    <w:basedOn w:val="Normal"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DecisionInvitingPara">
    <w:name w:val="Decision Inviting Para."/>
    <w:basedOn w:val="Normal"/>
    <w:pPr>
      <w:ind w:left="4536"/>
    </w:pPr>
    <w:rPr>
      <w:i/>
    </w:rPr>
  </w:style>
  <w:style w:type="character" w:styleId="EndnoteReference">
    <w:name w:val="endnote reference"/>
    <w:semiHidden/>
    <w:rPr>
      <w:vertAlign w:val="superscript"/>
    </w:rPr>
  </w:style>
  <w:style w:type="paragraph" w:customStyle="1" w:styleId="Endofdocument">
    <w:name w:val="End of document"/>
    <w:basedOn w:val="Normal"/>
    <w:pPr>
      <w:ind w:left="4536"/>
      <w:jc w:val="center"/>
    </w:pPr>
  </w:style>
  <w:style w:type="paragraph" w:styleId="EndnoteText">
    <w:name w:val="endnote text"/>
    <w:basedOn w:val="Normal"/>
    <w:semiHidden/>
    <w:pPr>
      <w:ind w:left="567" w:hanging="567"/>
    </w:pPr>
    <w:rPr>
      <w:sz w:val="22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link w:val="FootnoteTextChar"/>
    <w:semiHidden/>
    <w:pPr>
      <w:ind w:left="567" w:hanging="567"/>
    </w:pPr>
    <w:rPr>
      <w:sz w:val="22"/>
    </w:rPr>
  </w:style>
  <w:style w:type="paragraph" w:styleId="Header">
    <w:name w:val="header"/>
    <w:basedOn w:val="Normal"/>
    <w:link w:val="HeaderChar"/>
    <w:pPr>
      <w:tabs>
        <w:tab w:val="center" w:pos="4536"/>
        <w:tab w:val="right" w:pos="9072"/>
      </w:tabs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  <w:lang w:eastAsia="zh-CN"/>
    </w:rPr>
  </w:style>
  <w:style w:type="paragraph" w:customStyle="1" w:styleId="Organizer">
    <w:name w:val="Organizer"/>
    <w:basedOn w:val="Normal"/>
    <w:pPr>
      <w:spacing w:after="600"/>
      <w:ind w:left="-992" w:right="-992"/>
      <w:jc w:val="center"/>
    </w:pPr>
    <w:rPr>
      <w:rFonts w:ascii="Arial" w:hAnsi="Arial"/>
      <w:b/>
      <w:caps/>
      <w:kern w:val="26"/>
      <w:sz w:val="26"/>
    </w:rPr>
  </w:style>
  <w:style w:type="paragraph" w:customStyle="1" w:styleId="preparedby">
    <w:name w:val="prepared by"/>
    <w:basedOn w:val="Normal"/>
    <w:pPr>
      <w:spacing w:before="600" w:after="600"/>
      <w:jc w:val="center"/>
    </w:pPr>
    <w:rPr>
      <w:i/>
    </w:rPr>
  </w:style>
  <w:style w:type="paragraph" w:customStyle="1" w:styleId="Session">
    <w:name w:val="Session"/>
    <w:basedOn w:val="Normal"/>
    <w:pPr>
      <w:spacing w:before="60"/>
      <w:jc w:val="center"/>
    </w:pPr>
    <w:rPr>
      <w:rFonts w:ascii="Arial" w:hAnsi="Arial"/>
      <w:b/>
      <w:sz w:val="30"/>
    </w:rPr>
  </w:style>
  <w:style w:type="paragraph" w:styleId="Signature">
    <w:name w:val="Signature"/>
    <w:basedOn w:val="Normal"/>
    <w:pPr>
      <w:ind w:left="4536"/>
      <w:jc w:val="center"/>
    </w:pPr>
  </w:style>
  <w:style w:type="paragraph" w:styleId="Title">
    <w:name w:val="Title"/>
    <w:basedOn w:val="Normal"/>
    <w:qFormat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TitleofDoc">
    <w:name w:val="Title of Doc"/>
    <w:basedOn w:val="Normal"/>
    <w:pPr>
      <w:spacing w:before="1200"/>
      <w:jc w:val="center"/>
    </w:pPr>
    <w:rPr>
      <w:caps/>
    </w:rPr>
  </w:style>
  <w:style w:type="paragraph" w:styleId="TOC1">
    <w:name w:val="toc 1"/>
    <w:basedOn w:val="Normal"/>
    <w:next w:val="Normal"/>
    <w:semiHidden/>
    <w:pPr>
      <w:tabs>
        <w:tab w:val="right" w:leader="dot" w:pos="9071"/>
      </w:tabs>
    </w:pPr>
  </w:style>
  <w:style w:type="paragraph" w:customStyle="1" w:styleId="indenti">
    <w:name w:val="indent(i)"/>
    <w:basedOn w:val="Normal"/>
    <w:pPr>
      <w:tabs>
        <w:tab w:val="right" w:pos="1701"/>
        <w:tab w:val="left" w:pos="1985"/>
      </w:tabs>
    </w:pPr>
    <w:rPr>
      <w:rFonts w:ascii="TimesNewRoman" w:hAnsi="TimesNewRoman"/>
      <w:spacing w:val="-4"/>
    </w:rPr>
  </w:style>
  <w:style w:type="paragraph" w:styleId="BlockText">
    <w:name w:val="Block Text"/>
    <w:basedOn w:val="Normal"/>
    <w:pPr>
      <w:ind w:left="567" w:right="595"/>
    </w:pPr>
    <w:rPr>
      <w:sz w:val="22"/>
    </w:rPr>
  </w:style>
  <w:style w:type="paragraph" w:styleId="BodyText2">
    <w:name w:val="Body Text 2"/>
    <w:basedOn w:val="Normal"/>
    <w:link w:val="BodyText2Char"/>
    <w:pPr>
      <w:ind w:right="595"/>
    </w:pPr>
    <w:rPr>
      <w:sz w:val="22"/>
    </w:rPr>
  </w:style>
  <w:style w:type="paragraph" w:styleId="BodyText3">
    <w:name w:val="Body Text 3"/>
    <w:basedOn w:val="Normal"/>
    <w:pPr>
      <w:ind w:right="595"/>
    </w:pPr>
    <w:rPr>
      <w:b/>
    </w:rPr>
  </w:style>
  <w:style w:type="paragraph" w:styleId="BodyTextIndent2">
    <w:name w:val="Body Text Indent 2"/>
    <w:basedOn w:val="Normal"/>
    <w:link w:val="BodyTextIndent2Char"/>
    <w:pPr>
      <w:tabs>
        <w:tab w:val="left" w:pos="3686"/>
        <w:tab w:val="left" w:pos="4536"/>
        <w:tab w:val="left" w:pos="6521"/>
        <w:tab w:val="left" w:pos="7088"/>
      </w:tabs>
      <w:ind w:right="-1" w:firstLine="1134"/>
    </w:pPr>
    <w:rPr>
      <w:sz w:val="22"/>
    </w:rPr>
  </w:style>
  <w:style w:type="paragraph" w:styleId="BodyTextIndent3">
    <w:name w:val="Body Text Indent 3"/>
    <w:basedOn w:val="Normal"/>
    <w:pPr>
      <w:ind w:left="1701" w:firstLine="567"/>
      <w:jc w:val="both"/>
    </w:pPr>
  </w:style>
  <w:style w:type="paragraph" w:styleId="BalloonText">
    <w:name w:val="Balloon Text"/>
    <w:basedOn w:val="Normal"/>
    <w:link w:val="BalloonTextChar"/>
    <w:rsid w:val="002A16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A16C5"/>
    <w:rPr>
      <w:rFonts w:ascii="Tahoma" w:hAnsi="Tahoma" w:cs="Tahoma"/>
      <w:sz w:val="16"/>
      <w:szCs w:val="16"/>
      <w:lang w:val="fr-FR" w:eastAsia="zh-CN"/>
    </w:rPr>
  </w:style>
  <w:style w:type="character" w:styleId="Hyperlink">
    <w:name w:val="Hyperlink"/>
    <w:rsid w:val="002E3D9C"/>
    <w:rPr>
      <w:color w:val="0563C1"/>
      <w:u w:val="single"/>
    </w:rPr>
  </w:style>
  <w:style w:type="character" w:styleId="CommentReference">
    <w:name w:val="annotation reference"/>
    <w:basedOn w:val="DefaultParagraphFont"/>
    <w:rsid w:val="00BA65E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A65E7"/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BA65E7"/>
    <w:rPr>
      <w:sz w:val="22"/>
      <w:lang w:val="fr-FR" w:eastAsia="zh-CN"/>
    </w:rPr>
  </w:style>
  <w:style w:type="character" w:customStyle="1" w:styleId="CommentSubjectChar">
    <w:name w:val="Comment Subject Char"/>
    <w:basedOn w:val="CommentTextChar"/>
    <w:link w:val="CommentSubject"/>
    <w:rsid w:val="00BA65E7"/>
    <w:rPr>
      <w:b/>
      <w:bCs/>
      <w:sz w:val="22"/>
      <w:lang w:val="fr-FR" w:eastAsia="zh-CN"/>
    </w:rPr>
  </w:style>
  <w:style w:type="paragraph" w:styleId="Revision">
    <w:name w:val="Revision"/>
    <w:hidden/>
    <w:uiPriority w:val="99"/>
    <w:semiHidden/>
    <w:rsid w:val="00AB0559"/>
    <w:rPr>
      <w:sz w:val="24"/>
      <w:lang w:eastAsia="zh-CN"/>
    </w:rPr>
  </w:style>
  <w:style w:type="paragraph" w:styleId="ListParagraph">
    <w:name w:val="List Paragraph"/>
    <w:basedOn w:val="Normal"/>
    <w:uiPriority w:val="34"/>
    <w:qFormat/>
    <w:rsid w:val="005855E7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DF19A0"/>
    <w:rPr>
      <w:sz w:val="24"/>
      <w:lang w:val="fr-FR" w:eastAsia="zh-CN"/>
    </w:rPr>
  </w:style>
  <w:style w:type="character" w:customStyle="1" w:styleId="HeaderChar">
    <w:name w:val="Header Char"/>
    <w:basedOn w:val="DefaultParagraphFont"/>
    <w:link w:val="Header"/>
    <w:rsid w:val="00F6357C"/>
    <w:rPr>
      <w:sz w:val="24"/>
      <w:lang w:val="fr-FR" w:eastAsia="zh-CN"/>
    </w:rPr>
  </w:style>
  <w:style w:type="character" w:customStyle="1" w:styleId="BodyText2Char">
    <w:name w:val="Body Text 2 Char"/>
    <w:basedOn w:val="DefaultParagraphFont"/>
    <w:link w:val="BodyText2"/>
    <w:rsid w:val="00F6357C"/>
    <w:rPr>
      <w:sz w:val="22"/>
      <w:lang w:val="fr-FR" w:eastAsia="zh-CN"/>
    </w:rPr>
  </w:style>
  <w:style w:type="character" w:customStyle="1" w:styleId="BodyTextIndent2Char">
    <w:name w:val="Body Text Indent 2 Char"/>
    <w:basedOn w:val="DefaultParagraphFont"/>
    <w:link w:val="BodyTextIndent2"/>
    <w:rsid w:val="00F6357C"/>
    <w:rPr>
      <w:sz w:val="22"/>
      <w:lang w:val="fr-FR" w:eastAsia="zh-CN"/>
    </w:rPr>
  </w:style>
  <w:style w:type="character" w:customStyle="1" w:styleId="FootnoteTextChar">
    <w:name w:val="Footnote Text Char"/>
    <w:link w:val="FootnoteText"/>
    <w:semiHidden/>
    <w:rsid w:val="00386097"/>
    <w:rPr>
      <w:sz w:val="22"/>
      <w:lang w:val="fr-F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2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9" Type="http://schemas.openxmlformats.org/officeDocument/2006/relationships/header" Target="header15.xml"/><Relationship Id="rId21" Type="http://schemas.openxmlformats.org/officeDocument/2006/relationships/header" Target="header6.xml"/><Relationship Id="rId34" Type="http://schemas.openxmlformats.org/officeDocument/2006/relationships/footer" Target="footer12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wipo.int/lisbon" TargetMode="External"/><Relationship Id="rId20" Type="http://schemas.openxmlformats.org/officeDocument/2006/relationships/footer" Target="footer5.xml"/><Relationship Id="rId29" Type="http://schemas.openxmlformats.org/officeDocument/2006/relationships/header" Target="header10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32" Type="http://schemas.openxmlformats.org/officeDocument/2006/relationships/footer" Target="footer11.xml"/><Relationship Id="rId37" Type="http://schemas.openxmlformats.org/officeDocument/2006/relationships/footer" Target="footer13.xml"/><Relationship Id="rId40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header" Target="header14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31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hyperlink" Target="https://www.wipo.int/lisbon" TargetMode="External"/><Relationship Id="rId14" Type="http://schemas.openxmlformats.org/officeDocument/2006/relationships/header" Target="header3.xml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30" Type="http://schemas.openxmlformats.org/officeDocument/2006/relationships/header" Target="header11.xml"/><Relationship Id="rId35" Type="http://schemas.openxmlformats.org/officeDocument/2006/relationships/header" Target="header13.xml"/><Relationship Id="rId8" Type="http://schemas.openxmlformats.org/officeDocument/2006/relationships/hyperlink" Target="mailto:lisbon.system@wipo.int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33" Type="http://schemas.openxmlformats.org/officeDocument/2006/relationships/header" Target="header12.xml"/><Relationship Id="rId38" Type="http://schemas.openxmlformats.org/officeDocument/2006/relationships/footer" Target="footer1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SOFFICE\TEMPLATE\-DOC-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69C9E-CA07-46A6-9BF0-11A6D9F4E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-DOC-F</Template>
  <TotalTime>11</TotalTime>
  <Pages>8</Pages>
  <Words>1513</Words>
  <Characters>10424</Characters>
  <Application>Microsoft Office Word</Application>
  <DocSecurity>0</DocSecurity>
  <Lines>86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AO/1</vt:lpstr>
    </vt:vector>
  </TitlesOfParts>
  <Company>WIPO</Company>
  <LinksUpToDate>false</LinksUpToDate>
  <CharactersWithSpaces>11914</CharactersWithSpaces>
  <SharedDoc>false</SharedDoc>
  <HLinks>
    <vt:vector size="18" baseType="variant">
      <vt:variant>
        <vt:i4>6422568</vt:i4>
      </vt:variant>
      <vt:variant>
        <vt:i4>18</vt:i4>
      </vt:variant>
      <vt:variant>
        <vt:i4>0</vt:i4>
      </vt:variant>
      <vt:variant>
        <vt:i4>5</vt:i4>
      </vt:variant>
      <vt:variant>
        <vt:lpwstr>https://www.wipo.int/lisbon/en/</vt:lpwstr>
      </vt:variant>
      <vt:variant>
        <vt:lpwstr/>
      </vt:variant>
      <vt:variant>
        <vt:i4>6422568</vt:i4>
      </vt:variant>
      <vt:variant>
        <vt:i4>3</vt:i4>
      </vt:variant>
      <vt:variant>
        <vt:i4>0</vt:i4>
      </vt:variant>
      <vt:variant>
        <vt:i4>5</vt:i4>
      </vt:variant>
      <vt:variant>
        <vt:lpwstr>https://www.wipo.int/lisbon/en/</vt:lpwstr>
      </vt:variant>
      <vt:variant>
        <vt:lpwstr/>
      </vt:variant>
      <vt:variant>
        <vt:i4>1769573</vt:i4>
      </vt:variant>
      <vt:variant>
        <vt:i4>0</vt:i4>
      </vt:variant>
      <vt:variant>
        <vt:i4>0</vt:i4>
      </vt:variant>
      <vt:variant>
        <vt:i4>5</vt:i4>
      </vt:variant>
      <vt:variant>
        <vt:lpwstr>mailto:lisbon.system@wipo.int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AO/1</dc:title>
  <dc:subject/>
  <dc:creator>Alexandra GRAZIOLI</dc:creator>
  <cp:keywords>FOR OFFICIAL USE ONLY</cp:keywords>
  <cp:lastModifiedBy>JEZEQUEL Anouck</cp:lastModifiedBy>
  <cp:revision>11</cp:revision>
  <cp:lastPrinted>2023-09-20T14:17:00Z</cp:lastPrinted>
  <dcterms:created xsi:type="dcterms:W3CDTF">2023-10-26T08:24:00Z</dcterms:created>
  <dcterms:modified xsi:type="dcterms:W3CDTF">2024-01-08T15:45:00Z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3b85fdc5-eb63-4567-8ec4-afa72cf4bbbd</vt:lpwstr>
  </property>
  <property fmtid="{D5CDD505-2E9C-101B-9397-08002B2CF9AE}" pid="3" name="TCSClassification">
    <vt:lpwstr>FOR OFFICIAL USE ONLY</vt:lpwstr>
  </property>
  <property fmtid="{D5CDD505-2E9C-101B-9397-08002B2CF9AE}" pid="4" name="MSIP_Label_20773ee6-353b-4fb9-a59d-0b94c8c67bea_Enabled">
    <vt:lpwstr>true</vt:lpwstr>
  </property>
  <property fmtid="{D5CDD505-2E9C-101B-9397-08002B2CF9AE}" pid="5" name="MSIP_Label_20773ee6-353b-4fb9-a59d-0b94c8c67bea_SetDate">
    <vt:lpwstr>2023-04-27T10:51:26Z</vt:lpwstr>
  </property>
  <property fmtid="{D5CDD505-2E9C-101B-9397-08002B2CF9AE}" pid="6" name="MSIP_Label_20773ee6-353b-4fb9-a59d-0b94c8c67bea_Method">
    <vt:lpwstr>Privileged</vt:lpwstr>
  </property>
  <property fmtid="{D5CDD505-2E9C-101B-9397-08002B2CF9AE}" pid="7" name="MSIP_Label_20773ee6-353b-4fb9-a59d-0b94c8c67bea_Name">
    <vt:lpwstr>No markings</vt:lpwstr>
  </property>
  <property fmtid="{D5CDD505-2E9C-101B-9397-08002B2CF9AE}" pid="8" name="MSIP_Label_20773ee6-353b-4fb9-a59d-0b94c8c67bea_SiteId">
    <vt:lpwstr>faa31b06-8ccc-48c9-867f-f7510dd11c02</vt:lpwstr>
  </property>
  <property fmtid="{D5CDD505-2E9C-101B-9397-08002B2CF9AE}" pid="9" name="MSIP_Label_20773ee6-353b-4fb9-a59d-0b94c8c67bea_ActionId">
    <vt:lpwstr>24d30470-e651-4005-800a-f689609ace6c</vt:lpwstr>
  </property>
  <property fmtid="{D5CDD505-2E9C-101B-9397-08002B2CF9AE}" pid="10" name="MSIP_Label_20773ee6-353b-4fb9-a59d-0b94c8c67bea_ContentBits">
    <vt:lpwstr>0</vt:lpwstr>
  </property>
  <property fmtid="{D5CDD505-2E9C-101B-9397-08002B2CF9AE}" pid="11" name="Classification">
    <vt:lpwstr>For Official Use Only</vt:lpwstr>
  </property>
  <property fmtid="{D5CDD505-2E9C-101B-9397-08002B2CF9AE}" pid="12" name="VisualMarkings">
    <vt:lpwstr>None</vt:lpwstr>
  </property>
  <property fmtid="{D5CDD505-2E9C-101B-9397-08002B2CF9AE}" pid="13" name="Alignment">
    <vt:lpwstr>Centre</vt:lpwstr>
  </property>
  <property fmtid="{D5CDD505-2E9C-101B-9397-08002B2CF9AE}" pid="14" name="Language">
    <vt:lpwstr>English</vt:lpwstr>
  </property>
</Properties>
</file>