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D43867" w14:textId="77777777" w:rsidR="00CE0BBA" w:rsidRPr="00A53D6A" w:rsidRDefault="00950ABE" w:rsidP="00314024">
      <w:pPr>
        <w:ind w:right="-1"/>
        <w:jc w:val="center"/>
        <w:rPr>
          <w:b/>
          <w:sz w:val="28"/>
          <w:szCs w:val="28"/>
          <w:lang w:val="es-419"/>
        </w:rPr>
      </w:pPr>
      <w:r w:rsidRPr="00A53D6A">
        <w:rPr>
          <w:b/>
          <w:sz w:val="28"/>
          <w:szCs w:val="28"/>
          <w:lang w:val="es-419"/>
        </w:rPr>
        <w:t>ARREGLO DE LISBOA RELATIVO A LA PROTECCIÓN DE LAS DENOMINACIONES DE ORIGEN Y SU REGISTRO INTERNACIONAL</w:t>
      </w:r>
    </w:p>
    <w:p w14:paraId="37FA54D9" w14:textId="77777777" w:rsidR="00CE0BBA" w:rsidRPr="00A53D6A" w:rsidRDefault="00950ABE">
      <w:pPr>
        <w:ind w:right="-1"/>
        <w:jc w:val="center"/>
        <w:rPr>
          <w:b/>
          <w:sz w:val="28"/>
          <w:szCs w:val="28"/>
          <w:lang w:val="es-419"/>
        </w:rPr>
      </w:pPr>
      <w:r w:rsidRPr="00A53D6A">
        <w:rPr>
          <w:b/>
          <w:sz w:val="28"/>
          <w:szCs w:val="28"/>
          <w:lang w:val="es-419"/>
        </w:rPr>
        <w:t>Y</w:t>
      </w:r>
    </w:p>
    <w:p w14:paraId="25149E72" w14:textId="77777777" w:rsidR="00CE0BBA" w:rsidRPr="00A53D6A" w:rsidRDefault="00950ABE" w:rsidP="00314024">
      <w:pPr>
        <w:ind w:right="-1"/>
        <w:jc w:val="center"/>
        <w:rPr>
          <w:b/>
          <w:sz w:val="28"/>
          <w:szCs w:val="28"/>
          <w:lang w:val="es-419"/>
        </w:rPr>
      </w:pPr>
      <w:r w:rsidRPr="00A53D6A">
        <w:rPr>
          <w:b/>
          <w:sz w:val="28"/>
          <w:szCs w:val="28"/>
          <w:lang w:val="es-419"/>
        </w:rPr>
        <w:t>ACTA DE GINEBRA DEL ARREGLO DE LISBOA RELATIVO A LAS DENOMINACIONES DE ORIGEN Y LAS INDICACIONES GEOGRÁFICAS</w:t>
      </w:r>
    </w:p>
    <w:p w14:paraId="230F364F" w14:textId="77777777" w:rsidR="00CE0BBA" w:rsidRPr="00A53D6A" w:rsidRDefault="00CE0BBA">
      <w:pPr>
        <w:ind w:right="-1"/>
        <w:jc w:val="center"/>
        <w:rPr>
          <w:lang w:val="es-419"/>
        </w:rPr>
      </w:pPr>
    </w:p>
    <w:p w14:paraId="27B5A511" w14:textId="0A9BD0B2" w:rsidR="00CE0BBA" w:rsidRPr="00A53D6A" w:rsidRDefault="0012637C" w:rsidP="00314024">
      <w:pPr>
        <w:ind w:right="-1"/>
        <w:jc w:val="center"/>
        <w:rPr>
          <w:b/>
          <w:szCs w:val="24"/>
          <w:lang w:val="es-419"/>
        </w:rPr>
      </w:pPr>
      <w:r>
        <w:rPr>
          <w:b/>
          <w:szCs w:val="24"/>
          <w:lang w:val="es-419"/>
        </w:rPr>
        <w:t>RENUNCIA A LA PROTECCI</w:t>
      </w:r>
      <w:r>
        <w:rPr>
          <w:b/>
          <w:szCs w:val="24"/>
          <w:lang w:val="es-ES"/>
        </w:rPr>
        <w:t>ÓN</w:t>
      </w:r>
      <w:r w:rsidR="00314024" w:rsidRPr="00A53D6A">
        <w:rPr>
          <w:rStyle w:val="FootnoteReference"/>
          <w:b/>
          <w:szCs w:val="24"/>
          <w:lang w:val="es-419"/>
        </w:rPr>
        <w:footnoteReference w:id="2"/>
      </w:r>
    </w:p>
    <w:p w14:paraId="7E8A4A20" w14:textId="77777777" w:rsidR="00CE0BBA" w:rsidRPr="00A53D6A" w:rsidRDefault="00CE0BBA">
      <w:pPr>
        <w:ind w:right="-1"/>
        <w:jc w:val="center"/>
        <w:rPr>
          <w:sz w:val="22"/>
          <w:lang w:val="es-419"/>
        </w:rPr>
      </w:pPr>
    </w:p>
    <w:p w14:paraId="3B5DADF9" w14:textId="77777777" w:rsidR="00CE0BBA" w:rsidRPr="00A53D6A" w:rsidRDefault="00314024" w:rsidP="00314024">
      <w:pPr>
        <w:spacing w:line="220" w:lineRule="exact"/>
        <w:ind w:right="-1"/>
        <w:jc w:val="center"/>
        <w:rPr>
          <w:sz w:val="20"/>
          <w:lang w:val="es-419"/>
        </w:rPr>
      </w:pPr>
      <w:r w:rsidRPr="00A53D6A">
        <w:rPr>
          <w:sz w:val="20"/>
          <w:lang w:val="es-419"/>
        </w:rPr>
        <w:t>que deberá presentarse ante la Oficina Internacional</w:t>
      </w:r>
    </w:p>
    <w:p w14:paraId="43441547" w14:textId="77777777" w:rsidR="00CE0BBA" w:rsidRPr="00A53D6A" w:rsidRDefault="00314024" w:rsidP="00314024">
      <w:pPr>
        <w:spacing w:line="220" w:lineRule="exact"/>
        <w:ind w:right="-1"/>
        <w:jc w:val="center"/>
        <w:rPr>
          <w:sz w:val="20"/>
          <w:lang w:val="es-419"/>
        </w:rPr>
      </w:pPr>
      <w:r w:rsidRPr="00A53D6A">
        <w:rPr>
          <w:sz w:val="20"/>
          <w:lang w:val="es-419"/>
        </w:rPr>
        <w:t>de la Organización Mundial de la Propiedad Intelectual (OMPI)</w:t>
      </w:r>
    </w:p>
    <w:p w14:paraId="2E6D5BCF" w14:textId="77777777" w:rsidR="00CE0BBA" w:rsidRPr="00713EAC" w:rsidRDefault="00314024" w:rsidP="00314024">
      <w:pPr>
        <w:spacing w:line="220" w:lineRule="exact"/>
        <w:ind w:right="-1"/>
        <w:jc w:val="center"/>
        <w:rPr>
          <w:sz w:val="20"/>
        </w:rPr>
      </w:pPr>
      <w:r w:rsidRPr="00713EAC">
        <w:rPr>
          <w:sz w:val="20"/>
        </w:rPr>
        <w:t>34, ch. des Colombettes, CH-1211 Ginebra 20 (Suiza)</w:t>
      </w:r>
    </w:p>
    <w:p w14:paraId="1099F907" w14:textId="77777777" w:rsidR="00CE0BBA" w:rsidRPr="00A53D6A" w:rsidRDefault="001C2640">
      <w:pPr>
        <w:spacing w:line="220" w:lineRule="exact"/>
        <w:ind w:right="-1"/>
        <w:jc w:val="center"/>
        <w:rPr>
          <w:sz w:val="20"/>
          <w:lang w:val="es-419"/>
        </w:rPr>
      </w:pPr>
      <w:r w:rsidRPr="00A53D6A">
        <w:rPr>
          <w:sz w:val="20"/>
          <w:lang w:val="es-419"/>
        </w:rPr>
        <w:t>Tel</w:t>
      </w:r>
      <w:r w:rsidR="009C646A" w:rsidRPr="00A53D6A">
        <w:rPr>
          <w:sz w:val="20"/>
          <w:lang w:val="es-419"/>
        </w:rPr>
        <w:t>.</w:t>
      </w:r>
      <w:r w:rsidR="00320C65" w:rsidRPr="00A53D6A">
        <w:rPr>
          <w:sz w:val="20"/>
          <w:lang w:val="es-419"/>
        </w:rPr>
        <w:t>:</w:t>
      </w:r>
      <w:r w:rsidR="00AA5833" w:rsidRPr="00A53D6A">
        <w:rPr>
          <w:sz w:val="20"/>
          <w:lang w:val="es-419"/>
        </w:rPr>
        <w:t xml:space="preserve"> </w:t>
      </w:r>
      <w:r w:rsidR="002130CA" w:rsidRPr="00A53D6A">
        <w:rPr>
          <w:sz w:val="20"/>
          <w:lang w:val="es-419"/>
        </w:rPr>
        <w:t>+</w:t>
      </w:r>
      <w:r w:rsidR="009A60EB" w:rsidRPr="00A53D6A">
        <w:rPr>
          <w:sz w:val="20"/>
          <w:lang w:val="es-419"/>
        </w:rPr>
        <w:t xml:space="preserve"> </w:t>
      </w:r>
      <w:r w:rsidR="002E3D9C" w:rsidRPr="00A53D6A">
        <w:rPr>
          <w:sz w:val="20"/>
          <w:lang w:val="es-419"/>
        </w:rPr>
        <w:t>41</w:t>
      </w:r>
      <w:r w:rsidR="002130CA" w:rsidRPr="00A53D6A">
        <w:rPr>
          <w:sz w:val="20"/>
          <w:lang w:val="es-419"/>
        </w:rPr>
        <w:t xml:space="preserve"> </w:t>
      </w:r>
      <w:r w:rsidR="002E3D9C" w:rsidRPr="00A53D6A">
        <w:rPr>
          <w:sz w:val="20"/>
          <w:lang w:val="es-419"/>
        </w:rPr>
        <w:t>22 338 91 11</w:t>
      </w:r>
    </w:p>
    <w:p w14:paraId="7493C603" w14:textId="30F1BCF0" w:rsidR="00CE0BBA" w:rsidRPr="00A53D6A" w:rsidRDefault="00314024">
      <w:pPr>
        <w:spacing w:line="220" w:lineRule="exact"/>
        <w:jc w:val="center"/>
        <w:rPr>
          <w:sz w:val="20"/>
          <w:lang w:val="es-419"/>
        </w:rPr>
      </w:pPr>
      <w:r w:rsidRPr="00A53D6A">
        <w:rPr>
          <w:sz w:val="20"/>
          <w:lang w:val="es-419"/>
        </w:rPr>
        <w:t>Correo-e</w:t>
      </w:r>
      <w:r w:rsidR="00D81143" w:rsidRPr="00A53D6A">
        <w:rPr>
          <w:sz w:val="20"/>
          <w:lang w:val="es-419"/>
        </w:rPr>
        <w:t>:</w:t>
      </w:r>
      <w:r w:rsidR="00417386" w:rsidRPr="00A53D6A">
        <w:rPr>
          <w:sz w:val="20"/>
          <w:lang w:val="es-419"/>
        </w:rPr>
        <w:t xml:space="preserve"> </w:t>
      </w:r>
      <w:hyperlink r:id="rId8" w:history="1">
        <w:r w:rsidR="002E3D9C" w:rsidRPr="00A53D6A">
          <w:rPr>
            <w:rStyle w:val="Hyperlink"/>
            <w:sz w:val="20"/>
            <w:lang w:val="es-419"/>
          </w:rPr>
          <w:t>lisbon.system@wipo.int</w:t>
        </w:r>
      </w:hyperlink>
      <w:r w:rsidR="00417386" w:rsidRPr="00A53D6A">
        <w:rPr>
          <w:sz w:val="20"/>
          <w:lang w:val="es-419"/>
        </w:rPr>
        <w:t xml:space="preserve"> </w:t>
      </w:r>
      <w:r w:rsidR="002E3D9C" w:rsidRPr="00A53D6A">
        <w:rPr>
          <w:sz w:val="20"/>
          <w:lang w:val="es-419"/>
        </w:rPr>
        <w:t>–</w:t>
      </w:r>
      <w:r w:rsidR="00417386" w:rsidRPr="00A53D6A">
        <w:rPr>
          <w:sz w:val="20"/>
          <w:lang w:val="es-419"/>
        </w:rPr>
        <w:t xml:space="preserve"> </w:t>
      </w:r>
      <w:r w:rsidR="002E3D9C" w:rsidRPr="00A53D6A">
        <w:rPr>
          <w:sz w:val="20"/>
          <w:lang w:val="es-419"/>
        </w:rPr>
        <w:t xml:space="preserve">Internet: </w:t>
      </w:r>
      <w:hyperlink r:id="rId9" w:history="1">
        <w:r w:rsidR="00003107" w:rsidRPr="00A53D6A">
          <w:rPr>
            <w:rStyle w:val="Hyperlink"/>
            <w:sz w:val="20"/>
            <w:lang w:val="es-419"/>
          </w:rPr>
          <w:t>https://www.wipo.int/lisbon</w:t>
        </w:r>
      </w:hyperlink>
    </w:p>
    <w:p w14:paraId="64206962" w14:textId="77777777" w:rsidR="00CE0BBA" w:rsidRPr="00A53D6A" w:rsidRDefault="00CE0BBA">
      <w:pPr>
        <w:spacing w:line="220" w:lineRule="exact"/>
        <w:ind w:right="-1"/>
        <w:rPr>
          <w:lang w:val="es-419"/>
        </w:rPr>
      </w:pPr>
    </w:p>
    <w:p w14:paraId="4A77BE06" w14:textId="77777777" w:rsidR="00CE0BBA" w:rsidRPr="00A53D6A" w:rsidRDefault="00CE0BBA">
      <w:pPr>
        <w:ind w:right="-1"/>
        <w:rPr>
          <w:lang w:val="es-419"/>
        </w:rPr>
      </w:pPr>
    </w:p>
    <w:p w14:paraId="6EC1DBD2" w14:textId="77777777" w:rsidR="00CE0BBA" w:rsidRPr="00A53D6A" w:rsidRDefault="00CE0BBA">
      <w:pPr>
        <w:ind w:right="-1"/>
        <w:rPr>
          <w:lang w:val="es-419"/>
        </w:rPr>
      </w:pPr>
    </w:p>
    <w:p w14:paraId="0BF01610" w14:textId="77777777" w:rsidR="00CE0BBA" w:rsidRPr="00A53D6A" w:rsidRDefault="00AA5833" w:rsidP="00D03E1D">
      <w:pPr>
        <w:ind w:right="-1"/>
        <w:jc w:val="both"/>
        <w:rPr>
          <w:b/>
          <w:lang w:val="es-419"/>
        </w:rPr>
      </w:pPr>
      <w:r w:rsidRPr="00A53D6A">
        <w:rPr>
          <w:b/>
          <w:lang w:val="es-419"/>
        </w:rPr>
        <w:t>1.</w:t>
      </w:r>
      <w:r w:rsidRPr="00A53D6A">
        <w:rPr>
          <w:b/>
          <w:lang w:val="es-419"/>
        </w:rPr>
        <w:tab/>
      </w:r>
      <w:r w:rsidR="00D03E1D" w:rsidRPr="00A53D6A">
        <w:rPr>
          <w:b/>
          <w:lang w:val="es-419"/>
        </w:rPr>
        <w:t>Parte Contratante de origen:</w:t>
      </w:r>
    </w:p>
    <w:p w14:paraId="356E360D" w14:textId="23816128" w:rsidR="00CE0BBA" w:rsidRPr="00A53D6A" w:rsidRDefault="005855E7">
      <w:pPr>
        <w:ind w:right="-1"/>
        <w:jc w:val="both"/>
        <w:rPr>
          <w:b/>
          <w:lang w:val="es-419"/>
        </w:rPr>
      </w:pPr>
      <w:r w:rsidRPr="00A53D6A">
        <w:rPr>
          <w:b/>
          <w:lang w:val="es-419"/>
        </w:rPr>
        <w:tab/>
      </w:r>
      <w:r w:rsidRPr="00A53D6A">
        <w:rPr>
          <w:i/>
          <w:sz w:val="20"/>
          <w:lang w:val="es-419"/>
        </w:rPr>
        <w:t>(</w:t>
      </w:r>
      <w:r w:rsidR="00D03E1D" w:rsidRPr="00A53D6A">
        <w:rPr>
          <w:i/>
          <w:sz w:val="20"/>
          <w:lang w:val="es-419"/>
        </w:rPr>
        <w:t>Véase la Regla</w:t>
      </w:r>
      <w:r w:rsidRPr="00A53D6A">
        <w:rPr>
          <w:i/>
          <w:sz w:val="20"/>
          <w:lang w:val="es-419"/>
        </w:rPr>
        <w:t xml:space="preserve"> </w:t>
      </w:r>
      <w:r w:rsidR="0012637C">
        <w:rPr>
          <w:i/>
          <w:sz w:val="20"/>
          <w:lang w:val="es-419"/>
        </w:rPr>
        <w:t>16.1</w:t>
      </w:r>
      <w:r w:rsidRPr="00A53D6A">
        <w:rPr>
          <w:i/>
          <w:sz w:val="20"/>
          <w:lang w:val="es-419"/>
        </w:rPr>
        <w:t>)</w:t>
      </w:r>
    </w:p>
    <w:p w14:paraId="601C519C" w14:textId="77777777" w:rsidR="00CE0BBA" w:rsidRPr="00A53D6A" w:rsidRDefault="00CE0BBA">
      <w:pPr>
        <w:ind w:right="-1"/>
        <w:jc w:val="both"/>
        <w:rPr>
          <w:lang w:val="es-419"/>
        </w:rPr>
      </w:pPr>
    </w:p>
    <w:p w14:paraId="3973B30D" w14:textId="77777777" w:rsidR="00CE0BBA" w:rsidRPr="00A53D6A" w:rsidRDefault="00CE0BBA">
      <w:pPr>
        <w:ind w:right="-1"/>
        <w:jc w:val="both"/>
        <w:rPr>
          <w:lang w:val="es-419"/>
        </w:rPr>
      </w:pPr>
    </w:p>
    <w:p w14:paraId="26A8CA59" w14:textId="77777777" w:rsidR="00CE0BBA" w:rsidRPr="00A53D6A" w:rsidRDefault="00CE0BBA">
      <w:pPr>
        <w:ind w:right="-1"/>
        <w:jc w:val="both"/>
        <w:rPr>
          <w:lang w:val="es-419"/>
        </w:rPr>
      </w:pPr>
    </w:p>
    <w:p w14:paraId="34677CE4" w14:textId="77777777" w:rsidR="00CE0BBA" w:rsidRPr="00A53D6A" w:rsidRDefault="00CE0BBA">
      <w:pPr>
        <w:ind w:right="-1"/>
        <w:jc w:val="both"/>
        <w:rPr>
          <w:lang w:val="es-419"/>
        </w:rPr>
      </w:pPr>
    </w:p>
    <w:p w14:paraId="06C7547A" w14:textId="467FF1F6" w:rsidR="00CE0BBA" w:rsidRPr="00A53D6A" w:rsidRDefault="00AA5833" w:rsidP="00D03E1D">
      <w:pPr>
        <w:ind w:left="567" w:right="-1" w:hanging="567"/>
        <w:jc w:val="both"/>
        <w:rPr>
          <w:b/>
          <w:szCs w:val="24"/>
          <w:lang w:val="es-419"/>
        </w:rPr>
      </w:pPr>
      <w:r w:rsidRPr="00A53D6A">
        <w:rPr>
          <w:b/>
          <w:szCs w:val="24"/>
          <w:lang w:val="es-419"/>
        </w:rPr>
        <w:t>2</w:t>
      </w:r>
      <w:r w:rsidR="00F66ED0" w:rsidRPr="00A53D6A">
        <w:rPr>
          <w:b/>
          <w:szCs w:val="24"/>
          <w:lang w:val="es-419"/>
        </w:rPr>
        <w:t>.</w:t>
      </w:r>
      <w:r w:rsidR="001C2640" w:rsidRPr="00A53D6A">
        <w:rPr>
          <w:b/>
          <w:szCs w:val="24"/>
          <w:lang w:val="es-419"/>
        </w:rPr>
        <w:t>a)</w:t>
      </w:r>
      <w:r w:rsidRPr="00A53D6A">
        <w:rPr>
          <w:lang w:val="es-419"/>
        </w:rPr>
        <w:tab/>
      </w:r>
      <w:r w:rsidR="00D03E1D" w:rsidRPr="00A53D6A">
        <w:rPr>
          <w:b/>
          <w:szCs w:val="24"/>
          <w:lang w:val="es-419"/>
        </w:rPr>
        <w:t xml:space="preserve">Administración competente que </w:t>
      </w:r>
      <w:r w:rsidR="00B122AC">
        <w:rPr>
          <w:b/>
          <w:szCs w:val="24"/>
          <w:lang w:val="es-419"/>
        </w:rPr>
        <w:t>notifica la renuncia</w:t>
      </w:r>
      <w:r w:rsidR="00D03E1D" w:rsidRPr="00A53D6A">
        <w:rPr>
          <w:b/>
          <w:szCs w:val="24"/>
          <w:lang w:val="es-419"/>
        </w:rPr>
        <w:t>:</w:t>
      </w:r>
      <w:r w:rsidRPr="00A53D6A">
        <w:rPr>
          <w:b/>
          <w:szCs w:val="24"/>
          <w:lang w:val="es-419"/>
        </w:rPr>
        <w:t xml:space="preserve"> </w:t>
      </w:r>
    </w:p>
    <w:p w14:paraId="05C360DC" w14:textId="44F7CB73" w:rsidR="00CE0BBA" w:rsidRPr="00A53D6A" w:rsidRDefault="00AA5833" w:rsidP="00E63123">
      <w:pPr>
        <w:ind w:left="567" w:right="-1"/>
        <w:jc w:val="both"/>
        <w:rPr>
          <w:i/>
          <w:sz w:val="20"/>
          <w:lang w:val="es-419"/>
        </w:rPr>
      </w:pPr>
      <w:r w:rsidRPr="00A53D6A">
        <w:rPr>
          <w:i/>
          <w:sz w:val="20"/>
          <w:lang w:val="es-419"/>
        </w:rPr>
        <w:t>(</w:t>
      </w:r>
      <w:r w:rsidR="006A10C4" w:rsidRPr="00A53D6A">
        <w:rPr>
          <w:i/>
          <w:sz w:val="20"/>
          <w:lang w:val="es-419"/>
        </w:rPr>
        <w:t>Indique el nombre y la</w:t>
      </w:r>
      <w:r w:rsidR="00B122AC">
        <w:rPr>
          <w:i/>
          <w:sz w:val="20"/>
          <w:lang w:val="es-419"/>
        </w:rPr>
        <w:t xml:space="preserve"> dirección de la Administración</w:t>
      </w:r>
      <w:r w:rsidR="00E63123" w:rsidRPr="00A53D6A">
        <w:rPr>
          <w:i/>
          <w:sz w:val="20"/>
          <w:lang w:val="es-419"/>
        </w:rPr>
        <w:t>)</w:t>
      </w:r>
    </w:p>
    <w:p w14:paraId="3367900B" w14:textId="77777777" w:rsidR="00CE0BBA" w:rsidRPr="00A53D6A" w:rsidRDefault="00CE0BBA">
      <w:pPr>
        <w:ind w:left="567" w:right="-1" w:hanging="567"/>
        <w:jc w:val="both"/>
        <w:rPr>
          <w:lang w:val="es-419"/>
        </w:rPr>
      </w:pPr>
    </w:p>
    <w:p w14:paraId="270DD1B6" w14:textId="77777777" w:rsidR="00CE0BBA" w:rsidRPr="00A53D6A" w:rsidRDefault="00CE0BBA">
      <w:pPr>
        <w:ind w:left="567" w:right="-1" w:hanging="567"/>
        <w:jc w:val="both"/>
        <w:rPr>
          <w:lang w:val="es-419"/>
        </w:rPr>
      </w:pPr>
    </w:p>
    <w:p w14:paraId="5832F32E" w14:textId="77777777" w:rsidR="00CE0BBA" w:rsidRPr="00A53D6A" w:rsidRDefault="00CE0BBA">
      <w:pPr>
        <w:ind w:left="567" w:right="-1" w:hanging="567"/>
        <w:jc w:val="both"/>
        <w:rPr>
          <w:lang w:val="es-419"/>
        </w:rPr>
      </w:pPr>
    </w:p>
    <w:p w14:paraId="35A8112A" w14:textId="77777777" w:rsidR="00CE0BBA" w:rsidRPr="00A53D6A" w:rsidRDefault="00CE0BBA">
      <w:pPr>
        <w:ind w:left="567" w:right="-1" w:hanging="567"/>
        <w:jc w:val="both"/>
        <w:rPr>
          <w:lang w:val="es-419"/>
        </w:rPr>
      </w:pPr>
    </w:p>
    <w:p w14:paraId="2CAF1EA3" w14:textId="77777777" w:rsidR="00CE0BBA" w:rsidRPr="00A53D6A" w:rsidRDefault="006A10C4" w:rsidP="006A10C4">
      <w:pPr>
        <w:ind w:left="540" w:right="-1" w:hanging="540"/>
        <w:jc w:val="both"/>
        <w:rPr>
          <w:b/>
          <w:lang w:val="es-419"/>
        </w:rPr>
      </w:pPr>
      <w:r w:rsidRPr="00A53D6A">
        <w:rPr>
          <w:b/>
          <w:lang w:val="es-419"/>
        </w:rPr>
        <w:t>2.b)</w:t>
      </w:r>
      <w:r w:rsidR="00F57607" w:rsidRPr="00A53D6A">
        <w:rPr>
          <w:b/>
          <w:lang w:val="es-419"/>
        </w:rPr>
        <w:tab/>
      </w:r>
      <w:r w:rsidRPr="00A53D6A">
        <w:rPr>
          <w:b/>
          <w:lang w:val="es-419"/>
        </w:rPr>
        <w:t>En caso de que la solicitud se presente directamente en virtud del Artículo 5.3) del Acta de Ginebra, los beneficiarios que tengan derecho a usar una denominación de origen o una indicación geográfica, o una persona física o jurídica que esté facultada legalmente a ejercer los derechos de los beneficiarios u otros derechos relativos a la denominación de origen o la indicación geográfica:</w:t>
      </w:r>
    </w:p>
    <w:p w14:paraId="318F7AF5" w14:textId="1D882986" w:rsidR="00CE0BBA" w:rsidRPr="00A53D6A" w:rsidRDefault="006A10C4" w:rsidP="001E5546">
      <w:pPr>
        <w:ind w:left="540" w:right="-1" w:firstLine="27"/>
        <w:jc w:val="both"/>
        <w:rPr>
          <w:i/>
          <w:sz w:val="20"/>
          <w:lang w:val="es-419"/>
        </w:rPr>
      </w:pPr>
      <w:r w:rsidRPr="00A53D6A">
        <w:rPr>
          <w:i/>
          <w:sz w:val="20"/>
          <w:lang w:val="es-419"/>
        </w:rPr>
        <w:t>(Indique el nombre, la dirección y los datos de contacto de los beneficiarios o la persona física o jurídica;</w:t>
      </w:r>
      <w:r w:rsidR="001B5B28" w:rsidRPr="00A53D6A">
        <w:rPr>
          <w:i/>
          <w:sz w:val="20"/>
          <w:lang w:val="es-419"/>
        </w:rPr>
        <w:t xml:space="preserve"> </w:t>
      </w:r>
      <w:r w:rsidR="00D03E1D" w:rsidRPr="00A53D6A">
        <w:rPr>
          <w:i/>
          <w:sz w:val="20"/>
          <w:lang w:val="es-419"/>
        </w:rPr>
        <w:t>véase la Regla</w:t>
      </w:r>
      <w:r w:rsidR="005855E7" w:rsidRPr="00A53D6A">
        <w:rPr>
          <w:i/>
          <w:sz w:val="20"/>
          <w:lang w:val="es-419"/>
        </w:rPr>
        <w:t xml:space="preserve"> </w:t>
      </w:r>
      <w:r w:rsidR="005C07E9">
        <w:rPr>
          <w:i/>
          <w:sz w:val="20"/>
          <w:lang w:val="es-419"/>
        </w:rPr>
        <w:t>16.1</w:t>
      </w:r>
      <w:r w:rsidR="004C4253" w:rsidRPr="00A53D6A">
        <w:rPr>
          <w:i/>
          <w:sz w:val="20"/>
          <w:lang w:val="es-419"/>
        </w:rPr>
        <w:t>)</w:t>
      </w:r>
    </w:p>
    <w:p w14:paraId="686CD80D" w14:textId="77777777" w:rsidR="00CE0BBA" w:rsidRPr="00A53D6A" w:rsidRDefault="00CE0BBA">
      <w:pPr>
        <w:ind w:right="-1"/>
        <w:jc w:val="both"/>
        <w:rPr>
          <w:lang w:val="es-419"/>
        </w:rPr>
      </w:pPr>
    </w:p>
    <w:p w14:paraId="32A95CC4" w14:textId="77777777" w:rsidR="00CE0BBA" w:rsidRPr="00A53D6A" w:rsidRDefault="00CE0BBA">
      <w:pPr>
        <w:ind w:right="-1"/>
        <w:jc w:val="both"/>
        <w:rPr>
          <w:lang w:val="es-419"/>
        </w:rPr>
      </w:pPr>
    </w:p>
    <w:p w14:paraId="26589037" w14:textId="77777777" w:rsidR="00CE0BBA" w:rsidRPr="00A53D6A" w:rsidRDefault="00CE0BBA">
      <w:pPr>
        <w:ind w:right="-1"/>
        <w:jc w:val="both"/>
        <w:rPr>
          <w:lang w:val="es-419"/>
        </w:rPr>
      </w:pPr>
    </w:p>
    <w:p w14:paraId="2EA14C9F" w14:textId="77777777" w:rsidR="00CE0BBA" w:rsidRPr="00A53D6A" w:rsidRDefault="00CE0BBA">
      <w:pPr>
        <w:ind w:right="-1"/>
        <w:jc w:val="both"/>
        <w:rPr>
          <w:lang w:val="es-419"/>
        </w:rPr>
      </w:pPr>
    </w:p>
    <w:p w14:paraId="4E0AF472" w14:textId="03C049B7" w:rsidR="00CE0BBA" w:rsidRDefault="00D162E5" w:rsidP="00A95846">
      <w:pPr>
        <w:ind w:left="567" w:right="-1" w:hanging="567"/>
        <w:jc w:val="both"/>
        <w:rPr>
          <w:b/>
          <w:szCs w:val="24"/>
          <w:lang w:val="es-419"/>
        </w:rPr>
      </w:pPr>
      <w:r>
        <w:rPr>
          <w:b/>
          <w:szCs w:val="24"/>
          <w:lang w:val="es-419"/>
        </w:rPr>
        <w:t>3.</w:t>
      </w:r>
      <w:r w:rsidR="00F57607" w:rsidRPr="00A53D6A">
        <w:rPr>
          <w:b/>
          <w:szCs w:val="24"/>
          <w:lang w:val="es-419"/>
        </w:rPr>
        <w:tab/>
      </w:r>
      <w:r w:rsidR="00A95846" w:rsidRPr="00A53D6A">
        <w:rPr>
          <w:b/>
          <w:szCs w:val="24"/>
          <w:lang w:val="es-419"/>
        </w:rPr>
        <w:t>Denominación de origen o indicación geográfica</w:t>
      </w:r>
      <w:r>
        <w:rPr>
          <w:b/>
          <w:szCs w:val="24"/>
          <w:lang w:val="es-419"/>
        </w:rPr>
        <w:t xml:space="preserve"> a cuya protección se renuncia</w:t>
      </w:r>
      <w:r w:rsidR="00A95846" w:rsidRPr="00A53D6A">
        <w:rPr>
          <w:b/>
          <w:szCs w:val="24"/>
          <w:lang w:val="es-419"/>
        </w:rPr>
        <w:t>:</w:t>
      </w:r>
      <w:r w:rsidR="00AA5833" w:rsidRPr="00A53D6A">
        <w:rPr>
          <w:b/>
          <w:szCs w:val="24"/>
          <w:lang w:val="es-419"/>
        </w:rPr>
        <w:t xml:space="preserve"> </w:t>
      </w:r>
    </w:p>
    <w:p w14:paraId="02D89141" w14:textId="7A2FBAEA" w:rsidR="003D2EF5" w:rsidRDefault="003D2EF5" w:rsidP="00A95846">
      <w:pPr>
        <w:ind w:left="567" w:right="-1" w:hanging="567"/>
        <w:jc w:val="both"/>
        <w:rPr>
          <w:b/>
          <w:szCs w:val="24"/>
          <w:lang w:val="es-419"/>
        </w:rPr>
      </w:pPr>
    </w:p>
    <w:p w14:paraId="63C82024" w14:textId="45F80F81" w:rsidR="003D2EF5" w:rsidRPr="00713EAC" w:rsidRDefault="003D2EF5" w:rsidP="003D2EF5">
      <w:pPr>
        <w:pStyle w:val="BodyText3"/>
        <w:ind w:right="-1"/>
        <w:rPr>
          <w:szCs w:val="24"/>
          <w:lang w:val="es-ES"/>
        </w:rPr>
      </w:pPr>
    </w:p>
    <w:p w14:paraId="0F85F852" w14:textId="68C01736" w:rsidR="003D2EF5" w:rsidRDefault="003D2EF5" w:rsidP="003D2EF5">
      <w:pPr>
        <w:pStyle w:val="BodyText3"/>
        <w:ind w:right="-1"/>
        <w:rPr>
          <w:szCs w:val="24"/>
          <w:lang w:val="es-ES"/>
        </w:rPr>
      </w:pPr>
    </w:p>
    <w:p w14:paraId="2C477080" w14:textId="77777777" w:rsidR="009F66DC" w:rsidRPr="00713EAC" w:rsidRDefault="009F66DC" w:rsidP="003D2EF5">
      <w:pPr>
        <w:pStyle w:val="BodyText3"/>
        <w:ind w:right="-1"/>
        <w:rPr>
          <w:szCs w:val="24"/>
          <w:lang w:val="es-ES"/>
        </w:rPr>
      </w:pPr>
    </w:p>
    <w:p w14:paraId="21942334" w14:textId="1FBC06E3" w:rsidR="003D2EF5" w:rsidRPr="00097175" w:rsidRDefault="003D2EF5" w:rsidP="003D2EF5">
      <w:pPr>
        <w:pStyle w:val="BodyText3"/>
        <w:ind w:right="-1"/>
        <w:rPr>
          <w:szCs w:val="24"/>
          <w:lang w:val="es-ES"/>
        </w:rPr>
      </w:pPr>
      <w:r w:rsidRPr="00097175">
        <w:rPr>
          <w:szCs w:val="24"/>
          <w:lang w:val="es-ES"/>
        </w:rPr>
        <w:t>4.</w:t>
      </w:r>
      <w:r w:rsidRPr="00097175">
        <w:rPr>
          <w:szCs w:val="24"/>
          <w:lang w:val="es-ES"/>
        </w:rPr>
        <w:tab/>
      </w:r>
      <w:r w:rsidR="00097175" w:rsidRPr="00097175">
        <w:rPr>
          <w:szCs w:val="24"/>
          <w:lang w:val="es-ES"/>
        </w:rPr>
        <w:t>Número de registro internacional correspondiente:</w:t>
      </w:r>
    </w:p>
    <w:p w14:paraId="4B174B52" w14:textId="77777777" w:rsidR="003D2EF5" w:rsidRPr="00097175" w:rsidRDefault="003D2EF5" w:rsidP="003D2EF5">
      <w:pPr>
        <w:pStyle w:val="BodyText3"/>
        <w:ind w:right="-1"/>
        <w:rPr>
          <w:szCs w:val="24"/>
          <w:lang w:val="es-ES"/>
        </w:rPr>
      </w:pPr>
    </w:p>
    <w:p w14:paraId="57B162ED" w14:textId="77777777" w:rsidR="003D2EF5" w:rsidRPr="00097175" w:rsidRDefault="003D2EF5" w:rsidP="003D2EF5">
      <w:pPr>
        <w:pStyle w:val="BodyText3"/>
        <w:ind w:right="-1"/>
        <w:rPr>
          <w:szCs w:val="24"/>
          <w:lang w:val="es-ES"/>
        </w:rPr>
      </w:pPr>
    </w:p>
    <w:p w14:paraId="4B2D0BA4" w14:textId="77777777" w:rsidR="003D2EF5" w:rsidRPr="00097175" w:rsidRDefault="003D2EF5" w:rsidP="003D2EF5">
      <w:pPr>
        <w:pStyle w:val="BodyText3"/>
        <w:ind w:right="-1"/>
        <w:rPr>
          <w:szCs w:val="24"/>
          <w:lang w:val="es-ES"/>
        </w:rPr>
      </w:pPr>
    </w:p>
    <w:p w14:paraId="1A2481D9" w14:textId="77777777" w:rsidR="003D2EF5" w:rsidRPr="00097175" w:rsidRDefault="003D2EF5" w:rsidP="003D2EF5">
      <w:pPr>
        <w:pStyle w:val="BodyText3"/>
        <w:ind w:right="-1"/>
        <w:rPr>
          <w:szCs w:val="24"/>
          <w:lang w:val="es-ES"/>
        </w:rPr>
      </w:pPr>
    </w:p>
    <w:p w14:paraId="0596318F" w14:textId="4698E73E" w:rsidR="003D2EF5" w:rsidRPr="00097175" w:rsidRDefault="003D2EF5" w:rsidP="009F66DC">
      <w:pPr>
        <w:pStyle w:val="BodyText3"/>
        <w:tabs>
          <w:tab w:val="left" w:pos="540"/>
        </w:tabs>
        <w:ind w:right="-1"/>
        <w:rPr>
          <w:szCs w:val="24"/>
          <w:lang w:val="es-ES"/>
        </w:rPr>
      </w:pPr>
      <w:r w:rsidRPr="00097175">
        <w:rPr>
          <w:szCs w:val="24"/>
          <w:lang w:val="es-ES"/>
        </w:rPr>
        <w:br w:type="page"/>
      </w:r>
      <w:r w:rsidRPr="00097175">
        <w:rPr>
          <w:szCs w:val="24"/>
          <w:lang w:val="es-ES"/>
        </w:rPr>
        <w:lastRenderedPageBreak/>
        <w:t>5.</w:t>
      </w:r>
      <w:r w:rsidRPr="00097175">
        <w:rPr>
          <w:szCs w:val="24"/>
          <w:lang w:val="es-ES"/>
        </w:rPr>
        <w:tab/>
      </w:r>
      <w:r w:rsidR="00097175" w:rsidRPr="00097175">
        <w:rPr>
          <w:szCs w:val="24"/>
          <w:lang w:val="es-ES"/>
        </w:rPr>
        <w:t>Alcance de la renuncia</w:t>
      </w:r>
      <w:r w:rsidRPr="00097175">
        <w:rPr>
          <w:szCs w:val="24"/>
          <w:lang w:val="es-ES"/>
        </w:rPr>
        <w:t>:</w:t>
      </w:r>
    </w:p>
    <w:p w14:paraId="6DF7F89D" w14:textId="114F6333" w:rsidR="003D2EF5" w:rsidRPr="00097175" w:rsidRDefault="00097175" w:rsidP="003D2EF5">
      <w:pPr>
        <w:pStyle w:val="BodyText3"/>
        <w:ind w:left="567" w:right="-1"/>
        <w:rPr>
          <w:sz w:val="20"/>
          <w:lang w:val="es-ES"/>
        </w:rPr>
      </w:pPr>
      <w:r w:rsidRPr="00097175">
        <w:rPr>
          <w:b w:val="0"/>
          <w:i/>
          <w:sz w:val="20"/>
          <w:lang w:val="es-ES"/>
        </w:rPr>
        <w:t>(Marque la casilla correspondiente y complete la información, según proceda)</w:t>
      </w:r>
    </w:p>
    <w:p w14:paraId="5D098BAE" w14:textId="77777777" w:rsidR="003D2EF5" w:rsidRPr="00097175" w:rsidRDefault="003D2EF5" w:rsidP="003D2EF5">
      <w:pPr>
        <w:ind w:right="-1"/>
        <w:rPr>
          <w:szCs w:val="24"/>
          <w:lang w:val="es-ES"/>
        </w:rPr>
      </w:pPr>
    </w:p>
    <w:p w14:paraId="52407ABC" w14:textId="3F644615" w:rsidR="003D2EF5" w:rsidRPr="004A7BB9" w:rsidRDefault="003D2EF5" w:rsidP="003D2EF5">
      <w:pPr>
        <w:ind w:left="1080" w:right="-1" w:hanging="513"/>
        <w:jc w:val="both"/>
        <w:rPr>
          <w:b/>
          <w:szCs w:val="24"/>
          <w:lang w:val="es-ES"/>
        </w:rPr>
      </w:pPr>
      <w:r w:rsidRPr="00012812">
        <w:rPr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5"/>
      <w:r w:rsidRPr="004A7BB9">
        <w:rPr>
          <w:szCs w:val="24"/>
          <w:lang w:val="es-ES"/>
        </w:rPr>
        <w:instrText xml:space="preserve"> FORMCHECKBOX </w:instrText>
      </w:r>
      <w:r w:rsidR="0088603C">
        <w:rPr>
          <w:szCs w:val="24"/>
        </w:rPr>
      </w:r>
      <w:r w:rsidR="0088603C">
        <w:rPr>
          <w:szCs w:val="24"/>
        </w:rPr>
        <w:fldChar w:fldCharType="separate"/>
      </w:r>
      <w:r w:rsidRPr="00012812">
        <w:rPr>
          <w:szCs w:val="24"/>
        </w:rPr>
        <w:fldChar w:fldCharType="end"/>
      </w:r>
      <w:bookmarkEnd w:id="0"/>
      <w:r w:rsidRPr="004A7BB9">
        <w:rPr>
          <w:szCs w:val="24"/>
          <w:lang w:val="es-ES"/>
        </w:rPr>
        <w:tab/>
      </w:r>
      <w:r w:rsidR="004A7BB9">
        <w:rPr>
          <w:b/>
          <w:szCs w:val="24"/>
          <w:lang w:val="es-ES"/>
        </w:rPr>
        <w:t>La renuncia afecta</w:t>
      </w:r>
      <w:r w:rsidR="004A7BB9" w:rsidRPr="004A7BB9">
        <w:rPr>
          <w:b/>
          <w:szCs w:val="24"/>
          <w:lang w:val="es-ES"/>
        </w:rPr>
        <w:t xml:space="preserve"> únicamente a determinados elementos de la denominación de origen o la indicación geográfic</w:t>
      </w:r>
      <w:r w:rsidR="004A7BB9">
        <w:rPr>
          <w:b/>
          <w:szCs w:val="24"/>
          <w:lang w:val="es-ES"/>
        </w:rPr>
        <w:t>a</w:t>
      </w:r>
    </w:p>
    <w:p w14:paraId="0EB1670D" w14:textId="76F9FEA5" w:rsidR="003D2EF5" w:rsidRPr="00DA33B9" w:rsidRDefault="00DA33B9" w:rsidP="0088603C">
      <w:pPr>
        <w:tabs>
          <w:tab w:val="left" w:pos="1080"/>
        </w:tabs>
        <w:ind w:left="1080" w:right="-1"/>
        <w:jc w:val="both"/>
        <w:rPr>
          <w:i/>
          <w:sz w:val="20"/>
          <w:lang w:val="es-ES"/>
        </w:rPr>
      </w:pPr>
      <w:r w:rsidRPr="00DA33B9">
        <w:rPr>
          <w:i/>
          <w:sz w:val="20"/>
          <w:lang w:val="es-ES"/>
        </w:rPr>
        <w:t xml:space="preserve">(Indique los elementos de la denominación de origen o la indicación geográfica </w:t>
      </w:r>
      <w:r>
        <w:rPr>
          <w:i/>
          <w:sz w:val="20"/>
          <w:lang w:val="es-ES"/>
        </w:rPr>
        <w:t>a los que afecta la renuncia</w:t>
      </w:r>
      <w:r w:rsidRPr="00DA33B9">
        <w:rPr>
          <w:i/>
          <w:sz w:val="20"/>
          <w:lang w:val="es-ES"/>
        </w:rPr>
        <w:t xml:space="preserve">; véase la </w:t>
      </w:r>
      <w:proofErr w:type="gramStart"/>
      <w:r w:rsidRPr="00DA33B9">
        <w:rPr>
          <w:i/>
          <w:sz w:val="20"/>
          <w:lang w:val="es-ES"/>
        </w:rPr>
        <w:t xml:space="preserve">Regla </w:t>
      </w:r>
      <w:r>
        <w:rPr>
          <w:i/>
          <w:sz w:val="20"/>
          <w:lang w:val="es-ES"/>
        </w:rPr>
        <w:t xml:space="preserve"> 16.1</w:t>
      </w:r>
      <w:proofErr w:type="gramEnd"/>
      <w:r w:rsidR="003D2EF5" w:rsidRPr="00DA33B9">
        <w:rPr>
          <w:i/>
          <w:sz w:val="20"/>
          <w:lang w:val="es-ES"/>
        </w:rPr>
        <w:t>))</w:t>
      </w:r>
      <w:bookmarkStart w:id="1" w:name="_GoBack"/>
      <w:bookmarkEnd w:id="1"/>
    </w:p>
    <w:p w14:paraId="46CB0EA7" w14:textId="77777777" w:rsidR="003D2EF5" w:rsidRPr="00DA33B9" w:rsidRDefault="003D2EF5" w:rsidP="003D2EF5">
      <w:pPr>
        <w:ind w:left="1080" w:right="-1"/>
        <w:jc w:val="both"/>
        <w:rPr>
          <w:i/>
          <w:sz w:val="20"/>
          <w:lang w:val="es-ES"/>
        </w:rPr>
      </w:pPr>
    </w:p>
    <w:p w14:paraId="76FDE798" w14:textId="77777777" w:rsidR="003D2EF5" w:rsidRPr="00DA33B9" w:rsidRDefault="003D2EF5" w:rsidP="003D2EF5">
      <w:pPr>
        <w:ind w:left="1080" w:right="-1"/>
        <w:jc w:val="both"/>
        <w:rPr>
          <w:b/>
          <w:i/>
          <w:sz w:val="20"/>
          <w:lang w:val="es-ES"/>
        </w:rPr>
      </w:pPr>
    </w:p>
    <w:p w14:paraId="05AAA4A3" w14:textId="77777777" w:rsidR="003D2EF5" w:rsidRPr="00DA33B9" w:rsidRDefault="003D2EF5" w:rsidP="003D2EF5">
      <w:pPr>
        <w:ind w:right="-1"/>
        <w:rPr>
          <w:szCs w:val="24"/>
          <w:lang w:val="es-ES"/>
        </w:rPr>
      </w:pPr>
    </w:p>
    <w:p w14:paraId="7E7AC2C6" w14:textId="004B6035" w:rsidR="003D2EF5" w:rsidRPr="004A7BB9" w:rsidRDefault="003D2EF5" w:rsidP="003D2EF5">
      <w:pPr>
        <w:ind w:left="1080" w:right="-1" w:hanging="513"/>
        <w:jc w:val="both"/>
        <w:rPr>
          <w:b/>
          <w:szCs w:val="24"/>
          <w:lang w:val="es-ES"/>
        </w:rPr>
      </w:pPr>
      <w:r w:rsidRPr="00012812">
        <w:rPr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r w:rsidRPr="004A7BB9">
        <w:rPr>
          <w:szCs w:val="24"/>
          <w:lang w:val="es-ES"/>
        </w:rPr>
        <w:instrText xml:space="preserve"> FORMCHECKBOX </w:instrText>
      </w:r>
      <w:r w:rsidR="0088603C">
        <w:rPr>
          <w:szCs w:val="24"/>
        </w:rPr>
      </w:r>
      <w:r w:rsidR="0088603C">
        <w:rPr>
          <w:szCs w:val="24"/>
        </w:rPr>
        <w:fldChar w:fldCharType="separate"/>
      </w:r>
      <w:r w:rsidRPr="00012812">
        <w:rPr>
          <w:szCs w:val="24"/>
        </w:rPr>
        <w:fldChar w:fldCharType="end"/>
      </w:r>
      <w:r w:rsidRPr="004A7BB9">
        <w:rPr>
          <w:szCs w:val="24"/>
          <w:lang w:val="es-ES"/>
        </w:rPr>
        <w:tab/>
      </w:r>
      <w:r w:rsidR="004A7BB9">
        <w:rPr>
          <w:b/>
          <w:szCs w:val="24"/>
          <w:lang w:val="es-ES"/>
        </w:rPr>
        <w:t>La renuncia afecta</w:t>
      </w:r>
      <w:r w:rsidR="004A7BB9" w:rsidRPr="004A7BB9">
        <w:rPr>
          <w:b/>
          <w:szCs w:val="24"/>
          <w:lang w:val="es-ES"/>
        </w:rPr>
        <w:t xml:space="preserve"> a </w:t>
      </w:r>
      <w:r w:rsidR="004A7BB9">
        <w:rPr>
          <w:b/>
          <w:szCs w:val="24"/>
          <w:lang w:val="es-ES"/>
        </w:rPr>
        <w:t xml:space="preserve">la totalidad del nombre de </w:t>
      </w:r>
      <w:r w:rsidR="004A7BB9" w:rsidRPr="004A7BB9">
        <w:rPr>
          <w:b/>
          <w:szCs w:val="24"/>
          <w:lang w:val="es-ES"/>
        </w:rPr>
        <w:t>la denominación de origen o la indicación geográfic</w:t>
      </w:r>
      <w:r w:rsidR="004A7BB9">
        <w:rPr>
          <w:b/>
          <w:szCs w:val="24"/>
          <w:lang w:val="es-ES"/>
        </w:rPr>
        <w:t>a</w:t>
      </w:r>
    </w:p>
    <w:p w14:paraId="468F23A9" w14:textId="77777777" w:rsidR="003D2EF5" w:rsidRPr="004A7BB9" w:rsidRDefault="003D2EF5" w:rsidP="003D2EF5">
      <w:pPr>
        <w:ind w:left="1080" w:right="-1" w:hanging="513"/>
        <w:jc w:val="both"/>
        <w:rPr>
          <w:b/>
          <w:szCs w:val="24"/>
          <w:lang w:val="es-ES"/>
        </w:rPr>
      </w:pPr>
    </w:p>
    <w:p w14:paraId="7C57DC70" w14:textId="77777777" w:rsidR="003D2EF5" w:rsidRPr="004A7BB9" w:rsidRDefault="003D2EF5" w:rsidP="003D2EF5">
      <w:pPr>
        <w:ind w:left="1080" w:right="-1" w:hanging="513"/>
        <w:jc w:val="both"/>
        <w:rPr>
          <w:b/>
          <w:szCs w:val="24"/>
          <w:lang w:val="es-ES"/>
        </w:rPr>
      </w:pPr>
    </w:p>
    <w:p w14:paraId="51B0B0EB" w14:textId="77777777" w:rsidR="003D2EF5" w:rsidRPr="004A7BB9" w:rsidRDefault="003D2EF5" w:rsidP="003D2EF5">
      <w:pPr>
        <w:ind w:left="1080" w:right="-1" w:hanging="513"/>
        <w:jc w:val="both"/>
        <w:rPr>
          <w:b/>
          <w:szCs w:val="24"/>
          <w:lang w:val="es-ES"/>
        </w:rPr>
      </w:pPr>
    </w:p>
    <w:p w14:paraId="02800782" w14:textId="171FB435" w:rsidR="003D2EF5" w:rsidRPr="00DA33B9" w:rsidRDefault="003D2EF5" w:rsidP="003D2EF5">
      <w:pPr>
        <w:ind w:right="-1"/>
        <w:jc w:val="both"/>
        <w:rPr>
          <w:szCs w:val="24"/>
          <w:lang w:val="es-ES"/>
        </w:rPr>
      </w:pPr>
      <w:r w:rsidRPr="00DA33B9">
        <w:rPr>
          <w:b/>
          <w:szCs w:val="24"/>
          <w:lang w:val="es-ES"/>
        </w:rPr>
        <w:t>6.</w:t>
      </w:r>
      <w:r w:rsidRPr="00DA33B9">
        <w:rPr>
          <w:b/>
          <w:szCs w:val="24"/>
          <w:lang w:val="es-ES"/>
        </w:rPr>
        <w:tab/>
      </w:r>
      <w:r w:rsidR="00DA33B9" w:rsidRPr="00DA33B9">
        <w:rPr>
          <w:b/>
          <w:szCs w:val="24"/>
          <w:lang w:val="es-ES"/>
        </w:rPr>
        <w:t>Nombre de las Partes Contratantes en cuyo nombre se emite la renuncia</w:t>
      </w:r>
      <w:r w:rsidRPr="00DA33B9">
        <w:rPr>
          <w:b/>
          <w:szCs w:val="24"/>
          <w:lang w:val="es-ES"/>
        </w:rPr>
        <w:t>:</w:t>
      </w:r>
    </w:p>
    <w:p w14:paraId="719F1D16" w14:textId="15C706F4" w:rsidR="003D2EF5" w:rsidRPr="00722C56" w:rsidRDefault="003D2EF5" w:rsidP="009F66DC">
      <w:pPr>
        <w:ind w:left="540" w:right="-1"/>
        <w:jc w:val="both"/>
        <w:rPr>
          <w:i/>
          <w:sz w:val="20"/>
          <w:lang w:val="es-ES"/>
        </w:rPr>
      </w:pPr>
      <w:r w:rsidRPr="00722C56">
        <w:rPr>
          <w:i/>
          <w:sz w:val="20"/>
          <w:lang w:val="es-ES"/>
        </w:rPr>
        <w:t>(</w:t>
      </w:r>
      <w:r w:rsidR="00722C56">
        <w:rPr>
          <w:i/>
          <w:sz w:val="20"/>
          <w:lang w:val="es-ES"/>
        </w:rPr>
        <w:t>L</w:t>
      </w:r>
      <w:r w:rsidR="00722C56" w:rsidRPr="00722C56">
        <w:rPr>
          <w:i/>
          <w:sz w:val="20"/>
          <w:lang w:val="es-ES"/>
        </w:rPr>
        <w:t xml:space="preserve">a protección de la denominación de origen o la indicación geográfica </w:t>
      </w:r>
      <w:r w:rsidR="00722C56">
        <w:rPr>
          <w:i/>
          <w:sz w:val="20"/>
          <w:lang w:val="es-ES"/>
        </w:rPr>
        <w:t>no puede renunciarse respecto de todas las Partes Contratantes</w:t>
      </w:r>
      <w:r w:rsidR="00722C56" w:rsidRPr="00722C56">
        <w:rPr>
          <w:i/>
          <w:sz w:val="20"/>
          <w:lang w:val="es-ES"/>
        </w:rPr>
        <w:t>; v</w:t>
      </w:r>
      <w:r w:rsidR="00722C56">
        <w:rPr>
          <w:i/>
          <w:sz w:val="20"/>
          <w:lang w:val="es-ES"/>
        </w:rPr>
        <w:t>éase la Regla 16.</w:t>
      </w:r>
      <w:r w:rsidRPr="00722C56">
        <w:rPr>
          <w:i/>
          <w:sz w:val="20"/>
          <w:lang w:val="es-ES"/>
        </w:rPr>
        <w:t>1))</w:t>
      </w:r>
    </w:p>
    <w:p w14:paraId="002BD9AF" w14:textId="77777777" w:rsidR="003D2EF5" w:rsidRPr="00722C56" w:rsidRDefault="003D2EF5" w:rsidP="003D2EF5">
      <w:pPr>
        <w:pStyle w:val="BodyText3"/>
        <w:ind w:right="-1"/>
        <w:rPr>
          <w:szCs w:val="24"/>
          <w:lang w:val="es-ES"/>
        </w:rPr>
      </w:pPr>
    </w:p>
    <w:p w14:paraId="2D4ACD24" w14:textId="77777777" w:rsidR="003D2EF5" w:rsidRPr="00722C56" w:rsidRDefault="003D2EF5" w:rsidP="003D2EF5">
      <w:pPr>
        <w:pStyle w:val="BodyText3"/>
        <w:ind w:right="-1"/>
        <w:rPr>
          <w:szCs w:val="24"/>
          <w:lang w:val="es-ES"/>
        </w:rPr>
      </w:pPr>
    </w:p>
    <w:p w14:paraId="29ACAB42" w14:textId="77777777" w:rsidR="003D2EF5" w:rsidRPr="00722C56" w:rsidRDefault="003D2EF5" w:rsidP="003D2EF5">
      <w:pPr>
        <w:pStyle w:val="BodyText3"/>
        <w:ind w:right="-1"/>
        <w:rPr>
          <w:szCs w:val="24"/>
          <w:lang w:val="es-ES"/>
        </w:rPr>
      </w:pPr>
    </w:p>
    <w:p w14:paraId="6032C849" w14:textId="77777777" w:rsidR="003D2EF5" w:rsidRPr="00722C56" w:rsidRDefault="003D2EF5" w:rsidP="003D2EF5">
      <w:pPr>
        <w:pStyle w:val="BodyText3"/>
        <w:ind w:right="-1"/>
        <w:rPr>
          <w:szCs w:val="24"/>
          <w:lang w:val="es-ES"/>
        </w:rPr>
      </w:pPr>
    </w:p>
    <w:p w14:paraId="173A7309" w14:textId="4FA6EB62" w:rsidR="003D2EF5" w:rsidRPr="00713EAC" w:rsidRDefault="003D2EF5" w:rsidP="003D2EF5">
      <w:pPr>
        <w:pStyle w:val="BodyText3"/>
        <w:ind w:left="567" w:right="-1" w:hanging="567"/>
        <w:rPr>
          <w:b w:val="0"/>
          <w:szCs w:val="24"/>
          <w:lang w:val="es-ES"/>
        </w:rPr>
      </w:pPr>
      <w:r w:rsidRPr="00713EAC">
        <w:rPr>
          <w:szCs w:val="24"/>
          <w:lang w:val="es-ES"/>
        </w:rPr>
        <w:t>7.</w:t>
      </w:r>
      <w:r w:rsidRPr="00713EAC">
        <w:rPr>
          <w:szCs w:val="24"/>
          <w:lang w:val="es-ES"/>
        </w:rPr>
        <w:tab/>
      </w:r>
      <w:r w:rsidR="00911E2F" w:rsidRPr="00713EAC">
        <w:rPr>
          <w:szCs w:val="24"/>
          <w:lang w:val="es-ES"/>
        </w:rPr>
        <w:t>Fecha de la renuncia</w:t>
      </w:r>
      <w:r w:rsidRPr="00713EAC">
        <w:rPr>
          <w:szCs w:val="24"/>
          <w:lang w:val="es-ES"/>
        </w:rPr>
        <w:t xml:space="preserve">: </w:t>
      </w:r>
    </w:p>
    <w:p w14:paraId="385BE3EE" w14:textId="77777777" w:rsidR="003D2EF5" w:rsidRPr="00713EAC" w:rsidRDefault="003D2EF5" w:rsidP="003D2EF5">
      <w:pPr>
        <w:pStyle w:val="BodyText2"/>
        <w:ind w:right="-1"/>
        <w:rPr>
          <w:sz w:val="24"/>
          <w:szCs w:val="24"/>
          <w:lang w:val="es-ES"/>
        </w:rPr>
      </w:pPr>
    </w:p>
    <w:p w14:paraId="3843FC20" w14:textId="77777777" w:rsidR="003D2EF5" w:rsidRPr="00713EAC" w:rsidRDefault="003D2EF5" w:rsidP="003D2EF5">
      <w:pPr>
        <w:pStyle w:val="BodyText2"/>
        <w:ind w:right="-1"/>
        <w:rPr>
          <w:sz w:val="24"/>
          <w:szCs w:val="24"/>
          <w:lang w:val="es-ES"/>
        </w:rPr>
      </w:pPr>
    </w:p>
    <w:p w14:paraId="232C2939" w14:textId="77777777" w:rsidR="003D2EF5" w:rsidRPr="00713EAC" w:rsidRDefault="003D2EF5" w:rsidP="003D2EF5">
      <w:pPr>
        <w:pStyle w:val="BodyText2"/>
        <w:ind w:right="-1"/>
        <w:rPr>
          <w:sz w:val="24"/>
          <w:szCs w:val="24"/>
          <w:lang w:val="es-ES"/>
        </w:rPr>
      </w:pPr>
    </w:p>
    <w:p w14:paraId="321821EB" w14:textId="77777777" w:rsidR="003D2EF5" w:rsidRPr="00713EAC" w:rsidRDefault="003D2EF5" w:rsidP="003D2EF5">
      <w:pPr>
        <w:pStyle w:val="indenti"/>
        <w:ind w:right="-1"/>
        <w:rPr>
          <w:rFonts w:ascii="Times New Roman" w:hAnsi="Times New Roman"/>
          <w:szCs w:val="24"/>
          <w:lang w:val="es-ES"/>
        </w:rPr>
      </w:pPr>
    </w:p>
    <w:p w14:paraId="62D9FAF4" w14:textId="77777777" w:rsidR="003D2EF5" w:rsidRPr="00713EAC" w:rsidRDefault="003D2EF5" w:rsidP="003D2EF5">
      <w:pPr>
        <w:pStyle w:val="indenti"/>
        <w:ind w:right="-1"/>
        <w:rPr>
          <w:rFonts w:ascii="Times New Roman" w:hAnsi="Times New Roman"/>
          <w:szCs w:val="24"/>
          <w:lang w:val="es-ES"/>
        </w:rPr>
      </w:pPr>
    </w:p>
    <w:p w14:paraId="05B0E4B9" w14:textId="317E2534" w:rsidR="00CE0BBA" w:rsidRPr="00A53D6A" w:rsidRDefault="003D2EF5" w:rsidP="00C94ACD">
      <w:pPr>
        <w:pStyle w:val="BodyText2"/>
        <w:tabs>
          <w:tab w:val="left" w:pos="630"/>
        </w:tabs>
        <w:ind w:left="630" w:right="-1" w:hanging="630"/>
        <w:rPr>
          <w:b/>
          <w:sz w:val="24"/>
          <w:szCs w:val="24"/>
          <w:lang w:val="es-419"/>
        </w:rPr>
      </w:pPr>
      <w:r>
        <w:rPr>
          <w:b/>
          <w:sz w:val="24"/>
          <w:szCs w:val="24"/>
          <w:lang w:val="es-419"/>
        </w:rPr>
        <w:t>8</w:t>
      </w:r>
      <w:r w:rsidR="00F66ED0" w:rsidRPr="00A53D6A">
        <w:rPr>
          <w:b/>
          <w:sz w:val="24"/>
          <w:szCs w:val="24"/>
          <w:lang w:val="es-419"/>
        </w:rPr>
        <w:t>.</w:t>
      </w:r>
      <w:r w:rsidR="005E6706" w:rsidRPr="00A53D6A">
        <w:rPr>
          <w:b/>
          <w:sz w:val="24"/>
          <w:szCs w:val="24"/>
          <w:lang w:val="es-419"/>
        </w:rPr>
        <w:t>a)</w:t>
      </w:r>
      <w:r w:rsidR="005E6706" w:rsidRPr="00A53D6A">
        <w:rPr>
          <w:b/>
          <w:sz w:val="24"/>
          <w:szCs w:val="24"/>
          <w:lang w:val="es-419"/>
        </w:rPr>
        <w:tab/>
      </w:r>
      <w:r w:rsidR="00CE0BBA" w:rsidRPr="00A53D6A">
        <w:rPr>
          <w:b/>
          <w:sz w:val="24"/>
          <w:szCs w:val="24"/>
          <w:lang w:val="es-419"/>
        </w:rPr>
        <w:t>Lugar</w:t>
      </w:r>
      <w:r w:rsidR="005E6706" w:rsidRPr="00A53D6A">
        <w:rPr>
          <w:b/>
          <w:sz w:val="24"/>
          <w:szCs w:val="24"/>
          <w:lang w:val="es-419"/>
        </w:rPr>
        <w:t>:</w:t>
      </w:r>
      <w:r w:rsidR="00417386" w:rsidRPr="00A53D6A">
        <w:rPr>
          <w:b/>
          <w:sz w:val="24"/>
          <w:szCs w:val="24"/>
          <w:lang w:val="es-419"/>
        </w:rPr>
        <w:tab/>
      </w:r>
      <w:r w:rsidR="00417386" w:rsidRPr="00A53D6A">
        <w:rPr>
          <w:b/>
          <w:sz w:val="24"/>
          <w:szCs w:val="24"/>
          <w:lang w:val="es-419"/>
        </w:rPr>
        <w:tab/>
      </w:r>
      <w:r w:rsidR="00417386" w:rsidRPr="00A53D6A">
        <w:rPr>
          <w:b/>
          <w:sz w:val="24"/>
          <w:szCs w:val="24"/>
          <w:lang w:val="es-419"/>
        </w:rPr>
        <w:tab/>
      </w:r>
      <w:r w:rsidR="00417386" w:rsidRPr="00A53D6A">
        <w:rPr>
          <w:b/>
          <w:sz w:val="24"/>
          <w:szCs w:val="24"/>
          <w:lang w:val="es-419"/>
        </w:rPr>
        <w:tab/>
      </w:r>
      <w:r w:rsidR="00417386" w:rsidRPr="00A53D6A">
        <w:rPr>
          <w:b/>
          <w:sz w:val="24"/>
          <w:szCs w:val="24"/>
          <w:lang w:val="es-419"/>
        </w:rPr>
        <w:tab/>
      </w:r>
      <w:r w:rsidR="00CE0BBA" w:rsidRPr="00A53D6A">
        <w:rPr>
          <w:b/>
          <w:sz w:val="24"/>
          <w:szCs w:val="24"/>
          <w:lang w:val="es-419"/>
        </w:rPr>
        <w:t>Fecha</w:t>
      </w:r>
      <w:r w:rsidR="005E6706" w:rsidRPr="00A53D6A">
        <w:rPr>
          <w:b/>
          <w:sz w:val="24"/>
          <w:szCs w:val="24"/>
          <w:lang w:val="es-419"/>
        </w:rPr>
        <w:t>:</w:t>
      </w:r>
      <w:r w:rsidR="00417386" w:rsidRPr="00A53D6A">
        <w:rPr>
          <w:b/>
          <w:sz w:val="24"/>
          <w:szCs w:val="24"/>
          <w:lang w:val="es-419"/>
        </w:rPr>
        <w:tab/>
      </w:r>
      <w:r w:rsidR="00417386" w:rsidRPr="00A53D6A">
        <w:rPr>
          <w:b/>
          <w:sz w:val="24"/>
          <w:szCs w:val="24"/>
          <w:lang w:val="es-419"/>
        </w:rPr>
        <w:tab/>
      </w:r>
      <w:r w:rsidR="00417386" w:rsidRPr="00A53D6A">
        <w:rPr>
          <w:b/>
          <w:sz w:val="24"/>
          <w:szCs w:val="24"/>
          <w:lang w:val="es-419"/>
        </w:rPr>
        <w:tab/>
      </w:r>
      <w:r w:rsidR="00417386" w:rsidRPr="00A53D6A">
        <w:rPr>
          <w:b/>
          <w:sz w:val="24"/>
          <w:szCs w:val="24"/>
          <w:lang w:val="es-419"/>
        </w:rPr>
        <w:tab/>
      </w:r>
      <w:r w:rsidR="00417386" w:rsidRPr="00A53D6A">
        <w:rPr>
          <w:b/>
          <w:sz w:val="24"/>
          <w:szCs w:val="24"/>
          <w:lang w:val="es-419"/>
        </w:rPr>
        <w:tab/>
      </w:r>
      <w:r w:rsidR="00CE0BBA" w:rsidRPr="00A53D6A">
        <w:rPr>
          <w:b/>
          <w:sz w:val="24"/>
          <w:szCs w:val="24"/>
          <w:lang w:val="es-419"/>
        </w:rPr>
        <w:t>Firma</w:t>
      </w:r>
      <w:r w:rsidR="005E6706" w:rsidRPr="00A53D6A">
        <w:rPr>
          <w:b/>
          <w:sz w:val="24"/>
          <w:szCs w:val="24"/>
          <w:lang w:val="es-419"/>
        </w:rPr>
        <w:t xml:space="preserve"> </w:t>
      </w:r>
    </w:p>
    <w:p w14:paraId="230D02A8" w14:textId="2BEEEFA8" w:rsidR="00CE0BBA" w:rsidRPr="00A53D6A" w:rsidRDefault="00340051" w:rsidP="00AB0559">
      <w:pPr>
        <w:pStyle w:val="BodyText2"/>
        <w:tabs>
          <w:tab w:val="left" w:pos="630"/>
        </w:tabs>
        <w:ind w:left="630" w:right="-1" w:hanging="630"/>
        <w:rPr>
          <w:b/>
          <w:sz w:val="24"/>
          <w:szCs w:val="24"/>
          <w:lang w:val="es-419"/>
        </w:rPr>
      </w:pP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="00CE0BBA" w:rsidRPr="00A53D6A">
        <w:rPr>
          <w:b/>
          <w:sz w:val="24"/>
          <w:szCs w:val="24"/>
          <w:lang w:val="es-419"/>
        </w:rPr>
        <w:t>de la Administración competente</w:t>
      </w:r>
      <w:r w:rsidR="005E6706" w:rsidRPr="00A53D6A">
        <w:rPr>
          <w:b/>
          <w:sz w:val="24"/>
          <w:szCs w:val="24"/>
          <w:lang w:val="es-419"/>
        </w:rPr>
        <w:t>:</w:t>
      </w:r>
    </w:p>
    <w:p w14:paraId="452BAB24" w14:textId="77777777" w:rsidR="00CE0BBA" w:rsidRPr="00A53D6A" w:rsidRDefault="00CE0BBA" w:rsidP="00AB0559">
      <w:pPr>
        <w:pStyle w:val="BodyText2"/>
        <w:ind w:right="-1"/>
        <w:rPr>
          <w:sz w:val="24"/>
          <w:szCs w:val="24"/>
          <w:lang w:val="es-419"/>
        </w:rPr>
      </w:pPr>
    </w:p>
    <w:p w14:paraId="37516230" w14:textId="77777777" w:rsidR="00CE0BBA" w:rsidRPr="00A53D6A" w:rsidRDefault="00CE0BBA" w:rsidP="005E6706">
      <w:pPr>
        <w:pStyle w:val="BodyText2"/>
        <w:ind w:left="567" w:right="-1"/>
        <w:rPr>
          <w:sz w:val="24"/>
          <w:szCs w:val="24"/>
          <w:lang w:val="es-419"/>
        </w:rPr>
      </w:pPr>
    </w:p>
    <w:p w14:paraId="5AD457FB" w14:textId="44E5B6B6" w:rsidR="005E6706" w:rsidRPr="00A53D6A" w:rsidRDefault="005E6706" w:rsidP="005E6706">
      <w:pPr>
        <w:pStyle w:val="BodyText2"/>
        <w:ind w:left="567" w:right="-1"/>
        <w:rPr>
          <w:sz w:val="24"/>
          <w:szCs w:val="24"/>
          <w:lang w:val="es-419"/>
        </w:rPr>
        <w:sectPr w:rsidR="005E6706" w:rsidRPr="00A53D6A" w:rsidSect="00E76E7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5" w:h="16837"/>
          <w:pgMar w:top="1134" w:right="1134" w:bottom="851" w:left="851" w:header="510" w:footer="807" w:gutter="0"/>
          <w:cols w:space="720"/>
          <w:noEndnote/>
          <w:titlePg/>
          <w:docGrid w:linePitch="326"/>
        </w:sectPr>
      </w:pPr>
      <w:r w:rsidRPr="00A53D6A">
        <w:rPr>
          <w:sz w:val="24"/>
          <w:szCs w:val="24"/>
          <w:lang w:val="es-419"/>
        </w:rPr>
        <w:t>……………….</w:t>
      </w:r>
      <w:r w:rsidR="00417386" w:rsidRPr="00A53D6A">
        <w:rPr>
          <w:sz w:val="24"/>
          <w:szCs w:val="24"/>
          <w:lang w:val="es-419"/>
        </w:rPr>
        <w:tab/>
      </w:r>
      <w:r w:rsidR="00417386" w:rsidRPr="00A53D6A">
        <w:rPr>
          <w:sz w:val="24"/>
          <w:szCs w:val="24"/>
          <w:lang w:val="es-419"/>
        </w:rPr>
        <w:tab/>
      </w:r>
      <w:r w:rsidR="00417386" w:rsidRPr="00A53D6A">
        <w:rPr>
          <w:sz w:val="24"/>
          <w:szCs w:val="24"/>
          <w:lang w:val="es-419"/>
        </w:rPr>
        <w:tab/>
      </w:r>
      <w:r w:rsidRPr="00A53D6A">
        <w:rPr>
          <w:sz w:val="24"/>
          <w:szCs w:val="24"/>
          <w:lang w:val="es-419"/>
        </w:rPr>
        <w:t>…………………</w:t>
      </w:r>
      <w:r w:rsidR="00417386" w:rsidRPr="00A53D6A">
        <w:rPr>
          <w:sz w:val="24"/>
          <w:szCs w:val="24"/>
          <w:lang w:val="es-419"/>
        </w:rPr>
        <w:tab/>
      </w:r>
      <w:r w:rsidR="00417386" w:rsidRPr="00A53D6A">
        <w:rPr>
          <w:sz w:val="24"/>
          <w:szCs w:val="24"/>
          <w:lang w:val="es-419"/>
        </w:rPr>
        <w:tab/>
      </w:r>
      <w:r w:rsidR="00417386" w:rsidRPr="00A53D6A">
        <w:rPr>
          <w:sz w:val="24"/>
          <w:szCs w:val="24"/>
          <w:lang w:val="es-419"/>
        </w:rPr>
        <w:tab/>
      </w:r>
      <w:r w:rsidRPr="00A53D6A">
        <w:rPr>
          <w:sz w:val="24"/>
          <w:szCs w:val="24"/>
          <w:lang w:val="es-419"/>
        </w:rPr>
        <w:t>………………………………….</w:t>
      </w:r>
    </w:p>
    <w:p w14:paraId="24D284C0" w14:textId="77777777" w:rsidR="00CE0BBA" w:rsidRPr="00A53D6A" w:rsidRDefault="00CE0BBA" w:rsidP="005E6706">
      <w:pPr>
        <w:pStyle w:val="BodyText2"/>
        <w:ind w:left="567" w:right="-1"/>
        <w:rPr>
          <w:sz w:val="24"/>
          <w:szCs w:val="24"/>
          <w:lang w:val="es-419"/>
        </w:rPr>
      </w:pPr>
    </w:p>
    <w:p w14:paraId="3B3B7C96" w14:textId="77777777" w:rsidR="00CE0BBA" w:rsidRPr="00A53D6A" w:rsidRDefault="00CE0BBA" w:rsidP="005E6706">
      <w:pPr>
        <w:pStyle w:val="BodyText2"/>
        <w:ind w:left="567" w:right="-1"/>
        <w:rPr>
          <w:sz w:val="24"/>
          <w:szCs w:val="24"/>
          <w:lang w:val="es-419"/>
        </w:rPr>
      </w:pPr>
    </w:p>
    <w:p w14:paraId="7427613A" w14:textId="77777777" w:rsidR="00CE0BBA" w:rsidRPr="00A53D6A" w:rsidRDefault="00CE0BBA" w:rsidP="005E6706">
      <w:pPr>
        <w:pStyle w:val="BodyText2"/>
        <w:ind w:left="567" w:right="-1"/>
        <w:rPr>
          <w:sz w:val="24"/>
          <w:szCs w:val="24"/>
          <w:lang w:val="es-419"/>
        </w:rPr>
      </w:pPr>
    </w:p>
    <w:p w14:paraId="25C9ED00" w14:textId="77777777" w:rsidR="00CE0BBA" w:rsidRPr="00A53D6A" w:rsidRDefault="00CE0BBA" w:rsidP="00C94ACD">
      <w:pPr>
        <w:pStyle w:val="BodyText2"/>
        <w:ind w:left="567" w:right="-1" w:hanging="567"/>
        <w:rPr>
          <w:sz w:val="24"/>
          <w:szCs w:val="24"/>
          <w:lang w:val="es-419"/>
        </w:rPr>
      </w:pPr>
    </w:p>
    <w:p w14:paraId="67DD076F" w14:textId="06251FD6" w:rsidR="00CE0BBA" w:rsidRPr="00A53D6A" w:rsidRDefault="003D2EF5" w:rsidP="00C94ACD">
      <w:pPr>
        <w:pStyle w:val="BodyTextIndent2"/>
        <w:tabs>
          <w:tab w:val="center" w:pos="1418"/>
        </w:tabs>
        <w:ind w:left="567" w:hanging="567"/>
        <w:rPr>
          <w:b/>
          <w:sz w:val="24"/>
          <w:szCs w:val="24"/>
          <w:lang w:val="es-419"/>
        </w:rPr>
      </w:pPr>
      <w:r>
        <w:rPr>
          <w:b/>
          <w:sz w:val="24"/>
          <w:szCs w:val="24"/>
          <w:lang w:val="es-419"/>
        </w:rPr>
        <w:t>8</w:t>
      </w:r>
      <w:r w:rsidR="00F66ED0" w:rsidRPr="00A53D6A">
        <w:rPr>
          <w:b/>
          <w:sz w:val="24"/>
          <w:szCs w:val="24"/>
          <w:lang w:val="es-419"/>
        </w:rPr>
        <w:t>.</w:t>
      </w:r>
      <w:r w:rsidR="005E6706" w:rsidRPr="00A53D6A">
        <w:rPr>
          <w:b/>
          <w:sz w:val="24"/>
          <w:szCs w:val="24"/>
          <w:lang w:val="es-419"/>
        </w:rPr>
        <w:t>b)</w:t>
      </w:r>
      <w:r w:rsidR="005E6706" w:rsidRPr="00A53D6A">
        <w:rPr>
          <w:sz w:val="24"/>
          <w:szCs w:val="24"/>
          <w:lang w:val="es-419"/>
        </w:rPr>
        <w:tab/>
      </w:r>
      <w:r w:rsidR="00CE0BBA" w:rsidRPr="00A53D6A">
        <w:rPr>
          <w:sz w:val="24"/>
          <w:szCs w:val="24"/>
          <w:lang w:val="es-419"/>
        </w:rPr>
        <w:t xml:space="preserve"> </w:t>
      </w:r>
      <w:r w:rsidR="00CE0BBA" w:rsidRPr="00A53D6A">
        <w:rPr>
          <w:b/>
          <w:sz w:val="24"/>
          <w:szCs w:val="24"/>
          <w:lang w:val="es-419"/>
        </w:rPr>
        <w:t xml:space="preserve">Si </w:t>
      </w:r>
      <w:r w:rsidR="005E6706" w:rsidRPr="00A53D6A">
        <w:rPr>
          <w:b/>
          <w:sz w:val="24"/>
          <w:szCs w:val="24"/>
          <w:lang w:val="es-419"/>
        </w:rPr>
        <w:t>2</w:t>
      </w:r>
      <w:r w:rsidR="00F66ED0" w:rsidRPr="00A53D6A">
        <w:rPr>
          <w:b/>
          <w:sz w:val="24"/>
          <w:szCs w:val="24"/>
          <w:lang w:val="es-419"/>
        </w:rPr>
        <w:t>.</w:t>
      </w:r>
      <w:r w:rsidR="00340051" w:rsidRPr="00A53D6A">
        <w:rPr>
          <w:b/>
          <w:sz w:val="24"/>
          <w:szCs w:val="24"/>
          <w:lang w:val="es-419"/>
        </w:rPr>
        <w:t>b</w:t>
      </w:r>
      <w:r w:rsidR="005E6706" w:rsidRPr="00A53D6A">
        <w:rPr>
          <w:b/>
          <w:sz w:val="24"/>
          <w:szCs w:val="24"/>
          <w:lang w:val="es-419"/>
        </w:rPr>
        <w:t xml:space="preserve">) </w:t>
      </w:r>
      <w:r w:rsidR="00CE0BBA" w:rsidRPr="00A53D6A">
        <w:rPr>
          <w:b/>
          <w:sz w:val="24"/>
          <w:szCs w:val="24"/>
          <w:lang w:val="es-419"/>
        </w:rPr>
        <w:t>es aplicable</w:t>
      </w:r>
      <w:r w:rsidR="005E6706" w:rsidRPr="00A53D6A">
        <w:rPr>
          <w:b/>
          <w:sz w:val="24"/>
          <w:szCs w:val="24"/>
          <w:lang w:val="es-419"/>
        </w:rPr>
        <w:t>:</w:t>
      </w:r>
    </w:p>
    <w:p w14:paraId="2573134E" w14:textId="77777777" w:rsidR="00CE0BBA" w:rsidRPr="00A53D6A" w:rsidRDefault="00CE0BBA" w:rsidP="00C94ACD">
      <w:pPr>
        <w:pStyle w:val="BodyText2"/>
        <w:tabs>
          <w:tab w:val="left" w:pos="540"/>
        </w:tabs>
        <w:ind w:right="-1"/>
        <w:rPr>
          <w:sz w:val="24"/>
          <w:szCs w:val="24"/>
          <w:lang w:val="es-419"/>
        </w:rPr>
      </w:pPr>
    </w:p>
    <w:p w14:paraId="4AB852FB" w14:textId="77777777" w:rsidR="00CE0BBA" w:rsidRPr="00A53D6A" w:rsidRDefault="00CE0BBA" w:rsidP="005E6706">
      <w:pPr>
        <w:pStyle w:val="BodyText2"/>
        <w:ind w:right="-1"/>
        <w:rPr>
          <w:sz w:val="24"/>
          <w:szCs w:val="24"/>
          <w:lang w:val="es-419"/>
        </w:rPr>
      </w:pPr>
    </w:p>
    <w:p w14:paraId="64EDF044" w14:textId="677CA785" w:rsidR="00CE0BBA" w:rsidRPr="00A53D6A" w:rsidRDefault="00340051" w:rsidP="00C94ACD">
      <w:pPr>
        <w:pStyle w:val="BodyText2"/>
        <w:tabs>
          <w:tab w:val="left" w:pos="630"/>
        </w:tabs>
        <w:ind w:left="630" w:right="-1" w:hanging="630"/>
        <w:rPr>
          <w:b/>
          <w:sz w:val="24"/>
          <w:szCs w:val="24"/>
          <w:lang w:val="es-419"/>
        </w:rPr>
      </w:pPr>
      <w:r w:rsidRPr="00A53D6A">
        <w:rPr>
          <w:b/>
          <w:sz w:val="24"/>
          <w:szCs w:val="24"/>
          <w:lang w:val="es-419"/>
        </w:rPr>
        <w:tab/>
      </w:r>
      <w:r w:rsidR="00CE0BBA" w:rsidRPr="00A53D6A">
        <w:rPr>
          <w:b/>
          <w:sz w:val="24"/>
          <w:szCs w:val="24"/>
          <w:lang w:val="es-419"/>
        </w:rPr>
        <w:t>Lugar</w:t>
      </w:r>
      <w:r w:rsidR="00417386" w:rsidRPr="00A53D6A">
        <w:rPr>
          <w:b/>
          <w:sz w:val="24"/>
          <w:szCs w:val="24"/>
          <w:lang w:val="es-419"/>
        </w:rPr>
        <w:t>:</w:t>
      </w:r>
      <w:r w:rsidR="00417386" w:rsidRPr="00A53D6A">
        <w:rPr>
          <w:b/>
          <w:sz w:val="24"/>
          <w:szCs w:val="24"/>
          <w:lang w:val="es-419"/>
        </w:rPr>
        <w:tab/>
      </w:r>
      <w:r w:rsidR="00417386" w:rsidRPr="00A53D6A">
        <w:rPr>
          <w:b/>
          <w:sz w:val="24"/>
          <w:szCs w:val="24"/>
          <w:lang w:val="es-419"/>
        </w:rPr>
        <w:tab/>
      </w:r>
      <w:r w:rsidR="00417386" w:rsidRPr="00A53D6A">
        <w:rPr>
          <w:b/>
          <w:sz w:val="24"/>
          <w:szCs w:val="24"/>
          <w:lang w:val="es-419"/>
        </w:rPr>
        <w:tab/>
      </w:r>
      <w:r w:rsidR="00417386" w:rsidRPr="00A53D6A">
        <w:rPr>
          <w:b/>
          <w:sz w:val="24"/>
          <w:szCs w:val="24"/>
          <w:lang w:val="es-419"/>
        </w:rPr>
        <w:tab/>
      </w:r>
      <w:r w:rsidR="00417386" w:rsidRPr="00A53D6A">
        <w:rPr>
          <w:b/>
          <w:sz w:val="24"/>
          <w:szCs w:val="24"/>
          <w:lang w:val="es-419"/>
        </w:rPr>
        <w:tab/>
      </w:r>
      <w:r w:rsidR="00CE0BBA" w:rsidRPr="00A53D6A">
        <w:rPr>
          <w:b/>
          <w:sz w:val="24"/>
          <w:szCs w:val="24"/>
          <w:lang w:val="es-419"/>
        </w:rPr>
        <w:t>Fecha</w:t>
      </w:r>
      <w:r w:rsidR="00417386" w:rsidRPr="00A53D6A">
        <w:rPr>
          <w:b/>
          <w:sz w:val="24"/>
          <w:szCs w:val="24"/>
          <w:lang w:val="es-419"/>
        </w:rPr>
        <w:t>:</w:t>
      </w:r>
      <w:r w:rsidR="00417386" w:rsidRPr="00A53D6A">
        <w:rPr>
          <w:b/>
          <w:sz w:val="24"/>
          <w:szCs w:val="24"/>
          <w:lang w:val="es-419"/>
        </w:rPr>
        <w:tab/>
      </w:r>
      <w:r w:rsidR="00417386" w:rsidRPr="00A53D6A">
        <w:rPr>
          <w:b/>
          <w:sz w:val="24"/>
          <w:szCs w:val="24"/>
          <w:lang w:val="es-419"/>
        </w:rPr>
        <w:tab/>
      </w:r>
      <w:r w:rsidR="00417386" w:rsidRPr="00A53D6A">
        <w:rPr>
          <w:b/>
          <w:sz w:val="24"/>
          <w:szCs w:val="24"/>
          <w:lang w:val="es-419"/>
        </w:rPr>
        <w:tab/>
      </w:r>
      <w:r w:rsidR="00417386" w:rsidRPr="00A53D6A">
        <w:rPr>
          <w:b/>
          <w:sz w:val="24"/>
          <w:szCs w:val="24"/>
          <w:lang w:val="es-419"/>
        </w:rPr>
        <w:tab/>
      </w:r>
      <w:r w:rsidR="00417386" w:rsidRPr="00A53D6A">
        <w:rPr>
          <w:b/>
          <w:sz w:val="24"/>
          <w:szCs w:val="24"/>
          <w:lang w:val="es-419"/>
        </w:rPr>
        <w:tab/>
      </w:r>
      <w:r w:rsidR="00CE0BBA" w:rsidRPr="00A53D6A">
        <w:rPr>
          <w:b/>
          <w:sz w:val="24"/>
          <w:szCs w:val="24"/>
          <w:lang w:val="es-419"/>
        </w:rPr>
        <w:t>Firma</w:t>
      </w:r>
    </w:p>
    <w:p w14:paraId="5B5EC5BB" w14:textId="5712DC18" w:rsidR="00CE0BBA" w:rsidRPr="00A53D6A" w:rsidRDefault="00340051" w:rsidP="00340051">
      <w:pPr>
        <w:pStyle w:val="BodyText2"/>
        <w:tabs>
          <w:tab w:val="left" w:pos="630"/>
        </w:tabs>
        <w:ind w:left="630" w:right="-1" w:hanging="630"/>
        <w:rPr>
          <w:b/>
          <w:sz w:val="24"/>
          <w:szCs w:val="24"/>
          <w:lang w:val="es-419"/>
        </w:rPr>
      </w:pP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="00CE0BBA" w:rsidRPr="00A53D6A">
        <w:rPr>
          <w:b/>
          <w:sz w:val="24"/>
          <w:szCs w:val="24"/>
          <w:lang w:val="es-419"/>
        </w:rPr>
        <w:tab/>
        <w:t>de los beneficiarios</w:t>
      </w:r>
    </w:p>
    <w:p w14:paraId="3A812765" w14:textId="3C020603" w:rsidR="00CE0BBA" w:rsidRPr="00A53D6A" w:rsidRDefault="00340051" w:rsidP="00340051">
      <w:pPr>
        <w:pStyle w:val="BodyText2"/>
        <w:tabs>
          <w:tab w:val="left" w:pos="630"/>
        </w:tabs>
        <w:ind w:left="630" w:right="-1" w:hanging="630"/>
        <w:rPr>
          <w:b/>
          <w:sz w:val="24"/>
          <w:szCs w:val="24"/>
          <w:lang w:val="es-419"/>
        </w:rPr>
      </w:pP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Pr="00A53D6A">
        <w:rPr>
          <w:b/>
          <w:sz w:val="24"/>
          <w:szCs w:val="24"/>
          <w:lang w:val="es-419"/>
        </w:rPr>
        <w:tab/>
      </w:r>
      <w:r w:rsidR="00CE0BBA" w:rsidRPr="00A53D6A">
        <w:rPr>
          <w:b/>
          <w:sz w:val="24"/>
          <w:szCs w:val="24"/>
          <w:lang w:val="es-419"/>
        </w:rPr>
        <w:t>o la persona física o jurídica</w:t>
      </w:r>
      <w:r w:rsidRPr="00A53D6A">
        <w:rPr>
          <w:b/>
          <w:sz w:val="24"/>
          <w:szCs w:val="24"/>
          <w:lang w:val="es-419"/>
        </w:rPr>
        <w:t>:</w:t>
      </w:r>
    </w:p>
    <w:p w14:paraId="07D12117" w14:textId="77777777" w:rsidR="00CE0BBA" w:rsidRPr="00A53D6A" w:rsidRDefault="00CE0BBA" w:rsidP="00340051">
      <w:pPr>
        <w:pStyle w:val="BodyText2"/>
        <w:ind w:right="-1"/>
        <w:rPr>
          <w:sz w:val="24"/>
          <w:szCs w:val="24"/>
          <w:lang w:val="es-419"/>
        </w:rPr>
      </w:pPr>
    </w:p>
    <w:p w14:paraId="7CEF2932" w14:textId="77777777" w:rsidR="00CE0BBA" w:rsidRPr="00A53D6A" w:rsidRDefault="00CE0BBA" w:rsidP="00340051">
      <w:pPr>
        <w:pStyle w:val="BodyText2"/>
        <w:ind w:left="567" w:right="-1"/>
        <w:rPr>
          <w:sz w:val="24"/>
          <w:szCs w:val="24"/>
          <w:lang w:val="es-419"/>
        </w:rPr>
      </w:pPr>
    </w:p>
    <w:p w14:paraId="08169555" w14:textId="63012A3D" w:rsidR="00340051" w:rsidRPr="00A53D6A" w:rsidRDefault="00340051" w:rsidP="00340051">
      <w:pPr>
        <w:pStyle w:val="BodyText2"/>
        <w:ind w:left="567" w:right="-1"/>
        <w:rPr>
          <w:sz w:val="24"/>
          <w:szCs w:val="24"/>
          <w:lang w:val="es-419"/>
        </w:rPr>
        <w:sectPr w:rsidR="00340051" w:rsidRPr="00A53D6A" w:rsidSect="005E6706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type w:val="continuous"/>
          <w:pgSz w:w="11905" w:h="16837"/>
          <w:pgMar w:top="1134" w:right="1134" w:bottom="851" w:left="851" w:header="510" w:footer="1021" w:gutter="0"/>
          <w:cols w:space="720"/>
          <w:noEndnote/>
          <w:titlePg/>
          <w:docGrid w:linePitch="326"/>
        </w:sectPr>
      </w:pPr>
      <w:r w:rsidRPr="00A53D6A">
        <w:rPr>
          <w:sz w:val="24"/>
          <w:szCs w:val="24"/>
          <w:lang w:val="es-419"/>
        </w:rPr>
        <w:t>……………….</w:t>
      </w:r>
      <w:r w:rsidR="00417386" w:rsidRPr="00A53D6A">
        <w:rPr>
          <w:sz w:val="24"/>
          <w:szCs w:val="24"/>
          <w:lang w:val="es-419"/>
        </w:rPr>
        <w:tab/>
      </w:r>
      <w:r w:rsidR="00417386" w:rsidRPr="00A53D6A">
        <w:rPr>
          <w:sz w:val="24"/>
          <w:szCs w:val="24"/>
          <w:lang w:val="es-419"/>
        </w:rPr>
        <w:tab/>
      </w:r>
      <w:r w:rsidR="00417386" w:rsidRPr="00A53D6A">
        <w:rPr>
          <w:sz w:val="24"/>
          <w:szCs w:val="24"/>
          <w:lang w:val="es-419"/>
        </w:rPr>
        <w:tab/>
      </w:r>
      <w:r w:rsidRPr="00A53D6A">
        <w:rPr>
          <w:sz w:val="24"/>
          <w:szCs w:val="24"/>
          <w:lang w:val="es-419"/>
        </w:rPr>
        <w:t>…………………</w:t>
      </w:r>
      <w:r w:rsidR="00417386" w:rsidRPr="00A53D6A">
        <w:rPr>
          <w:sz w:val="24"/>
          <w:szCs w:val="24"/>
          <w:lang w:val="es-419"/>
        </w:rPr>
        <w:tab/>
      </w:r>
      <w:r w:rsidR="00417386" w:rsidRPr="00A53D6A">
        <w:rPr>
          <w:sz w:val="24"/>
          <w:szCs w:val="24"/>
          <w:lang w:val="es-419"/>
        </w:rPr>
        <w:tab/>
      </w:r>
      <w:r w:rsidR="00417386" w:rsidRPr="00A53D6A">
        <w:rPr>
          <w:sz w:val="24"/>
          <w:szCs w:val="24"/>
          <w:lang w:val="es-419"/>
        </w:rPr>
        <w:tab/>
      </w:r>
      <w:r w:rsidR="00F66ED0" w:rsidRPr="00A53D6A">
        <w:rPr>
          <w:sz w:val="24"/>
          <w:szCs w:val="24"/>
          <w:lang w:val="es-419"/>
        </w:rPr>
        <w:t>…………………………………</w:t>
      </w:r>
    </w:p>
    <w:p w14:paraId="5C83B1B7" w14:textId="2F3E036C" w:rsidR="00DB1FCD" w:rsidRPr="00A53D6A" w:rsidRDefault="00DB1FCD">
      <w:pPr>
        <w:pStyle w:val="BodyTextIndent2"/>
        <w:ind w:firstLine="0"/>
        <w:rPr>
          <w:lang w:val="es-419"/>
        </w:rPr>
      </w:pPr>
    </w:p>
    <w:sectPr w:rsidR="00DB1FCD" w:rsidRPr="00A53D6A" w:rsidSect="008B7FC0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5" w:h="16837"/>
      <w:pgMar w:top="1134" w:right="1134" w:bottom="851" w:left="851" w:header="510" w:footer="1021" w:gutter="0"/>
      <w:cols w:num="3" w:space="253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56A7D2" w14:textId="77777777" w:rsidR="00BE451F" w:rsidRDefault="00BE451F">
      <w:r>
        <w:separator/>
      </w:r>
    </w:p>
  </w:endnote>
  <w:endnote w:type="continuationSeparator" w:id="0">
    <w:p w14:paraId="22C5347A" w14:textId="77777777" w:rsidR="00BE451F" w:rsidRDefault="00BE451F">
      <w:r>
        <w:separator/>
      </w:r>
    </w:p>
    <w:p w14:paraId="027B0258" w14:textId="77777777" w:rsidR="00BE451F" w:rsidRDefault="00BE451F">
      <w:pPr>
        <w:pStyle w:val="Footer"/>
        <w:spacing w:after="60"/>
        <w:rPr>
          <w:sz w:val="18"/>
        </w:rPr>
      </w:pPr>
      <w:r>
        <w:rPr>
          <w:sz w:val="18"/>
        </w:rPr>
        <w:t>[Suite de la note de la page précédente]</w:t>
      </w:r>
    </w:p>
  </w:endnote>
  <w:endnote w:type="continuationNotice" w:id="1">
    <w:p w14:paraId="09888FA6" w14:textId="77777777" w:rsidR="00BE451F" w:rsidRDefault="00BE451F">
      <w:pPr>
        <w:spacing w:before="60"/>
        <w:jc w:val="right"/>
        <w:rPr>
          <w:sz w:val="18"/>
        </w:rPr>
      </w:pPr>
      <w:r>
        <w:rPr>
          <w:sz w:val="18"/>
        </w:rPr>
        <w:t>[Suite de la note page suivante]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37B545D-049F-45E1-BFD0-8A05E5A85D7A}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" w:fontKey="{B833649D-12AF-45E0-9D84-3E3E221BE3B9}"/>
  </w:font>
  <w:font w:name="Angsana New"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9BCA174-E59F-40AD-AA68-535D2AF031D3}"/>
  </w:font>
  <w:font w:name="Cordia New">
    <w:panose1 w:val="020B0304020202020204"/>
    <w:charset w:val="00"/>
    <w:family w:val="swiss"/>
    <w:pitch w:val="variable"/>
    <w:sig w:usb0="00000000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4DC775" w14:textId="19F16FF7" w:rsidR="00DF19A0" w:rsidRPr="00DF19A0" w:rsidRDefault="00DF19A0">
    <w:pPr>
      <w:pStyle w:val="Footer"/>
      <w:jc w:val="center"/>
      <w:rPr>
        <w:caps/>
        <w:noProof/>
      </w:rPr>
    </w:pPr>
    <w:r w:rsidRPr="00DF19A0">
      <w:rPr>
        <w:caps/>
      </w:rPr>
      <w:fldChar w:fldCharType="begin"/>
    </w:r>
    <w:r w:rsidRPr="00DF19A0">
      <w:rPr>
        <w:caps/>
      </w:rPr>
      <w:instrText xml:space="preserve"> PAGE   \* MERGEFORMAT </w:instrText>
    </w:r>
    <w:r w:rsidRPr="00DF19A0">
      <w:rPr>
        <w:caps/>
      </w:rPr>
      <w:fldChar w:fldCharType="separate"/>
    </w:r>
    <w:r w:rsidR="0016316F">
      <w:rPr>
        <w:caps/>
        <w:noProof/>
      </w:rPr>
      <w:t>6</w:t>
    </w:r>
    <w:r w:rsidRPr="00DF19A0">
      <w:rPr>
        <w:caps/>
        <w:noProof/>
      </w:rPr>
      <w:fldChar w:fldCharType="end"/>
    </w:r>
  </w:p>
  <w:p w14:paraId="2EB8D21B" w14:textId="77777777" w:rsidR="005E6706" w:rsidRDefault="005E6706" w:rsidP="00F218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04083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D82CF7" w14:textId="3F176142" w:rsidR="00E76E73" w:rsidRDefault="00E76E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603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ACE6D" w14:textId="00A5AFA4" w:rsidR="00FA2E1A" w:rsidRPr="00FA2E1A" w:rsidRDefault="00FA2E1A">
    <w:pPr>
      <w:pStyle w:val="Footer"/>
      <w:jc w:val="center"/>
      <w:rPr>
        <w:caps/>
        <w:noProof/>
      </w:rPr>
    </w:pPr>
    <w:r w:rsidRPr="00FA2E1A">
      <w:rPr>
        <w:caps/>
      </w:rPr>
      <w:fldChar w:fldCharType="begin"/>
    </w:r>
    <w:r w:rsidRPr="00FA2E1A">
      <w:rPr>
        <w:caps/>
      </w:rPr>
      <w:instrText xml:space="preserve"> PAGE   \* MERGEFORMAT </w:instrText>
    </w:r>
    <w:r w:rsidRPr="00FA2E1A">
      <w:rPr>
        <w:caps/>
      </w:rPr>
      <w:fldChar w:fldCharType="separate"/>
    </w:r>
    <w:r w:rsidR="0088603C">
      <w:rPr>
        <w:caps/>
        <w:noProof/>
      </w:rPr>
      <w:t>1</w:t>
    </w:r>
    <w:r w:rsidRPr="00FA2E1A">
      <w:rPr>
        <w:caps/>
        <w:noProof/>
      </w:rPr>
      <w:fldChar w:fldCharType="end"/>
    </w:r>
  </w:p>
  <w:p w14:paraId="0391F71F" w14:textId="77777777" w:rsidR="005E6706" w:rsidRDefault="005E6706" w:rsidP="00F218A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3E6B3" w14:textId="77777777" w:rsidR="00340051" w:rsidRDefault="00340051" w:rsidP="003126E6">
    <w:pPr>
      <w:pStyle w:val="Footer"/>
      <w:rPr>
        <w:color w:val="000000"/>
        <w:sz w:val="17"/>
      </w:rPr>
    </w:pPr>
    <w:r>
      <w:rPr>
        <w:color w:val="000000"/>
        <w:sz w:val="17"/>
      </w:rPr>
      <w:t xml:space="preserve">  </w:t>
    </w:r>
  </w:p>
  <w:p w14:paraId="59062536" w14:textId="77777777" w:rsidR="00340051" w:rsidRDefault="00340051" w:rsidP="00F218AD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5320C8" w14:textId="77777777" w:rsidR="00340051" w:rsidRDefault="00340051" w:rsidP="003126E6">
    <w:pPr>
      <w:pStyle w:val="Footer"/>
      <w:rPr>
        <w:color w:val="000000"/>
        <w:sz w:val="17"/>
      </w:rPr>
    </w:pPr>
    <w:r>
      <w:rPr>
        <w:color w:val="000000"/>
        <w:sz w:val="17"/>
      </w:rPr>
      <w:t xml:space="preserve">  </w:t>
    </w:r>
  </w:p>
  <w:p w14:paraId="251D4757" w14:textId="77777777" w:rsidR="00340051" w:rsidRDefault="00340051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3623E5" w14:textId="77777777" w:rsidR="00340051" w:rsidRDefault="00340051" w:rsidP="003126E6">
    <w:pPr>
      <w:pStyle w:val="Footer"/>
      <w:rPr>
        <w:color w:val="000000"/>
        <w:sz w:val="17"/>
      </w:rPr>
    </w:pPr>
    <w:r>
      <w:rPr>
        <w:color w:val="000000"/>
        <w:sz w:val="17"/>
      </w:rPr>
      <w:t xml:space="preserve">  </w:t>
    </w:r>
  </w:p>
  <w:p w14:paraId="7F0C09F7" w14:textId="77777777" w:rsidR="00340051" w:rsidRDefault="00340051" w:rsidP="00F218AD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AA9109" w14:textId="77777777" w:rsidR="00F218AD" w:rsidRDefault="003126E6" w:rsidP="003126E6">
    <w:pPr>
      <w:pStyle w:val="Footer"/>
      <w:rPr>
        <w:color w:val="000000"/>
        <w:sz w:val="17"/>
      </w:rPr>
    </w:pPr>
    <w:bookmarkStart w:id="4" w:name="TITUS5FooterEvenPages"/>
    <w:r>
      <w:rPr>
        <w:color w:val="000000"/>
        <w:sz w:val="17"/>
      </w:rPr>
      <w:t xml:space="preserve">  </w:t>
    </w:r>
  </w:p>
  <w:bookmarkEnd w:id="4"/>
  <w:p w14:paraId="0D8AD480" w14:textId="77777777" w:rsidR="00F218AD" w:rsidRDefault="00F218AD" w:rsidP="00F218AD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73204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5862D4" w14:textId="383A8C18" w:rsidR="00884A61" w:rsidRDefault="00884A6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6316F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0D8ECB8" w14:textId="77777777" w:rsidR="00F218AD" w:rsidRDefault="00F218AD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99EAB0" w14:textId="77777777" w:rsidR="00F218AD" w:rsidRDefault="003126E6" w:rsidP="003126E6">
    <w:pPr>
      <w:pStyle w:val="Footer"/>
      <w:rPr>
        <w:color w:val="000000"/>
        <w:sz w:val="17"/>
      </w:rPr>
    </w:pPr>
    <w:bookmarkStart w:id="6" w:name="TITUS5FooterFirstPage"/>
    <w:r>
      <w:rPr>
        <w:color w:val="000000"/>
        <w:sz w:val="17"/>
      </w:rPr>
      <w:t xml:space="preserve">  </w:t>
    </w:r>
  </w:p>
  <w:bookmarkEnd w:id="6"/>
  <w:p w14:paraId="32CD2167" w14:textId="77777777" w:rsidR="00F218AD" w:rsidRDefault="00F218AD" w:rsidP="00F218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972B64" w14:textId="77777777" w:rsidR="00BE451F" w:rsidRDefault="00BE451F">
      <w:r>
        <w:separator/>
      </w:r>
    </w:p>
  </w:footnote>
  <w:footnote w:type="continuationSeparator" w:id="0">
    <w:p w14:paraId="1B74D829" w14:textId="77777777" w:rsidR="00BE451F" w:rsidRDefault="00BE451F">
      <w:r>
        <w:separator/>
      </w:r>
    </w:p>
    <w:p w14:paraId="6C9555FD" w14:textId="77777777" w:rsidR="00BE451F" w:rsidRDefault="00BE451F">
      <w:pPr>
        <w:pStyle w:val="Footer"/>
        <w:spacing w:after="60"/>
        <w:rPr>
          <w:sz w:val="18"/>
        </w:rPr>
      </w:pPr>
      <w:r>
        <w:rPr>
          <w:sz w:val="18"/>
        </w:rPr>
        <w:t>[Suite de la note de la page précédente]</w:t>
      </w:r>
    </w:p>
  </w:footnote>
  <w:footnote w:type="continuationNotice" w:id="1">
    <w:p w14:paraId="73E8D056" w14:textId="77777777" w:rsidR="00BE451F" w:rsidRDefault="00BE451F">
      <w:pPr>
        <w:spacing w:before="60"/>
        <w:jc w:val="right"/>
        <w:rPr>
          <w:sz w:val="18"/>
        </w:rPr>
      </w:pPr>
      <w:r>
        <w:rPr>
          <w:sz w:val="18"/>
        </w:rPr>
        <w:t>[Suite de la note page suivante]</w:t>
      </w:r>
    </w:p>
  </w:footnote>
  <w:footnote w:id="2">
    <w:p w14:paraId="2C55B53B" w14:textId="62183D4D" w:rsidR="00314024" w:rsidRPr="00A53D6A" w:rsidRDefault="00314024" w:rsidP="00FA2E1A">
      <w:pPr>
        <w:pStyle w:val="FootnoteText"/>
        <w:ind w:left="0" w:firstLine="0"/>
        <w:rPr>
          <w:sz w:val="20"/>
          <w:lang w:val="es-419"/>
        </w:rPr>
      </w:pPr>
      <w:r w:rsidRPr="00A53D6A">
        <w:rPr>
          <w:rStyle w:val="FootnoteReference"/>
          <w:sz w:val="20"/>
          <w:lang w:val="es-419"/>
        </w:rPr>
        <w:footnoteRef/>
      </w:r>
      <w:r w:rsidR="00D162E5">
        <w:rPr>
          <w:sz w:val="20"/>
          <w:lang w:val="es-419"/>
        </w:rPr>
        <w:t xml:space="preserve"> </w:t>
      </w:r>
      <w:r w:rsidR="00D162E5">
        <w:rPr>
          <w:sz w:val="20"/>
          <w:lang w:val="es-419"/>
        </w:rPr>
        <w:tab/>
        <w:t xml:space="preserve">En virtud de la Regla </w:t>
      </w:r>
      <w:r w:rsidR="00D162E5" w:rsidRPr="00D162E5">
        <w:rPr>
          <w:iCs/>
          <w:sz w:val="20"/>
          <w:lang w:val="es-419"/>
        </w:rPr>
        <w:t>16.1</w:t>
      </w:r>
      <w:r w:rsidRPr="00A53D6A">
        <w:rPr>
          <w:sz w:val="20"/>
          <w:lang w:val="es-419"/>
        </w:rPr>
        <w:t xml:space="preserve"> del Reglamento Común del Arreglo de Lisboa y del Acta de Ginebra del Arreglo de Lisboa (Reglamento Común).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1013ED" w14:textId="77777777" w:rsidR="005E6706" w:rsidRDefault="005E6706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3AD92CE3" w14:textId="77777777" w:rsidR="005E6706" w:rsidRDefault="005E6706" w:rsidP="00F218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161668" w14:textId="77777777" w:rsidR="005E6706" w:rsidRDefault="005E6706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29668334" w14:textId="77777777" w:rsidR="005E6706" w:rsidRDefault="005E670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BD6332" w14:textId="77777777" w:rsidR="005E6706" w:rsidRDefault="005E6706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61934C3B" w14:textId="77777777" w:rsidR="005E6706" w:rsidRDefault="005E6706" w:rsidP="00F218A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6B928D" w14:textId="77777777" w:rsidR="00340051" w:rsidRDefault="00340051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6AE21FA9" w14:textId="77777777" w:rsidR="00340051" w:rsidRDefault="00340051" w:rsidP="00F218A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9C2DB3" w14:textId="77777777" w:rsidR="00340051" w:rsidRDefault="00340051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7F91ECD6" w14:textId="77777777" w:rsidR="00340051" w:rsidRDefault="00340051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CDF492" w14:textId="77777777" w:rsidR="00340051" w:rsidRDefault="00340051" w:rsidP="003126E6">
    <w:pPr>
      <w:pStyle w:val="Header"/>
      <w:jc w:val="right"/>
      <w:rPr>
        <w:color w:val="000000"/>
        <w:sz w:val="17"/>
      </w:rPr>
    </w:pPr>
    <w:r>
      <w:rPr>
        <w:color w:val="000000"/>
        <w:sz w:val="17"/>
      </w:rPr>
      <w:t xml:space="preserve"> </w:t>
    </w:r>
  </w:p>
  <w:p w14:paraId="782C3B5C" w14:textId="77777777" w:rsidR="00340051" w:rsidRDefault="00340051" w:rsidP="00F218AD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A72964" w14:textId="77777777" w:rsidR="00F218AD" w:rsidRDefault="003126E6" w:rsidP="003126E6">
    <w:pPr>
      <w:pStyle w:val="Header"/>
      <w:jc w:val="right"/>
      <w:rPr>
        <w:color w:val="000000"/>
        <w:sz w:val="17"/>
      </w:rPr>
    </w:pPr>
    <w:bookmarkStart w:id="2" w:name="TITUS5HeaderEvenPages"/>
    <w:r>
      <w:rPr>
        <w:color w:val="000000"/>
        <w:sz w:val="17"/>
      </w:rPr>
      <w:t xml:space="preserve"> </w:t>
    </w:r>
  </w:p>
  <w:bookmarkEnd w:id="2"/>
  <w:p w14:paraId="70EBC9A0" w14:textId="77777777" w:rsidR="00F218AD" w:rsidRDefault="00F218AD" w:rsidP="00F218AD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44159C" w14:textId="77777777" w:rsidR="00F218AD" w:rsidRDefault="003126E6" w:rsidP="003126E6">
    <w:pPr>
      <w:pStyle w:val="Header"/>
      <w:jc w:val="right"/>
      <w:rPr>
        <w:color w:val="000000"/>
        <w:sz w:val="17"/>
      </w:rPr>
    </w:pPr>
    <w:bookmarkStart w:id="3" w:name="TITUS5HeaderPrimary"/>
    <w:r>
      <w:rPr>
        <w:color w:val="000000"/>
        <w:sz w:val="17"/>
      </w:rPr>
      <w:t xml:space="preserve"> </w:t>
    </w:r>
  </w:p>
  <w:bookmarkEnd w:id="3"/>
  <w:p w14:paraId="79FDD271" w14:textId="77777777" w:rsidR="00F218AD" w:rsidRDefault="00F218AD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A25C4C" w14:textId="77777777" w:rsidR="00F218AD" w:rsidRDefault="003126E6" w:rsidP="003126E6">
    <w:pPr>
      <w:pStyle w:val="Header"/>
      <w:jc w:val="right"/>
      <w:rPr>
        <w:color w:val="000000"/>
        <w:sz w:val="17"/>
      </w:rPr>
    </w:pPr>
    <w:bookmarkStart w:id="5" w:name="TITUS5HeaderFirstPage"/>
    <w:r>
      <w:rPr>
        <w:color w:val="000000"/>
        <w:sz w:val="17"/>
      </w:rPr>
      <w:t xml:space="preserve"> </w:t>
    </w:r>
  </w:p>
  <w:bookmarkEnd w:id="5"/>
  <w:p w14:paraId="7BBBBCED" w14:textId="77777777" w:rsidR="00F218AD" w:rsidRDefault="00F218AD" w:rsidP="00F218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4C3C20"/>
    <w:multiLevelType w:val="hybridMultilevel"/>
    <w:tmpl w:val="D3C276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8673">
      <v:textbox inset="5.1pt,5.1pt,5.1pt,5.1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SourceLng" w:val="eng"/>
    <w:docVar w:name="TargetLng" w:val="spa"/>
    <w:docVar w:name="TermBases" w:val="WIPOLDTERM"/>
    <w:docVar w:name="TermBaseURL" w:val="empty"/>
    <w:docVar w:name="TextBases" w:val="Team Server TMs\Spanish|TextBase TMs\WorkspaceSTS\Brands, Designs &amp; DN\Arb_Med_Center|TextBase TMs\WorkspaceSTS\Brands, Designs &amp; DN\H Instruments|TextBase TMs\WorkspaceSTS\Brands, Designs &amp; DN\Hague|TextBase TMs\WorkspaceSTS\Brands, Designs &amp; DN\L Instruments|TextBase TMs\WorkspaceSTS\Brands, Designs &amp; DN\Lisbon|TextBase TMs\WorkspaceSTS\Brands, Designs &amp; DN\T Instruments|TextBase TMs\WorkspaceSTS\Brands, Designs &amp; DN\Trademarks|TextBase TMs\WorkspaceSTS\Administration &amp; Finance\Current Budget|TextBase TMs\WorkspaceSTS\Administration &amp; Finance\FAB Instruments|TextBase TMs\WorkspaceSTS\Administration &amp; Finance\FAB Main|TextBase TMs\WorkspaceSTS\Administration &amp; Finance\FStatements|TextBase TMs\WorkspaceSTS\Administration &amp; Finance\UN Staff Rules|TextBase TMs\WorkspaceSTS\Administration &amp; Finance\WIPO Staff Rules|TextBase TMs\WorkspaceSTS\Brands, Designs &amp; DN\Arb_Med_Center|TextBase TMs\WorkspaceSTS\Brands, Designs &amp; DN\H Instruments|TextBase TMs\WorkspaceSTS\Brands, Designs &amp; DN\Hague|TextBase TMs\WorkspaceSTS\Brands, Designs &amp; DN\L Instruments|TextBase TMs\WorkspaceSTS\Brands, Designs &amp; DN\Lisbon|TextBase TMs\WorkspaceSTS\Brands, Designs &amp; DN\T Instruments|TextBase TMs\WorkspaceSTS\Brands, Designs &amp; DN\Trademarks|TextBase TMs\WorkspaceSTS\Copyright\C Instruments|TextBase TMs\WorkspaceSTS\Copyright\Copyright|TextBase TMs\WorkspaceSTS\Development\Dev_Agenda|TextBase TMs\WorkspaceSTS\GRTKF\GRTKF|TextBase TMs\WorkspaceSTS\Outreach\Economist|TextBase TMs\WorkspaceSTS\Outreach\IP Advantage|TextBase TMs\WorkspaceSTS\Outreach\POW Main|TextBase TMs\WorkspaceSTS\Patents &amp; Innovation\P Instruments|TextBase TMs\WorkspaceSTS\Patents &amp; Innovation\Patents Main|TextBase TMs\WorkspaceSTS\Treaties &amp; Laws\WIPO Lex"/>
    <w:docVar w:name="TextBaseURL" w:val="empty"/>
    <w:docVar w:name="UILng" w:val="en"/>
  </w:docVars>
  <w:rsids>
    <w:rsidRoot w:val="00BE24EF"/>
    <w:rsid w:val="000002C8"/>
    <w:rsid w:val="00001CA3"/>
    <w:rsid w:val="00003107"/>
    <w:rsid w:val="0000656C"/>
    <w:rsid w:val="000276AB"/>
    <w:rsid w:val="0003303C"/>
    <w:rsid w:val="00034C4D"/>
    <w:rsid w:val="00050C30"/>
    <w:rsid w:val="00057E3B"/>
    <w:rsid w:val="0007379D"/>
    <w:rsid w:val="000870F3"/>
    <w:rsid w:val="00097175"/>
    <w:rsid w:val="000A421E"/>
    <w:rsid w:val="000B34BC"/>
    <w:rsid w:val="000E65E3"/>
    <w:rsid w:val="00111D65"/>
    <w:rsid w:val="00115C6B"/>
    <w:rsid w:val="0012637C"/>
    <w:rsid w:val="00130F60"/>
    <w:rsid w:val="001607D6"/>
    <w:rsid w:val="00162C8D"/>
    <w:rsid w:val="0016316F"/>
    <w:rsid w:val="00175054"/>
    <w:rsid w:val="00183170"/>
    <w:rsid w:val="00194572"/>
    <w:rsid w:val="001956B0"/>
    <w:rsid w:val="001970E4"/>
    <w:rsid w:val="001A23E4"/>
    <w:rsid w:val="001B5B28"/>
    <w:rsid w:val="001C2640"/>
    <w:rsid w:val="001C4981"/>
    <w:rsid w:val="001E5546"/>
    <w:rsid w:val="001F3AD5"/>
    <w:rsid w:val="001F5955"/>
    <w:rsid w:val="001F6A03"/>
    <w:rsid w:val="0020752C"/>
    <w:rsid w:val="002130CA"/>
    <w:rsid w:val="0022100C"/>
    <w:rsid w:val="002334BE"/>
    <w:rsid w:val="002406C6"/>
    <w:rsid w:val="00241DD8"/>
    <w:rsid w:val="00243113"/>
    <w:rsid w:val="00245697"/>
    <w:rsid w:val="002512C6"/>
    <w:rsid w:val="00260638"/>
    <w:rsid w:val="00267A18"/>
    <w:rsid w:val="00281456"/>
    <w:rsid w:val="0029003D"/>
    <w:rsid w:val="002A16C5"/>
    <w:rsid w:val="002A50BB"/>
    <w:rsid w:val="002A54D5"/>
    <w:rsid w:val="002C72B5"/>
    <w:rsid w:val="002D3889"/>
    <w:rsid w:val="002E0566"/>
    <w:rsid w:val="002E3D9C"/>
    <w:rsid w:val="00304F58"/>
    <w:rsid w:val="00310494"/>
    <w:rsid w:val="003126E6"/>
    <w:rsid w:val="00314024"/>
    <w:rsid w:val="00320C65"/>
    <w:rsid w:val="003244AE"/>
    <w:rsid w:val="00336F3C"/>
    <w:rsid w:val="00340051"/>
    <w:rsid w:val="00341948"/>
    <w:rsid w:val="00346910"/>
    <w:rsid w:val="00357D6D"/>
    <w:rsid w:val="003619EE"/>
    <w:rsid w:val="00361F91"/>
    <w:rsid w:val="003712A3"/>
    <w:rsid w:val="00373CB8"/>
    <w:rsid w:val="00397DDA"/>
    <w:rsid w:val="003A0559"/>
    <w:rsid w:val="003A2730"/>
    <w:rsid w:val="003A5BDF"/>
    <w:rsid w:val="003C14B7"/>
    <w:rsid w:val="003C2E46"/>
    <w:rsid w:val="003D10BF"/>
    <w:rsid w:val="003D207D"/>
    <w:rsid w:val="003D2EF5"/>
    <w:rsid w:val="003E50C2"/>
    <w:rsid w:val="003F184F"/>
    <w:rsid w:val="003F231B"/>
    <w:rsid w:val="003F3E9D"/>
    <w:rsid w:val="004035C8"/>
    <w:rsid w:val="00417386"/>
    <w:rsid w:val="00422A01"/>
    <w:rsid w:val="00443932"/>
    <w:rsid w:val="00451F39"/>
    <w:rsid w:val="00453426"/>
    <w:rsid w:val="00460380"/>
    <w:rsid w:val="00463AFF"/>
    <w:rsid w:val="0048388D"/>
    <w:rsid w:val="00485136"/>
    <w:rsid w:val="00486CE4"/>
    <w:rsid w:val="004967D9"/>
    <w:rsid w:val="004A2D8D"/>
    <w:rsid w:val="004A345A"/>
    <w:rsid w:val="004A6FFE"/>
    <w:rsid w:val="004A7BB9"/>
    <w:rsid w:val="004B196C"/>
    <w:rsid w:val="004C1EA8"/>
    <w:rsid w:val="004C4253"/>
    <w:rsid w:val="004F7CD5"/>
    <w:rsid w:val="00500DF0"/>
    <w:rsid w:val="005013A0"/>
    <w:rsid w:val="00513E3D"/>
    <w:rsid w:val="0053647A"/>
    <w:rsid w:val="00550B41"/>
    <w:rsid w:val="005514CE"/>
    <w:rsid w:val="00552DAA"/>
    <w:rsid w:val="00566EFD"/>
    <w:rsid w:val="00574048"/>
    <w:rsid w:val="005835C9"/>
    <w:rsid w:val="005855E7"/>
    <w:rsid w:val="0059165E"/>
    <w:rsid w:val="00591B20"/>
    <w:rsid w:val="0059668F"/>
    <w:rsid w:val="005B2AFE"/>
    <w:rsid w:val="005B3C62"/>
    <w:rsid w:val="005B56ED"/>
    <w:rsid w:val="005C07E9"/>
    <w:rsid w:val="005D564A"/>
    <w:rsid w:val="005D5F58"/>
    <w:rsid w:val="005E38D4"/>
    <w:rsid w:val="005E555A"/>
    <w:rsid w:val="005E6706"/>
    <w:rsid w:val="005F4461"/>
    <w:rsid w:val="00600612"/>
    <w:rsid w:val="0060506B"/>
    <w:rsid w:val="00605D90"/>
    <w:rsid w:val="00605E97"/>
    <w:rsid w:val="00610300"/>
    <w:rsid w:val="006150E5"/>
    <w:rsid w:val="00617E8D"/>
    <w:rsid w:val="00646F39"/>
    <w:rsid w:val="00654ECC"/>
    <w:rsid w:val="00661B26"/>
    <w:rsid w:val="00665DB4"/>
    <w:rsid w:val="006726F1"/>
    <w:rsid w:val="0068525A"/>
    <w:rsid w:val="006855B6"/>
    <w:rsid w:val="006920DE"/>
    <w:rsid w:val="006A10C4"/>
    <w:rsid w:val="006C1ADB"/>
    <w:rsid w:val="006C232B"/>
    <w:rsid w:val="006C5FDE"/>
    <w:rsid w:val="006C695F"/>
    <w:rsid w:val="006F0024"/>
    <w:rsid w:val="006F0E91"/>
    <w:rsid w:val="006F7410"/>
    <w:rsid w:val="007022B6"/>
    <w:rsid w:val="00702D87"/>
    <w:rsid w:val="00713EAC"/>
    <w:rsid w:val="00722C56"/>
    <w:rsid w:val="00724299"/>
    <w:rsid w:val="00730780"/>
    <w:rsid w:val="00731798"/>
    <w:rsid w:val="00740817"/>
    <w:rsid w:val="00750126"/>
    <w:rsid w:val="0077213E"/>
    <w:rsid w:val="00773AD0"/>
    <w:rsid w:val="007910C4"/>
    <w:rsid w:val="007B27B9"/>
    <w:rsid w:val="007C2BFE"/>
    <w:rsid w:val="007F10AE"/>
    <w:rsid w:val="007F3610"/>
    <w:rsid w:val="008067D6"/>
    <w:rsid w:val="00807B5F"/>
    <w:rsid w:val="0082106D"/>
    <w:rsid w:val="00823F06"/>
    <w:rsid w:val="00824A54"/>
    <w:rsid w:val="00834FE8"/>
    <w:rsid w:val="00837B39"/>
    <w:rsid w:val="00843CB8"/>
    <w:rsid w:val="008446EB"/>
    <w:rsid w:val="00846472"/>
    <w:rsid w:val="00850F40"/>
    <w:rsid w:val="00853456"/>
    <w:rsid w:val="0086266E"/>
    <w:rsid w:val="00864A88"/>
    <w:rsid w:val="008719F2"/>
    <w:rsid w:val="00884A61"/>
    <w:rsid w:val="0088603C"/>
    <w:rsid w:val="00893C36"/>
    <w:rsid w:val="00896305"/>
    <w:rsid w:val="0089711F"/>
    <w:rsid w:val="008B7FC0"/>
    <w:rsid w:val="008D27DE"/>
    <w:rsid w:val="008D6508"/>
    <w:rsid w:val="008D6F46"/>
    <w:rsid w:val="008E4B2A"/>
    <w:rsid w:val="008F31E7"/>
    <w:rsid w:val="008F522C"/>
    <w:rsid w:val="008F6639"/>
    <w:rsid w:val="00901AE2"/>
    <w:rsid w:val="00910551"/>
    <w:rsid w:val="00911E2F"/>
    <w:rsid w:val="00913720"/>
    <w:rsid w:val="009307ED"/>
    <w:rsid w:val="00950ABE"/>
    <w:rsid w:val="009736AB"/>
    <w:rsid w:val="009844FE"/>
    <w:rsid w:val="0099139B"/>
    <w:rsid w:val="00995AC9"/>
    <w:rsid w:val="009A60EB"/>
    <w:rsid w:val="009B0168"/>
    <w:rsid w:val="009C3EF8"/>
    <w:rsid w:val="009C646A"/>
    <w:rsid w:val="009F0933"/>
    <w:rsid w:val="009F2CB5"/>
    <w:rsid w:val="009F66DC"/>
    <w:rsid w:val="00A01B93"/>
    <w:rsid w:val="00A112CD"/>
    <w:rsid w:val="00A11A42"/>
    <w:rsid w:val="00A31F42"/>
    <w:rsid w:val="00A32254"/>
    <w:rsid w:val="00A32946"/>
    <w:rsid w:val="00A344A8"/>
    <w:rsid w:val="00A365C7"/>
    <w:rsid w:val="00A4588E"/>
    <w:rsid w:val="00A53D6A"/>
    <w:rsid w:val="00A54668"/>
    <w:rsid w:val="00A54774"/>
    <w:rsid w:val="00A758EB"/>
    <w:rsid w:val="00A83BFA"/>
    <w:rsid w:val="00A94D72"/>
    <w:rsid w:val="00A95846"/>
    <w:rsid w:val="00AA0D5A"/>
    <w:rsid w:val="00AA5833"/>
    <w:rsid w:val="00AB0559"/>
    <w:rsid w:val="00AB0D54"/>
    <w:rsid w:val="00AF421A"/>
    <w:rsid w:val="00AF4B55"/>
    <w:rsid w:val="00B02221"/>
    <w:rsid w:val="00B122AC"/>
    <w:rsid w:val="00B36876"/>
    <w:rsid w:val="00B50E89"/>
    <w:rsid w:val="00B54B77"/>
    <w:rsid w:val="00B83498"/>
    <w:rsid w:val="00B94AB6"/>
    <w:rsid w:val="00B95980"/>
    <w:rsid w:val="00BA0AAC"/>
    <w:rsid w:val="00BA65E7"/>
    <w:rsid w:val="00BB0F81"/>
    <w:rsid w:val="00BC2DCC"/>
    <w:rsid w:val="00BE24EF"/>
    <w:rsid w:val="00BE451F"/>
    <w:rsid w:val="00C065CD"/>
    <w:rsid w:val="00C206A8"/>
    <w:rsid w:val="00C27A91"/>
    <w:rsid w:val="00C42C8E"/>
    <w:rsid w:val="00C505B2"/>
    <w:rsid w:val="00C75E5B"/>
    <w:rsid w:val="00C8117C"/>
    <w:rsid w:val="00C818FB"/>
    <w:rsid w:val="00C93B0B"/>
    <w:rsid w:val="00C94ACD"/>
    <w:rsid w:val="00CA1DC9"/>
    <w:rsid w:val="00CA545F"/>
    <w:rsid w:val="00CB5D0F"/>
    <w:rsid w:val="00CB6684"/>
    <w:rsid w:val="00CC1530"/>
    <w:rsid w:val="00CC27EB"/>
    <w:rsid w:val="00CC3F2D"/>
    <w:rsid w:val="00CD00CC"/>
    <w:rsid w:val="00CD2ADA"/>
    <w:rsid w:val="00CD6555"/>
    <w:rsid w:val="00CE0BBA"/>
    <w:rsid w:val="00CF23F4"/>
    <w:rsid w:val="00CF2854"/>
    <w:rsid w:val="00CF4396"/>
    <w:rsid w:val="00D03E1D"/>
    <w:rsid w:val="00D162E5"/>
    <w:rsid w:val="00D20A20"/>
    <w:rsid w:val="00D32C53"/>
    <w:rsid w:val="00D40AC1"/>
    <w:rsid w:val="00D60D8D"/>
    <w:rsid w:val="00D62EBE"/>
    <w:rsid w:val="00D63388"/>
    <w:rsid w:val="00D64880"/>
    <w:rsid w:val="00D700A0"/>
    <w:rsid w:val="00D80CC5"/>
    <w:rsid w:val="00D81143"/>
    <w:rsid w:val="00D861DB"/>
    <w:rsid w:val="00D874DA"/>
    <w:rsid w:val="00DA33B9"/>
    <w:rsid w:val="00DB1FCD"/>
    <w:rsid w:val="00DD0862"/>
    <w:rsid w:val="00DE16FC"/>
    <w:rsid w:val="00DE5B5F"/>
    <w:rsid w:val="00DF19A0"/>
    <w:rsid w:val="00DF733E"/>
    <w:rsid w:val="00E0627A"/>
    <w:rsid w:val="00E13A6F"/>
    <w:rsid w:val="00E17539"/>
    <w:rsid w:val="00E20BBB"/>
    <w:rsid w:val="00E20F55"/>
    <w:rsid w:val="00E2664E"/>
    <w:rsid w:val="00E36473"/>
    <w:rsid w:val="00E43435"/>
    <w:rsid w:val="00E63123"/>
    <w:rsid w:val="00E76E73"/>
    <w:rsid w:val="00E8346C"/>
    <w:rsid w:val="00E84AB3"/>
    <w:rsid w:val="00E96495"/>
    <w:rsid w:val="00E97E82"/>
    <w:rsid w:val="00EB03B3"/>
    <w:rsid w:val="00EB731C"/>
    <w:rsid w:val="00ED3875"/>
    <w:rsid w:val="00EF14DC"/>
    <w:rsid w:val="00F01466"/>
    <w:rsid w:val="00F10428"/>
    <w:rsid w:val="00F10D88"/>
    <w:rsid w:val="00F218AD"/>
    <w:rsid w:val="00F26402"/>
    <w:rsid w:val="00F4596B"/>
    <w:rsid w:val="00F472A8"/>
    <w:rsid w:val="00F534A2"/>
    <w:rsid w:val="00F5478E"/>
    <w:rsid w:val="00F55449"/>
    <w:rsid w:val="00F57607"/>
    <w:rsid w:val="00F66ED0"/>
    <w:rsid w:val="00F80B1D"/>
    <w:rsid w:val="00F82704"/>
    <w:rsid w:val="00FA2E1A"/>
    <w:rsid w:val="00FA3CF0"/>
    <w:rsid w:val="00FA6663"/>
    <w:rsid w:val="00FB214D"/>
    <w:rsid w:val="00FB4E85"/>
    <w:rsid w:val="00FB7833"/>
    <w:rsid w:val="00FC1403"/>
    <w:rsid w:val="00FC42C5"/>
    <w:rsid w:val="00FD474F"/>
    <w:rsid w:val="00FE5307"/>
    <w:rsid w:val="00FF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1pt,5.1pt,5.1pt,5.1pt"/>
    </o:shapedefaults>
    <o:shapelayout v:ext="edit">
      <o:idmap v:ext="edit" data="1"/>
    </o:shapelayout>
  </w:shapeDefaults>
  <w:decimalSymbol w:val="."/>
  <w:listSeparator w:val=","/>
  <w14:docId w14:val="14272248"/>
  <w15:chartTrackingRefBased/>
  <w15:docId w15:val="{07BCE3DB-0DD5-4B35-8672-3FCB5EA81B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19F2"/>
    <w:rPr>
      <w:sz w:val="24"/>
      <w:lang w:val="fr-FR"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cap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outlineLvl w:val="2"/>
    </w:pPr>
  </w:style>
  <w:style w:type="paragraph" w:styleId="Heading4">
    <w:name w:val="heading 4"/>
    <w:basedOn w:val="Normal"/>
    <w:next w:val="Normal"/>
    <w:qFormat/>
    <w:pPr>
      <w:keepNext/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</w:style>
  <w:style w:type="paragraph" w:styleId="Heading6">
    <w:name w:val="heading 6"/>
    <w:basedOn w:val="Normal"/>
    <w:next w:val="Normal"/>
    <w:qFormat/>
    <w:pPr>
      <w:outlineLvl w:val="5"/>
    </w:p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rFonts w:ascii="Arial" w:hAnsi="Arial"/>
      <w:i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semiHidden/>
    <w:rPr>
      <w:sz w:val="22"/>
    </w:rPr>
  </w:style>
  <w:style w:type="paragraph" w:styleId="BodyText">
    <w:name w:val="Body Text"/>
    <w:basedOn w:val="Normal"/>
  </w:style>
  <w:style w:type="paragraph" w:styleId="BodyTextIndent">
    <w:name w:val="Body Text Indent"/>
    <w:basedOn w:val="Normal"/>
    <w:pPr>
      <w:ind w:left="567"/>
    </w:pPr>
  </w:style>
  <w:style w:type="paragraph" w:styleId="Closing">
    <w:name w:val="Closing"/>
    <w:basedOn w:val="Normal"/>
    <w:pPr>
      <w:ind w:left="4536"/>
      <w:jc w:val="center"/>
    </w:pPr>
  </w:style>
  <w:style w:type="paragraph" w:customStyle="1" w:styleId="Committee">
    <w:name w:val="Committee"/>
    <w:basedOn w:val="Normal"/>
    <w:pPr>
      <w:spacing w:after="300"/>
      <w:jc w:val="center"/>
    </w:pPr>
    <w:rPr>
      <w:rFonts w:ascii="Arial" w:hAnsi="Arial"/>
      <w:b/>
      <w:caps/>
      <w:kern w:val="28"/>
      <w:sz w:val="30"/>
    </w:rPr>
  </w:style>
  <w:style w:type="paragraph" w:customStyle="1" w:styleId="DecisionInvitingPara">
    <w:name w:val="Decision Inviting Para."/>
    <w:basedOn w:val="Normal"/>
    <w:pPr>
      <w:ind w:left="4536"/>
    </w:pPr>
    <w:rPr>
      <w:i/>
    </w:rPr>
  </w:style>
  <w:style w:type="character" w:styleId="EndnoteReference">
    <w:name w:val="endnote reference"/>
    <w:semiHidden/>
    <w:rPr>
      <w:vertAlign w:val="superscript"/>
    </w:rPr>
  </w:style>
  <w:style w:type="paragraph" w:customStyle="1" w:styleId="Endofdocument">
    <w:name w:val="End of document"/>
    <w:basedOn w:val="Normal"/>
    <w:pPr>
      <w:ind w:left="4536"/>
      <w:jc w:val="center"/>
    </w:pPr>
  </w:style>
  <w:style w:type="paragraph" w:styleId="EndnoteText">
    <w:name w:val="endnote text"/>
    <w:basedOn w:val="Normal"/>
    <w:semiHidden/>
    <w:pPr>
      <w:ind w:left="567" w:hanging="567"/>
    </w:pPr>
    <w:rPr>
      <w:sz w:val="22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styleId="FootnoteReference">
    <w:name w:val="footnote reference"/>
    <w:semiHidden/>
    <w:rPr>
      <w:vertAlign w:val="superscript"/>
    </w:rPr>
  </w:style>
  <w:style w:type="paragraph" w:styleId="FootnoteText">
    <w:name w:val="footnote text"/>
    <w:basedOn w:val="Normal"/>
    <w:semiHidden/>
    <w:pPr>
      <w:ind w:left="567" w:hanging="567"/>
    </w:pPr>
    <w:rPr>
      <w:sz w:val="22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  <w:lang w:eastAsia="zh-CN"/>
    </w:rPr>
  </w:style>
  <w:style w:type="paragraph" w:customStyle="1" w:styleId="Organizer">
    <w:name w:val="Organizer"/>
    <w:basedOn w:val="Normal"/>
    <w:pPr>
      <w:spacing w:after="600"/>
      <w:ind w:left="-992" w:right="-992"/>
      <w:jc w:val="center"/>
    </w:pPr>
    <w:rPr>
      <w:rFonts w:ascii="Arial" w:hAnsi="Arial"/>
      <w:b/>
      <w:caps/>
      <w:kern w:val="26"/>
      <w:sz w:val="26"/>
    </w:rPr>
  </w:style>
  <w:style w:type="paragraph" w:customStyle="1" w:styleId="preparedby">
    <w:name w:val="prepared by"/>
    <w:basedOn w:val="Normal"/>
    <w:pPr>
      <w:spacing w:before="600" w:after="600"/>
      <w:jc w:val="center"/>
    </w:pPr>
    <w:rPr>
      <w:i/>
    </w:rPr>
  </w:style>
  <w:style w:type="paragraph" w:customStyle="1" w:styleId="Session">
    <w:name w:val="Session"/>
    <w:basedOn w:val="Normal"/>
    <w:pPr>
      <w:spacing w:before="60"/>
      <w:jc w:val="center"/>
    </w:pPr>
    <w:rPr>
      <w:rFonts w:ascii="Arial" w:hAnsi="Arial"/>
      <w:b/>
      <w:sz w:val="30"/>
    </w:rPr>
  </w:style>
  <w:style w:type="paragraph" w:styleId="Signature">
    <w:name w:val="Signature"/>
    <w:basedOn w:val="Normal"/>
    <w:pPr>
      <w:ind w:left="4536"/>
      <w:jc w:val="center"/>
    </w:pPr>
  </w:style>
  <w:style w:type="paragraph" w:styleId="Title">
    <w:name w:val="Title"/>
    <w:basedOn w:val="Normal"/>
    <w:qFormat/>
    <w:pPr>
      <w:spacing w:after="300"/>
      <w:jc w:val="center"/>
    </w:pPr>
    <w:rPr>
      <w:rFonts w:ascii="Arial" w:hAnsi="Arial"/>
      <w:b/>
      <w:caps/>
      <w:kern w:val="28"/>
      <w:sz w:val="30"/>
    </w:rPr>
  </w:style>
  <w:style w:type="paragraph" w:customStyle="1" w:styleId="TitleofDoc">
    <w:name w:val="Title of Doc"/>
    <w:basedOn w:val="Normal"/>
    <w:pPr>
      <w:spacing w:before="1200"/>
      <w:jc w:val="center"/>
    </w:pPr>
    <w:rPr>
      <w:caps/>
    </w:rPr>
  </w:style>
  <w:style w:type="paragraph" w:styleId="TOC1">
    <w:name w:val="toc 1"/>
    <w:basedOn w:val="Normal"/>
    <w:next w:val="Normal"/>
    <w:semiHidden/>
    <w:pPr>
      <w:tabs>
        <w:tab w:val="right" w:leader="dot" w:pos="9071"/>
      </w:tabs>
    </w:pPr>
  </w:style>
  <w:style w:type="paragraph" w:customStyle="1" w:styleId="indenti">
    <w:name w:val="indent(i)"/>
    <w:basedOn w:val="Normal"/>
    <w:pPr>
      <w:tabs>
        <w:tab w:val="right" w:pos="1701"/>
        <w:tab w:val="left" w:pos="1985"/>
      </w:tabs>
    </w:pPr>
    <w:rPr>
      <w:rFonts w:ascii="TimesNewRoman" w:hAnsi="TimesNewRoman"/>
      <w:spacing w:val="-4"/>
    </w:rPr>
  </w:style>
  <w:style w:type="paragraph" w:styleId="BlockText">
    <w:name w:val="Block Text"/>
    <w:basedOn w:val="Normal"/>
    <w:pPr>
      <w:ind w:left="567" w:right="595"/>
    </w:pPr>
    <w:rPr>
      <w:sz w:val="22"/>
    </w:rPr>
  </w:style>
  <w:style w:type="paragraph" w:styleId="BodyText2">
    <w:name w:val="Body Text 2"/>
    <w:basedOn w:val="Normal"/>
    <w:link w:val="BodyText2Char"/>
    <w:pPr>
      <w:ind w:right="595"/>
    </w:pPr>
    <w:rPr>
      <w:sz w:val="22"/>
    </w:rPr>
  </w:style>
  <w:style w:type="paragraph" w:styleId="BodyText3">
    <w:name w:val="Body Text 3"/>
    <w:basedOn w:val="Normal"/>
    <w:link w:val="BodyText3Char"/>
    <w:pPr>
      <w:ind w:right="595"/>
    </w:pPr>
    <w:rPr>
      <w:b/>
    </w:rPr>
  </w:style>
  <w:style w:type="paragraph" w:styleId="BodyTextIndent2">
    <w:name w:val="Body Text Indent 2"/>
    <w:basedOn w:val="Normal"/>
    <w:pPr>
      <w:tabs>
        <w:tab w:val="left" w:pos="3686"/>
        <w:tab w:val="left" w:pos="4536"/>
        <w:tab w:val="left" w:pos="6521"/>
        <w:tab w:val="left" w:pos="7088"/>
      </w:tabs>
      <w:ind w:right="-1" w:firstLine="1134"/>
    </w:pPr>
    <w:rPr>
      <w:sz w:val="22"/>
    </w:rPr>
  </w:style>
  <w:style w:type="paragraph" w:styleId="BodyTextIndent3">
    <w:name w:val="Body Text Indent 3"/>
    <w:basedOn w:val="Normal"/>
    <w:pPr>
      <w:ind w:left="1701" w:firstLine="567"/>
      <w:jc w:val="both"/>
    </w:pPr>
    <w:rPr>
      <w:lang w:val="en-US"/>
    </w:rPr>
  </w:style>
  <w:style w:type="paragraph" w:styleId="BalloonText">
    <w:name w:val="Balloon Text"/>
    <w:basedOn w:val="Normal"/>
    <w:link w:val="BalloonTextChar"/>
    <w:rsid w:val="002A16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A16C5"/>
    <w:rPr>
      <w:rFonts w:ascii="Tahoma" w:hAnsi="Tahoma" w:cs="Tahoma"/>
      <w:sz w:val="16"/>
      <w:szCs w:val="16"/>
      <w:lang w:val="fr-FR" w:eastAsia="zh-CN"/>
    </w:rPr>
  </w:style>
  <w:style w:type="character" w:styleId="Hyperlink">
    <w:name w:val="Hyperlink"/>
    <w:rsid w:val="002E3D9C"/>
    <w:rPr>
      <w:color w:val="0563C1"/>
      <w:u w:val="single"/>
    </w:rPr>
  </w:style>
  <w:style w:type="character" w:styleId="CommentReference">
    <w:name w:val="annotation reference"/>
    <w:basedOn w:val="DefaultParagraphFont"/>
    <w:rsid w:val="00BA65E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A65E7"/>
    <w:rPr>
      <w:b/>
      <w:bCs/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BA65E7"/>
    <w:rPr>
      <w:sz w:val="22"/>
      <w:lang w:val="fr-FR" w:eastAsia="zh-CN"/>
    </w:rPr>
  </w:style>
  <w:style w:type="character" w:customStyle="1" w:styleId="CommentSubjectChar">
    <w:name w:val="Comment Subject Char"/>
    <w:basedOn w:val="CommentTextChar"/>
    <w:link w:val="CommentSubject"/>
    <w:rsid w:val="00BA65E7"/>
    <w:rPr>
      <w:b/>
      <w:bCs/>
      <w:sz w:val="22"/>
      <w:lang w:val="fr-FR" w:eastAsia="zh-CN"/>
    </w:rPr>
  </w:style>
  <w:style w:type="paragraph" w:styleId="Revision">
    <w:name w:val="Revision"/>
    <w:hidden/>
    <w:uiPriority w:val="99"/>
    <w:semiHidden/>
    <w:rsid w:val="00AB0559"/>
    <w:rPr>
      <w:sz w:val="24"/>
      <w:lang w:val="fr-FR" w:eastAsia="zh-CN"/>
    </w:rPr>
  </w:style>
  <w:style w:type="paragraph" w:styleId="ListParagraph">
    <w:name w:val="List Paragraph"/>
    <w:basedOn w:val="Normal"/>
    <w:uiPriority w:val="34"/>
    <w:qFormat/>
    <w:rsid w:val="005855E7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DF19A0"/>
    <w:rPr>
      <w:sz w:val="24"/>
      <w:lang w:val="fr-FR" w:eastAsia="zh-CN"/>
    </w:rPr>
  </w:style>
  <w:style w:type="character" w:styleId="FollowedHyperlink">
    <w:name w:val="FollowedHyperlink"/>
    <w:basedOn w:val="DefaultParagraphFont"/>
    <w:rsid w:val="0053647A"/>
    <w:rPr>
      <w:color w:val="954F72" w:themeColor="followedHyperlink"/>
      <w:u w:val="single"/>
    </w:rPr>
  </w:style>
  <w:style w:type="character" w:customStyle="1" w:styleId="BodyText2Char">
    <w:name w:val="Body Text 2 Char"/>
    <w:basedOn w:val="DefaultParagraphFont"/>
    <w:link w:val="BodyText2"/>
    <w:rsid w:val="003D2EF5"/>
    <w:rPr>
      <w:sz w:val="22"/>
      <w:lang w:val="fr-FR" w:eastAsia="zh-CN"/>
    </w:rPr>
  </w:style>
  <w:style w:type="character" w:customStyle="1" w:styleId="BodyText3Char">
    <w:name w:val="Body Text 3 Char"/>
    <w:basedOn w:val="DefaultParagraphFont"/>
    <w:link w:val="BodyText3"/>
    <w:rsid w:val="003D2EF5"/>
    <w:rPr>
      <w:b/>
      <w:sz w:val="24"/>
      <w:lang w:val="fr-FR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02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sbon.system@wipo.int" TargetMode="Externa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8.xm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yperlink" Target="https://www.wipo.int/lisbon" TargetMode="Externa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footer" Target="footer9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MSOFFICE\TEMPLATE\-DOC-F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53C63A-F927-4EF4-BDFD-A4A6952D8D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-DOC-F</Template>
  <TotalTime>7</TotalTime>
  <Pages>2</Pages>
  <Words>348</Words>
  <Characters>1909</Characters>
  <Application>Microsoft Office Word</Application>
  <DocSecurity>0</DocSecurity>
  <Lines>98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AO/1</vt:lpstr>
    </vt:vector>
  </TitlesOfParts>
  <Company>WIPO</Company>
  <LinksUpToDate>false</LinksUpToDate>
  <CharactersWithSpaces>2289</CharactersWithSpaces>
  <SharedDoc>false</SharedDoc>
  <HLinks>
    <vt:vector size="18" baseType="variant">
      <vt:variant>
        <vt:i4>6422568</vt:i4>
      </vt:variant>
      <vt:variant>
        <vt:i4>18</vt:i4>
      </vt:variant>
      <vt:variant>
        <vt:i4>0</vt:i4>
      </vt:variant>
      <vt:variant>
        <vt:i4>5</vt:i4>
      </vt:variant>
      <vt:variant>
        <vt:lpwstr>https://www.wipo.int/lisbon/en/</vt:lpwstr>
      </vt:variant>
      <vt:variant>
        <vt:lpwstr/>
      </vt:variant>
      <vt:variant>
        <vt:i4>6422568</vt:i4>
      </vt:variant>
      <vt:variant>
        <vt:i4>3</vt:i4>
      </vt:variant>
      <vt:variant>
        <vt:i4>0</vt:i4>
      </vt:variant>
      <vt:variant>
        <vt:i4>5</vt:i4>
      </vt:variant>
      <vt:variant>
        <vt:lpwstr>https://www.wipo.int/lisbon/en/</vt:lpwstr>
      </vt:variant>
      <vt:variant>
        <vt:lpwstr/>
      </vt:variant>
      <vt:variant>
        <vt:i4>1769573</vt:i4>
      </vt:variant>
      <vt:variant>
        <vt:i4>0</vt:i4>
      </vt:variant>
      <vt:variant>
        <vt:i4>0</vt:i4>
      </vt:variant>
      <vt:variant>
        <vt:i4>5</vt:i4>
      </vt:variant>
      <vt:variant>
        <vt:lpwstr>mailto:lisbon.system@wipo.int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AO/1</dc:title>
  <dc:subject/>
  <dc:creator>Alexandra GRAZIOLI</dc:creator>
  <cp:keywords>FOR OFFICIAL USE ONLY</cp:keywords>
  <cp:lastModifiedBy>VINCENT Anouck</cp:lastModifiedBy>
  <cp:revision>7</cp:revision>
  <cp:lastPrinted>2020-02-19T09:29:00Z</cp:lastPrinted>
  <dcterms:created xsi:type="dcterms:W3CDTF">2020-03-23T14:33:00Z</dcterms:created>
  <dcterms:modified xsi:type="dcterms:W3CDTF">2020-03-23T14:48:00Z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49899d31-b098-4c4b-9be0-263a3aa0e007</vt:lpwstr>
  </property>
  <property fmtid="{D5CDD505-2E9C-101B-9397-08002B2CF9AE}" pid="3" name="Classification">
    <vt:lpwstr>For Official Use Only</vt:lpwstr>
  </property>
  <property fmtid="{D5CDD505-2E9C-101B-9397-08002B2CF9AE}" pid="4" name="VisualMarkings">
    <vt:lpwstr>None</vt:lpwstr>
  </property>
  <property fmtid="{D5CDD505-2E9C-101B-9397-08002B2CF9AE}" pid="5" name="Alignment">
    <vt:lpwstr>Centre</vt:lpwstr>
  </property>
  <property fmtid="{D5CDD505-2E9C-101B-9397-08002B2CF9AE}" pid="6" name="Language">
    <vt:lpwstr>English</vt:lpwstr>
  </property>
</Properties>
</file>