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5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513"/>
        <w:gridCol w:w="4337"/>
        <w:gridCol w:w="506"/>
      </w:tblGrid>
      <w:tr w:rsidR="00D00F95" w:rsidRPr="008B2CC1" w:rsidTr="00DE509E">
        <w:tc>
          <w:tcPr>
            <w:tcW w:w="4513" w:type="dxa"/>
            <w:tcBorders>
              <w:bottom w:val="single" w:sz="4" w:space="0" w:color="auto"/>
            </w:tcBorders>
            <w:tcMar>
              <w:bottom w:w="170" w:type="dxa"/>
            </w:tcMar>
          </w:tcPr>
          <w:p w:rsidR="00D00F95" w:rsidRPr="008B2CC1" w:rsidRDefault="00D00F95" w:rsidP="00DE509E">
            <w:bookmarkStart w:id="0" w:name="_GoBack"/>
            <w:bookmarkEnd w:id="0"/>
          </w:p>
        </w:tc>
        <w:tc>
          <w:tcPr>
            <w:tcW w:w="4337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D00F95" w:rsidRPr="008B2CC1" w:rsidRDefault="00D00F95" w:rsidP="00DE509E">
            <w:r>
              <w:rPr>
                <w:noProof/>
                <w:lang w:eastAsia="en-US"/>
              </w:rPr>
              <w:drawing>
                <wp:inline distT="0" distB="0" distL="0" distR="0" wp14:anchorId="2B88BB78" wp14:editId="378CB945">
                  <wp:extent cx="1697355" cy="1260475"/>
                  <wp:effectExtent l="0" t="0" r="0" b="0"/>
                  <wp:docPr id="6" name="Рисунок 1" descr="Описание: WIPO-R-B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WIPO-R-B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355" cy="126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D00F95" w:rsidRPr="008B2CC1" w:rsidRDefault="00D00F95" w:rsidP="00DE509E">
            <w:pPr>
              <w:jc w:val="right"/>
            </w:pPr>
            <w:r>
              <w:rPr>
                <w:b/>
                <w:sz w:val="40"/>
                <w:szCs w:val="40"/>
              </w:rPr>
              <w:t>R</w:t>
            </w:r>
          </w:p>
        </w:tc>
      </w:tr>
      <w:tr w:rsidR="00D00F95" w:rsidRPr="001832A6" w:rsidTr="00DE509E">
        <w:trPr>
          <w:trHeight w:hRule="exact" w:val="340"/>
        </w:trPr>
        <w:tc>
          <w:tcPr>
            <w:tcW w:w="9356" w:type="dxa"/>
            <w:gridSpan w:val="3"/>
            <w:tcBorders>
              <w:top w:val="single" w:sz="4" w:space="0" w:color="auto"/>
            </w:tcBorders>
            <w:tcMar>
              <w:top w:w="170" w:type="dxa"/>
              <w:left w:w="0" w:type="dxa"/>
              <w:right w:w="0" w:type="dxa"/>
            </w:tcMar>
            <w:vAlign w:val="bottom"/>
          </w:tcPr>
          <w:p w:rsidR="00D00F95" w:rsidRPr="0090731E" w:rsidRDefault="00D00F95" w:rsidP="00DE509E">
            <w:pPr>
              <w:jc w:val="right"/>
              <w:rPr>
                <w:rFonts w:ascii="Arial Black" w:hAnsi="Arial Black"/>
                <w:caps/>
                <w:sz w:val="15"/>
              </w:rPr>
            </w:pPr>
            <w:r>
              <w:rPr>
                <w:rFonts w:ascii="Arial Black" w:hAnsi="Arial Black"/>
                <w:caps/>
                <w:sz w:val="15"/>
              </w:rPr>
              <w:t xml:space="preserve">A/56/7 </w:t>
            </w:r>
            <w:r w:rsidRPr="0090731E">
              <w:rPr>
                <w:rFonts w:ascii="Arial Black" w:hAnsi="Arial Black"/>
                <w:caps/>
                <w:sz w:val="15"/>
              </w:rPr>
              <w:t xml:space="preserve">   </w:t>
            </w:r>
          </w:p>
        </w:tc>
      </w:tr>
      <w:tr w:rsidR="00D00F95" w:rsidRPr="001832A6" w:rsidTr="00DE509E">
        <w:trPr>
          <w:trHeight w:hRule="exact" w:val="170"/>
        </w:trPr>
        <w:tc>
          <w:tcPr>
            <w:tcW w:w="9356" w:type="dxa"/>
            <w:gridSpan w:val="3"/>
            <w:noWrap/>
            <w:tcMar>
              <w:left w:w="0" w:type="dxa"/>
              <w:right w:w="0" w:type="dxa"/>
            </w:tcMar>
            <w:vAlign w:val="bottom"/>
          </w:tcPr>
          <w:p w:rsidR="00D00F95" w:rsidRPr="0090731E" w:rsidRDefault="00D00F95" w:rsidP="00DE509E">
            <w:pPr>
              <w:jc w:val="right"/>
              <w:rPr>
                <w:rFonts w:ascii="Arial Black" w:hAnsi="Arial Black"/>
                <w:caps/>
                <w:sz w:val="15"/>
              </w:rPr>
            </w:pPr>
            <w:r>
              <w:rPr>
                <w:rFonts w:ascii="Arial Black" w:hAnsi="Arial Black"/>
                <w:caps/>
                <w:sz w:val="15"/>
                <w:lang w:val="ru-RU"/>
              </w:rPr>
              <w:t>Оригинал</w:t>
            </w:r>
            <w:r>
              <w:rPr>
                <w:rFonts w:ascii="Arial Black" w:hAnsi="Arial Black"/>
                <w:caps/>
                <w:sz w:val="15"/>
              </w:rPr>
              <w:t xml:space="preserve">:  </w:t>
            </w:r>
            <w:r w:rsidRPr="000E2B98">
              <w:rPr>
                <w:rFonts w:ascii="Arial Black" w:hAnsi="Arial Black"/>
                <w:caps/>
                <w:sz w:val="15"/>
                <w:lang w:val="ru-RU"/>
              </w:rPr>
              <w:t>английск</w:t>
            </w:r>
            <w:r>
              <w:rPr>
                <w:rFonts w:ascii="Arial Black" w:hAnsi="Arial Black"/>
                <w:caps/>
                <w:sz w:val="15"/>
                <w:lang w:val="ru-RU"/>
              </w:rPr>
              <w:t>ий</w:t>
            </w:r>
            <w:r>
              <w:rPr>
                <w:rFonts w:ascii="Arial Black" w:hAnsi="Arial Black"/>
                <w:caps/>
                <w:sz w:val="15"/>
              </w:rPr>
              <w:t xml:space="preserve"> </w:t>
            </w:r>
            <w:r w:rsidRPr="0090731E">
              <w:rPr>
                <w:rFonts w:ascii="Arial Black" w:hAnsi="Arial Black"/>
                <w:caps/>
                <w:sz w:val="15"/>
              </w:rPr>
              <w:t xml:space="preserve"> </w:t>
            </w:r>
          </w:p>
        </w:tc>
      </w:tr>
      <w:tr w:rsidR="00D00F95" w:rsidRPr="001832A6" w:rsidTr="00DE509E">
        <w:trPr>
          <w:trHeight w:hRule="exact" w:val="198"/>
        </w:trPr>
        <w:tc>
          <w:tcPr>
            <w:tcW w:w="9356" w:type="dxa"/>
            <w:gridSpan w:val="3"/>
            <w:tcMar>
              <w:left w:w="0" w:type="dxa"/>
              <w:right w:w="0" w:type="dxa"/>
            </w:tcMar>
            <w:vAlign w:val="bottom"/>
          </w:tcPr>
          <w:p w:rsidR="00D00F95" w:rsidRPr="00263B95" w:rsidRDefault="00D00F95" w:rsidP="00DE509E">
            <w:pPr>
              <w:jc w:val="right"/>
              <w:rPr>
                <w:rFonts w:ascii="Arial Black" w:hAnsi="Arial Black"/>
                <w:caps/>
                <w:sz w:val="15"/>
                <w:lang w:val="ru-RU"/>
              </w:rPr>
            </w:pPr>
            <w:r>
              <w:rPr>
                <w:rFonts w:ascii="Arial Black" w:hAnsi="Arial Black"/>
                <w:caps/>
                <w:sz w:val="15"/>
                <w:lang w:val="ru-RU"/>
              </w:rPr>
              <w:t>Дата</w:t>
            </w:r>
            <w:r>
              <w:rPr>
                <w:rFonts w:ascii="Arial Black" w:hAnsi="Arial Black"/>
                <w:caps/>
                <w:sz w:val="15"/>
              </w:rPr>
              <w:t>:  2</w:t>
            </w:r>
            <w:r>
              <w:rPr>
                <w:rFonts w:ascii="Arial Black" w:hAnsi="Arial Black"/>
                <w:caps/>
                <w:sz w:val="15"/>
                <w:lang w:val="ru-RU"/>
              </w:rPr>
              <w:t xml:space="preserve"> августа</w:t>
            </w:r>
            <w:r>
              <w:rPr>
                <w:rFonts w:ascii="Arial Black" w:hAnsi="Arial Black"/>
                <w:caps/>
                <w:sz w:val="15"/>
              </w:rPr>
              <w:t xml:space="preserve"> 2016 </w:t>
            </w:r>
            <w:r>
              <w:rPr>
                <w:rFonts w:ascii="Arial Black" w:hAnsi="Arial Black"/>
                <w:caps/>
                <w:sz w:val="15"/>
                <w:lang w:val="ru-RU"/>
              </w:rPr>
              <w:t>г.</w:t>
            </w:r>
          </w:p>
        </w:tc>
      </w:tr>
    </w:tbl>
    <w:p w:rsidR="00D00F95" w:rsidRPr="008B2CC1" w:rsidRDefault="00D00F95" w:rsidP="00D00F95"/>
    <w:p w:rsidR="00D00F95" w:rsidRPr="008B2CC1" w:rsidRDefault="00D00F95" w:rsidP="00D00F95"/>
    <w:p w:rsidR="00D00F95" w:rsidRDefault="00D00F95" w:rsidP="00D00F95"/>
    <w:p w:rsidR="00D00F95" w:rsidRDefault="00D00F95" w:rsidP="00D00F95"/>
    <w:p w:rsidR="00D00F95" w:rsidRPr="008B2CC1" w:rsidRDefault="00D00F95" w:rsidP="00D00F95"/>
    <w:p w:rsidR="00D00F95" w:rsidRPr="00263B95" w:rsidRDefault="00D00F95" w:rsidP="00D00F95">
      <w:pPr>
        <w:rPr>
          <w:b/>
          <w:sz w:val="32"/>
          <w:szCs w:val="28"/>
          <w:lang w:val="ru-RU"/>
        </w:rPr>
      </w:pPr>
      <w:r w:rsidRPr="00263B95">
        <w:rPr>
          <w:rFonts w:eastAsia="Arial"/>
          <w:b/>
          <w:bCs/>
          <w:color w:val="111111"/>
          <w:w w:val="106"/>
          <w:sz w:val="28"/>
          <w:szCs w:val="26"/>
          <w:lang w:val="ru-RU"/>
        </w:rPr>
        <w:t>Ассамблеи государств-членов ВОИС</w:t>
      </w:r>
    </w:p>
    <w:p w:rsidR="00D00F95" w:rsidRPr="00263B95" w:rsidRDefault="00D00F95" w:rsidP="00D00F95">
      <w:pPr>
        <w:rPr>
          <w:sz w:val="24"/>
          <w:lang w:val="ru-RU"/>
        </w:rPr>
      </w:pPr>
    </w:p>
    <w:p w:rsidR="00D00F95" w:rsidRPr="00263B95" w:rsidRDefault="00D00F95" w:rsidP="00D00F95">
      <w:pPr>
        <w:rPr>
          <w:sz w:val="24"/>
          <w:lang w:val="ru-RU"/>
        </w:rPr>
      </w:pPr>
    </w:p>
    <w:p w:rsidR="00D00F95" w:rsidRPr="00263B95" w:rsidRDefault="00D00F95" w:rsidP="00D00F95">
      <w:pPr>
        <w:rPr>
          <w:b/>
          <w:sz w:val="28"/>
          <w:szCs w:val="24"/>
          <w:lang w:val="ru-RU"/>
        </w:rPr>
      </w:pPr>
      <w:r w:rsidRPr="00263B95">
        <w:rPr>
          <w:rFonts w:eastAsia="Arial"/>
          <w:b/>
          <w:bCs/>
          <w:color w:val="111111"/>
          <w:sz w:val="24"/>
          <w:szCs w:val="23"/>
          <w:lang w:val="ru-RU"/>
        </w:rPr>
        <w:t xml:space="preserve">Пятьдесят </w:t>
      </w:r>
      <w:r>
        <w:rPr>
          <w:rFonts w:eastAsia="Arial"/>
          <w:b/>
          <w:bCs/>
          <w:color w:val="111111"/>
          <w:sz w:val="24"/>
          <w:szCs w:val="23"/>
          <w:lang w:val="ru-RU"/>
        </w:rPr>
        <w:t>шестая</w:t>
      </w:r>
      <w:r w:rsidRPr="00263B95">
        <w:rPr>
          <w:rFonts w:eastAsia="Arial"/>
          <w:b/>
          <w:bCs/>
          <w:color w:val="111111"/>
          <w:sz w:val="24"/>
          <w:szCs w:val="23"/>
          <w:lang w:val="ru-RU"/>
        </w:rPr>
        <w:t xml:space="preserve"> серия заседаний</w:t>
      </w:r>
    </w:p>
    <w:p w:rsidR="00D00F95" w:rsidRPr="00263B95" w:rsidRDefault="00D00F95" w:rsidP="00D00F95">
      <w:pPr>
        <w:rPr>
          <w:b/>
          <w:sz w:val="28"/>
          <w:szCs w:val="24"/>
          <w:lang w:val="ru-RU"/>
        </w:rPr>
      </w:pPr>
      <w:r>
        <w:rPr>
          <w:rFonts w:eastAsia="Arial"/>
          <w:b/>
          <w:bCs/>
          <w:color w:val="111111"/>
          <w:sz w:val="24"/>
          <w:szCs w:val="23"/>
          <w:lang w:val="ru-RU"/>
        </w:rPr>
        <w:t>Женева</w:t>
      </w:r>
      <w:r w:rsidRPr="00263B95">
        <w:rPr>
          <w:rFonts w:eastAsia="Arial"/>
          <w:b/>
          <w:bCs/>
          <w:color w:val="383838"/>
          <w:sz w:val="24"/>
          <w:szCs w:val="23"/>
          <w:lang w:val="ru-RU"/>
        </w:rPr>
        <w:t>,</w:t>
      </w:r>
      <w:r w:rsidRPr="00263B95">
        <w:rPr>
          <w:rFonts w:eastAsia="Arial"/>
          <w:b/>
          <w:bCs/>
          <w:color w:val="383838"/>
          <w:spacing w:val="6"/>
          <w:sz w:val="24"/>
          <w:szCs w:val="23"/>
          <w:lang w:val="ru-RU"/>
        </w:rPr>
        <w:t xml:space="preserve"> </w:t>
      </w:r>
      <w:r w:rsidRPr="00263B95">
        <w:rPr>
          <w:rFonts w:eastAsia="Arial"/>
          <w:b/>
          <w:bCs/>
          <w:color w:val="111111"/>
          <w:sz w:val="24"/>
          <w:szCs w:val="23"/>
          <w:lang w:val="ru-RU"/>
        </w:rPr>
        <w:t>3</w:t>
      </w:r>
      <w:r w:rsidRPr="00263B95">
        <w:rPr>
          <w:rFonts w:eastAsia="Arial"/>
          <w:b/>
          <w:bCs/>
          <w:color w:val="111111"/>
          <w:spacing w:val="14"/>
          <w:sz w:val="24"/>
          <w:szCs w:val="23"/>
          <w:lang w:val="ru-RU"/>
        </w:rPr>
        <w:t xml:space="preserve"> </w:t>
      </w:r>
      <w:r>
        <w:rPr>
          <w:rFonts w:eastAsia="Arial"/>
          <w:b/>
          <w:bCs/>
          <w:color w:val="111111"/>
          <w:spacing w:val="14"/>
          <w:sz w:val="24"/>
          <w:szCs w:val="23"/>
          <w:lang w:val="ru-RU"/>
        </w:rPr>
        <w:t xml:space="preserve">– </w:t>
      </w:r>
      <w:r w:rsidRPr="00263B95">
        <w:rPr>
          <w:rFonts w:eastAsia="Arial"/>
          <w:b/>
          <w:bCs/>
          <w:color w:val="111111"/>
          <w:sz w:val="24"/>
          <w:szCs w:val="23"/>
          <w:lang w:val="ru-RU"/>
        </w:rPr>
        <w:t>11</w:t>
      </w:r>
      <w:r>
        <w:rPr>
          <w:rFonts w:eastAsia="Arial"/>
          <w:b/>
          <w:bCs/>
          <w:color w:val="111111"/>
          <w:sz w:val="24"/>
          <w:szCs w:val="23"/>
          <w:lang w:val="ru-RU"/>
        </w:rPr>
        <w:t xml:space="preserve"> октября </w:t>
      </w:r>
      <w:r w:rsidRPr="00263B95">
        <w:rPr>
          <w:rFonts w:eastAsia="Arial"/>
          <w:b/>
          <w:bCs/>
          <w:color w:val="111111"/>
          <w:w w:val="102"/>
          <w:sz w:val="24"/>
          <w:szCs w:val="23"/>
          <w:lang w:val="ru-RU"/>
        </w:rPr>
        <w:t>2016</w:t>
      </w:r>
      <w:r>
        <w:rPr>
          <w:rFonts w:eastAsia="Arial"/>
          <w:b/>
          <w:bCs/>
          <w:color w:val="111111"/>
          <w:w w:val="102"/>
          <w:sz w:val="24"/>
          <w:szCs w:val="23"/>
          <w:lang w:val="ru-RU"/>
        </w:rPr>
        <w:t xml:space="preserve"> г.</w:t>
      </w:r>
    </w:p>
    <w:p w:rsidR="00D00F95" w:rsidRPr="00263B95" w:rsidRDefault="00D00F95" w:rsidP="00D00F95">
      <w:pPr>
        <w:rPr>
          <w:lang w:val="ru-RU"/>
        </w:rPr>
      </w:pPr>
    </w:p>
    <w:p w:rsidR="00D00F95" w:rsidRPr="00263B95" w:rsidRDefault="00D00F95" w:rsidP="00D00F95">
      <w:pPr>
        <w:rPr>
          <w:lang w:val="ru-RU"/>
        </w:rPr>
      </w:pPr>
    </w:p>
    <w:p w:rsidR="00D00F95" w:rsidRPr="00263B95" w:rsidRDefault="00D00F95" w:rsidP="00D00F95">
      <w:pPr>
        <w:rPr>
          <w:lang w:val="ru-RU"/>
        </w:rPr>
      </w:pPr>
    </w:p>
    <w:p w:rsidR="00D00F95" w:rsidRPr="00263B95" w:rsidRDefault="00D00F95" w:rsidP="00D00F95">
      <w:pPr>
        <w:rPr>
          <w:caps/>
          <w:sz w:val="24"/>
          <w:lang w:val="ru-RU"/>
        </w:rPr>
      </w:pPr>
      <w:r w:rsidRPr="00980F95">
        <w:rPr>
          <w:caps/>
          <w:sz w:val="24"/>
          <w:lang w:val="ru-RU"/>
        </w:rPr>
        <w:t xml:space="preserve">ГОДОВОЙ ФИНАНСОВЫЙ ОТЧЕТ И </w:t>
      </w:r>
      <w:r w:rsidRPr="00E511FE">
        <w:rPr>
          <w:caps/>
          <w:sz w:val="24"/>
          <w:lang w:val="ru-RU"/>
        </w:rPr>
        <w:t>финансовая отчетность</w:t>
      </w:r>
      <w:r>
        <w:rPr>
          <w:caps/>
          <w:sz w:val="24"/>
          <w:lang w:val="ru-RU"/>
        </w:rPr>
        <w:t xml:space="preserve"> </w:t>
      </w:r>
      <w:r w:rsidRPr="00980F95">
        <w:rPr>
          <w:caps/>
          <w:sz w:val="24"/>
          <w:lang w:val="ru-RU"/>
        </w:rPr>
        <w:t>ЗА 2015</w:t>
      </w:r>
      <w:r w:rsidRPr="00980F95">
        <w:rPr>
          <w:caps/>
          <w:sz w:val="24"/>
        </w:rPr>
        <w:t> </w:t>
      </w:r>
      <w:r w:rsidRPr="00980F95">
        <w:rPr>
          <w:caps/>
          <w:sz w:val="24"/>
          <w:lang w:val="ru-RU"/>
        </w:rPr>
        <w:t>Г.</w:t>
      </w:r>
    </w:p>
    <w:p w:rsidR="00D00F95" w:rsidRPr="00263B95" w:rsidRDefault="00D00F95" w:rsidP="00D00F95">
      <w:pPr>
        <w:rPr>
          <w:lang w:val="ru-RU"/>
        </w:rPr>
      </w:pPr>
    </w:p>
    <w:p w:rsidR="00D00F95" w:rsidRPr="00263B95" w:rsidRDefault="00D00F95" w:rsidP="00D00F95">
      <w:pPr>
        <w:rPr>
          <w:i/>
          <w:lang w:val="ru-RU"/>
        </w:rPr>
      </w:pPr>
      <w:proofErr w:type="gramStart"/>
      <w:r>
        <w:rPr>
          <w:i/>
        </w:rPr>
        <w:t>подготовлены</w:t>
      </w:r>
      <w:proofErr w:type="gramEnd"/>
      <w:r>
        <w:rPr>
          <w:i/>
        </w:rPr>
        <w:t xml:space="preserve"> Секретариатом</w:t>
      </w:r>
    </w:p>
    <w:p w:rsidR="00D00F95" w:rsidRDefault="00D00F95" w:rsidP="00D00F95"/>
    <w:p w:rsidR="00D00F95" w:rsidRDefault="00D00F95" w:rsidP="00D00F95"/>
    <w:p w:rsidR="00D00F95" w:rsidRDefault="00D00F95" w:rsidP="00D00F95"/>
    <w:p w:rsidR="00D00F95" w:rsidRDefault="00D00F95" w:rsidP="00D00F95"/>
    <w:p w:rsidR="00D00F95" w:rsidRPr="00263B95" w:rsidRDefault="00D00F95" w:rsidP="00D00F95">
      <w:pPr>
        <w:pStyle w:val="ListParagraph"/>
        <w:numPr>
          <w:ilvl w:val="0"/>
          <w:numId w:val="33"/>
        </w:numPr>
        <w:ind w:left="0" w:firstLine="0"/>
        <w:contextualSpacing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Настоящий</w:t>
      </w:r>
      <w:r w:rsidRPr="00263B95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документ</w:t>
      </w:r>
      <w:r w:rsidRPr="00263B95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содержит</w:t>
      </w:r>
      <w:r w:rsidRPr="00263B95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г</w:t>
      </w:r>
      <w:r w:rsidRPr="00263B95">
        <w:rPr>
          <w:rFonts w:ascii="Arial" w:hAnsi="Arial" w:cs="Arial"/>
          <w:sz w:val="22"/>
          <w:szCs w:val="22"/>
          <w:lang w:val="ru-RU"/>
        </w:rPr>
        <w:t>одовой финансовый отчет и финансов</w:t>
      </w:r>
      <w:r>
        <w:rPr>
          <w:rFonts w:ascii="Arial" w:hAnsi="Arial" w:cs="Arial"/>
          <w:sz w:val="22"/>
          <w:szCs w:val="22"/>
          <w:lang w:val="ru-RU"/>
        </w:rPr>
        <w:t>ую</w:t>
      </w:r>
      <w:r w:rsidRPr="00263B95">
        <w:rPr>
          <w:rFonts w:ascii="Arial" w:hAnsi="Arial" w:cs="Arial"/>
          <w:sz w:val="22"/>
          <w:szCs w:val="22"/>
          <w:lang w:val="ru-RU"/>
        </w:rPr>
        <w:t xml:space="preserve"> отчетность за 2015</w:t>
      </w:r>
      <w:r w:rsidRPr="00263B95">
        <w:rPr>
          <w:rFonts w:ascii="Arial" w:hAnsi="Arial" w:cs="Arial"/>
          <w:sz w:val="22"/>
          <w:szCs w:val="22"/>
        </w:rPr>
        <w:t> </w:t>
      </w:r>
      <w:r w:rsidRPr="00263B95">
        <w:rPr>
          <w:rFonts w:ascii="Arial" w:hAnsi="Arial" w:cs="Arial"/>
          <w:sz w:val="22"/>
          <w:szCs w:val="22"/>
          <w:lang w:val="ru-RU"/>
        </w:rPr>
        <w:t>г.</w:t>
      </w:r>
      <w:r w:rsidRPr="00263B95">
        <w:rPr>
          <w:lang w:val="ru-RU"/>
        </w:rPr>
        <w:t xml:space="preserve"> </w:t>
      </w:r>
      <w:r w:rsidRPr="00263B95">
        <w:rPr>
          <w:rFonts w:ascii="Arial" w:hAnsi="Arial" w:cs="Arial"/>
          <w:sz w:val="22"/>
          <w:szCs w:val="22"/>
          <w:lang w:val="ru-RU"/>
        </w:rPr>
        <w:t>(</w:t>
      </w:r>
      <w:r>
        <w:rPr>
          <w:rFonts w:ascii="Arial" w:hAnsi="Arial" w:cs="Arial"/>
          <w:sz w:val="22"/>
          <w:szCs w:val="22"/>
          <w:lang w:val="ru-RU"/>
        </w:rPr>
        <w:t>документ</w:t>
      </w:r>
      <w:r w:rsidRPr="00263B95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</w:rPr>
        <w:t>WO</w:t>
      </w:r>
      <w:r w:rsidRPr="00263B95">
        <w:rPr>
          <w:rFonts w:ascii="Arial" w:hAnsi="Arial" w:cs="Arial"/>
          <w:sz w:val="22"/>
          <w:szCs w:val="22"/>
          <w:lang w:val="ru-RU"/>
        </w:rPr>
        <w:t>/</w:t>
      </w:r>
      <w:r>
        <w:rPr>
          <w:rFonts w:ascii="Arial" w:hAnsi="Arial" w:cs="Arial"/>
          <w:sz w:val="22"/>
          <w:szCs w:val="22"/>
        </w:rPr>
        <w:t>PBC</w:t>
      </w:r>
      <w:r w:rsidRPr="00263B95">
        <w:rPr>
          <w:rFonts w:ascii="Arial" w:hAnsi="Arial" w:cs="Arial"/>
          <w:sz w:val="22"/>
          <w:szCs w:val="22"/>
          <w:lang w:val="ru-RU"/>
        </w:rPr>
        <w:t xml:space="preserve">/25/9), </w:t>
      </w:r>
      <w:r>
        <w:rPr>
          <w:rFonts w:ascii="Arial" w:hAnsi="Arial" w:cs="Arial"/>
          <w:sz w:val="22"/>
          <w:szCs w:val="22"/>
          <w:lang w:val="ru-RU"/>
        </w:rPr>
        <w:t>представленные</w:t>
      </w:r>
      <w:r w:rsidRPr="00263B95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Комитету</w:t>
      </w:r>
      <w:r w:rsidRPr="00263B95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по</w:t>
      </w:r>
      <w:r w:rsidRPr="00263B95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программе</w:t>
      </w:r>
      <w:r w:rsidRPr="00263B95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и</w:t>
      </w:r>
      <w:r w:rsidRPr="00263B95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бюджету</w:t>
      </w:r>
      <w:r w:rsidRPr="00263B95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ВОИС</w:t>
      </w:r>
      <w:r w:rsidRPr="00263B95">
        <w:rPr>
          <w:rFonts w:ascii="Arial" w:hAnsi="Arial" w:cs="Arial"/>
          <w:sz w:val="22"/>
          <w:szCs w:val="22"/>
          <w:lang w:val="ru-RU"/>
        </w:rPr>
        <w:t xml:space="preserve"> (</w:t>
      </w:r>
      <w:r>
        <w:rPr>
          <w:rFonts w:ascii="Arial" w:hAnsi="Arial" w:cs="Arial"/>
          <w:sz w:val="22"/>
          <w:szCs w:val="22"/>
          <w:lang w:val="ru-RU"/>
        </w:rPr>
        <w:t>КПБ</w:t>
      </w:r>
      <w:r w:rsidRPr="00263B95">
        <w:rPr>
          <w:rFonts w:ascii="Arial" w:hAnsi="Arial" w:cs="Arial"/>
          <w:sz w:val="22"/>
          <w:szCs w:val="22"/>
          <w:lang w:val="ru-RU"/>
        </w:rPr>
        <w:t xml:space="preserve">) </w:t>
      </w:r>
      <w:r>
        <w:rPr>
          <w:rFonts w:ascii="Arial" w:hAnsi="Arial" w:cs="Arial"/>
          <w:sz w:val="22"/>
          <w:szCs w:val="22"/>
          <w:lang w:val="ru-RU"/>
        </w:rPr>
        <w:t xml:space="preserve">на его двадцать пятой сессии </w:t>
      </w:r>
      <w:r w:rsidRPr="00263B95">
        <w:rPr>
          <w:rFonts w:ascii="Arial" w:hAnsi="Arial" w:cs="Arial"/>
          <w:sz w:val="22"/>
          <w:szCs w:val="22"/>
          <w:lang w:val="ru-RU"/>
        </w:rPr>
        <w:t xml:space="preserve">(29 </w:t>
      </w:r>
      <w:r>
        <w:rPr>
          <w:rFonts w:ascii="Arial" w:hAnsi="Arial" w:cs="Arial"/>
          <w:sz w:val="22"/>
          <w:szCs w:val="22"/>
          <w:lang w:val="ru-RU"/>
        </w:rPr>
        <w:t xml:space="preserve">августа – </w:t>
      </w:r>
      <w:r w:rsidRPr="00263B95">
        <w:rPr>
          <w:rFonts w:ascii="Arial" w:hAnsi="Arial" w:cs="Arial"/>
          <w:sz w:val="22"/>
          <w:szCs w:val="22"/>
          <w:lang w:val="ru-RU"/>
        </w:rPr>
        <w:t>2</w:t>
      </w:r>
      <w:r>
        <w:rPr>
          <w:rFonts w:ascii="Arial" w:hAnsi="Arial" w:cs="Arial"/>
          <w:sz w:val="22"/>
          <w:szCs w:val="22"/>
          <w:lang w:val="ru-RU"/>
        </w:rPr>
        <w:t xml:space="preserve"> сентября </w:t>
      </w:r>
      <w:r w:rsidRPr="00263B95">
        <w:rPr>
          <w:rFonts w:ascii="Arial" w:hAnsi="Arial" w:cs="Arial"/>
          <w:sz w:val="22"/>
          <w:szCs w:val="22"/>
          <w:lang w:val="ru-RU"/>
        </w:rPr>
        <w:t>2016</w:t>
      </w:r>
      <w:r>
        <w:rPr>
          <w:rFonts w:ascii="Arial" w:hAnsi="Arial" w:cs="Arial"/>
          <w:sz w:val="22"/>
          <w:szCs w:val="22"/>
          <w:lang w:val="ru-RU"/>
        </w:rPr>
        <w:t xml:space="preserve"> г.</w:t>
      </w:r>
      <w:r w:rsidRPr="00263B95">
        <w:rPr>
          <w:rFonts w:ascii="Arial" w:hAnsi="Arial" w:cs="Arial"/>
          <w:sz w:val="22"/>
          <w:szCs w:val="22"/>
          <w:lang w:val="ru-RU"/>
        </w:rPr>
        <w:t>).</w:t>
      </w:r>
    </w:p>
    <w:p w:rsidR="00D00F95" w:rsidRPr="00263B95" w:rsidRDefault="00D00F95" w:rsidP="00D00F95">
      <w:pPr>
        <w:rPr>
          <w:szCs w:val="22"/>
          <w:lang w:val="ru-RU"/>
        </w:rPr>
      </w:pPr>
    </w:p>
    <w:p w:rsidR="00D00F95" w:rsidRPr="00263B95" w:rsidRDefault="00D00F95" w:rsidP="00D00F95">
      <w:pPr>
        <w:rPr>
          <w:szCs w:val="22"/>
          <w:lang w:val="ru-RU"/>
        </w:rPr>
      </w:pPr>
      <w:r w:rsidRPr="00263B95">
        <w:rPr>
          <w:szCs w:val="22"/>
          <w:lang w:val="ru-RU"/>
        </w:rPr>
        <w:t>2.</w:t>
      </w:r>
      <w:r w:rsidRPr="00263B95">
        <w:rPr>
          <w:szCs w:val="22"/>
          <w:lang w:val="ru-RU"/>
        </w:rPr>
        <w:tab/>
      </w:r>
      <w:r>
        <w:rPr>
          <w:szCs w:val="22"/>
          <w:lang w:val="ru-RU"/>
        </w:rPr>
        <w:t>Любые</w:t>
      </w:r>
      <w:r w:rsidRPr="00263B95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решения</w:t>
      </w:r>
      <w:r w:rsidRPr="00263B95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КПБ</w:t>
      </w:r>
      <w:r w:rsidRPr="00263B95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 w:rsidRPr="00263B95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отношении</w:t>
      </w:r>
      <w:r w:rsidRPr="00263B95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настоящего</w:t>
      </w:r>
      <w:r w:rsidRPr="00263B95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документа</w:t>
      </w:r>
      <w:r w:rsidRPr="00263B95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отражены</w:t>
      </w:r>
      <w:r w:rsidRPr="00263B95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в</w:t>
      </w:r>
      <w:r w:rsidRPr="00263B95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документе «Решения, принятые Комитетом</w:t>
      </w:r>
      <w:r w:rsidRPr="00263B95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по</w:t>
      </w:r>
      <w:r w:rsidRPr="00263B95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программе</w:t>
      </w:r>
      <w:r w:rsidRPr="00263B95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и</w:t>
      </w:r>
      <w:r w:rsidRPr="00263B95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бюджету»</w:t>
      </w:r>
      <w:r w:rsidRPr="00263B95">
        <w:rPr>
          <w:szCs w:val="22"/>
          <w:lang w:val="ru-RU"/>
        </w:rPr>
        <w:t xml:space="preserve"> (</w:t>
      </w:r>
      <w:r>
        <w:rPr>
          <w:szCs w:val="22"/>
          <w:lang w:val="ru-RU"/>
        </w:rPr>
        <w:t xml:space="preserve">документ </w:t>
      </w:r>
      <w:r w:rsidRPr="00BA563D">
        <w:rPr>
          <w:szCs w:val="22"/>
        </w:rPr>
        <w:t>A</w:t>
      </w:r>
      <w:r w:rsidRPr="00263B95">
        <w:rPr>
          <w:szCs w:val="22"/>
          <w:lang w:val="ru-RU"/>
        </w:rPr>
        <w:t xml:space="preserve">/56/12). </w:t>
      </w:r>
    </w:p>
    <w:p w:rsidR="00D00F95" w:rsidRPr="00263B95" w:rsidRDefault="00D00F95" w:rsidP="00D00F95">
      <w:pPr>
        <w:rPr>
          <w:lang w:val="ru-RU"/>
        </w:rPr>
      </w:pPr>
    </w:p>
    <w:p w:rsidR="00D00F95" w:rsidRPr="00263B95" w:rsidRDefault="00D00F95" w:rsidP="00D00F95">
      <w:pPr>
        <w:rPr>
          <w:lang w:val="ru-RU"/>
        </w:rPr>
      </w:pPr>
    </w:p>
    <w:p w:rsidR="00D00F95" w:rsidRPr="00263B95" w:rsidRDefault="00D00F95" w:rsidP="00D00F95">
      <w:pPr>
        <w:rPr>
          <w:lang w:val="ru-RU"/>
        </w:rPr>
      </w:pPr>
    </w:p>
    <w:p w:rsidR="00D00F95" w:rsidRPr="00351587" w:rsidRDefault="00D00F95" w:rsidP="00D00F95">
      <w:pPr>
        <w:tabs>
          <w:tab w:val="left" w:pos="1455"/>
        </w:tabs>
        <w:jc w:val="right"/>
      </w:pPr>
      <w:r>
        <w:t>[</w:t>
      </w:r>
      <w:r>
        <w:rPr>
          <w:lang w:val="ru-RU"/>
        </w:rPr>
        <w:t>Документ</w:t>
      </w:r>
      <w:r w:rsidRPr="00263B95">
        <w:t xml:space="preserve"> </w:t>
      </w:r>
      <w:r>
        <w:t>WO/PBC/25/9</w:t>
      </w:r>
      <w:r w:rsidRPr="00120155">
        <w:t xml:space="preserve"> </w:t>
      </w:r>
      <w:r>
        <w:rPr>
          <w:lang w:val="ru-RU"/>
        </w:rPr>
        <w:t>следует</w:t>
      </w:r>
      <w:r>
        <w:t>]</w:t>
      </w:r>
    </w:p>
    <w:p w:rsidR="00D00F95" w:rsidRDefault="00D00F95" w:rsidP="00916EE2"/>
    <w:p w:rsidR="00D00F95" w:rsidRDefault="00D00F95" w:rsidP="00916EE2"/>
    <w:p w:rsidR="00D00F95" w:rsidRDefault="00D00F95" w:rsidP="00916EE2"/>
    <w:p w:rsidR="00D00F95" w:rsidRDefault="00D00F95" w:rsidP="00916EE2">
      <w:pPr>
        <w:sectPr w:rsidR="00D00F95" w:rsidSect="00274C9E">
          <w:headerReference w:type="default" r:id="rId10"/>
          <w:endnotePr>
            <w:numFmt w:val="decimal"/>
          </w:endnotePr>
          <w:pgSz w:w="11907" w:h="16840" w:code="9"/>
          <w:pgMar w:top="567" w:right="1021" w:bottom="1247" w:left="1418" w:header="510" w:footer="1021" w:gutter="0"/>
          <w:cols w:space="720"/>
          <w:titlePg/>
          <w:docGrid w:linePitch="299"/>
        </w:sectPr>
      </w:pPr>
    </w:p>
    <w:tbl>
      <w:tblPr>
        <w:tblW w:w="935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513"/>
        <w:gridCol w:w="4337"/>
        <w:gridCol w:w="506"/>
      </w:tblGrid>
      <w:tr w:rsidR="00701126" w:rsidRPr="008B2CC1" w:rsidTr="00361450">
        <w:tc>
          <w:tcPr>
            <w:tcW w:w="4513" w:type="dxa"/>
            <w:tcBorders>
              <w:bottom w:val="single" w:sz="4" w:space="0" w:color="auto"/>
            </w:tcBorders>
            <w:tcMar>
              <w:bottom w:w="170" w:type="dxa"/>
            </w:tcMar>
          </w:tcPr>
          <w:p w:rsidR="00701126" w:rsidRPr="008B2CC1" w:rsidRDefault="00701126" w:rsidP="00916EE2"/>
        </w:tc>
        <w:tc>
          <w:tcPr>
            <w:tcW w:w="4337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701126" w:rsidRPr="008B2CC1" w:rsidRDefault="00952D44" w:rsidP="00916EE2">
            <w:r>
              <w:rPr>
                <w:noProof/>
                <w:lang w:eastAsia="en-US"/>
              </w:rPr>
              <w:drawing>
                <wp:inline distT="0" distB="0" distL="0" distR="0" wp14:anchorId="1B0DC310" wp14:editId="7A00F6F4">
                  <wp:extent cx="1697355" cy="1260475"/>
                  <wp:effectExtent l="0" t="0" r="0" b="0"/>
                  <wp:docPr id="1" name="Рисунок 1" descr="Описание: WIPO-R-B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WIPO-R-B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355" cy="126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701126" w:rsidRPr="008B2CC1" w:rsidRDefault="00980F95" w:rsidP="00916EE2">
            <w:pPr>
              <w:jc w:val="right"/>
            </w:pPr>
            <w:r>
              <w:rPr>
                <w:b/>
                <w:sz w:val="40"/>
                <w:szCs w:val="40"/>
              </w:rPr>
              <w:t>R</w:t>
            </w:r>
          </w:p>
        </w:tc>
      </w:tr>
      <w:tr w:rsidR="00701126" w:rsidRPr="001832A6" w:rsidTr="00916EE2">
        <w:trPr>
          <w:trHeight w:hRule="exact" w:val="340"/>
        </w:trPr>
        <w:tc>
          <w:tcPr>
            <w:tcW w:w="9356" w:type="dxa"/>
            <w:gridSpan w:val="3"/>
            <w:tcBorders>
              <w:top w:val="single" w:sz="4" w:space="0" w:color="auto"/>
            </w:tcBorders>
            <w:tcMar>
              <w:top w:w="170" w:type="dxa"/>
              <w:left w:w="0" w:type="dxa"/>
              <w:right w:w="0" w:type="dxa"/>
            </w:tcMar>
            <w:vAlign w:val="bottom"/>
          </w:tcPr>
          <w:p w:rsidR="00701126" w:rsidRPr="0090731E" w:rsidRDefault="00701126" w:rsidP="00392109">
            <w:pPr>
              <w:jc w:val="right"/>
              <w:rPr>
                <w:rFonts w:ascii="Arial Black" w:hAnsi="Arial Black"/>
                <w:caps/>
                <w:sz w:val="15"/>
              </w:rPr>
            </w:pPr>
            <w:r>
              <w:rPr>
                <w:rFonts w:ascii="Arial Black" w:hAnsi="Arial Black"/>
                <w:caps/>
                <w:sz w:val="15"/>
              </w:rPr>
              <w:t xml:space="preserve">WO/PBC/25/9 </w:t>
            </w:r>
            <w:r w:rsidRPr="0090731E">
              <w:rPr>
                <w:rFonts w:ascii="Arial Black" w:hAnsi="Arial Black"/>
                <w:caps/>
                <w:sz w:val="15"/>
              </w:rPr>
              <w:t xml:space="preserve"> </w:t>
            </w:r>
            <w:bookmarkStart w:id="1" w:name="Code"/>
            <w:bookmarkEnd w:id="1"/>
            <w:r w:rsidRPr="0090731E">
              <w:rPr>
                <w:rFonts w:ascii="Arial Black" w:hAnsi="Arial Black"/>
                <w:caps/>
                <w:sz w:val="15"/>
              </w:rPr>
              <w:t xml:space="preserve">  </w:t>
            </w:r>
          </w:p>
        </w:tc>
      </w:tr>
      <w:tr w:rsidR="00701126" w:rsidRPr="001832A6" w:rsidTr="00916EE2">
        <w:trPr>
          <w:trHeight w:hRule="exact" w:val="170"/>
        </w:trPr>
        <w:tc>
          <w:tcPr>
            <w:tcW w:w="9356" w:type="dxa"/>
            <w:gridSpan w:val="3"/>
            <w:noWrap/>
            <w:tcMar>
              <w:left w:w="0" w:type="dxa"/>
              <w:right w:w="0" w:type="dxa"/>
            </w:tcMar>
            <w:vAlign w:val="bottom"/>
          </w:tcPr>
          <w:p w:rsidR="00701126" w:rsidRPr="0090731E" w:rsidRDefault="000E2B98" w:rsidP="00F762A7">
            <w:pPr>
              <w:jc w:val="right"/>
              <w:rPr>
                <w:rFonts w:ascii="Arial Black" w:hAnsi="Arial Black"/>
                <w:caps/>
                <w:sz w:val="15"/>
              </w:rPr>
            </w:pPr>
            <w:r>
              <w:rPr>
                <w:rFonts w:ascii="Arial Black" w:hAnsi="Arial Black"/>
                <w:caps/>
                <w:sz w:val="15"/>
                <w:lang w:val="ru-RU"/>
              </w:rPr>
              <w:t>Оригинал</w:t>
            </w:r>
            <w:r w:rsidR="00701126">
              <w:rPr>
                <w:rFonts w:ascii="Arial Black" w:hAnsi="Arial Black"/>
                <w:caps/>
                <w:sz w:val="15"/>
              </w:rPr>
              <w:t xml:space="preserve">:  </w:t>
            </w:r>
            <w:r w:rsidRPr="000E2B98">
              <w:rPr>
                <w:rFonts w:ascii="Arial Black" w:hAnsi="Arial Black"/>
                <w:caps/>
                <w:sz w:val="15"/>
                <w:lang w:val="ru-RU"/>
              </w:rPr>
              <w:t>английск</w:t>
            </w:r>
            <w:r>
              <w:rPr>
                <w:rFonts w:ascii="Arial Black" w:hAnsi="Arial Black"/>
                <w:caps/>
                <w:sz w:val="15"/>
                <w:lang w:val="ru-RU"/>
              </w:rPr>
              <w:t>ий</w:t>
            </w:r>
            <w:r w:rsidR="00701126">
              <w:rPr>
                <w:rFonts w:ascii="Arial Black" w:hAnsi="Arial Black"/>
                <w:caps/>
                <w:sz w:val="15"/>
              </w:rPr>
              <w:t xml:space="preserve"> </w:t>
            </w:r>
            <w:r w:rsidR="00701126" w:rsidRPr="0090731E">
              <w:rPr>
                <w:rFonts w:ascii="Arial Black" w:hAnsi="Arial Black"/>
                <w:caps/>
                <w:sz w:val="15"/>
              </w:rPr>
              <w:t xml:space="preserve"> </w:t>
            </w:r>
            <w:bookmarkStart w:id="2" w:name="Original"/>
            <w:bookmarkEnd w:id="2"/>
          </w:p>
        </w:tc>
      </w:tr>
      <w:tr w:rsidR="00701126" w:rsidRPr="001832A6" w:rsidTr="00916EE2">
        <w:trPr>
          <w:trHeight w:hRule="exact" w:val="198"/>
        </w:trPr>
        <w:tc>
          <w:tcPr>
            <w:tcW w:w="9356" w:type="dxa"/>
            <w:gridSpan w:val="3"/>
            <w:tcMar>
              <w:left w:w="0" w:type="dxa"/>
              <w:right w:w="0" w:type="dxa"/>
            </w:tcMar>
            <w:vAlign w:val="bottom"/>
          </w:tcPr>
          <w:p w:rsidR="00701126" w:rsidRPr="000E2B98" w:rsidRDefault="000E2B98" w:rsidP="00F762A7">
            <w:pPr>
              <w:jc w:val="right"/>
              <w:rPr>
                <w:rFonts w:ascii="Arial Black" w:hAnsi="Arial Black"/>
                <w:caps/>
                <w:sz w:val="15"/>
                <w:lang w:val="ru-RU"/>
              </w:rPr>
            </w:pPr>
            <w:r>
              <w:rPr>
                <w:rFonts w:ascii="Arial Black" w:hAnsi="Arial Black"/>
                <w:caps/>
                <w:sz w:val="15"/>
                <w:lang w:val="ru-RU"/>
              </w:rPr>
              <w:t>Дата</w:t>
            </w:r>
            <w:r w:rsidR="00EF6672">
              <w:rPr>
                <w:rFonts w:ascii="Arial Black" w:hAnsi="Arial Black"/>
                <w:caps/>
                <w:sz w:val="15"/>
              </w:rPr>
              <w:t xml:space="preserve">:  </w:t>
            </w:r>
            <w:r w:rsidR="00701126">
              <w:rPr>
                <w:rFonts w:ascii="Arial Black" w:hAnsi="Arial Black"/>
                <w:caps/>
                <w:sz w:val="15"/>
              </w:rPr>
              <w:t>27</w:t>
            </w:r>
            <w:r>
              <w:rPr>
                <w:rFonts w:ascii="Arial Black" w:hAnsi="Arial Black"/>
                <w:caps/>
                <w:sz w:val="15"/>
                <w:lang w:val="ru-RU"/>
              </w:rPr>
              <w:t xml:space="preserve"> июня </w:t>
            </w:r>
            <w:r w:rsidR="00701126">
              <w:rPr>
                <w:rFonts w:ascii="Arial Black" w:hAnsi="Arial Black"/>
                <w:caps/>
                <w:sz w:val="15"/>
              </w:rPr>
              <w:t xml:space="preserve">2016 </w:t>
            </w:r>
            <w:bookmarkStart w:id="3" w:name="Date"/>
            <w:bookmarkEnd w:id="3"/>
            <w:r>
              <w:rPr>
                <w:rFonts w:ascii="Arial Black" w:hAnsi="Arial Black"/>
                <w:caps/>
                <w:sz w:val="15"/>
                <w:lang w:val="ru-RU"/>
              </w:rPr>
              <w:t>г.</w:t>
            </w:r>
          </w:p>
        </w:tc>
      </w:tr>
    </w:tbl>
    <w:p w:rsidR="00701126" w:rsidRPr="008B2CC1" w:rsidRDefault="00701126" w:rsidP="008B2CC1"/>
    <w:p w:rsidR="00701126" w:rsidRPr="008B2CC1" w:rsidRDefault="00701126" w:rsidP="008B2CC1"/>
    <w:p w:rsidR="00701126" w:rsidRPr="008B2CC1" w:rsidRDefault="00701126" w:rsidP="008B2CC1"/>
    <w:p w:rsidR="00701126" w:rsidRPr="00E337BC" w:rsidRDefault="00980F95" w:rsidP="002F50E3">
      <w:pPr>
        <w:rPr>
          <w:b/>
          <w:sz w:val="28"/>
          <w:szCs w:val="28"/>
        </w:rPr>
      </w:pPr>
      <w:r w:rsidRPr="00980F95">
        <w:rPr>
          <w:b/>
          <w:sz w:val="28"/>
          <w:szCs w:val="28"/>
        </w:rPr>
        <w:t>Комитет по программе и бюджету</w:t>
      </w:r>
    </w:p>
    <w:p w:rsidR="00701126" w:rsidRPr="00E337BC" w:rsidRDefault="00701126" w:rsidP="002F50E3"/>
    <w:p w:rsidR="00701126" w:rsidRPr="00980F95" w:rsidRDefault="00701126" w:rsidP="002F50E3">
      <w:pPr>
        <w:rPr>
          <w:b/>
          <w:sz w:val="24"/>
        </w:rPr>
      </w:pPr>
    </w:p>
    <w:p w:rsidR="00701126" w:rsidRPr="00612907" w:rsidRDefault="00980F95" w:rsidP="002F50E3">
      <w:pPr>
        <w:rPr>
          <w:b/>
          <w:sz w:val="24"/>
        </w:rPr>
      </w:pPr>
      <w:r w:rsidRPr="00980F95">
        <w:rPr>
          <w:b/>
          <w:sz w:val="24"/>
        </w:rPr>
        <w:t>Двадцать пятая сессия</w:t>
      </w:r>
    </w:p>
    <w:p w:rsidR="00701126" w:rsidRPr="00CA22FD" w:rsidRDefault="00CA22FD" w:rsidP="002F50E3">
      <w:pPr>
        <w:rPr>
          <w:sz w:val="24"/>
          <w:lang w:val="ru-RU"/>
        </w:rPr>
      </w:pPr>
      <w:r>
        <w:rPr>
          <w:b/>
          <w:sz w:val="24"/>
          <w:lang w:val="ru-RU"/>
        </w:rPr>
        <w:t>Женева</w:t>
      </w:r>
      <w:r w:rsidR="00701126" w:rsidRPr="00612907">
        <w:rPr>
          <w:b/>
          <w:sz w:val="24"/>
        </w:rPr>
        <w:t xml:space="preserve">, 29 </w:t>
      </w:r>
      <w:r>
        <w:rPr>
          <w:b/>
          <w:sz w:val="24"/>
          <w:lang w:val="ru-RU"/>
        </w:rPr>
        <w:t xml:space="preserve">августа – </w:t>
      </w:r>
      <w:r w:rsidR="00701126" w:rsidRPr="00612907">
        <w:rPr>
          <w:b/>
          <w:sz w:val="24"/>
        </w:rPr>
        <w:t>2</w:t>
      </w:r>
      <w:r>
        <w:rPr>
          <w:b/>
          <w:sz w:val="24"/>
          <w:lang w:val="ru-RU"/>
        </w:rPr>
        <w:t xml:space="preserve"> </w:t>
      </w:r>
      <w:r w:rsidRPr="00CA22FD">
        <w:rPr>
          <w:b/>
          <w:sz w:val="24"/>
          <w:lang w:val="ru-RU"/>
        </w:rPr>
        <w:t>сентябр</w:t>
      </w:r>
      <w:r>
        <w:rPr>
          <w:b/>
          <w:sz w:val="24"/>
          <w:lang w:val="ru-RU"/>
        </w:rPr>
        <w:t xml:space="preserve">я </w:t>
      </w:r>
      <w:r w:rsidR="00701126" w:rsidRPr="00612907">
        <w:rPr>
          <w:b/>
          <w:sz w:val="24"/>
        </w:rPr>
        <w:t>2016</w:t>
      </w:r>
      <w:r>
        <w:rPr>
          <w:b/>
          <w:sz w:val="24"/>
          <w:lang w:val="ru-RU"/>
        </w:rPr>
        <w:t xml:space="preserve"> г.</w:t>
      </w:r>
    </w:p>
    <w:p w:rsidR="00701126" w:rsidRPr="00E337BC" w:rsidRDefault="00701126" w:rsidP="002F50E3"/>
    <w:p w:rsidR="00701126" w:rsidRPr="00E337BC" w:rsidRDefault="00701126" w:rsidP="002F50E3"/>
    <w:p w:rsidR="00701126" w:rsidRPr="00980F95" w:rsidRDefault="00980F95" w:rsidP="002F50E3">
      <w:pPr>
        <w:rPr>
          <w:caps/>
          <w:sz w:val="24"/>
          <w:lang w:val="ru-RU"/>
        </w:rPr>
      </w:pPr>
      <w:r w:rsidRPr="00980F95">
        <w:rPr>
          <w:caps/>
          <w:sz w:val="24"/>
          <w:lang w:val="ru-RU"/>
        </w:rPr>
        <w:t xml:space="preserve">ГОДОВОЙ ФИНАНСОВЫЙ ОТЧЕТ И </w:t>
      </w:r>
      <w:r w:rsidR="00E511FE" w:rsidRPr="00E511FE">
        <w:rPr>
          <w:caps/>
          <w:sz w:val="24"/>
          <w:lang w:val="ru-RU"/>
        </w:rPr>
        <w:t>финансовая отчетность</w:t>
      </w:r>
      <w:r w:rsidR="00E511FE">
        <w:rPr>
          <w:caps/>
          <w:sz w:val="24"/>
          <w:lang w:val="ru-RU"/>
        </w:rPr>
        <w:t xml:space="preserve"> </w:t>
      </w:r>
      <w:r w:rsidRPr="00980F95">
        <w:rPr>
          <w:caps/>
          <w:sz w:val="24"/>
          <w:lang w:val="ru-RU"/>
        </w:rPr>
        <w:t>ЗА 2015</w:t>
      </w:r>
      <w:r w:rsidRPr="00980F95">
        <w:rPr>
          <w:caps/>
          <w:sz w:val="24"/>
        </w:rPr>
        <w:t> </w:t>
      </w:r>
      <w:r w:rsidRPr="00980F95">
        <w:rPr>
          <w:caps/>
          <w:sz w:val="24"/>
          <w:lang w:val="ru-RU"/>
        </w:rPr>
        <w:t>Г.</w:t>
      </w:r>
    </w:p>
    <w:p w:rsidR="00701126" w:rsidRPr="00980F95" w:rsidRDefault="00701126" w:rsidP="002F50E3">
      <w:pPr>
        <w:rPr>
          <w:lang w:val="ru-RU"/>
        </w:rPr>
      </w:pPr>
    </w:p>
    <w:p w:rsidR="00701126" w:rsidRPr="00E337BC" w:rsidRDefault="00980F95" w:rsidP="002F50E3">
      <w:pPr>
        <w:rPr>
          <w:i/>
        </w:rPr>
      </w:pPr>
      <w:proofErr w:type="gramStart"/>
      <w:r>
        <w:rPr>
          <w:i/>
        </w:rPr>
        <w:t>подготовлены</w:t>
      </w:r>
      <w:proofErr w:type="gramEnd"/>
      <w:r>
        <w:rPr>
          <w:i/>
        </w:rPr>
        <w:t xml:space="preserve"> Секретариатом</w:t>
      </w:r>
    </w:p>
    <w:p w:rsidR="00701126" w:rsidRPr="00E337BC" w:rsidRDefault="00701126" w:rsidP="002F50E3"/>
    <w:p w:rsidR="00701126" w:rsidRPr="00E337BC" w:rsidRDefault="00701126" w:rsidP="002F50E3"/>
    <w:p w:rsidR="00701126" w:rsidRDefault="00701126" w:rsidP="002F50E3"/>
    <w:p w:rsidR="00701126" w:rsidRPr="00E337BC" w:rsidRDefault="00701126" w:rsidP="00392109">
      <w:pPr>
        <w:jc w:val="left"/>
      </w:pPr>
    </w:p>
    <w:p w:rsidR="00701126" w:rsidRPr="00980F95" w:rsidRDefault="005E42AF" w:rsidP="00487A42">
      <w:pPr>
        <w:numPr>
          <w:ilvl w:val="0"/>
          <w:numId w:val="12"/>
        </w:numPr>
        <w:tabs>
          <w:tab w:val="left" w:pos="426"/>
        </w:tabs>
        <w:ind w:left="0" w:firstLine="0"/>
        <w:contextualSpacing/>
        <w:jc w:val="left"/>
        <w:rPr>
          <w:lang w:val="ru-RU"/>
        </w:rPr>
      </w:pPr>
      <w:r w:rsidRPr="005E42AF">
        <w:rPr>
          <w:lang w:val="ru-RU"/>
        </w:rPr>
        <w:t>Финансовая отчетность</w:t>
      </w:r>
      <w:r>
        <w:rPr>
          <w:lang w:val="ru-RU"/>
        </w:rPr>
        <w:t xml:space="preserve"> </w:t>
      </w:r>
      <w:r w:rsidR="00980F95" w:rsidRPr="00980F95">
        <w:rPr>
          <w:lang w:val="ru-RU"/>
        </w:rPr>
        <w:t>Всемирной организации интеллектуальной собственности (ВОИС) за год, завершившийся 31</w:t>
      </w:r>
      <w:r w:rsidR="00980F95" w:rsidRPr="00980F95">
        <w:t> </w:t>
      </w:r>
      <w:r w:rsidR="00980F95" w:rsidRPr="00980F95">
        <w:rPr>
          <w:lang w:val="ru-RU"/>
        </w:rPr>
        <w:t>декабря 2015</w:t>
      </w:r>
      <w:r w:rsidR="00980F95" w:rsidRPr="00980F95">
        <w:t> </w:t>
      </w:r>
      <w:r w:rsidR="00980F95" w:rsidRPr="00980F95">
        <w:rPr>
          <w:lang w:val="ru-RU"/>
        </w:rPr>
        <w:t xml:space="preserve">г., </w:t>
      </w:r>
      <w:r>
        <w:rPr>
          <w:lang w:val="ru-RU"/>
        </w:rPr>
        <w:t xml:space="preserve">направляется </w:t>
      </w:r>
      <w:r w:rsidR="00980F95" w:rsidRPr="00980F95">
        <w:rPr>
          <w:lang w:val="ru-RU"/>
        </w:rPr>
        <w:t>Комитету по программе и бюджету (КПБ) в соответствии с положением</w:t>
      </w:r>
      <w:r w:rsidR="00980F95" w:rsidRPr="00980F95">
        <w:t> </w:t>
      </w:r>
      <w:r w:rsidR="00980F95" w:rsidRPr="00980F95">
        <w:rPr>
          <w:lang w:val="ru-RU"/>
        </w:rPr>
        <w:t xml:space="preserve">8.11 Финансовых положений и правил, согласно которому КПБ обязан изучить </w:t>
      </w:r>
      <w:r w:rsidRPr="005E42AF">
        <w:rPr>
          <w:lang w:val="ru-RU"/>
        </w:rPr>
        <w:t>финансов</w:t>
      </w:r>
      <w:r>
        <w:rPr>
          <w:lang w:val="ru-RU"/>
        </w:rPr>
        <w:t>ую</w:t>
      </w:r>
      <w:r w:rsidRPr="005E42AF">
        <w:rPr>
          <w:lang w:val="ru-RU"/>
        </w:rPr>
        <w:t xml:space="preserve"> отчетност</w:t>
      </w:r>
      <w:r>
        <w:rPr>
          <w:lang w:val="ru-RU"/>
        </w:rPr>
        <w:t xml:space="preserve">ь </w:t>
      </w:r>
      <w:r w:rsidR="00980F95" w:rsidRPr="00980F95">
        <w:rPr>
          <w:lang w:val="ru-RU"/>
        </w:rPr>
        <w:t xml:space="preserve">и отчеты об аудиторской проверке и направить их Генеральной Ассамблее с замечаниями и рекомендациями, которые он сочтет уместными. </w:t>
      </w:r>
    </w:p>
    <w:p w:rsidR="00701126" w:rsidRPr="00980F95" w:rsidRDefault="00701126" w:rsidP="00392109">
      <w:pPr>
        <w:jc w:val="left"/>
        <w:rPr>
          <w:lang w:val="ru-RU"/>
        </w:rPr>
      </w:pPr>
    </w:p>
    <w:p w:rsidR="00701126" w:rsidRPr="00A3472B" w:rsidRDefault="00701126" w:rsidP="00392109">
      <w:pPr>
        <w:tabs>
          <w:tab w:val="left" w:pos="426"/>
        </w:tabs>
        <w:jc w:val="left"/>
        <w:rPr>
          <w:lang w:val="ru-RU"/>
        </w:rPr>
      </w:pPr>
      <w:r w:rsidRPr="00980F95">
        <w:rPr>
          <w:lang w:val="ru-RU"/>
        </w:rPr>
        <w:t>2.</w:t>
      </w:r>
      <w:r w:rsidRPr="00B7164C">
        <w:rPr>
          <w:lang w:val="ru-RU"/>
        </w:rPr>
        <w:tab/>
      </w:r>
      <w:r w:rsidR="005E42AF" w:rsidRPr="005E42AF">
        <w:rPr>
          <w:lang w:val="ru-RU"/>
        </w:rPr>
        <w:t>Финансовая отчетность</w:t>
      </w:r>
      <w:r w:rsidR="00980F95" w:rsidRPr="00B7164C">
        <w:rPr>
          <w:lang w:val="ru-RU"/>
        </w:rPr>
        <w:t xml:space="preserve"> за 2015</w:t>
      </w:r>
      <w:r w:rsidR="00980F95" w:rsidRPr="00B7164C">
        <w:t> </w:t>
      </w:r>
      <w:r w:rsidR="005E42AF">
        <w:rPr>
          <w:lang w:val="ru-RU"/>
        </w:rPr>
        <w:t>г. подготовлена</w:t>
      </w:r>
      <w:r w:rsidR="00980F95" w:rsidRPr="00B7164C">
        <w:rPr>
          <w:lang w:val="ru-RU"/>
        </w:rPr>
        <w:t xml:space="preserve"> в соответствии с Международными стандартами учета в государственном секторе (МСУГС).  На сорок третьей сессии Ассамблей, состоявшейся 24</w:t>
      </w:r>
      <w:r w:rsidR="00980F95" w:rsidRPr="00B7164C">
        <w:t> </w:t>
      </w:r>
      <w:r w:rsidR="00980F95" w:rsidRPr="00B7164C">
        <w:rPr>
          <w:lang w:val="ru-RU"/>
        </w:rPr>
        <w:t>сентября – 3</w:t>
      </w:r>
      <w:r w:rsidR="00980F95" w:rsidRPr="00B7164C">
        <w:t> </w:t>
      </w:r>
      <w:r w:rsidR="00980F95" w:rsidRPr="00B7164C">
        <w:rPr>
          <w:lang w:val="ru-RU"/>
        </w:rPr>
        <w:t>октября 2007</w:t>
      </w:r>
      <w:r w:rsidR="00980F95" w:rsidRPr="00B7164C">
        <w:t> </w:t>
      </w:r>
      <w:r w:rsidR="00980F95" w:rsidRPr="00B7164C">
        <w:rPr>
          <w:lang w:val="ru-RU"/>
        </w:rPr>
        <w:t>г., государства-члены в принципе согласились с переходом ВОИС на МСУГС к 2010</w:t>
      </w:r>
      <w:r w:rsidR="00980F95" w:rsidRPr="00B7164C">
        <w:t> </w:t>
      </w:r>
      <w:r w:rsidR="00980F95" w:rsidRPr="00B7164C">
        <w:rPr>
          <w:lang w:val="ru-RU"/>
        </w:rPr>
        <w:t xml:space="preserve">г. (А/43/5).  </w:t>
      </w:r>
      <w:r w:rsidR="00CF39B6" w:rsidRPr="00CF39B6">
        <w:rPr>
          <w:lang w:val="ru-RU"/>
        </w:rPr>
        <w:t>Финансовая отчетность</w:t>
      </w:r>
      <w:r w:rsidR="00CF39B6">
        <w:rPr>
          <w:lang w:val="ru-RU"/>
        </w:rPr>
        <w:t xml:space="preserve"> </w:t>
      </w:r>
      <w:r w:rsidR="00980F95" w:rsidRPr="00B7164C">
        <w:rPr>
          <w:lang w:val="ru-RU"/>
        </w:rPr>
        <w:t>за 2015</w:t>
      </w:r>
      <w:r w:rsidR="00980F95" w:rsidRPr="00B7164C">
        <w:t> </w:t>
      </w:r>
      <w:r w:rsidR="00980F95" w:rsidRPr="00B7164C">
        <w:rPr>
          <w:lang w:val="ru-RU"/>
        </w:rPr>
        <w:t xml:space="preserve">г. являются шестым </w:t>
      </w:r>
      <w:r w:rsidR="00CF39B6">
        <w:rPr>
          <w:lang w:val="ru-RU"/>
        </w:rPr>
        <w:t xml:space="preserve">комплектом </w:t>
      </w:r>
      <w:r w:rsidR="00CF39B6" w:rsidRPr="00CF39B6">
        <w:rPr>
          <w:lang w:val="ru-RU"/>
        </w:rPr>
        <w:t>финансовой отчетности</w:t>
      </w:r>
      <w:r w:rsidR="00CF39B6">
        <w:rPr>
          <w:lang w:val="ru-RU"/>
        </w:rPr>
        <w:t>, подготовленным</w:t>
      </w:r>
      <w:r w:rsidR="00980F95" w:rsidRPr="00B7164C">
        <w:rPr>
          <w:lang w:val="ru-RU"/>
        </w:rPr>
        <w:t xml:space="preserve"> в соответствии с МСУГС. </w:t>
      </w:r>
    </w:p>
    <w:p w:rsidR="00701126" w:rsidRPr="00A3472B" w:rsidRDefault="00701126" w:rsidP="00392109">
      <w:pPr>
        <w:jc w:val="left"/>
        <w:rPr>
          <w:lang w:val="ru-RU"/>
        </w:rPr>
      </w:pPr>
    </w:p>
    <w:p w:rsidR="00701126" w:rsidRPr="00B7164C" w:rsidRDefault="00701126" w:rsidP="00392109">
      <w:pPr>
        <w:tabs>
          <w:tab w:val="left" w:pos="426"/>
        </w:tabs>
        <w:jc w:val="left"/>
        <w:rPr>
          <w:lang w:val="ru-RU"/>
        </w:rPr>
      </w:pPr>
      <w:r w:rsidRPr="00B7164C">
        <w:rPr>
          <w:lang w:val="ru-RU"/>
        </w:rPr>
        <w:t>3.</w:t>
      </w:r>
      <w:r w:rsidRPr="00B7164C">
        <w:rPr>
          <w:lang w:val="ru-RU"/>
        </w:rPr>
        <w:tab/>
      </w:r>
      <w:r w:rsidR="00B7164C" w:rsidRPr="00B7164C">
        <w:rPr>
          <w:lang w:val="ru-RU"/>
        </w:rPr>
        <w:t xml:space="preserve">Отчет Внешнего аудитора об аудиторской проверке </w:t>
      </w:r>
      <w:r w:rsidR="00CF39B6" w:rsidRPr="00CF39B6">
        <w:rPr>
          <w:lang w:val="ru-RU"/>
        </w:rPr>
        <w:t>финансовой отчетности</w:t>
      </w:r>
      <w:r w:rsidR="00CF39B6">
        <w:rPr>
          <w:lang w:val="ru-RU"/>
        </w:rPr>
        <w:t xml:space="preserve"> </w:t>
      </w:r>
      <w:r w:rsidR="00B7164C" w:rsidRPr="00B7164C">
        <w:rPr>
          <w:lang w:val="ru-RU"/>
        </w:rPr>
        <w:t>за 2015</w:t>
      </w:r>
      <w:r w:rsidR="00B7164C" w:rsidRPr="00B7164C">
        <w:t> </w:t>
      </w:r>
      <w:r w:rsidR="00B7164C" w:rsidRPr="00B7164C">
        <w:rPr>
          <w:lang w:val="ru-RU"/>
        </w:rPr>
        <w:t>г. вместе с его рекомендациями, а также отзывами на них Секретариата, содержится в документе</w:t>
      </w:r>
      <w:r w:rsidR="00B7164C" w:rsidRPr="00B7164C">
        <w:t> WO</w:t>
      </w:r>
      <w:r w:rsidR="00B7164C" w:rsidRPr="00B7164C">
        <w:rPr>
          <w:lang w:val="ru-RU"/>
        </w:rPr>
        <w:t>/</w:t>
      </w:r>
      <w:r w:rsidR="00B7164C" w:rsidRPr="00B7164C">
        <w:t>PBC</w:t>
      </w:r>
      <w:r w:rsidR="00B7164C" w:rsidRPr="00B7164C">
        <w:rPr>
          <w:lang w:val="ru-RU"/>
        </w:rPr>
        <w:t xml:space="preserve">/25/4. </w:t>
      </w:r>
    </w:p>
    <w:p w:rsidR="00701126" w:rsidRPr="00B7164C" w:rsidRDefault="00701126" w:rsidP="00392109">
      <w:pPr>
        <w:jc w:val="left"/>
        <w:rPr>
          <w:lang w:val="ru-RU"/>
        </w:rPr>
      </w:pPr>
    </w:p>
    <w:p w:rsidR="00701126" w:rsidRPr="00A3472B" w:rsidRDefault="00701126" w:rsidP="00392109">
      <w:pPr>
        <w:tabs>
          <w:tab w:val="left" w:pos="426"/>
        </w:tabs>
        <w:jc w:val="left"/>
        <w:rPr>
          <w:lang w:val="ru-RU"/>
        </w:rPr>
      </w:pPr>
      <w:r w:rsidRPr="00A3472B">
        <w:rPr>
          <w:lang w:val="ru-RU"/>
        </w:rPr>
        <w:t>4.</w:t>
      </w:r>
      <w:r w:rsidRPr="00A3472B">
        <w:rPr>
          <w:lang w:val="ru-RU"/>
        </w:rPr>
        <w:tab/>
      </w:r>
      <w:r w:rsidR="00B7164C" w:rsidRPr="00A3472B">
        <w:rPr>
          <w:lang w:val="ru-RU"/>
        </w:rPr>
        <w:t>Предлагается представленный ниже пункт решения.</w:t>
      </w:r>
    </w:p>
    <w:p w:rsidR="00701126" w:rsidRPr="00A3472B" w:rsidRDefault="00701126" w:rsidP="00392109">
      <w:pPr>
        <w:jc w:val="left"/>
        <w:rPr>
          <w:lang w:val="ru-RU"/>
        </w:rPr>
      </w:pPr>
    </w:p>
    <w:p w:rsidR="00701126" w:rsidRPr="00726EB5" w:rsidRDefault="00701126" w:rsidP="00392109">
      <w:pPr>
        <w:tabs>
          <w:tab w:val="left" w:pos="5954"/>
        </w:tabs>
        <w:ind w:left="5533"/>
        <w:jc w:val="left"/>
        <w:rPr>
          <w:i/>
          <w:lang w:val="ru-RU"/>
        </w:rPr>
      </w:pPr>
      <w:r w:rsidRPr="00B7164C">
        <w:rPr>
          <w:i/>
          <w:lang w:val="ru-RU"/>
        </w:rPr>
        <w:t>5.</w:t>
      </w:r>
      <w:r w:rsidRPr="00A5668E">
        <w:rPr>
          <w:i/>
          <w:lang w:val="ru-RU"/>
        </w:rPr>
        <w:tab/>
      </w:r>
      <w:r w:rsidR="00B7164C" w:rsidRPr="00A5668E">
        <w:rPr>
          <w:i/>
          <w:lang w:val="ru-RU"/>
        </w:rPr>
        <w:t xml:space="preserve">Комитет по программе и бюджету (КПБ) рекомендовал Генеральной Ассамблее и другим Ассамблеям государств-членов ВОИС утвердить Годовой финансовый отчет и </w:t>
      </w:r>
      <w:r w:rsidR="00CF39B6" w:rsidRPr="00CF39B6">
        <w:rPr>
          <w:i/>
          <w:lang w:val="ru-RU"/>
        </w:rPr>
        <w:t>финансовую отчетность</w:t>
      </w:r>
      <w:r w:rsidR="00EF6672">
        <w:rPr>
          <w:i/>
          <w:lang w:val="ru-RU"/>
        </w:rPr>
        <w:t xml:space="preserve"> </w:t>
      </w:r>
      <w:r w:rsidR="00B7164C" w:rsidRPr="00A5668E">
        <w:rPr>
          <w:i/>
          <w:lang w:val="ru-RU"/>
        </w:rPr>
        <w:t>за 2015</w:t>
      </w:r>
      <w:r w:rsidR="00B7164C" w:rsidRPr="00A5668E">
        <w:rPr>
          <w:i/>
        </w:rPr>
        <w:t> </w:t>
      </w:r>
      <w:r w:rsidR="00B7164C" w:rsidRPr="00A5668E">
        <w:rPr>
          <w:i/>
          <w:lang w:val="ru-RU"/>
        </w:rPr>
        <w:t>г. (документ</w:t>
      </w:r>
      <w:r w:rsidR="00B7164C" w:rsidRPr="00A5668E">
        <w:rPr>
          <w:i/>
        </w:rPr>
        <w:t> WO</w:t>
      </w:r>
      <w:r w:rsidR="00B7164C" w:rsidRPr="00A5668E">
        <w:rPr>
          <w:i/>
          <w:lang w:val="ru-RU"/>
        </w:rPr>
        <w:t>/</w:t>
      </w:r>
      <w:r w:rsidR="00B7164C" w:rsidRPr="00A5668E">
        <w:rPr>
          <w:i/>
        </w:rPr>
        <w:t>PBC</w:t>
      </w:r>
      <w:r w:rsidR="00B7164C" w:rsidRPr="00A5668E">
        <w:rPr>
          <w:i/>
          <w:lang w:val="ru-RU"/>
        </w:rPr>
        <w:t>/25/9).</w:t>
      </w:r>
    </w:p>
    <w:p w:rsidR="00E442AC" w:rsidRDefault="00E442AC" w:rsidP="00392109">
      <w:pPr>
        <w:tabs>
          <w:tab w:val="left" w:pos="5954"/>
        </w:tabs>
        <w:ind w:left="5533"/>
        <w:jc w:val="left"/>
        <w:rPr>
          <w:i/>
        </w:rPr>
      </w:pPr>
    </w:p>
    <w:p w:rsidR="00701126" w:rsidRPr="00A5668E" w:rsidRDefault="00701126" w:rsidP="00E442AC">
      <w:pPr>
        <w:pStyle w:val="Endofdocument-Annex"/>
        <w:ind w:left="3969"/>
        <w:jc w:val="left"/>
        <w:rPr>
          <w:lang w:val="ru-RU"/>
        </w:rPr>
      </w:pPr>
      <w:r w:rsidRPr="00A5668E">
        <w:rPr>
          <w:lang w:val="ru-RU"/>
        </w:rPr>
        <w:t>[</w:t>
      </w:r>
      <w:r w:rsidR="00CF39B6" w:rsidRPr="00CF39B6">
        <w:rPr>
          <w:lang w:val="ru-RU"/>
        </w:rPr>
        <w:t>Финансовая отчетность</w:t>
      </w:r>
      <w:r w:rsidR="00CF39B6">
        <w:rPr>
          <w:lang w:val="ru-RU"/>
        </w:rPr>
        <w:t xml:space="preserve"> </w:t>
      </w:r>
      <w:r w:rsidR="00B7164C" w:rsidRPr="00A5668E">
        <w:rPr>
          <w:lang w:val="ru-RU"/>
        </w:rPr>
        <w:t>за 2015 г. следу</w:t>
      </w:r>
      <w:r w:rsidR="00CF39B6">
        <w:rPr>
          <w:lang w:val="ru-RU"/>
        </w:rPr>
        <w:t>е</w:t>
      </w:r>
      <w:r w:rsidR="00B7164C" w:rsidRPr="00A5668E">
        <w:rPr>
          <w:lang w:val="ru-RU"/>
        </w:rPr>
        <w:t>т</w:t>
      </w:r>
      <w:r w:rsidRPr="00A5668E">
        <w:rPr>
          <w:lang w:val="ru-RU"/>
        </w:rPr>
        <w:t>]</w:t>
      </w:r>
      <w:bookmarkStart w:id="4" w:name="TitleOfDoc"/>
      <w:bookmarkStart w:id="5" w:name="Prepared"/>
      <w:bookmarkEnd w:id="4"/>
      <w:bookmarkEnd w:id="5"/>
    </w:p>
    <w:p w:rsidR="00701126" w:rsidRPr="00A5668E" w:rsidRDefault="00701126" w:rsidP="00392109">
      <w:pPr>
        <w:pStyle w:val="Endofdocument-Annex"/>
        <w:rPr>
          <w:lang w:val="ru-RU"/>
        </w:rPr>
        <w:sectPr w:rsidR="00701126" w:rsidRPr="00A5668E" w:rsidSect="00274C9E">
          <w:endnotePr>
            <w:numFmt w:val="decimal"/>
          </w:endnotePr>
          <w:pgSz w:w="11907" w:h="16840" w:code="9"/>
          <w:pgMar w:top="567" w:right="1021" w:bottom="1247" w:left="1418" w:header="510" w:footer="1021" w:gutter="0"/>
          <w:cols w:space="720"/>
          <w:titlePg/>
          <w:docGrid w:linePitch="299"/>
        </w:sectPr>
      </w:pPr>
    </w:p>
    <w:p w:rsidR="00701126" w:rsidRPr="00A5668E" w:rsidRDefault="00701126" w:rsidP="00976C19">
      <w:pPr>
        <w:pStyle w:val="StyleHeading1"/>
        <w:rPr>
          <w:sz w:val="28"/>
          <w:szCs w:val="28"/>
          <w:lang w:val="ru-RU"/>
        </w:rPr>
      </w:pPr>
    </w:p>
    <w:p w:rsidR="00701126" w:rsidRPr="00A5668E" w:rsidRDefault="00701126" w:rsidP="00976C19">
      <w:pPr>
        <w:pStyle w:val="StyleHeading1"/>
        <w:rPr>
          <w:sz w:val="28"/>
          <w:szCs w:val="28"/>
          <w:lang w:val="ru-RU"/>
        </w:rPr>
      </w:pPr>
    </w:p>
    <w:p w:rsidR="00701126" w:rsidRPr="00A5668E" w:rsidRDefault="00701126" w:rsidP="00976C19">
      <w:pPr>
        <w:pStyle w:val="StyleHeading1"/>
        <w:rPr>
          <w:sz w:val="28"/>
          <w:szCs w:val="28"/>
          <w:lang w:val="ru-RU"/>
        </w:rPr>
      </w:pPr>
    </w:p>
    <w:p w:rsidR="00701126" w:rsidRPr="00A5668E" w:rsidRDefault="00B7164C" w:rsidP="00976C19">
      <w:pPr>
        <w:pStyle w:val="StyleHeading1"/>
        <w:rPr>
          <w:sz w:val="28"/>
          <w:szCs w:val="28"/>
          <w:lang w:val="ru-RU"/>
        </w:rPr>
      </w:pPr>
      <w:r w:rsidRPr="00E442AC">
        <w:rPr>
          <w:sz w:val="28"/>
          <w:lang w:val="ru-RU"/>
        </w:rPr>
        <w:t>Всемирная организация интеллектуальной собственности</w:t>
      </w:r>
    </w:p>
    <w:p w:rsidR="00701126" w:rsidRPr="00A5668E" w:rsidRDefault="00701126" w:rsidP="00976C19">
      <w:pPr>
        <w:tabs>
          <w:tab w:val="left" w:pos="0"/>
        </w:tabs>
        <w:jc w:val="center"/>
        <w:rPr>
          <w:lang w:val="ru-RU"/>
        </w:rPr>
      </w:pPr>
    </w:p>
    <w:p w:rsidR="00701126" w:rsidRPr="00A5668E" w:rsidRDefault="00701126" w:rsidP="00976C19">
      <w:pPr>
        <w:tabs>
          <w:tab w:val="left" w:pos="0"/>
        </w:tabs>
        <w:jc w:val="center"/>
        <w:rPr>
          <w:lang w:val="ru-RU"/>
        </w:rPr>
      </w:pPr>
    </w:p>
    <w:p w:rsidR="00701126" w:rsidRPr="00A5668E" w:rsidRDefault="00B7164C" w:rsidP="00976C19">
      <w:pPr>
        <w:tabs>
          <w:tab w:val="left" w:pos="0"/>
        </w:tabs>
        <w:jc w:val="center"/>
        <w:rPr>
          <w:lang w:val="ru-RU"/>
        </w:rPr>
      </w:pPr>
      <w:r w:rsidRPr="00A5668E">
        <w:rPr>
          <w:lang w:val="ru-RU"/>
        </w:rPr>
        <w:t>Годовой финансовый отчет и финансовые ведомости</w:t>
      </w:r>
      <w:r w:rsidR="00980F95" w:rsidRPr="00A5668E">
        <w:rPr>
          <w:lang w:val="ru-RU"/>
        </w:rPr>
        <w:t xml:space="preserve"> </w:t>
      </w:r>
    </w:p>
    <w:p w:rsidR="00701126" w:rsidRPr="00A5668E" w:rsidRDefault="00701126" w:rsidP="00976C19">
      <w:pPr>
        <w:tabs>
          <w:tab w:val="left" w:pos="0"/>
        </w:tabs>
        <w:jc w:val="center"/>
        <w:rPr>
          <w:lang w:val="ru-RU"/>
        </w:rPr>
      </w:pPr>
    </w:p>
    <w:p w:rsidR="00701126" w:rsidRPr="00A5668E" w:rsidRDefault="00B7164C" w:rsidP="00976C19">
      <w:pPr>
        <w:jc w:val="center"/>
        <w:rPr>
          <w:lang w:val="ru-RU"/>
        </w:rPr>
      </w:pPr>
      <w:r w:rsidRPr="00A5668E">
        <w:rPr>
          <w:lang w:val="ru-RU"/>
        </w:rPr>
        <w:t>за год, завершившийся 31</w:t>
      </w:r>
      <w:r w:rsidRPr="00A5668E">
        <w:rPr>
          <w:lang w:val="en-GB"/>
        </w:rPr>
        <w:t> </w:t>
      </w:r>
      <w:r w:rsidRPr="00A5668E">
        <w:rPr>
          <w:lang w:val="ru-RU"/>
        </w:rPr>
        <w:t xml:space="preserve">декабря </w:t>
      </w:r>
      <w:r w:rsidR="00701126" w:rsidRPr="00A5668E">
        <w:rPr>
          <w:lang w:val="ru-RU"/>
        </w:rPr>
        <w:t>2015</w:t>
      </w:r>
      <w:r w:rsidRPr="00A5668E">
        <w:rPr>
          <w:lang w:val="ru-RU"/>
        </w:rPr>
        <w:t xml:space="preserve"> г.</w:t>
      </w:r>
    </w:p>
    <w:p w:rsidR="00701126" w:rsidRPr="00A5668E" w:rsidRDefault="00701126">
      <w:pPr>
        <w:jc w:val="left"/>
        <w:rPr>
          <w:lang w:val="ru-RU"/>
        </w:rPr>
      </w:pPr>
    </w:p>
    <w:p w:rsidR="00701126" w:rsidRPr="00A5668E" w:rsidRDefault="00701126">
      <w:pPr>
        <w:jc w:val="left"/>
        <w:rPr>
          <w:b/>
          <w:bCs/>
          <w:caps/>
          <w:kern w:val="32"/>
          <w:szCs w:val="32"/>
          <w:lang w:val="ru-RU"/>
        </w:rPr>
      </w:pPr>
      <w:r w:rsidRPr="00A5668E">
        <w:rPr>
          <w:lang w:val="ru-RU"/>
        </w:rPr>
        <w:br w:type="page"/>
      </w:r>
    </w:p>
    <w:p w:rsidR="00320C72" w:rsidRPr="007F29D6" w:rsidRDefault="00320C72">
      <w:pPr>
        <w:jc w:val="left"/>
        <w:rPr>
          <w:b/>
          <w:bCs/>
          <w:caps/>
          <w:kern w:val="32"/>
          <w:szCs w:val="32"/>
          <w:lang w:val="ru-RU"/>
        </w:rPr>
      </w:pPr>
      <w:bookmarkStart w:id="6" w:name="_Toc455733210"/>
      <w:r w:rsidRPr="007F29D6">
        <w:rPr>
          <w:lang w:val="ru-RU"/>
        </w:rPr>
        <w:lastRenderedPageBreak/>
        <w:br w:type="page"/>
      </w:r>
    </w:p>
    <w:p w:rsidR="00701126" w:rsidRPr="00A5668E" w:rsidRDefault="00B7164C" w:rsidP="00976C19">
      <w:pPr>
        <w:pStyle w:val="Heading1"/>
        <w:jc w:val="center"/>
      </w:pPr>
      <w:r w:rsidRPr="00A5668E">
        <w:lastRenderedPageBreak/>
        <w:t>СОДЕРЖАНИЕ</w:t>
      </w:r>
      <w:bookmarkEnd w:id="6"/>
    </w:p>
    <w:p w:rsidR="00701126" w:rsidRPr="00A5668E" w:rsidRDefault="00701126"/>
    <w:tbl>
      <w:tblPr>
        <w:tblW w:w="100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68"/>
        <w:gridCol w:w="1435"/>
      </w:tblGrid>
      <w:tr w:rsidR="00701126" w:rsidRPr="00A5668E" w:rsidTr="00CF39B6">
        <w:tc>
          <w:tcPr>
            <w:tcW w:w="8568" w:type="dxa"/>
            <w:shd w:val="clear" w:color="auto" w:fill="F2F2F2"/>
          </w:tcPr>
          <w:p w:rsidR="00701126" w:rsidRPr="00A5668E" w:rsidRDefault="00701126" w:rsidP="00DB0039">
            <w:pPr>
              <w:rPr>
                <w:szCs w:val="22"/>
              </w:rPr>
            </w:pPr>
          </w:p>
        </w:tc>
        <w:tc>
          <w:tcPr>
            <w:tcW w:w="1435" w:type="dxa"/>
            <w:shd w:val="clear" w:color="auto" w:fill="F2F2F2"/>
          </w:tcPr>
          <w:p w:rsidR="00701126" w:rsidRPr="00A5668E" w:rsidRDefault="00B7164C" w:rsidP="00DB0039">
            <w:pPr>
              <w:jc w:val="center"/>
              <w:rPr>
                <w:b/>
                <w:szCs w:val="22"/>
              </w:rPr>
            </w:pPr>
            <w:r w:rsidRPr="00A5668E">
              <w:rPr>
                <w:b/>
                <w:szCs w:val="22"/>
              </w:rPr>
              <w:t>Номер страницы</w:t>
            </w:r>
          </w:p>
        </w:tc>
      </w:tr>
      <w:tr w:rsidR="00701126" w:rsidRPr="00A5668E" w:rsidTr="00CF39B6">
        <w:tc>
          <w:tcPr>
            <w:tcW w:w="8568" w:type="dxa"/>
            <w:vAlign w:val="center"/>
          </w:tcPr>
          <w:p w:rsidR="00701126" w:rsidRPr="00A5668E" w:rsidRDefault="00B7164C" w:rsidP="00DB0039">
            <w:pPr>
              <w:rPr>
                <w:b/>
                <w:szCs w:val="22"/>
              </w:rPr>
            </w:pPr>
            <w:r w:rsidRPr="00A5668E">
              <w:rPr>
                <w:b/>
                <w:szCs w:val="22"/>
              </w:rPr>
              <w:t>ГОДОВОЙ ФИНАНСОВЫЙ ОТЧЕТ</w:t>
            </w:r>
          </w:p>
        </w:tc>
        <w:tc>
          <w:tcPr>
            <w:tcW w:w="1435" w:type="dxa"/>
            <w:vAlign w:val="center"/>
          </w:tcPr>
          <w:p w:rsidR="00701126" w:rsidRPr="00A5668E" w:rsidRDefault="00701126" w:rsidP="00DB0039">
            <w:pPr>
              <w:jc w:val="right"/>
              <w:rPr>
                <w:szCs w:val="22"/>
              </w:rPr>
            </w:pPr>
            <w:r w:rsidRPr="00A5668E">
              <w:rPr>
                <w:szCs w:val="22"/>
              </w:rPr>
              <w:t>4</w:t>
            </w:r>
          </w:p>
        </w:tc>
      </w:tr>
      <w:tr w:rsidR="00701126" w:rsidRPr="00A5668E" w:rsidTr="00CF39B6">
        <w:tc>
          <w:tcPr>
            <w:tcW w:w="8568" w:type="dxa"/>
            <w:vAlign w:val="center"/>
          </w:tcPr>
          <w:p w:rsidR="00701126" w:rsidRPr="00A5668E" w:rsidRDefault="00B7164C" w:rsidP="00DB0039">
            <w:pPr>
              <w:rPr>
                <w:szCs w:val="22"/>
              </w:rPr>
            </w:pPr>
            <w:r w:rsidRPr="00A5668E">
              <w:rPr>
                <w:szCs w:val="22"/>
              </w:rPr>
              <w:t>ВВЕДЕНИЕ</w:t>
            </w:r>
          </w:p>
        </w:tc>
        <w:tc>
          <w:tcPr>
            <w:tcW w:w="1435" w:type="dxa"/>
            <w:vAlign w:val="center"/>
          </w:tcPr>
          <w:p w:rsidR="00701126" w:rsidRPr="00A5668E" w:rsidRDefault="00701126" w:rsidP="00DB0039">
            <w:pPr>
              <w:jc w:val="right"/>
              <w:rPr>
                <w:szCs w:val="22"/>
              </w:rPr>
            </w:pPr>
            <w:r w:rsidRPr="00A5668E">
              <w:rPr>
                <w:szCs w:val="22"/>
              </w:rPr>
              <w:t>4</w:t>
            </w:r>
          </w:p>
        </w:tc>
      </w:tr>
      <w:tr w:rsidR="00701126" w:rsidRPr="00A5668E" w:rsidTr="00CF39B6">
        <w:tc>
          <w:tcPr>
            <w:tcW w:w="8568" w:type="dxa"/>
            <w:vAlign w:val="center"/>
          </w:tcPr>
          <w:p w:rsidR="00701126" w:rsidRPr="00A5668E" w:rsidRDefault="00B7164C" w:rsidP="00DB0039">
            <w:pPr>
              <w:rPr>
                <w:szCs w:val="22"/>
                <w:lang w:val="ru-RU"/>
              </w:rPr>
            </w:pPr>
            <w:r w:rsidRPr="00A5668E">
              <w:rPr>
                <w:szCs w:val="22"/>
                <w:lang w:val="ru-RU"/>
              </w:rPr>
              <w:t xml:space="preserve">ОБСУЖДЕНИЕ И АНАЛИЗ </w:t>
            </w:r>
            <w:r w:rsidR="00CF39B6" w:rsidRPr="00CF39B6">
              <w:rPr>
                <w:szCs w:val="22"/>
                <w:lang w:val="ru-RU"/>
              </w:rPr>
              <w:t>ФИНАНСОВОЙ ОТЧЕТНОСТИ</w:t>
            </w:r>
          </w:p>
        </w:tc>
        <w:tc>
          <w:tcPr>
            <w:tcW w:w="1435" w:type="dxa"/>
            <w:vAlign w:val="center"/>
          </w:tcPr>
          <w:p w:rsidR="00701126" w:rsidRPr="00A5668E" w:rsidRDefault="00701126" w:rsidP="00DB0039">
            <w:pPr>
              <w:jc w:val="right"/>
              <w:rPr>
                <w:szCs w:val="22"/>
              </w:rPr>
            </w:pPr>
            <w:r w:rsidRPr="00A5668E">
              <w:rPr>
                <w:szCs w:val="22"/>
              </w:rPr>
              <w:t>4</w:t>
            </w:r>
          </w:p>
        </w:tc>
      </w:tr>
      <w:tr w:rsidR="00701126" w:rsidRPr="00A5668E" w:rsidTr="00CF39B6">
        <w:tc>
          <w:tcPr>
            <w:tcW w:w="8568" w:type="dxa"/>
            <w:vAlign w:val="center"/>
          </w:tcPr>
          <w:p w:rsidR="00701126" w:rsidRPr="00CF39B6" w:rsidRDefault="00980F95" w:rsidP="00DB0039">
            <w:pPr>
              <w:rPr>
                <w:b/>
                <w:szCs w:val="22"/>
                <w:lang w:val="ru-RU"/>
              </w:rPr>
            </w:pPr>
            <w:r w:rsidRPr="00A5668E">
              <w:rPr>
                <w:b/>
                <w:szCs w:val="22"/>
              </w:rPr>
              <w:t>ФИНАНСОВЫЕ ВЕДОМОСТИ</w:t>
            </w:r>
          </w:p>
        </w:tc>
        <w:tc>
          <w:tcPr>
            <w:tcW w:w="1435" w:type="dxa"/>
            <w:vAlign w:val="center"/>
          </w:tcPr>
          <w:p w:rsidR="00701126" w:rsidRPr="004B2935" w:rsidRDefault="00701126" w:rsidP="004B2935">
            <w:pPr>
              <w:jc w:val="right"/>
              <w:rPr>
                <w:szCs w:val="22"/>
                <w:lang w:val="ru-RU"/>
              </w:rPr>
            </w:pPr>
            <w:r w:rsidRPr="00A5668E">
              <w:rPr>
                <w:szCs w:val="22"/>
              </w:rPr>
              <w:t>2</w:t>
            </w:r>
            <w:r w:rsidR="004B2935">
              <w:rPr>
                <w:szCs w:val="22"/>
                <w:lang w:val="ru-RU"/>
              </w:rPr>
              <w:t>9</w:t>
            </w:r>
          </w:p>
        </w:tc>
      </w:tr>
      <w:tr w:rsidR="00701126" w:rsidRPr="00A5668E" w:rsidTr="00CF39B6">
        <w:tc>
          <w:tcPr>
            <w:tcW w:w="8568" w:type="dxa"/>
            <w:vAlign w:val="center"/>
          </w:tcPr>
          <w:p w:rsidR="00701126" w:rsidRPr="00A5668E" w:rsidRDefault="00B7164C" w:rsidP="00DB0039">
            <w:pPr>
              <w:rPr>
                <w:szCs w:val="22"/>
                <w:lang w:val="ru-RU"/>
              </w:rPr>
            </w:pPr>
            <w:r w:rsidRPr="00A5668E">
              <w:rPr>
                <w:szCs w:val="22"/>
                <w:lang w:val="ru-RU"/>
              </w:rPr>
              <w:t>ВЕДОМОСТЬ</w:t>
            </w:r>
            <w:r w:rsidR="00701126" w:rsidRPr="00A5668E">
              <w:rPr>
                <w:szCs w:val="22"/>
                <w:lang w:val="ru-RU"/>
              </w:rPr>
              <w:t xml:space="preserve"> </w:t>
            </w:r>
            <w:r w:rsidR="00701126" w:rsidRPr="00A5668E">
              <w:rPr>
                <w:szCs w:val="22"/>
              </w:rPr>
              <w:t>I</w:t>
            </w:r>
            <w:r w:rsidR="00701126" w:rsidRPr="00A5668E">
              <w:rPr>
                <w:szCs w:val="22"/>
                <w:lang w:val="ru-RU"/>
              </w:rPr>
              <w:t xml:space="preserve"> - </w:t>
            </w:r>
            <w:r w:rsidRPr="00A5668E">
              <w:rPr>
                <w:szCs w:val="22"/>
                <w:lang w:val="ru-RU"/>
              </w:rPr>
              <w:t>Отчет о финансовом положении</w:t>
            </w:r>
          </w:p>
        </w:tc>
        <w:tc>
          <w:tcPr>
            <w:tcW w:w="1435" w:type="dxa"/>
            <w:vAlign w:val="center"/>
          </w:tcPr>
          <w:p w:rsidR="00701126" w:rsidRPr="004B2935" w:rsidRDefault="00701126" w:rsidP="004B2935">
            <w:pPr>
              <w:jc w:val="right"/>
              <w:rPr>
                <w:szCs w:val="22"/>
                <w:lang w:val="ru-RU"/>
              </w:rPr>
            </w:pPr>
            <w:r w:rsidRPr="00A5668E">
              <w:rPr>
                <w:szCs w:val="22"/>
              </w:rPr>
              <w:t>2</w:t>
            </w:r>
            <w:r w:rsidR="004B2935">
              <w:rPr>
                <w:szCs w:val="22"/>
                <w:lang w:val="ru-RU"/>
              </w:rPr>
              <w:t>9</w:t>
            </w:r>
          </w:p>
        </w:tc>
      </w:tr>
      <w:tr w:rsidR="00701126" w:rsidRPr="00A5668E" w:rsidTr="00CF39B6">
        <w:tc>
          <w:tcPr>
            <w:tcW w:w="8568" w:type="dxa"/>
            <w:vAlign w:val="center"/>
          </w:tcPr>
          <w:p w:rsidR="00701126" w:rsidRPr="00A5668E" w:rsidRDefault="00B7164C" w:rsidP="00DB0039">
            <w:pPr>
              <w:rPr>
                <w:szCs w:val="22"/>
                <w:lang w:val="ru-RU"/>
              </w:rPr>
            </w:pPr>
            <w:r w:rsidRPr="00A5668E">
              <w:rPr>
                <w:szCs w:val="22"/>
                <w:lang w:val="ru-RU"/>
              </w:rPr>
              <w:t>ВЕДОМОСТЬ</w:t>
            </w:r>
            <w:r w:rsidR="00701126" w:rsidRPr="00A5668E">
              <w:rPr>
                <w:szCs w:val="22"/>
                <w:lang w:val="ru-RU"/>
              </w:rPr>
              <w:t xml:space="preserve"> </w:t>
            </w:r>
            <w:r w:rsidR="00701126" w:rsidRPr="00A5668E">
              <w:rPr>
                <w:szCs w:val="22"/>
              </w:rPr>
              <w:t>II</w:t>
            </w:r>
            <w:r w:rsidR="00701126" w:rsidRPr="00A5668E">
              <w:rPr>
                <w:szCs w:val="22"/>
                <w:lang w:val="ru-RU"/>
              </w:rPr>
              <w:t xml:space="preserve"> – </w:t>
            </w:r>
            <w:r w:rsidRPr="00A5668E">
              <w:rPr>
                <w:szCs w:val="22"/>
                <w:lang w:val="ru-RU"/>
              </w:rPr>
              <w:t>Отчет о финансовых результатах</w:t>
            </w:r>
          </w:p>
        </w:tc>
        <w:tc>
          <w:tcPr>
            <w:tcW w:w="1435" w:type="dxa"/>
            <w:vAlign w:val="center"/>
          </w:tcPr>
          <w:p w:rsidR="00701126" w:rsidRPr="004B2935" w:rsidRDefault="004B2935" w:rsidP="00AF3F7A">
            <w:pPr>
              <w:jc w:val="righ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30</w:t>
            </w:r>
          </w:p>
        </w:tc>
      </w:tr>
      <w:tr w:rsidR="00701126" w:rsidRPr="00A5668E" w:rsidTr="00CF39B6">
        <w:tc>
          <w:tcPr>
            <w:tcW w:w="8568" w:type="dxa"/>
            <w:vAlign w:val="center"/>
          </w:tcPr>
          <w:p w:rsidR="00701126" w:rsidRPr="00A5668E" w:rsidRDefault="00B7164C" w:rsidP="00DB0039">
            <w:pPr>
              <w:rPr>
                <w:szCs w:val="22"/>
                <w:lang w:val="ru-RU"/>
              </w:rPr>
            </w:pPr>
            <w:r w:rsidRPr="00A5668E">
              <w:rPr>
                <w:szCs w:val="22"/>
                <w:lang w:val="ru-RU"/>
              </w:rPr>
              <w:t>ВЕДОМОСТЬ</w:t>
            </w:r>
            <w:r w:rsidR="00701126" w:rsidRPr="00A5668E">
              <w:rPr>
                <w:szCs w:val="22"/>
                <w:lang w:val="ru-RU"/>
              </w:rPr>
              <w:t xml:space="preserve"> </w:t>
            </w:r>
            <w:r w:rsidR="00701126" w:rsidRPr="00A5668E">
              <w:rPr>
                <w:szCs w:val="22"/>
              </w:rPr>
              <w:t>III</w:t>
            </w:r>
            <w:r w:rsidR="00701126" w:rsidRPr="00A5668E">
              <w:rPr>
                <w:szCs w:val="22"/>
                <w:lang w:val="ru-RU"/>
              </w:rPr>
              <w:t xml:space="preserve"> – </w:t>
            </w:r>
            <w:r w:rsidRPr="00A5668E">
              <w:rPr>
                <w:szCs w:val="22"/>
                <w:lang w:val="ru-RU"/>
              </w:rPr>
              <w:t xml:space="preserve">Отчет </w:t>
            </w:r>
            <w:r w:rsidR="00153BA1" w:rsidRPr="00A5668E">
              <w:rPr>
                <w:szCs w:val="22"/>
                <w:lang w:val="ru-RU"/>
              </w:rPr>
              <w:t>об изменениях чистых активов</w:t>
            </w:r>
          </w:p>
        </w:tc>
        <w:tc>
          <w:tcPr>
            <w:tcW w:w="1435" w:type="dxa"/>
            <w:vAlign w:val="center"/>
          </w:tcPr>
          <w:p w:rsidR="00701126" w:rsidRPr="004B2935" w:rsidRDefault="004B2935" w:rsidP="00DB0039">
            <w:pPr>
              <w:jc w:val="righ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31</w:t>
            </w:r>
          </w:p>
        </w:tc>
      </w:tr>
      <w:tr w:rsidR="00701126" w:rsidRPr="00A5668E" w:rsidTr="00CF39B6">
        <w:tc>
          <w:tcPr>
            <w:tcW w:w="8568" w:type="dxa"/>
            <w:vAlign w:val="center"/>
          </w:tcPr>
          <w:p w:rsidR="00701126" w:rsidRPr="00A5668E" w:rsidRDefault="00B7164C" w:rsidP="00DB0039">
            <w:pPr>
              <w:rPr>
                <w:szCs w:val="22"/>
                <w:lang w:val="ru-RU"/>
              </w:rPr>
            </w:pPr>
            <w:r w:rsidRPr="00A5668E">
              <w:rPr>
                <w:szCs w:val="22"/>
                <w:lang w:val="ru-RU"/>
              </w:rPr>
              <w:t>ВЕДОМОСТЬ</w:t>
            </w:r>
            <w:r w:rsidR="00701126" w:rsidRPr="00A5668E">
              <w:rPr>
                <w:szCs w:val="22"/>
                <w:lang w:val="ru-RU"/>
              </w:rPr>
              <w:t xml:space="preserve"> </w:t>
            </w:r>
            <w:r w:rsidR="00701126" w:rsidRPr="00A5668E">
              <w:rPr>
                <w:szCs w:val="22"/>
              </w:rPr>
              <w:t>IV</w:t>
            </w:r>
            <w:r w:rsidR="00701126" w:rsidRPr="00A5668E">
              <w:rPr>
                <w:szCs w:val="22"/>
                <w:lang w:val="ru-RU"/>
              </w:rPr>
              <w:t xml:space="preserve"> – </w:t>
            </w:r>
            <w:r w:rsidRPr="00A5668E">
              <w:rPr>
                <w:szCs w:val="22"/>
                <w:lang w:val="ru-RU"/>
              </w:rPr>
              <w:t>Отчет о движении денежных средств</w:t>
            </w:r>
          </w:p>
        </w:tc>
        <w:tc>
          <w:tcPr>
            <w:tcW w:w="1435" w:type="dxa"/>
            <w:vAlign w:val="center"/>
          </w:tcPr>
          <w:p w:rsidR="00701126" w:rsidRPr="004B2935" w:rsidRDefault="004B2935" w:rsidP="00C41DEE">
            <w:pPr>
              <w:jc w:val="righ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32</w:t>
            </w:r>
          </w:p>
        </w:tc>
      </w:tr>
      <w:tr w:rsidR="00701126" w:rsidRPr="00A5668E" w:rsidTr="00CF39B6">
        <w:tc>
          <w:tcPr>
            <w:tcW w:w="8568" w:type="dxa"/>
            <w:vAlign w:val="center"/>
          </w:tcPr>
          <w:p w:rsidR="00701126" w:rsidRPr="00A5668E" w:rsidRDefault="00B7164C" w:rsidP="00DB0039">
            <w:pPr>
              <w:rPr>
                <w:szCs w:val="22"/>
                <w:lang w:val="ru-RU"/>
              </w:rPr>
            </w:pPr>
            <w:r w:rsidRPr="00A5668E">
              <w:rPr>
                <w:szCs w:val="22"/>
                <w:lang w:val="ru-RU"/>
              </w:rPr>
              <w:t>ВЕДОМОСТЬ</w:t>
            </w:r>
            <w:r w:rsidR="00701126" w:rsidRPr="00A5668E">
              <w:rPr>
                <w:szCs w:val="22"/>
                <w:lang w:val="ru-RU"/>
              </w:rPr>
              <w:t xml:space="preserve"> </w:t>
            </w:r>
            <w:r w:rsidR="00701126" w:rsidRPr="00A5668E">
              <w:rPr>
                <w:szCs w:val="22"/>
              </w:rPr>
              <w:t>V</w:t>
            </w:r>
            <w:r w:rsidR="00701126" w:rsidRPr="00A5668E">
              <w:rPr>
                <w:szCs w:val="22"/>
                <w:lang w:val="ru-RU"/>
              </w:rPr>
              <w:t xml:space="preserve"> 2015 – </w:t>
            </w:r>
            <w:r w:rsidRPr="00A5668E">
              <w:rPr>
                <w:szCs w:val="22"/>
                <w:lang w:val="ru-RU"/>
              </w:rPr>
              <w:t>Отчет о сравнении бюджетных и фактических сумм</w:t>
            </w:r>
          </w:p>
        </w:tc>
        <w:tc>
          <w:tcPr>
            <w:tcW w:w="1435" w:type="dxa"/>
            <w:vAlign w:val="center"/>
          </w:tcPr>
          <w:p w:rsidR="00701126" w:rsidRPr="004B2935" w:rsidRDefault="004B2935" w:rsidP="00C41DEE">
            <w:pPr>
              <w:jc w:val="righ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33</w:t>
            </w:r>
          </w:p>
        </w:tc>
      </w:tr>
      <w:tr w:rsidR="00701126" w:rsidRPr="00A5668E" w:rsidTr="00CF39B6">
        <w:tc>
          <w:tcPr>
            <w:tcW w:w="8568" w:type="dxa"/>
            <w:vAlign w:val="center"/>
          </w:tcPr>
          <w:p w:rsidR="00701126" w:rsidRPr="00A5668E" w:rsidRDefault="00B7164C" w:rsidP="00DB0039">
            <w:pPr>
              <w:rPr>
                <w:szCs w:val="22"/>
                <w:lang w:val="ru-RU"/>
              </w:rPr>
            </w:pPr>
            <w:r w:rsidRPr="00A5668E">
              <w:rPr>
                <w:szCs w:val="22"/>
                <w:lang w:val="ru-RU"/>
              </w:rPr>
              <w:t>ВЕДОМОСТЬ</w:t>
            </w:r>
            <w:r w:rsidR="00701126" w:rsidRPr="00A5668E">
              <w:rPr>
                <w:szCs w:val="22"/>
                <w:lang w:val="ru-RU"/>
              </w:rPr>
              <w:t xml:space="preserve"> </w:t>
            </w:r>
            <w:r w:rsidR="00701126" w:rsidRPr="00A5668E">
              <w:rPr>
                <w:szCs w:val="22"/>
              </w:rPr>
              <w:t>V</w:t>
            </w:r>
            <w:r w:rsidR="00701126" w:rsidRPr="00A5668E">
              <w:rPr>
                <w:szCs w:val="22"/>
                <w:lang w:val="ru-RU"/>
              </w:rPr>
              <w:t xml:space="preserve"> </w:t>
            </w:r>
            <w:r w:rsidR="00125056" w:rsidRPr="00A5668E">
              <w:rPr>
                <w:szCs w:val="22"/>
                <w:lang w:val="ru-RU"/>
              </w:rPr>
              <w:t>2014-2015 гг.</w:t>
            </w:r>
            <w:r w:rsidR="00701126" w:rsidRPr="00A5668E">
              <w:rPr>
                <w:szCs w:val="22"/>
                <w:lang w:val="ru-RU"/>
              </w:rPr>
              <w:t xml:space="preserve"> – </w:t>
            </w:r>
            <w:r w:rsidRPr="00A5668E">
              <w:rPr>
                <w:szCs w:val="22"/>
                <w:lang w:val="ru-RU"/>
              </w:rPr>
              <w:t>Отчет о сравнении бюджетных и фактических сумм</w:t>
            </w:r>
          </w:p>
        </w:tc>
        <w:tc>
          <w:tcPr>
            <w:tcW w:w="1435" w:type="dxa"/>
            <w:vAlign w:val="center"/>
          </w:tcPr>
          <w:p w:rsidR="00701126" w:rsidRPr="004B2935" w:rsidRDefault="00701126" w:rsidP="004B2935">
            <w:pPr>
              <w:jc w:val="right"/>
              <w:rPr>
                <w:szCs w:val="22"/>
                <w:lang w:val="ru-RU"/>
              </w:rPr>
            </w:pPr>
            <w:r w:rsidRPr="00A5668E">
              <w:rPr>
                <w:szCs w:val="22"/>
              </w:rPr>
              <w:t>3</w:t>
            </w:r>
            <w:r w:rsidR="004B2935">
              <w:rPr>
                <w:szCs w:val="22"/>
                <w:lang w:val="ru-RU"/>
              </w:rPr>
              <w:t>6</w:t>
            </w:r>
          </w:p>
        </w:tc>
      </w:tr>
      <w:tr w:rsidR="00701126" w:rsidRPr="00A5668E" w:rsidTr="00CF39B6">
        <w:tc>
          <w:tcPr>
            <w:tcW w:w="8568" w:type="dxa"/>
            <w:vAlign w:val="center"/>
          </w:tcPr>
          <w:p w:rsidR="00701126" w:rsidRPr="00A5668E" w:rsidRDefault="0035210D" w:rsidP="00DB0039">
            <w:pPr>
              <w:rPr>
                <w:szCs w:val="22"/>
                <w:lang w:val="ru-RU"/>
              </w:rPr>
            </w:pPr>
            <w:r w:rsidRPr="00CF39B6">
              <w:rPr>
                <w:szCs w:val="22"/>
                <w:lang w:val="ru-RU"/>
              </w:rPr>
              <w:t xml:space="preserve">ПРИМЕЧАНИЯ К </w:t>
            </w:r>
            <w:r w:rsidR="00CF39B6" w:rsidRPr="00CF39B6">
              <w:rPr>
                <w:szCs w:val="22"/>
                <w:lang w:val="ru-RU"/>
              </w:rPr>
              <w:t>ФИНАНСОВОЙ ОТЧЕТНОСТИ</w:t>
            </w:r>
          </w:p>
        </w:tc>
        <w:tc>
          <w:tcPr>
            <w:tcW w:w="1435" w:type="dxa"/>
            <w:vAlign w:val="center"/>
          </w:tcPr>
          <w:p w:rsidR="00701126" w:rsidRPr="004B2935" w:rsidRDefault="004B2935" w:rsidP="00C41DEE">
            <w:pPr>
              <w:jc w:val="righ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38</w:t>
            </w:r>
          </w:p>
        </w:tc>
      </w:tr>
      <w:tr w:rsidR="00701126" w:rsidRPr="00A5668E" w:rsidTr="00CF39B6">
        <w:tc>
          <w:tcPr>
            <w:tcW w:w="8568" w:type="dxa"/>
            <w:vAlign w:val="center"/>
          </w:tcPr>
          <w:p w:rsidR="00701126" w:rsidRPr="00A5668E" w:rsidRDefault="0035210D" w:rsidP="00DB0039">
            <w:pPr>
              <w:ind w:left="900"/>
              <w:rPr>
                <w:szCs w:val="22"/>
                <w:lang w:val="ru-RU"/>
              </w:rPr>
            </w:pPr>
            <w:r w:rsidRPr="00A5668E">
              <w:rPr>
                <w:szCs w:val="22"/>
                <w:lang w:val="ru-RU"/>
              </w:rPr>
              <w:t>Примечание</w:t>
            </w:r>
            <w:r w:rsidR="00701126" w:rsidRPr="00A5668E">
              <w:rPr>
                <w:szCs w:val="22"/>
                <w:lang w:val="ru-RU"/>
              </w:rPr>
              <w:t xml:space="preserve"> 1: </w:t>
            </w:r>
            <w:r w:rsidRPr="00A5668E">
              <w:rPr>
                <w:szCs w:val="22"/>
                <w:lang w:val="ru-RU"/>
              </w:rPr>
              <w:t>Цели и бюджет Организации</w:t>
            </w:r>
          </w:p>
        </w:tc>
        <w:tc>
          <w:tcPr>
            <w:tcW w:w="1435" w:type="dxa"/>
            <w:vAlign w:val="center"/>
          </w:tcPr>
          <w:p w:rsidR="00701126" w:rsidRPr="004B2935" w:rsidRDefault="004B2935" w:rsidP="004B1BE2">
            <w:pPr>
              <w:jc w:val="righ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38</w:t>
            </w:r>
          </w:p>
        </w:tc>
      </w:tr>
      <w:tr w:rsidR="00701126" w:rsidRPr="00A5668E" w:rsidTr="00CF39B6">
        <w:tc>
          <w:tcPr>
            <w:tcW w:w="8568" w:type="dxa"/>
            <w:vAlign w:val="center"/>
          </w:tcPr>
          <w:p w:rsidR="00701126" w:rsidRPr="00A5668E" w:rsidRDefault="0035210D" w:rsidP="00DB0039">
            <w:pPr>
              <w:ind w:left="900"/>
              <w:rPr>
                <w:szCs w:val="22"/>
                <w:lang w:val="ru-RU"/>
              </w:rPr>
            </w:pPr>
            <w:r w:rsidRPr="00A5668E">
              <w:rPr>
                <w:szCs w:val="22"/>
                <w:lang w:val="ru-RU"/>
              </w:rPr>
              <w:t>Примечание</w:t>
            </w:r>
            <w:r w:rsidR="00701126" w:rsidRPr="00A5668E">
              <w:rPr>
                <w:szCs w:val="22"/>
                <w:lang w:val="ru-RU"/>
              </w:rPr>
              <w:t xml:space="preserve"> 2: </w:t>
            </w:r>
            <w:r w:rsidR="00CF39B6" w:rsidRPr="00A5668E">
              <w:rPr>
                <w:lang w:val="ru-RU"/>
              </w:rPr>
              <w:t>Основные принципы учетной политики</w:t>
            </w:r>
          </w:p>
        </w:tc>
        <w:tc>
          <w:tcPr>
            <w:tcW w:w="1435" w:type="dxa"/>
            <w:vAlign w:val="center"/>
          </w:tcPr>
          <w:p w:rsidR="00701126" w:rsidRPr="004B2935" w:rsidRDefault="004B2935" w:rsidP="00C41DEE">
            <w:pPr>
              <w:jc w:val="righ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39</w:t>
            </w:r>
          </w:p>
        </w:tc>
      </w:tr>
      <w:tr w:rsidR="00701126" w:rsidRPr="00A5668E" w:rsidTr="00CF39B6">
        <w:tc>
          <w:tcPr>
            <w:tcW w:w="8568" w:type="dxa"/>
            <w:vAlign w:val="center"/>
          </w:tcPr>
          <w:p w:rsidR="00701126" w:rsidRPr="00A5668E" w:rsidRDefault="0035210D" w:rsidP="00DB0039">
            <w:pPr>
              <w:ind w:left="900"/>
              <w:rPr>
                <w:szCs w:val="22"/>
                <w:lang w:val="ru-RU"/>
              </w:rPr>
            </w:pPr>
            <w:r w:rsidRPr="00A5668E">
              <w:rPr>
                <w:szCs w:val="22"/>
                <w:lang w:val="ru-RU"/>
              </w:rPr>
              <w:t>Примечание</w:t>
            </w:r>
            <w:r w:rsidR="00701126" w:rsidRPr="00A5668E">
              <w:rPr>
                <w:szCs w:val="22"/>
                <w:lang w:val="ru-RU"/>
              </w:rPr>
              <w:t xml:space="preserve"> 3: </w:t>
            </w:r>
            <w:r w:rsidRPr="00A5668E">
              <w:rPr>
                <w:szCs w:val="22"/>
                <w:lang w:val="ru-RU"/>
              </w:rPr>
              <w:t>Денежные средства и их эквиваленты</w:t>
            </w:r>
          </w:p>
        </w:tc>
        <w:tc>
          <w:tcPr>
            <w:tcW w:w="1435" w:type="dxa"/>
            <w:vAlign w:val="center"/>
          </w:tcPr>
          <w:p w:rsidR="00701126" w:rsidRPr="004B2935" w:rsidRDefault="00701126" w:rsidP="004B2935">
            <w:pPr>
              <w:jc w:val="right"/>
              <w:rPr>
                <w:szCs w:val="22"/>
                <w:lang w:val="ru-RU"/>
              </w:rPr>
            </w:pPr>
            <w:r w:rsidRPr="00A5668E">
              <w:rPr>
                <w:szCs w:val="22"/>
              </w:rPr>
              <w:t>4</w:t>
            </w:r>
            <w:r w:rsidR="004B2935">
              <w:rPr>
                <w:szCs w:val="22"/>
                <w:lang w:val="ru-RU"/>
              </w:rPr>
              <w:t>8</w:t>
            </w:r>
          </w:p>
        </w:tc>
      </w:tr>
      <w:tr w:rsidR="00701126" w:rsidRPr="00A5668E" w:rsidTr="00CF39B6">
        <w:tc>
          <w:tcPr>
            <w:tcW w:w="8568" w:type="dxa"/>
            <w:vAlign w:val="center"/>
          </w:tcPr>
          <w:p w:rsidR="00701126" w:rsidRPr="00A5668E" w:rsidRDefault="0035210D" w:rsidP="00DB0039">
            <w:pPr>
              <w:ind w:left="900"/>
              <w:rPr>
                <w:szCs w:val="22"/>
                <w:lang w:val="ru-RU"/>
              </w:rPr>
            </w:pPr>
            <w:r w:rsidRPr="00A5668E">
              <w:rPr>
                <w:szCs w:val="22"/>
                <w:lang w:val="ru-RU"/>
              </w:rPr>
              <w:t>Примечание</w:t>
            </w:r>
            <w:r w:rsidR="00701126" w:rsidRPr="00A5668E">
              <w:rPr>
                <w:szCs w:val="22"/>
                <w:lang w:val="ru-RU"/>
              </w:rPr>
              <w:t xml:space="preserve"> 4: </w:t>
            </w:r>
            <w:r w:rsidRPr="00A5668E">
              <w:rPr>
                <w:szCs w:val="22"/>
                <w:lang w:val="ru-RU"/>
              </w:rPr>
              <w:t>Дебиторская задолженность, авансы и предоплата</w:t>
            </w:r>
          </w:p>
        </w:tc>
        <w:tc>
          <w:tcPr>
            <w:tcW w:w="1435" w:type="dxa"/>
            <w:vAlign w:val="center"/>
          </w:tcPr>
          <w:p w:rsidR="00701126" w:rsidRPr="004B2935" w:rsidRDefault="004B2935" w:rsidP="004B1BE2">
            <w:pPr>
              <w:jc w:val="righ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50</w:t>
            </w:r>
          </w:p>
        </w:tc>
      </w:tr>
      <w:tr w:rsidR="00701126" w:rsidRPr="00A5668E" w:rsidTr="00CF39B6">
        <w:tc>
          <w:tcPr>
            <w:tcW w:w="8568" w:type="dxa"/>
            <w:vAlign w:val="center"/>
          </w:tcPr>
          <w:p w:rsidR="00701126" w:rsidRPr="00A5668E" w:rsidRDefault="0035210D" w:rsidP="00DB0039">
            <w:pPr>
              <w:ind w:left="900"/>
              <w:rPr>
                <w:szCs w:val="22"/>
                <w:lang w:val="ru-RU"/>
              </w:rPr>
            </w:pPr>
            <w:r w:rsidRPr="00A5668E">
              <w:rPr>
                <w:szCs w:val="22"/>
                <w:lang w:val="ru-RU"/>
              </w:rPr>
              <w:t>Примечание</w:t>
            </w:r>
            <w:r w:rsidR="00701126" w:rsidRPr="00A5668E">
              <w:rPr>
                <w:szCs w:val="22"/>
                <w:lang w:val="ru-RU"/>
              </w:rPr>
              <w:t xml:space="preserve"> 5: </w:t>
            </w:r>
            <w:r w:rsidRPr="00A5668E">
              <w:rPr>
                <w:szCs w:val="22"/>
              </w:rPr>
              <w:t>Товарно-материальные запасы</w:t>
            </w:r>
          </w:p>
        </w:tc>
        <w:tc>
          <w:tcPr>
            <w:tcW w:w="1435" w:type="dxa"/>
            <w:vAlign w:val="center"/>
          </w:tcPr>
          <w:p w:rsidR="00701126" w:rsidRPr="004B2935" w:rsidRDefault="004B2935" w:rsidP="00C41DEE">
            <w:pPr>
              <w:jc w:val="righ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51</w:t>
            </w:r>
          </w:p>
        </w:tc>
      </w:tr>
      <w:tr w:rsidR="00701126" w:rsidRPr="00A5668E" w:rsidTr="00CF39B6">
        <w:tc>
          <w:tcPr>
            <w:tcW w:w="8568" w:type="dxa"/>
            <w:vAlign w:val="center"/>
          </w:tcPr>
          <w:p w:rsidR="00701126" w:rsidRPr="00A5668E" w:rsidRDefault="0035210D" w:rsidP="00DB0039">
            <w:pPr>
              <w:ind w:left="900"/>
              <w:rPr>
                <w:szCs w:val="22"/>
              </w:rPr>
            </w:pPr>
            <w:r w:rsidRPr="00A5668E">
              <w:rPr>
                <w:szCs w:val="22"/>
              </w:rPr>
              <w:t>Примечание</w:t>
            </w:r>
            <w:r w:rsidR="00701126" w:rsidRPr="00A5668E">
              <w:rPr>
                <w:szCs w:val="22"/>
              </w:rPr>
              <w:t xml:space="preserve"> 6: </w:t>
            </w:r>
            <w:r w:rsidRPr="00A5668E">
              <w:rPr>
                <w:szCs w:val="22"/>
              </w:rPr>
              <w:t>Оборудование</w:t>
            </w:r>
          </w:p>
        </w:tc>
        <w:tc>
          <w:tcPr>
            <w:tcW w:w="1435" w:type="dxa"/>
            <w:vAlign w:val="center"/>
          </w:tcPr>
          <w:p w:rsidR="00701126" w:rsidRPr="004B2935" w:rsidRDefault="004B2935" w:rsidP="004B1BE2">
            <w:pPr>
              <w:jc w:val="righ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52</w:t>
            </w:r>
          </w:p>
        </w:tc>
      </w:tr>
      <w:tr w:rsidR="00701126" w:rsidRPr="00A5668E" w:rsidTr="00CF39B6">
        <w:tc>
          <w:tcPr>
            <w:tcW w:w="8568" w:type="dxa"/>
            <w:vAlign w:val="center"/>
          </w:tcPr>
          <w:p w:rsidR="00701126" w:rsidRPr="00A5668E" w:rsidRDefault="0035210D" w:rsidP="00DB0039">
            <w:pPr>
              <w:ind w:left="900"/>
              <w:rPr>
                <w:szCs w:val="22"/>
              </w:rPr>
            </w:pPr>
            <w:r w:rsidRPr="00A5668E">
              <w:rPr>
                <w:szCs w:val="22"/>
              </w:rPr>
              <w:t>Примечание</w:t>
            </w:r>
            <w:r w:rsidR="00701126" w:rsidRPr="00A5668E">
              <w:rPr>
                <w:szCs w:val="22"/>
              </w:rPr>
              <w:t xml:space="preserve"> 7: </w:t>
            </w:r>
            <w:r w:rsidR="00C31840" w:rsidRPr="00A5668E">
              <w:rPr>
                <w:szCs w:val="22"/>
              </w:rPr>
              <w:t>Инвестиционн</w:t>
            </w:r>
            <w:r w:rsidR="00CF39B6">
              <w:rPr>
                <w:szCs w:val="22"/>
                <w:lang w:val="ru-RU"/>
              </w:rPr>
              <w:t>ая недвижимость</w:t>
            </w:r>
          </w:p>
        </w:tc>
        <w:tc>
          <w:tcPr>
            <w:tcW w:w="1435" w:type="dxa"/>
            <w:vAlign w:val="center"/>
          </w:tcPr>
          <w:p w:rsidR="00701126" w:rsidRPr="004B2935" w:rsidRDefault="004B2935" w:rsidP="004B1BE2">
            <w:pPr>
              <w:jc w:val="righ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53</w:t>
            </w:r>
          </w:p>
        </w:tc>
      </w:tr>
      <w:tr w:rsidR="00701126" w:rsidRPr="00A5668E" w:rsidTr="00CF39B6">
        <w:tc>
          <w:tcPr>
            <w:tcW w:w="8568" w:type="dxa"/>
            <w:vAlign w:val="center"/>
          </w:tcPr>
          <w:p w:rsidR="00701126" w:rsidRPr="00A5668E" w:rsidRDefault="0035210D" w:rsidP="00DB0039">
            <w:pPr>
              <w:ind w:left="900"/>
              <w:rPr>
                <w:szCs w:val="22"/>
              </w:rPr>
            </w:pPr>
            <w:r w:rsidRPr="00A5668E">
              <w:rPr>
                <w:szCs w:val="22"/>
              </w:rPr>
              <w:t>Примечание</w:t>
            </w:r>
            <w:r w:rsidR="00701126" w:rsidRPr="00A5668E">
              <w:rPr>
                <w:szCs w:val="22"/>
              </w:rPr>
              <w:t xml:space="preserve"> 8: </w:t>
            </w:r>
            <w:r w:rsidRPr="00A5668E">
              <w:rPr>
                <w:szCs w:val="22"/>
              </w:rPr>
              <w:t>Нематериальные активы</w:t>
            </w:r>
          </w:p>
        </w:tc>
        <w:tc>
          <w:tcPr>
            <w:tcW w:w="1435" w:type="dxa"/>
            <w:vAlign w:val="center"/>
          </w:tcPr>
          <w:p w:rsidR="00701126" w:rsidRPr="004B2935" w:rsidRDefault="004B2935" w:rsidP="004B1BE2">
            <w:pPr>
              <w:jc w:val="righ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54</w:t>
            </w:r>
          </w:p>
        </w:tc>
      </w:tr>
      <w:tr w:rsidR="00701126" w:rsidRPr="00A5668E" w:rsidTr="00CF39B6">
        <w:tc>
          <w:tcPr>
            <w:tcW w:w="8568" w:type="dxa"/>
            <w:vAlign w:val="center"/>
          </w:tcPr>
          <w:p w:rsidR="00701126" w:rsidRPr="00A5668E" w:rsidRDefault="0035210D" w:rsidP="00DB0039">
            <w:pPr>
              <w:ind w:left="900"/>
              <w:rPr>
                <w:szCs w:val="22"/>
              </w:rPr>
            </w:pPr>
            <w:r w:rsidRPr="00A5668E">
              <w:rPr>
                <w:szCs w:val="22"/>
              </w:rPr>
              <w:t>Примечание</w:t>
            </w:r>
            <w:r w:rsidR="00701126" w:rsidRPr="00A5668E">
              <w:rPr>
                <w:szCs w:val="22"/>
              </w:rPr>
              <w:t xml:space="preserve"> 9: </w:t>
            </w:r>
            <w:r w:rsidRPr="00A5668E">
              <w:rPr>
                <w:szCs w:val="22"/>
              </w:rPr>
              <w:t>Земля и здания</w:t>
            </w:r>
          </w:p>
        </w:tc>
        <w:tc>
          <w:tcPr>
            <w:tcW w:w="1435" w:type="dxa"/>
            <w:vAlign w:val="center"/>
          </w:tcPr>
          <w:p w:rsidR="00701126" w:rsidRPr="004B2935" w:rsidRDefault="004B2935" w:rsidP="00C41DEE">
            <w:pPr>
              <w:jc w:val="righ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55</w:t>
            </w:r>
          </w:p>
        </w:tc>
      </w:tr>
      <w:tr w:rsidR="00701126" w:rsidRPr="00A5668E" w:rsidTr="00CF39B6">
        <w:tc>
          <w:tcPr>
            <w:tcW w:w="8568" w:type="dxa"/>
            <w:vAlign w:val="center"/>
          </w:tcPr>
          <w:p w:rsidR="00701126" w:rsidRPr="00A5668E" w:rsidRDefault="0035210D" w:rsidP="00DB0039">
            <w:pPr>
              <w:ind w:left="900"/>
              <w:rPr>
                <w:szCs w:val="22"/>
              </w:rPr>
            </w:pPr>
            <w:r w:rsidRPr="00A5668E">
              <w:rPr>
                <w:szCs w:val="22"/>
              </w:rPr>
              <w:t>Примечание</w:t>
            </w:r>
            <w:r w:rsidR="00701126" w:rsidRPr="00A5668E">
              <w:rPr>
                <w:szCs w:val="22"/>
              </w:rPr>
              <w:t xml:space="preserve"> 10: </w:t>
            </w:r>
            <w:r w:rsidRPr="00A5668E">
              <w:rPr>
                <w:szCs w:val="22"/>
              </w:rPr>
              <w:t xml:space="preserve">Прочие </w:t>
            </w:r>
            <w:r w:rsidR="00CF39B6">
              <w:rPr>
                <w:szCs w:val="22"/>
                <w:lang w:val="ru-RU"/>
              </w:rPr>
              <w:t>в</w:t>
            </w:r>
            <w:r w:rsidRPr="00A5668E">
              <w:rPr>
                <w:szCs w:val="22"/>
              </w:rPr>
              <w:t>необоротные активы</w:t>
            </w:r>
          </w:p>
        </w:tc>
        <w:tc>
          <w:tcPr>
            <w:tcW w:w="1435" w:type="dxa"/>
            <w:vAlign w:val="center"/>
          </w:tcPr>
          <w:p w:rsidR="00701126" w:rsidRPr="004B2935" w:rsidRDefault="004B2935" w:rsidP="00DB0039">
            <w:pPr>
              <w:jc w:val="righ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59</w:t>
            </w:r>
          </w:p>
        </w:tc>
      </w:tr>
      <w:tr w:rsidR="00701126" w:rsidRPr="00A5668E" w:rsidTr="00CF39B6">
        <w:tc>
          <w:tcPr>
            <w:tcW w:w="8568" w:type="dxa"/>
            <w:vAlign w:val="center"/>
          </w:tcPr>
          <w:p w:rsidR="00701126" w:rsidRPr="00A5668E" w:rsidRDefault="0035210D" w:rsidP="00DB0039">
            <w:pPr>
              <w:ind w:left="900"/>
              <w:rPr>
                <w:szCs w:val="22"/>
              </w:rPr>
            </w:pPr>
            <w:r w:rsidRPr="00A5668E">
              <w:rPr>
                <w:szCs w:val="22"/>
              </w:rPr>
              <w:t>Примечание</w:t>
            </w:r>
            <w:r w:rsidR="00701126" w:rsidRPr="00A5668E">
              <w:rPr>
                <w:szCs w:val="22"/>
              </w:rPr>
              <w:t xml:space="preserve"> 11: </w:t>
            </w:r>
            <w:r w:rsidRPr="00A5668E">
              <w:rPr>
                <w:szCs w:val="22"/>
              </w:rPr>
              <w:t>Кредиторская задолженность</w:t>
            </w:r>
          </w:p>
        </w:tc>
        <w:tc>
          <w:tcPr>
            <w:tcW w:w="1435" w:type="dxa"/>
            <w:vAlign w:val="center"/>
          </w:tcPr>
          <w:p w:rsidR="00701126" w:rsidRPr="00A5668E" w:rsidRDefault="004B2935" w:rsidP="00774E70">
            <w:pPr>
              <w:jc w:val="right"/>
              <w:rPr>
                <w:szCs w:val="22"/>
              </w:rPr>
            </w:pPr>
            <w:r>
              <w:rPr>
                <w:szCs w:val="22"/>
                <w:lang w:val="ru-RU"/>
              </w:rPr>
              <w:t>6</w:t>
            </w:r>
            <w:r w:rsidR="00701126" w:rsidRPr="00A5668E">
              <w:rPr>
                <w:szCs w:val="22"/>
              </w:rPr>
              <w:t>0</w:t>
            </w:r>
          </w:p>
        </w:tc>
      </w:tr>
      <w:tr w:rsidR="00701126" w:rsidRPr="00A5668E" w:rsidTr="00CF39B6">
        <w:tc>
          <w:tcPr>
            <w:tcW w:w="8568" w:type="dxa"/>
            <w:vAlign w:val="center"/>
          </w:tcPr>
          <w:p w:rsidR="00701126" w:rsidRPr="00A5668E" w:rsidRDefault="0035210D" w:rsidP="00DB0039">
            <w:pPr>
              <w:ind w:left="900"/>
              <w:rPr>
                <w:szCs w:val="22"/>
              </w:rPr>
            </w:pPr>
            <w:r w:rsidRPr="00A5668E">
              <w:rPr>
                <w:szCs w:val="22"/>
              </w:rPr>
              <w:t>Примечание</w:t>
            </w:r>
            <w:r w:rsidR="00701126" w:rsidRPr="00A5668E">
              <w:rPr>
                <w:szCs w:val="22"/>
              </w:rPr>
              <w:t xml:space="preserve"> 12: </w:t>
            </w:r>
            <w:r w:rsidRPr="00A5668E">
              <w:rPr>
                <w:szCs w:val="22"/>
              </w:rPr>
              <w:t>Пособия сотрудникам</w:t>
            </w:r>
          </w:p>
        </w:tc>
        <w:tc>
          <w:tcPr>
            <w:tcW w:w="1435" w:type="dxa"/>
            <w:vAlign w:val="center"/>
          </w:tcPr>
          <w:p w:rsidR="00701126" w:rsidRPr="00A5668E" w:rsidRDefault="004B2935" w:rsidP="00774E70">
            <w:pPr>
              <w:jc w:val="right"/>
              <w:rPr>
                <w:szCs w:val="22"/>
              </w:rPr>
            </w:pPr>
            <w:r>
              <w:rPr>
                <w:szCs w:val="22"/>
                <w:lang w:val="ru-RU"/>
              </w:rPr>
              <w:t>6</w:t>
            </w:r>
            <w:r w:rsidR="00701126" w:rsidRPr="00A5668E">
              <w:rPr>
                <w:szCs w:val="22"/>
              </w:rPr>
              <w:t>0</w:t>
            </w:r>
          </w:p>
        </w:tc>
      </w:tr>
      <w:tr w:rsidR="00701126" w:rsidRPr="00A5668E" w:rsidTr="00CF39B6">
        <w:tc>
          <w:tcPr>
            <w:tcW w:w="8568" w:type="dxa"/>
            <w:vAlign w:val="center"/>
          </w:tcPr>
          <w:p w:rsidR="00701126" w:rsidRPr="00A5668E" w:rsidRDefault="0035210D" w:rsidP="00DB0039">
            <w:pPr>
              <w:ind w:left="900"/>
              <w:rPr>
                <w:szCs w:val="22"/>
              </w:rPr>
            </w:pPr>
            <w:r w:rsidRPr="00A5668E">
              <w:rPr>
                <w:szCs w:val="22"/>
              </w:rPr>
              <w:t>Примечание</w:t>
            </w:r>
            <w:r w:rsidR="00701126" w:rsidRPr="00A5668E">
              <w:rPr>
                <w:szCs w:val="22"/>
              </w:rPr>
              <w:t xml:space="preserve"> 13: </w:t>
            </w:r>
            <w:r w:rsidRPr="00A5668E">
              <w:rPr>
                <w:szCs w:val="22"/>
              </w:rPr>
              <w:t>Суммы к перечислению</w:t>
            </w:r>
          </w:p>
        </w:tc>
        <w:tc>
          <w:tcPr>
            <w:tcW w:w="1435" w:type="dxa"/>
            <w:vAlign w:val="center"/>
          </w:tcPr>
          <w:p w:rsidR="00701126" w:rsidRPr="004B2935" w:rsidRDefault="004B2935" w:rsidP="00DB0039">
            <w:pPr>
              <w:jc w:val="righ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68</w:t>
            </w:r>
          </w:p>
        </w:tc>
      </w:tr>
      <w:tr w:rsidR="00701126" w:rsidRPr="00A5668E" w:rsidTr="00CF39B6">
        <w:tc>
          <w:tcPr>
            <w:tcW w:w="8568" w:type="dxa"/>
            <w:vAlign w:val="center"/>
          </w:tcPr>
          <w:p w:rsidR="00701126" w:rsidRPr="00A5668E" w:rsidRDefault="0035210D" w:rsidP="00DB0039">
            <w:pPr>
              <w:ind w:left="900"/>
              <w:rPr>
                <w:szCs w:val="22"/>
              </w:rPr>
            </w:pPr>
            <w:r w:rsidRPr="00A5668E">
              <w:rPr>
                <w:szCs w:val="22"/>
              </w:rPr>
              <w:t>Примечание</w:t>
            </w:r>
            <w:r w:rsidR="00701126" w:rsidRPr="00A5668E">
              <w:rPr>
                <w:szCs w:val="22"/>
              </w:rPr>
              <w:t xml:space="preserve"> 14: </w:t>
            </w:r>
            <w:r w:rsidRPr="00A5668E">
              <w:rPr>
                <w:szCs w:val="22"/>
              </w:rPr>
              <w:t>Авансовые поступления</w:t>
            </w:r>
          </w:p>
        </w:tc>
        <w:tc>
          <w:tcPr>
            <w:tcW w:w="1435" w:type="dxa"/>
            <w:vAlign w:val="center"/>
          </w:tcPr>
          <w:p w:rsidR="00701126" w:rsidRPr="004B2935" w:rsidRDefault="004B2935" w:rsidP="005D63DF">
            <w:pPr>
              <w:jc w:val="righ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70</w:t>
            </w:r>
          </w:p>
        </w:tc>
      </w:tr>
      <w:tr w:rsidR="00701126" w:rsidRPr="00A5668E" w:rsidTr="00CF39B6">
        <w:tc>
          <w:tcPr>
            <w:tcW w:w="8568" w:type="dxa"/>
            <w:vAlign w:val="center"/>
          </w:tcPr>
          <w:p w:rsidR="00701126" w:rsidRPr="00A5668E" w:rsidRDefault="0035210D" w:rsidP="00DB0039">
            <w:pPr>
              <w:ind w:left="900"/>
              <w:rPr>
                <w:szCs w:val="22"/>
              </w:rPr>
            </w:pPr>
            <w:r w:rsidRPr="00A5668E">
              <w:rPr>
                <w:szCs w:val="22"/>
              </w:rPr>
              <w:t>Примечание</w:t>
            </w:r>
            <w:r w:rsidR="00701126" w:rsidRPr="00A5668E">
              <w:rPr>
                <w:szCs w:val="22"/>
              </w:rPr>
              <w:t xml:space="preserve"> 15: </w:t>
            </w:r>
            <w:r w:rsidRPr="00A5668E">
              <w:rPr>
                <w:szCs w:val="22"/>
              </w:rPr>
              <w:t>Заемные средства</w:t>
            </w:r>
          </w:p>
        </w:tc>
        <w:tc>
          <w:tcPr>
            <w:tcW w:w="1435" w:type="dxa"/>
            <w:vAlign w:val="center"/>
          </w:tcPr>
          <w:p w:rsidR="00701126" w:rsidRPr="004B2935" w:rsidRDefault="004B2935" w:rsidP="00DB0039">
            <w:pPr>
              <w:jc w:val="righ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71</w:t>
            </w:r>
          </w:p>
        </w:tc>
      </w:tr>
      <w:tr w:rsidR="00701126" w:rsidRPr="00A5668E" w:rsidTr="00CF39B6">
        <w:tc>
          <w:tcPr>
            <w:tcW w:w="8568" w:type="dxa"/>
            <w:vAlign w:val="center"/>
          </w:tcPr>
          <w:p w:rsidR="00701126" w:rsidRPr="00A5668E" w:rsidRDefault="0035210D" w:rsidP="00DB0039">
            <w:pPr>
              <w:ind w:left="900"/>
              <w:rPr>
                <w:szCs w:val="22"/>
              </w:rPr>
            </w:pPr>
            <w:r w:rsidRPr="00A5668E">
              <w:rPr>
                <w:szCs w:val="22"/>
              </w:rPr>
              <w:t>Примечание</w:t>
            </w:r>
            <w:r w:rsidR="00701126" w:rsidRPr="00A5668E">
              <w:rPr>
                <w:szCs w:val="22"/>
              </w:rPr>
              <w:t xml:space="preserve"> 16: </w:t>
            </w:r>
            <w:r w:rsidR="00CF39B6">
              <w:rPr>
                <w:szCs w:val="22"/>
                <w:lang w:val="ru-RU"/>
              </w:rPr>
              <w:t>Резервные отчисления</w:t>
            </w:r>
          </w:p>
        </w:tc>
        <w:tc>
          <w:tcPr>
            <w:tcW w:w="1435" w:type="dxa"/>
            <w:vAlign w:val="center"/>
          </w:tcPr>
          <w:p w:rsidR="00701126" w:rsidRPr="004B2935" w:rsidRDefault="004B2935" w:rsidP="002327F0">
            <w:pPr>
              <w:jc w:val="righ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72</w:t>
            </w:r>
          </w:p>
        </w:tc>
      </w:tr>
      <w:tr w:rsidR="00701126" w:rsidRPr="00A5668E" w:rsidTr="00CF39B6">
        <w:tc>
          <w:tcPr>
            <w:tcW w:w="8568" w:type="dxa"/>
            <w:vAlign w:val="center"/>
          </w:tcPr>
          <w:p w:rsidR="00701126" w:rsidRPr="00A5668E" w:rsidRDefault="0035210D" w:rsidP="00DB0039">
            <w:pPr>
              <w:ind w:left="900"/>
              <w:rPr>
                <w:szCs w:val="22"/>
              </w:rPr>
            </w:pPr>
            <w:r w:rsidRPr="00A5668E">
              <w:rPr>
                <w:szCs w:val="22"/>
              </w:rPr>
              <w:t>Примечание</w:t>
            </w:r>
            <w:r w:rsidR="00701126" w:rsidRPr="00A5668E">
              <w:rPr>
                <w:szCs w:val="22"/>
              </w:rPr>
              <w:t xml:space="preserve"> 17: </w:t>
            </w:r>
            <w:r w:rsidRPr="00A5668E">
              <w:rPr>
                <w:szCs w:val="22"/>
              </w:rPr>
              <w:t>Прочие краткосрочные обязательства</w:t>
            </w:r>
          </w:p>
        </w:tc>
        <w:tc>
          <w:tcPr>
            <w:tcW w:w="1435" w:type="dxa"/>
            <w:vAlign w:val="center"/>
          </w:tcPr>
          <w:p w:rsidR="00701126" w:rsidRPr="004B2935" w:rsidRDefault="004B2935" w:rsidP="00DB0039">
            <w:pPr>
              <w:jc w:val="righ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72</w:t>
            </w:r>
          </w:p>
        </w:tc>
      </w:tr>
      <w:tr w:rsidR="00701126" w:rsidRPr="00A5668E" w:rsidTr="00CF39B6">
        <w:tc>
          <w:tcPr>
            <w:tcW w:w="8568" w:type="dxa"/>
            <w:vAlign w:val="center"/>
          </w:tcPr>
          <w:p w:rsidR="00701126" w:rsidRPr="00A5668E" w:rsidRDefault="0035210D" w:rsidP="00DB0039">
            <w:pPr>
              <w:ind w:left="900"/>
              <w:rPr>
                <w:szCs w:val="22"/>
                <w:lang w:val="ru-RU"/>
              </w:rPr>
            </w:pPr>
            <w:r w:rsidRPr="00A5668E">
              <w:rPr>
                <w:szCs w:val="22"/>
                <w:lang w:val="ru-RU"/>
              </w:rPr>
              <w:t>Примечание</w:t>
            </w:r>
            <w:r w:rsidR="00701126" w:rsidRPr="00A5668E">
              <w:rPr>
                <w:szCs w:val="22"/>
                <w:lang w:val="ru-RU"/>
              </w:rPr>
              <w:t xml:space="preserve"> 18: </w:t>
            </w:r>
            <w:r w:rsidRPr="00A5668E">
              <w:rPr>
                <w:szCs w:val="22"/>
                <w:lang w:val="ru-RU"/>
              </w:rPr>
              <w:t>Условные активы и пассивы</w:t>
            </w:r>
          </w:p>
        </w:tc>
        <w:tc>
          <w:tcPr>
            <w:tcW w:w="1435" w:type="dxa"/>
            <w:vAlign w:val="center"/>
          </w:tcPr>
          <w:p w:rsidR="00701126" w:rsidRPr="004B2935" w:rsidRDefault="004B2935" w:rsidP="002327F0">
            <w:pPr>
              <w:jc w:val="righ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73</w:t>
            </w:r>
          </w:p>
        </w:tc>
      </w:tr>
      <w:tr w:rsidR="00701126" w:rsidRPr="00A5668E" w:rsidTr="00CF39B6">
        <w:tc>
          <w:tcPr>
            <w:tcW w:w="8568" w:type="dxa"/>
            <w:vAlign w:val="center"/>
          </w:tcPr>
          <w:p w:rsidR="00701126" w:rsidRPr="00A5668E" w:rsidRDefault="0035210D" w:rsidP="00DB0039">
            <w:pPr>
              <w:ind w:left="900"/>
              <w:rPr>
                <w:szCs w:val="22"/>
              </w:rPr>
            </w:pPr>
            <w:r w:rsidRPr="00A5668E">
              <w:rPr>
                <w:szCs w:val="22"/>
              </w:rPr>
              <w:t>Примечание</w:t>
            </w:r>
            <w:r w:rsidR="00701126" w:rsidRPr="00A5668E">
              <w:rPr>
                <w:szCs w:val="22"/>
              </w:rPr>
              <w:t xml:space="preserve"> 19: </w:t>
            </w:r>
            <w:r w:rsidRPr="00A5668E">
              <w:rPr>
                <w:szCs w:val="22"/>
              </w:rPr>
              <w:t>Договоры аренды</w:t>
            </w:r>
          </w:p>
        </w:tc>
        <w:tc>
          <w:tcPr>
            <w:tcW w:w="1435" w:type="dxa"/>
            <w:vAlign w:val="center"/>
          </w:tcPr>
          <w:p w:rsidR="00701126" w:rsidRPr="004B2935" w:rsidRDefault="004B2935" w:rsidP="00DB0039">
            <w:pPr>
              <w:jc w:val="righ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73</w:t>
            </w:r>
          </w:p>
        </w:tc>
      </w:tr>
      <w:tr w:rsidR="00701126" w:rsidRPr="00A5668E" w:rsidTr="00CF39B6">
        <w:tc>
          <w:tcPr>
            <w:tcW w:w="8568" w:type="dxa"/>
            <w:vAlign w:val="center"/>
          </w:tcPr>
          <w:p w:rsidR="00701126" w:rsidRPr="00A5668E" w:rsidRDefault="0035210D" w:rsidP="00DB0039">
            <w:pPr>
              <w:ind w:left="900"/>
              <w:rPr>
                <w:szCs w:val="22"/>
                <w:lang w:val="ru-RU"/>
              </w:rPr>
            </w:pPr>
            <w:r w:rsidRPr="00A5668E">
              <w:rPr>
                <w:szCs w:val="22"/>
                <w:lang w:val="ru-RU"/>
              </w:rPr>
              <w:t>Примечание</w:t>
            </w:r>
            <w:r w:rsidR="00701126" w:rsidRPr="00A5668E">
              <w:rPr>
                <w:szCs w:val="22"/>
                <w:lang w:val="ru-RU"/>
              </w:rPr>
              <w:t xml:space="preserve"> 20: </w:t>
            </w:r>
            <w:r w:rsidRPr="00A5668E">
              <w:rPr>
                <w:szCs w:val="22"/>
                <w:lang w:val="ru-RU"/>
              </w:rPr>
              <w:t>Операции с третьими лицами</w:t>
            </w:r>
          </w:p>
        </w:tc>
        <w:tc>
          <w:tcPr>
            <w:tcW w:w="1435" w:type="dxa"/>
            <w:vAlign w:val="center"/>
          </w:tcPr>
          <w:p w:rsidR="00701126" w:rsidRPr="004B2935" w:rsidRDefault="004B2935" w:rsidP="00C41DEE">
            <w:pPr>
              <w:jc w:val="righ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74</w:t>
            </w:r>
          </w:p>
        </w:tc>
      </w:tr>
      <w:tr w:rsidR="00701126" w:rsidRPr="00A5668E" w:rsidTr="00CF39B6">
        <w:tc>
          <w:tcPr>
            <w:tcW w:w="8568" w:type="dxa"/>
            <w:vAlign w:val="center"/>
          </w:tcPr>
          <w:p w:rsidR="00701126" w:rsidRPr="00A5668E" w:rsidRDefault="0035210D" w:rsidP="00DB0039">
            <w:pPr>
              <w:ind w:left="900"/>
              <w:rPr>
                <w:szCs w:val="22"/>
              </w:rPr>
            </w:pPr>
            <w:r w:rsidRPr="00A5668E">
              <w:rPr>
                <w:szCs w:val="22"/>
              </w:rPr>
              <w:t>Примечание</w:t>
            </w:r>
            <w:r w:rsidR="00701126" w:rsidRPr="00A5668E">
              <w:rPr>
                <w:szCs w:val="22"/>
              </w:rPr>
              <w:t xml:space="preserve"> 21: </w:t>
            </w:r>
            <w:r w:rsidRPr="00A5668E">
              <w:rPr>
                <w:szCs w:val="22"/>
                <w:lang w:val="ru-RU"/>
              </w:rPr>
              <w:t>Чистые активы</w:t>
            </w:r>
          </w:p>
        </w:tc>
        <w:tc>
          <w:tcPr>
            <w:tcW w:w="1435" w:type="dxa"/>
            <w:vAlign w:val="center"/>
          </w:tcPr>
          <w:p w:rsidR="00701126" w:rsidRPr="004B2935" w:rsidRDefault="004B2935" w:rsidP="00C41DEE">
            <w:pPr>
              <w:jc w:val="righ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75</w:t>
            </w:r>
          </w:p>
        </w:tc>
      </w:tr>
      <w:tr w:rsidR="00701126" w:rsidRPr="00A5668E" w:rsidTr="00CF39B6">
        <w:tc>
          <w:tcPr>
            <w:tcW w:w="8568" w:type="dxa"/>
            <w:vAlign w:val="center"/>
          </w:tcPr>
          <w:p w:rsidR="00701126" w:rsidRPr="00A5668E" w:rsidRDefault="0035210D" w:rsidP="00AB1842">
            <w:pPr>
              <w:ind w:left="900"/>
              <w:jc w:val="left"/>
              <w:rPr>
                <w:szCs w:val="22"/>
                <w:lang w:val="ru-RU"/>
              </w:rPr>
            </w:pPr>
            <w:r w:rsidRPr="00A5668E">
              <w:rPr>
                <w:szCs w:val="22"/>
                <w:lang w:val="ru-RU"/>
              </w:rPr>
              <w:t>Примечание</w:t>
            </w:r>
            <w:r w:rsidR="00701126" w:rsidRPr="00A5668E">
              <w:rPr>
                <w:szCs w:val="22"/>
                <w:lang w:val="ru-RU"/>
              </w:rPr>
              <w:t xml:space="preserve"> 22: </w:t>
            </w:r>
            <w:r w:rsidRPr="00A5668E">
              <w:rPr>
                <w:szCs w:val="22"/>
                <w:lang w:val="ru-RU"/>
              </w:rPr>
              <w:t xml:space="preserve">Сверка </w:t>
            </w:r>
            <w:r w:rsidR="00CF39B6" w:rsidRPr="00A5668E">
              <w:rPr>
                <w:szCs w:val="22"/>
                <w:lang w:val="ru-RU"/>
              </w:rPr>
              <w:t>о</w:t>
            </w:r>
            <w:r w:rsidRPr="00A5668E">
              <w:rPr>
                <w:szCs w:val="22"/>
                <w:lang w:val="ru-RU"/>
              </w:rPr>
              <w:t xml:space="preserve">тчета о сравнении бюджетных и фактических сумм и </w:t>
            </w:r>
            <w:r w:rsidR="00CF39B6" w:rsidRPr="00A5668E">
              <w:rPr>
                <w:szCs w:val="22"/>
                <w:lang w:val="ru-RU"/>
              </w:rPr>
              <w:t>о</w:t>
            </w:r>
            <w:r w:rsidRPr="00A5668E">
              <w:rPr>
                <w:szCs w:val="22"/>
                <w:lang w:val="ru-RU"/>
              </w:rPr>
              <w:t>тчета о финансовых результатах</w:t>
            </w:r>
          </w:p>
        </w:tc>
        <w:tc>
          <w:tcPr>
            <w:tcW w:w="1435" w:type="dxa"/>
            <w:vAlign w:val="center"/>
          </w:tcPr>
          <w:p w:rsidR="00701126" w:rsidRPr="004B2935" w:rsidRDefault="004B2935" w:rsidP="00656511">
            <w:pPr>
              <w:jc w:val="righ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78</w:t>
            </w:r>
          </w:p>
        </w:tc>
      </w:tr>
      <w:tr w:rsidR="00701126" w:rsidRPr="00A5668E" w:rsidTr="00CF39B6">
        <w:tc>
          <w:tcPr>
            <w:tcW w:w="8568" w:type="dxa"/>
            <w:vAlign w:val="center"/>
          </w:tcPr>
          <w:p w:rsidR="00701126" w:rsidRPr="00A5668E" w:rsidRDefault="0035210D" w:rsidP="00DB0039">
            <w:pPr>
              <w:ind w:left="900"/>
              <w:rPr>
                <w:szCs w:val="22"/>
              </w:rPr>
            </w:pPr>
            <w:r w:rsidRPr="00A5668E">
              <w:rPr>
                <w:szCs w:val="22"/>
              </w:rPr>
              <w:t>Примечание</w:t>
            </w:r>
            <w:r w:rsidR="00701126" w:rsidRPr="00A5668E">
              <w:rPr>
                <w:szCs w:val="22"/>
              </w:rPr>
              <w:t xml:space="preserve"> 23: </w:t>
            </w:r>
            <w:r w:rsidRPr="00A5668E">
              <w:rPr>
                <w:szCs w:val="22"/>
              </w:rPr>
              <w:t>Доходы</w:t>
            </w:r>
          </w:p>
        </w:tc>
        <w:tc>
          <w:tcPr>
            <w:tcW w:w="1435" w:type="dxa"/>
            <w:vAlign w:val="center"/>
          </w:tcPr>
          <w:p w:rsidR="00701126" w:rsidRPr="004B2935" w:rsidRDefault="004B2935" w:rsidP="00DB0039">
            <w:pPr>
              <w:jc w:val="righ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80</w:t>
            </w:r>
          </w:p>
        </w:tc>
      </w:tr>
      <w:tr w:rsidR="00701126" w:rsidRPr="00A5668E" w:rsidTr="00CF39B6">
        <w:tc>
          <w:tcPr>
            <w:tcW w:w="8568" w:type="dxa"/>
            <w:vAlign w:val="center"/>
          </w:tcPr>
          <w:p w:rsidR="00701126" w:rsidRPr="00A5668E" w:rsidRDefault="0035210D" w:rsidP="00DB0039">
            <w:pPr>
              <w:ind w:left="900"/>
              <w:rPr>
                <w:szCs w:val="22"/>
              </w:rPr>
            </w:pPr>
            <w:r w:rsidRPr="00A5668E">
              <w:rPr>
                <w:szCs w:val="22"/>
              </w:rPr>
              <w:t>Примечание</w:t>
            </w:r>
            <w:r w:rsidR="00701126" w:rsidRPr="00A5668E">
              <w:rPr>
                <w:szCs w:val="22"/>
              </w:rPr>
              <w:t xml:space="preserve"> 24: </w:t>
            </w:r>
            <w:r w:rsidRPr="00A5668E">
              <w:rPr>
                <w:szCs w:val="22"/>
              </w:rPr>
              <w:t>Расходы</w:t>
            </w:r>
          </w:p>
        </w:tc>
        <w:tc>
          <w:tcPr>
            <w:tcW w:w="1435" w:type="dxa"/>
            <w:vAlign w:val="center"/>
          </w:tcPr>
          <w:p w:rsidR="00701126" w:rsidRPr="004B2935" w:rsidRDefault="004B2935" w:rsidP="00656511">
            <w:pPr>
              <w:jc w:val="righ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81</w:t>
            </w:r>
          </w:p>
        </w:tc>
      </w:tr>
      <w:tr w:rsidR="00701126" w:rsidRPr="00A5668E" w:rsidTr="00CF39B6">
        <w:tc>
          <w:tcPr>
            <w:tcW w:w="8568" w:type="dxa"/>
            <w:vAlign w:val="center"/>
          </w:tcPr>
          <w:p w:rsidR="00701126" w:rsidRPr="00A5668E" w:rsidRDefault="0035210D" w:rsidP="00DB0039">
            <w:pPr>
              <w:ind w:left="900"/>
              <w:rPr>
                <w:szCs w:val="22"/>
              </w:rPr>
            </w:pPr>
            <w:r w:rsidRPr="00A5668E">
              <w:rPr>
                <w:szCs w:val="22"/>
              </w:rPr>
              <w:t>Примечание</w:t>
            </w:r>
            <w:r w:rsidR="00701126" w:rsidRPr="00A5668E">
              <w:rPr>
                <w:szCs w:val="22"/>
              </w:rPr>
              <w:t xml:space="preserve"> 25: </w:t>
            </w:r>
            <w:r w:rsidRPr="00A5668E">
              <w:rPr>
                <w:szCs w:val="22"/>
              </w:rPr>
              <w:t>Финансовые инструменты</w:t>
            </w:r>
          </w:p>
        </w:tc>
        <w:tc>
          <w:tcPr>
            <w:tcW w:w="1435" w:type="dxa"/>
            <w:vAlign w:val="center"/>
          </w:tcPr>
          <w:p w:rsidR="00701126" w:rsidRPr="004B2935" w:rsidRDefault="004B2935" w:rsidP="00DB0039">
            <w:pPr>
              <w:jc w:val="righ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82</w:t>
            </w:r>
          </w:p>
        </w:tc>
      </w:tr>
      <w:tr w:rsidR="00701126" w:rsidRPr="00A5668E" w:rsidTr="00CF39B6">
        <w:tc>
          <w:tcPr>
            <w:tcW w:w="8568" w:type="dxa"/>
            <w:vAlign w:val="center"/>
          </w:tcPr>
          <w:p w:rsidR="00701126" w:rsidRPr="00A5668E" w:rsidRDefault="0035210D" w:rsidP="00DB0039">
            <w:pPr>
              <w:ind w:left="900"/>
              <w:rPr>
                <w:szCs w:val="22"/>
                <w:lang w:val="ru-RU"/>
              </w:rPr>
            </w:pPr>
            <w:r w:rsidRPr="00A5668E">
              <w:rPr>
                <w:szCs w:val="22"/>
                <w:lang w:val="ru-RU"/>
              </w:rPr>
              <w:t>Примечание</w:t>
            </w:r>
            <w:r w:rsidR="00701126" w:rsidRPr="00A5668E">
              <w:rPr>
                <w:szCs w:val="22"/>
                <w:lang w:val="ru-RU"/>
              </w:rPr>
              <w:t xml:space="preserve"> 26: </w:t>
            </w:r>
            <w:r w:rsidRPr="00A5668E">
              <w:rPr>
                <w:szCs w:val="22"/>
                <w:lang w:val="ru-RU"/>
              </w:rPr>
              <w:t>Курсовые прибыли и убытки</w:t>
            </w:r>
          </w:p>
        </w:tc>
        <w:tc>
          <w:tcPr>
            <w:tcW w:w="1435" w:type="dxa"/>
            <w:vAlign w:val="center"/>
          </w:tcPr>
          <w:p w:rsidR="00701126" w:rsidRPr="004B2935" w:rsidRDefault="004B2935" w:rsidP="00DB0039">
            <w:pPr>
              <w:jc w:val="righ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88</w:t>
            </w:r>
          </w:p>
        </w:tc>
      </w:tr>
      <w:tr w:rsidR="00701126" w:rsidRPr="00A5668E" w:rsidTr="00CF39B6">
        <w:tc>
          <w:tcPr>
            <w:tcW w:w="8568" w:type="dxa"/>
            <w:vAlign w:val="center"/>
          </w:tcPr>
          <w:p w:rsidR="00701126" w:rsidRPr="00A5668E" w:rsidRDefault="0035210D" w:rsidP="00DB0039">
            <w:pPr>
              <w:ind w:left="900"/>
              <w:rPr>
                <w:szCs w:val="22"/>
                <w:lang w:val="ru-RU"/>
              </w:rPr>
            </w:pPr>
            <w:r w:rsidRPr="00A5668E">
              <w:rPr>
                <w:szCs w:val="22"/>
                <w:lang w:val="ru-RU"/>
              </w:rPr>
              <w:t>Примечание</w:t>
            </w:r>
            <w:r w:rsidR="00701126" w:rsidRPr="00A5668E">
              <w:rPr>
                <w:szCs w:val="22"/>
                <w:lang w:val="ru-RU"/>
              </w:rPr>
              <w:t xml:space="preserve"> 27: </w:t>
            </w:r>
            <w:r w:rsidRPr="00A5668E">
              <w:rPr>
                <w:szCs w:val="22"/>
                <w:lang w:val="ru-RU"/>
              </w:rPr>
              <w:t xml:space="preserve">События, </w:t>
            </w:r>
            <w:r w:rsidR="001A086C">
              <w:rPr>
                <w:szCs w:val="22"/>
                <w:lang w:val="ru-RU"/>
              </w:rPr>
              <w:t xml:space="preserve">имевшие место </w:t>
            </w:r>
            <w:r w:rsidRPr="00A5668E">
              <w:rPr>
                <w:szCs w:val="22"/>
                <w:lang w:val="ru-RU"/>
              </w:rPr>
              <w:t>после отчетной даты</w:t>
            </w:r>
          </w:p>
        </w:tc>
        <w:tc>
          <w:tcPr>
            <w:tcW w:w="1435" w:type="dxa"/>
            <w:vAlign w:val="center"/>
          </w:tcPr>
          <w:p w:rsidR="00701126" w:rsidRPr="004B2935" w:rsidRDefault="004B2935" w:rsidP="00DB0039">
            <w:pPr>
              <w:jc w:val="righ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89</w:t>
            </w:r>
          </w:p>
        </w:tc>
      </w:tr>
      <w:tr w:rsidR="00701126" w:rsidRPr="00A5668E" w:rsidTr="00CF39B6">
        <w:tc>
          <w:tcPr>
            <w:tcW w:w="8568" w:type="dxa"/>
            <w:vAlign w:val="center"/>
          </w:tcPr>
          <w:p w:rsidR="00701126" w:rsidRPr="00A5668E" w:rsidRDefault="0035210D" w:rsidP="00DB0039">
            <w:pPr>
              <w:ind w:left="900"/>
              <w:rPr>
                <w:szCs w:val="22"/>
              </w:rPr>
            </w:pPr>
            <w:r w:rsidRPr="00A5668E">
              <w:rPr>
                <w:szCs w:val="22"/>
              </w:rPr>
              <w:t>Примечание</w:t>
            </w:r>
            <w:r w:rsidR="00701126" w:rsidRPr="00A5668E">
              <w:rPr>
                <w:szCs w:val="22"/>
              </w:rPr>
              <w:t xml:space="preserve"> 28: </w:t>
            </w:r>
            <w:r w:rsidRPr="00A5668E">
              <w:rPr>
                <w:szCs w:val="22"/>
              </w:rPr>
              <w:t>Сегментная отчетность</w:t>
            </w:r>
          </w:p>
        </w:tc>
        <w:tc>
          <w:tcPr>
            <w:tcW w:w="1435" w:type="dxa"/>
            <w:vAlign w:val="center"/>
          </w:tcPr>
          <w:p w:rsidR="00701126" w:rsidRPr="004B2935" w:rsidRDefault="004B2935" w:rsidP="0050507A">
            <w:pPr>
              <w:jc w:val="righ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89</w:t>
            </w:r>
          </w:p>
        </w:tc>
      </w:tr>
      <w:tr w:rsidR="00701126" w:rsidRPr="00A5668E" w:rsidTr="00CF39B6">
        <w:tc>
          <w:tcPr>
            <w:tcW w:w="8568" w:type="dxa"/>
            <w:vAlign w:val="center"/>
          </w:tcPr>
          <w:p w:rsidR="00701126" w:rsidRPr="00A5668E" w:rsidRDefault="0035210D" w:rsidP="00DB0039">
            <w:pPr>
              <w:rPr>
                <w:b/>
                <w:szCs w:val="22"/>
              </w:rPr>
            </w:pPr>
            <w:r w:rsidRPr="00A5668E">
              <w:rPr>
                <w:b/>
                <w:szCs w:val="22"/>
              </w:rPr>
              <w:t>ПРИЛОЖЕНИЯ</w:t>
            </w:r>
          </w:p>
        </w:tc>
        <w:tc>
          <w:tcPr>
            <w:tcW w:w="1435" w:type="dxa"/>
            <w:vAlign w:val="center"/>
          </w:tcPr>
          <w:p w:rsidR="00701126" w:rsidRPr="00A5668E" w:rsidRDefault="00701126" w:rsidP="00DB0039">
            <w:pPr>
              <w:jc w:val="right"/>
              <w:rPr>
                <w:szCs w:val="22"/>
              </w:rPr>
            </w:pPr>
          </w:p>
        </w:tc>
      </w:tr>
      <w:tr w:rsidR="00701126" w:rsidRPr="00A5668E" w:rsidTr="00CF39B6">
        <w:tc>
          <w:tcPr>
            <w:tcW w:w="8568" w:type="dxa"/>
            <w:vAlign w:val="center"/>
          </w:tcPr>
          <w:p w:rsidR="00701126" w:rsidRPr="00A5668E" w:rsidRDefault="0035210D" w:rsidP="00DB0039">
            <w:pPr>
              <w:rPr>
                <w:szCs w:val="22"/>
                <w:lang w:val="ru-RU"/>
              </w:rPr>
            </w:pPr>
            <w:r w:rsidRPr="00A5668E">
              <w:rPr>
                <w:szCs w:val="22"/>
                <w:lang w:val="ru-RU"/>
              </w:rPr>
              <w:t>ПРИЛОЖЕНИЕ</w:t>
            </w:r>
            <w:r w:rsidR="00701126" w:rsidRPr="00A5668E">
              <w:rPr>
                <w:szCs w:val="22"/>
                <w:lang w:val="ru-RU"/>
              </w:rPr>
              <w:t xml:space="preserve"> </w:t>
            </w:r>
            <w:r w:rsidR="00701126" w:rsidRPr="00A5668E">
              <w:rPr>
                <w:szCs w:val="22"/>
              </w:rPr>
              <w:t>I</w:t>
            </w:r>
            <w:r w:rsidR="00701126" w:rsidRPr="00A5668E">
              <w:rPr>
                <w:szCs w:val="22"/>
                <w:lang w:val="ru-RU"/>
              </w:rPr>
              <w:t xml:space="preserve"> – </w:t>
            </w:r>
            <w:r w:rsidRPr="00A5668E">
              <w:rPr>
                <w:szCs w:val="22"/>
                <w:lang w:val="ru-RU"/>
              </w:rPr>
              <w:t>Отчет о финансовом положении в разбивке по источникам финансирования (не проходил аудиторскую проверку)</w:t>
            </w:r>
          </w:p>
        </w:tc>
        <w:tc>
          <w:tcPr>
            <w:tcW w:w="1435" w:type="dxa"/>
            <w:vAlign w:val="center"/>
          </w:tcPr>
          <w:p w:rsidR="00701126" w:rsidRPr="004B2935" w:rsidRDefault="004B2935" w:rsidP="0050507A">
            <w:pPr>
              <w:jc w:val="righ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91</w:t>
            </w:r>
          </w:p>
        </w:tc>
      </w:tr>
      <w:tr w:rsidR="00701126" w:rsidRPr="00A5668E" w:rsidTr="00CF39B6">
        <w:tc>
          <w:tcPr>
            <w:tcW w:w="8568" w:type="dxa"/>
            <w:vAlign w:val="center"/>
          </w:tcPr>
          <w:p w:rsidR="00701126" w:rsidRPr="00A5668E" w:rsidRDefault="0035210D" w:rsidP="00DB0039">
            <w:pPr>
              <w:rPr>
                <w:szCs w:val="22"/>
                <w:lang w:val="ru-RU"/>
              </w:rPr>
            </w:pPr>
            <w:r w:rsidRPr="00A5668E">
              <w:rPr>
                <w:szCs w:val="22"/>
                <w:lang w:val="ru-RU"/>
              </w:rPr>
              <w:t>ПРИЛОЖЕНИЕ</w:t>
            </w:r>
            <w:r w:rsidR="00701126" w:rsidRPr="00A5668E">
              <w:rPr>
                <w:szCs w:val="22"/>
                <w:lang w:val="ru-RU"/>
              </w:rPr>
              <w:t xml:space="preserve"> </w:t>
            </w:r>
            <w:r w:rsidR="00701126" w:rsidRPr="00A5668E">
              <w:rPr>
                <w:szCs w:val="22"/>
              </w:rPr>
              <w:t>II</w:t>
            </w:r>
            <w:r w:rsidR="00701126" w:rsidRPr="00A5668E">
              <w:rPr>
                <w:szCs w:val="22"/>
                <w:lang w:val="ru-RU"/>
              </w:rPr>
              <w:t xml:space="preserve"> – </w:t>
            </w:r>
            <w:r w:rsidRPr="00A5668E">
              <w:rPr>
                <w:szCs w:val="22"/>
                <w:lang w:val="ru-RU"/>
              </w:rPr>
              <w:t xml:space="preserve">Отчет о финансовых результатах в разбивке по источникам финансирования </w:t>
            </w:r>
            <w:r w:rsidR="00701126" w:rsidRPr="00A5668E">
              <w:rPr>
                <w:szCs w:val="22"/>
                <w:lang w:val="ru-RU"/>
              </w:rPr>
              <w:t xml:space="preserve"> </w:t>
            </w:r>
            <w:r w:rsidRPr="00A5668E">
              <w:rPr>
                <w:szCs w:val="22"/>
                <w:lang w:val="ru-RU"/>
              </w:rPr>
              <w:t>(не проходил аудиторскую проверку)</w:t>
            </w:r>
          </w:p>
        </w:tc>
        <w:tc>
          <w:tcPr>
            <w:tcW w:w="1435" w:type="dxa"/>
            <w:vAlign w:val="center"/>
          </w:tcPr>
          <w:p w:rsidR="00701126" w:rsidRPr="004B2935" w:rsidRDefault="004B2935" w:rsidP="00DB0039">
            <w:pPr>
              <w:jc w:val="righ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92</w:t>
            </w:r>
          </w:p>
        </w:tc>
      </w:tr>
      <w:tr w:rsidR="00701126" w:rsidRPr="00A5668E" w:rsidTr="00CF39B6">
        <w:tc>
          <w:tcPr>
            <w:tcW w:w="8568" w:type="dxa"/>
            <w:vAlign w:val="center"/>
          </w:tcPr>
          <w:p w:rsidR="00701126" w:rsidRPr="00A5668E" w:rsidRDefault="0035210D" w:rsidP="00DB0039">
            <w:pPr>
              <w:rPr>
                <w:szCs w:val="22"/>
                <w:lang w:val="ru-RU"/>
              </w:rPr>
            </w:pPr>
            <w:r w:rsidRPr="00A5668E">
              <w:rPr>
                <w:szCs w:val="22"/>
                <w:lang w:val="ru-RU"/>
              </w:rPr>
              <w:t>ПРИЛОЖЕНИЕ</w:t>
            </w:r>
            <w:r w:rsidR="00701126" w:rsidRPr="00A5668E">
              <w:rPr>
                <w:szCs w:val="22"/>
                <w:lang w:val="ru-RU"/>
              </w:rPr>
              <w:t xml:space="preserve"> </w:t>
            </w:r>
            <w:r w:rsidR="00701126" w:rsidRPr="00A5668E">
              <w:rPr>
                <w:szCs w:val="22"/>
              </w:rPr>
              <w:t>III</w:t>
            </w:r>
            <w:r w:rsidR="00701126" w:rsidRPr="00A5668E">
              <w:rPr>
                <w:szCs w:val="22"/>
                <w:lang w:val="ru-RU"/>
              </w:rPr>
              <w:t xml:space="preserve"> – </w:t>
            </w:r>
            <w:r w:rsidRPr="00A5668E">
              <w:rPr>
                <w:szCs w:val="22"/>
                <w:lang w:val="ru-RU"/>
              </w:rPr>
              <w:t>Специальные счета в разбивке по взносам доноров</w:t>
            </w:r>
          </w:p>
        </w:tc>
        <w:tc>
          <w:tcPr>
            <w:tcW w:w="1435" w:type="dxa"/>
            <w:vAlign w:val="center"/>
          </w:tcPr>
          <w:p w:rsidR="00701126" w:rsidRPr="004B2935" w:rsidRDefault="004B2935" w:rsidP="00DB0039">
            <w:pPr>
              <w:jc w:val="righ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93</w:t>
            </w:r>
          </w:p>
        </w:tc>
      </w:tr>
      <w:tr w:rsidR="00701126" w:rsidRPr="00A5668E" w:rsidTr="00CF39B6">
        <w:tc>
          <w:tcPr>
            <w:tcW w:w="8568" w:type="dxa"/>
            <w:vAlign w:val="center"/>
          </w:tcPr>
          <w:p w:rsidR="00701126" w:rsidRPr="00E442AC" w:rsidRDefault="0035210D" w:rsidP="00DB0039">
            <w:pPr>
              <w:rPr>
                <w:szCs w:val="22"/>
                <w:lang w:val="ru-RU"/>
              </w:rPr>
            </w:pPr>
            <w:r w:rsidRPr="00E442AC">
              <w:rPr>
                <w:szCs w:val="22"/>
                <w:lang w:val="ru-RU"/>
              </w:rPr>
              <w:t>ПРИЛОЖЕНИЕ</w:t>
            </w:r>
            <w:r w:rsidR="00701126" w:rsidRPr="00E442AC">
              <w:rPr>
                <w:szCs w:val="22"/>
                <w:lang w:val="ru-RU"/>
              </w:rPr>
              <w:t xml:space="preserve"> </w:t>
            </w:r>
            <w:r w:rsidR="00701126" w:rsidRPr="00AB65D2">
              <w:rPr>
                <w:szCs w:val="22"/>
              </w:rPr>
              <w:t>IV</w:t>
            </w:r>
            <w:r w:rsidR="00701126" w:rsidRPr="00E442AC">
              <w:rPr>
                <w:szCs w:val="22"/>
                <w:lang w:val="ru-RU"/>
              </w:rPr>
              <w:t xml:space="preserve"> – </w:t>
            </w:r>
            <w:r w:rsidRPr="00E442AC">
              <w:rPr>
                <w:szCs w:val="22"/>
                <w:lang w:val="ru-RU"/>
              </w:rPr>
              <w:t>Выплаты Е</w:t>
            </w:r>
            <w:r w:rsidRPr="00AB65D2">
              <w:rPr>
                <w:szCs w:val="22"/>
              </w:rPr>
              <w:t>x</w:t>
            </w:r>
            <w:r w:rsidRPr="00E442AC">
              <w:rPr>
                <w:szCs w:val="22"/>
                <w:lang w:val="ru-RU"/>
              </w:rPr>
              <w:t xml:space="preserve"> </w:t>
            </w:r>
            <w:r w:rsidRPr="00AB65D2">
              <w:rPr>
                <w:szCs w:val="22"/>
              </w:rPr>
              <w:t>Gratia</w:t>
            </w:r>
            <w:r w:rsidRPr="00E442AC">
              <w:rPr>
                <w:szCs w:val="22"/>
                <w:lang w:val="ru-RU"/>
              </w:rPr>
              <w:t xml:space="preserve"> </w:t>
            </w:r>
            <w:r w:rsidR="00701126" w:rsidRPr="00E442AC">
              <w:rPr>
                <w:szCs w:val="22"/>
                <w:lang w:val="ru-RU"/>
              </w:rPr>
              <w:t xml:space="preserve"> </w:t>
            </w:r>
          </w:p>
        </w:tc>
        <w:tc>
          <w:tcPr>
            <w:tcW w:w="1435" w:type="dxa"/>
            <w:vAlign w:val="center"/>
          </w:tcPr>
          <w:p w:rsidR="00701126" w:rsidRPr="004B2935" w:rsidRDefault="004B2935" w:rsidP="00943ADC">
            <w:pPr>
              <w:jc w:val="right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94</w:t>
            </w:r>
          </w:p>
        </w:tc>
      </w:tr>
    </w:tbl>
    <w:p w:rsidR="00701126" w:rsidRPr="00A5668E" w:rsidRDefault="00701126">
      <w:pPr>
        <w:sectPr w:rsidR="00701126" w:rsidRPr="00A5668E" w:rsidSect="00CB2879">
          <w:headerReference w:type="even" r:id="rId11"/>
          <w:endnotePr>
            <w:numFmt w:val="decimal"/>
          </w:endnotePr>
          <w:pgSz w:w="11907" w:h="16840" w:code="9"/>
          <w:pgMar w:top="567" w:right="1021" w:bottom="1247" w:left="1418" w:header="510" w:footer="1021" w:gutter="0"/>
          <w:pgNumType w:start="1"/>
          <w:cols w:space="720"/>
          <w:titlePg/>
          <w:docGrid w:linePitch="299"/>
        </w:sectPr>
      </w:pPr>
    </w:p>
    <w:p w:rsidR="00701126" w:rsidRPr="00A5668E" w:rsidRDefault="00B7164C" w:rsidP="00DD5C76">
      <w:pPr>
        <w:pStyle w:val="Heading1"/>
        <w:jc w:val="center"/>
      </w:pPr>
      <w:r w:rsidRPr="00A5668E">
        <w:lastRenderedPageBreak/>
        <w:t>ГОДОВОЙ ФИНАНСОВЫЙ ОТЧЕТ</w:t>
      </w:r>
    </w:p>
    <w:p w:rsidR="00701126" w:rsidRPr="00A5668E" w:rsidRDefault="00B7164C" w:rsidP="0058420A">
      <w:pPr>
        <w:pStyle w:val="Heading2"/>
      </w:pPr>
      <w:r w:rsidRPr="00A5668E">
        <w:t>ВВЕДЕНИЕ</w:t>
      </w:r>
    </w:p>
    <w:p w:rsidR="00701126" w:rsidRPr="00A5668E" w:rsidRDefault="00CF39B6" w:rsidP="005F1034">
      <w:pPr>
        <w:pStyle w:val="ONUME"/>
        <w:rPr>
          <w:lang w:val="ru-RU"/>
        </w:rPr>
      </w:pPr>
      <w:r w:rsidRPr="00CF39B6">
        <w:rPr>
          <w:lang w:val="ru-RU"/>
        </w:rPr>
        <w:t>Финансовая отчетность</w:t>
      </w:r>
      <w:r>
        <w:rPr>
          <w:lang w:val="ru-RU"/>
        </w:rPr>
        <w:t xml:space="preserve"> </w:t>
      </w:r>
      <w:r w:rsidR="00772836" w:rsidRPr="00A5668E">
        <w:rPr>
          <w:lang w:val="ru-RU"/>
        </w:rPr>
        <w:t>Всемирной организации интеллектуальной собственности (ВОИС) за год, закончившийся 31</w:t>
      </w:r>
      <w:r w:rsidR="00772836" w:rsidRPr="00A5668E">
        <w:t> </w:t>
      </w:r>
      <w:r w:rsidR="00772836" w:rsidRPr="00A5668E">
        <w:rPr>
          <w:lang w:val="ru-RU"/>
        </w:rPr>
        <w:t>декабря 2015</w:t>
      </w:r>
      <w:r w:rsidR="00772836" w:rsidRPr="00A5668E">
        <w:t> </w:t>
      </w:r>
      <w:r w:rsidR="00772836" w:rsidRPr="00A5668E">
        <w:rPr>
          <w:lang w:val="ru-RU"/>
        </w:rPr>
        <w:t>г., пред</w:t>
      </w:r>
      <w:r>
        <w:rPr>
          <w:lang w:val="ru-RU"/>
        </w:rPr>
        <w:t>ставляе</w:t>
      </w:r>
      <w:r w:rsidR="00772836" w:rsidRPr="00A5668E">
        <w:rPr>
          <w:lang w:val="ru-RU"/>
        </w:rPr>
        <w:t>тся на рассмотрение Ассамблей государств-членов ВОИС в соответствии с положением</w:t>
      </w:r>
      <w:r w:rsidR="00772836" w:rsidRPr="00A5668E">
        <w:t> </w:t>
      </w:r>
      <w:r w:rsidR="00772836" w:rsidRPr="00A5668E">
        <w:rPr>
          <w:lang w:val="ru-RU"/>
        </w:rPr>
        <w:t>6.7 Финансовых поло</w:t>
      </w:r>
      <w:r>
        <w:rPr>
          <w:lang w:val="ru-RU"/>
        </w:rPr>
        <w:t xml:space="preserve">жений и правил ВОИС. </w:t>
      </w:r>
      <w:r w:rsidR="00015F7D">
        <w:rPr>
          <w:lang w:val="ru-RU"/>
        </w:rPr>
        <w:t xml:space="preserve"> </w:t>
      </w:r>
      <w:r w:rsidRPr="00CF39B6">
        <w:rPr>
          <w:lang w:val="ru-RU"/>
        </w:rPr>
        <w:t xml:space="preserve">Финансовая отчетность </w:t>
      </w:r>
      <w:r>
        <w:rPr>
          <w:lang w:val="ru-RU"/>
        </w:rPr>
        <w:t>подготовлен</w:t>
      </w:r>
      <w:r w:rsidR="00015F7D">
        <w:rPr>
          <w:lang w:val="ru-RU"/>
        </w:rPr>
        <w:t>а</w:t>
      </w:r>
      <w:r w:rsidR="00772836" w:rsidRPr="00A5668E">
        <w:rPr>
          <w:lang w:val="ru-RU"/>
        </w:rPr>
        <w:t xml:space="preserve"> в соответствии с Международными стандартами учета в государственном секторе (МСУГС), разработанными и утвержденными Советом по международным стандартам учета в государственном секторе (СМСУГС)</w:t>
      </w:r>
      <w:r w:rsidR="00701126" w:rsidRPr="00A5668E">
        <w:rPr>
          <w:lang w:val="ru-RU"/>
        </w:rPr>
        <w:t xml:space="preserve">. </w:t>
      </w:r>
    </w:p>
    <w:p w:rsidR="00701126" w:rsidRPr="00A5668E" w:rsidRDefault="00772836" w:rsidP="005F1034">
      <w:pPr>
        <w:pStyle w:val="ONUME"/>
        <w:rPr>
          <w:lang w:val="ru-RU"/>
        </w:rPr>
      </w:pPr>
      <w:r w:rsidRPr="00A5668E">
        <w:rPr>
          <w:lang w:val="ru-RU"/>
        </w:rPr>
        <w:t>Отчет Внешнего аудитора об аудиторской проверке финансовой отчетности за 2015</w:t>
      </w:r>
      <w:r w:rsidRPr="00A5668E">
        <w:t> </w:t>
      </w:r>
      <w:r w:rsidRPr="00A5668E">
        <w:rPr>
          <w:lang w:val="ru-RU"/>
        </w:rPr>
        <w:t xml:space="preserve">г. вместе с его заключением по </w:t>
      </w:r>
      <w:r w:rsidR="00257C27" w:rsidRPr="00257C27">
        <w:rPr>
          <w:lang w:val="ru-RU"/>
        </w:rPr>
        <w:t>финансовой отчетности</w:t>
      </w:r>
      <w:r w:rsidR="00257C27">
        <w:rPr>
          <w:lang w:val="ru-RU"/>
        </w:rPr>
        <w:t xml:space="preserve"> </w:t>
      </w:r>
      <w:r w:rsidRPr="00A5668E">
        <w:rPr>
          <w:lang w:val="ru-RU"/>
        </w:rPr>
        <w:t>также передается на рассмотрение Ассамблей государств-членов ВОИС, как это пред</w:t>
      </w:r>
      <w:r w:rsidR="00257C27">
        <w:rPr>
          <w:lang w:val="ru-RU"/>
        </w:rPr>
        <w:t xml:space="preserve">усмотрено </w:t>
      </w:r>
      <w:r w:rsidRPr="00A5668E">
        <w:rPr>
          <w:lang w:val="ru-RU"/>
        </w:rPr>
        <w:t>положением</w:t>
      </w:r>
      <w:r w:rsidRPr="00A5668E">
        <w:t> </w:t>
      </w:r>
      <w:r w:rsidR="00B23D73" w:rsidRPr="00A5668E">
        <w:rPr>
          <w:lang w:val="ru-RU"/>
        </w:rPr>
        <w:t>8.11 и приложением</w:t>
      </w:r>
      <w:r w:rsidRPr="00A5668E">
        <w:t> II</w:t>
      </w:r>
      <w:r w:rsidRPr="00A5668E">
        <w:rPr>
          <w:lang w:val="ru-RU"/>
        </w:rPr>
        <w:t xml:space="preserve"> Финансовых положений и правил (ФПП). </w:t>
      </w:r>
    </w:p>
    <w:p w:rsidR="00701126" w:rsidRPr="00A5668E" w:rsidRDefault="00257C27" w:rsidP="005F1034">
      <w:pPr>
        <w:pStyle w:val="ONUME"/>
        <w:rPr>
          <w:lang w:val="ru-RU"/>
        </w:rPr>
      </w:pPr>
      <w:r>
        <w:rPr>
          <w:lang w:val="ru-RU"/>
        </w:rPr>
        <w:t>Упомянутая</w:t>
      </w:r>
      <w:r w:rsidRPr="00A5668E">
        <w:rPr>
          <w:lang w:val="ru-RU"/>
        </w:rPr>
        <w:t xml:space="preserve"> </w:t>
      </w:r>
      <w:r w:rsidRPr="00257C27">
        <w:rPr>
          <w:lang w:val="ru-RU"/>
        </w:rPr>
        <w:t>финансовая отчетность</w:t>
      </w:r>
      <w:r>
        <w:rPr>
          <w:lang w:val="ru-RU"/>
        </w:rPr>
        <w:t xml:space="preserve">, </w:t>
      </w:r>
      <w:r w:rsidRPr="00257C27">
        <w:rPr>
          <w:lang w:val="ru-RU"/>
        </w:rPr>
        <w:t>а также</w:t>
      </w:r>
      <w:r>
        <w:rPr>
          <w:lang w:val="ru-RU"/>
        </w:rPr>
        <w:t xml:space="preserve"> ее обсуждение</w:t>
      </w:r>
      <w:r w:rsidRPr="00A5668E">
        <w:rPr>
          <w:lang w:val="ru-RU"/>
        </w:rPr>
        <w:t xml:space="preserve"> и анали</w:t>
      </w:r>
      <w:r>
        <w:rPr>
          <w:lang w:val="ru-RU"/>
        </w:rPr>
        <w:t xml:space="preserve">з, представлены </w:t>
      </w:r>
      <w:r w:rsidRPr="00A5668E">
        <w:rPr>
          <w:lang w:val="ru-RU"/>
        </w:rPr>
        <w:t>в</w:t>
      </w:r>
      <w:r w:rsidR="00B23D73" w:rsidRPr="00A5668E">
        <w:rPr>
          <w:lang w:val="ru-RU"/>
        </w:rPr>
        <w:t xml:space="preserve"> настоящем годово</w:t>
      </w:r>
      <w:r>
        <w:rPr>
          <w:lang w:val="ru-RU"/>
        </w:rPr>
        <w:t>м финансовом отчете</w:t>
      </w:r>
      <w:r w:rsidR="00B23D73" w:rsidRPr="00A5668E">
        <w:rPr>
          <w:lang w:val="ru-RU"/>
        </w:rPr>
        <w:t>.</w:t>
      </w:r>
    </w:p>
    <w:p w:rsidR="00701126" w:rsidRPr="00A5668E" w:rsidRDefault="00B7164C" w:rsidP="0071598D">
      <w:pPr>
        <w:pStyle w:val="Heading2"/>
        <w:rPr>
          <w:lang w:val="ru-RU"/>
        </w:rPr>
      </w:pPr>
      <w:r w:rsidRPr="00A5668E">
        <w:rPr>
          <w:lang w:val="ru-RU"/>
        </w:rPr>
        <w:t xml:space="preserve">ОБСУЖДЕНИЕ И АНАЛИЗ </w:t>
      </w:r>
      <w:r w:rsidR="00912E85" w:rsidRPr="00912E85">
        <w:rPr>
          <w:lang w:val="ru-RU"/>
        </w:rPr>
        <w:t>ФИНАНСОВОЙ ОТЧЕТНОСТИ</w:t>
      </w:r>
    </w:p>
    <w:p w:rsidR="00701126" w:rsidRPr="00A5668E" w:rsidRDefault="00CE11F5" w:rsidP="00DD608E">
      <w:pPr>
        <w:pStyle w:val="ONUME"/>
        <w:rPr>
          <w:lang w:val="ru-RU"/>
        </w:rPr>
      </w:pPr>
      <w:r w:rsidRPr="00A5668E">
        <w:rPr>
          <w:lang w:val="ru-RU"/>
        </w:rPr>
        <w:t xml:space="preserve">Приводимое ниже </w:t>
      </w:r>
      <w:r w:rsidR="00B23D73" w:rsidRPr="00A5668E">
        <w:rPr>
          <w:lang w:val="ru-RU"/>
        </w:rPr>
        <w:t xml:space="preserve">обсуждение и анализ </w:t>
      </w:r>
      <w:r w:rsidR="00912E85" w:rsidRPr="00912E85">
        <w:rPr>
          <w:lang w:val="ru-RU"/>
        </w:rPr>
        <w:t>финансовой отчетности</w:t>
      </w:r>
      <w:r w:rsidR="00912E85">
        <w:rPr>
          <w:lang w:val="ru-RU"/>
        </w:rPr>
        <w:t xml:space="preserve"> </w:t>
      </w:r>
      <w:r w:rsidRPr="00A5668E">
        <w:rPr>
          <w:lang w:val="ru-RU"/>
        </w:rPr>
        <w:t xml:space="preserve">включает обзор </w:t>
      </w:r>
      <w:r w:rsidR="00B23D73" w:rsidRPr="00A5668E">
        <w:rPr>
          <w:lang w:val="ru-RU"/>
        </w:rPr>
        <w:t xml:space="preserve">осуществляемой Организацией деятельности и условий, в которых она работает, </w:t>
      </w:r>
      <w:r w:rsidR="00912E85">
        <w:rPr>
          <w:lang w:val="ru-RU"/>
        </w:rPr>
        <w:t xml:space="preserve">ее </w:t>
      </w:r>
      <w:r w:rsidR="00B23D73" w:rsidRPr="00A5668E">
        <w:rPr>
          <w:lang w:val="ru-RU"/>
        </w:rPr>
        <w:t xml:space="preserve">финансовых целей и стратегий, </w:t>
      </w:r>
      <w:r w:rsidRPr="00A5668E">
        <w:rPr>
          <w:lang w:val="ru-RU"/>
        </w:rPr>
        <w:t xml:space="preserve">стратегии управления рисками, </w:t>
      </w:r>
      <w:r w:rsidR="00B23D73" w:rsidRPr="00A5668E">
        <w:rPr>
          <w:lang w:val="ru-RU"/>
        </w:rPr>
        <w:t>финансовых результатов и финансового положения за год, закончившийся 31</w:t>
      </w:r>
      <w:r w:rsidR="00B23D73" w:rsidRPr="00A5668E">
        <w:t> </w:t>
      </w:r>
      <w:r w:rsidR="00B23D73" w:rsidRPr="00A5668E">
        <w:rPr>
          <w:lang w:val="ru-RU"/>
        </w:rPr>
        <w:t>декабря 201</w:t>
      </w:r>
      <w:r w:rsidRPr="00A5668E">
        <w:rPr>
          <w:lang w:val="ru-RU"/>
        </w:rPr>
        <w:t>5</w:t>
      </w:r>
      <w:r w:rsidR="00B23D73" w:rsidRPr="00A5668E">
        <w:t> </w:t>
      </w:r>
      <w:r w:rsidR="00B23D73" w:rsidRPr="00A5668E">
        <w:rPr>
          <w:lang w:val="ru-RU"/>
        </w:rPr>
        <w:t xml:space="preserve">г.  </w:t>
      </w:r>
      <w:r w:rsidR="00912E85" w:rsidRPr="00A5668E">
        <w:rPr>
          <w:lang w:val="ru-RU"/>
        </w:rPr>
        <w:t>О</w:t>
      </w:r>
      <w:r w:rsidRPr="00A5668E">
        <w:rPr>
          <w:lang w:val="ru-RU"/>
        </w:rPr>
        <w:t xml:space="preserve">но было подготовлено в соответствии с Руководством 2 по рекомендуемой практике СМСУГС и служит для пояснения существенных моментов, операций и событий, описываемых в </w:t>
      </w:r>
      <w:r w:rsidR="00912E85" w:rsidRPr="00912E85">
        <w:rPr>
          <w:lang w:val="ru-RU"/>
        </w:rPr>
        <w:t>финансовой отчетности</w:t>
      </w:r>
      <w:r w:rsidRPr="00A5668E">
        <w:rPr>
          <w:lang w:val="ru-RU"/>
        </w:rPr>
        <w:t>, и факторов, оказавших на них влияние.  Настоящее о</w:t>
      </w:r>
      <w:r w:rsidR="00B23D73" w:rsidRPr="00A5668E">
        <w:rPr>
          <w:lang w:val="ru-RU"/>
        </w:rPr>
        <w:t xml:space="preserve">бсуждение и анализ не являются частью </w:t>
      </w:r>
      <w:r w:rsidR="00912E85" w:rsidRPr="00912E85">
        <w:rPr>
          <w:lang w:val="ru-RU"/>
        </w:rPr>
        <w:t>финансовой отчетности</w:t>
      </w:r>
      <w:r w:rsidR="00912E85">
        <w:rPr>
          <w:lang w:val="ru-RU"/>
        </w:rPr>
        <w:t xml:space="preserve"> </w:t>
      </w:r>
      <w:r w:rsidR="00B23D73" w:rsidRPr="00A5668E">
        <w:rPr>
          <w:lang w:val="ru-RU"/>
        </w:rPr>
        <w:t xml:space="preserve">ВОИС, однако </w:t>
      </w:r>
      <w:r w:rsidR="00912E85">
        <w:rPr>
          <w:lang w:val="ru-RU"/>
        </w:rPr>
        <w:t xml:space="preserve">они </w:t>
      </w:r>
      <w:r w:rsidR="00B23D73" w:rsidRPr="00A5668E">
        <w:rPr>
          <w:lang w:val="ru-RU"/>
        </w:rPr>
        <w:t xml:space="preserve">должны рассматриваться вместе с </w:t>
      </w:r>
      <w:r w:rsidR="00912E85" w:rsidRPr="00912E85">
        <w:rPr>
          <w:lang w:val="ru-RU"/>
        </w:rPr>
        <w:t>финансовой отчетност</w:t>
      </w:r>
      <w:r w:rsidR="00912E85">
        <w:rPr>
          <w:lang w:val="ru-RU"/>
        </w:rPr>
        <w:t xml:space="preserve">ью </w:t>
      </w:r>
      <w:r w:rsidR="00B23D73" w:rsidRPr="00A5668E">
        <w:rPr>
          <w:lang w:val="ru-RU"/>
        </w:rPr>
        <w:t xml:space="preserve">ВОИС </w:t>
      </w:r>
      <w:r w:rsidRPr="00A5668E">
        <w:rPr>
          <w:lang w:val="ru-RU"/>
        </w:rPr>
        <w:t>(страницы</w:t>
      </w:r>
      <w:r w:rsidR="00B23D73" w:rsidRPr="00A5668E">
        <w:rPr>
          <w:lang w:val="ru-RU"/>
        </w:rPr>
        <w:t xml:space="preserve"> </w:t>
      </w:r>
      <w:r w:rsidRPr="00A5668E">
        <w:rPr>
          <w:lang w:val="ru-RU"/>
        </w:rPr>
        <w:t>2</w:t>
      </w:r>
      <w:r w:rsidR="00912E85">
        <w:rPr>
          <w:lang w:val="ru-RU"/>
        </w:rPr>
        <w:t>7</w:t>
      </w:r>
      <w:r w:rsidRPr="00A5668E">
        <w:rPr>
          <w:lang w:val="ru-RU"/>
        </w:rPr>
        <w:t>-</w:t>
      </w:r>
      <w:r w:rsidR="00912E85">
        <w:rPr>
          <w:lang w:val="ru-RU"/>
        </w:rPr>
        <w:t>83</w:t>
      </w:r>
      <w:r w:rsidRPr="00A5668E">
        <w:rPr>
          <w:lang w:val="ru-RU"/>
        </w:rPr>
        <w:t>)</w:t>
      </w:r>
      <w:r w:rsidR="00B23D73" w:rsidRPr="00A5668E">
        <w:rPr>
          <w:lang w:val="ru-RU"/>
        </w:rPr>
        <w:t xml:space="preserve">. </w:t>
      </w:r>
    </w:p>
    <w:p w:rsidR="00701126" w:rsidRPr="00A5668E" w:rsidRDefault="00CE11F5" w:rsidP="00D47896">
      <w:pPr>
        <w:rPr>
          <w:b/>
          <w:szCs w:val="22"/>
          <w:lang w:val="ru-RU"/>
        </w:rPr>
      </w:pPr>
      <w:r w:rsidRPr="00A5668E">
        <w:rPr>
          <w:b/>
          <w:szCs w:val="22"/>
          <w:lang w:val="ru-RU"/>
        </w:rPr>
        <w:t>Обзор деятельности ВОИС и условий ее работы</w:t>
      </w:r>
    </w:p>
    <w:p w:rsidR="00701126" w:rsidRPr="00A5668E" w:rsidRDefault="00701126" w:rsidP="00D47896">
      <w:pPr>
        <w:rPr>
          <w:szCs w:val="22"/>
          <w:lang w:val="ru-RU"/>
        </w:rPr>
      </w:pPr>
    </w:p>
    <w:p w:rsidR="00701126" w:rsidRPr="00A5668E" w:rsidRDefault="00CE11F5" w:rsidP="00DD608E">
      <w:pPr>
        <w:pStyle w:val="ONUME"/>
        <w:rPr>
          <w:lang w:val="ru-RU"/>
        </w:rPr>
      </w:pPr>
      <w:r w:rsidRPr="00A5668E">
        <w:rPr>
          <w:lang w:val="ru-RU"/>
        </w:rPr>
        <w:t>ВОИС представляет собой глобальный форум</w:t>
      </w:r>
      <w:r w:rsidR="00912E85">
        <w:rPr>
          <w:lang w:val="ru-RU"/>
        </w:rPr>
        <w:t xml:space="preserve">, служащий </w:t>
      </w:r>
      <w:r w:rsidRPr="00A5668E">
        <w:rPr>
          <w:lang w:val="ru-RU"/>
        </w:rPr>
        <w:t xml:space="preserve">для разработки политики и укрепления сотрудничества в области интеллектуальной собственности, а также для предоставления соответствующих услуг и информации.  ВОИС является специализированным учреждением Организации Объединенных Наций </w:t>
      </w:r>
      <w:r w:rsidR="00912E85">
        <w:rPr>
          <w:lang w:val="ru-RU"/>
        </w:rPr>
        <w:t xml:space="preserve">и имеет </w:t>
      </w:r>
      <w:r w:rsidRPr="00A5668E">
        <w:rPr>
          <w:lang w:val="ru-RU"/>
        </w:rPr>
        <w:t xml:space="preserve">188 </w:t>
      </w:r>
      <w:r w:rsidR="00912E85" w:rsidRPr="00912E85">
        <w:rPr>
          <w:lang w:val="ru-RU"/>
        </w:rPr>
        <w:t>государств-членов</w:t>
      </w:r>
      <w:r w:rsidRPr="00A5668E">
        <w:rPr>
          <w:lang w:val="ru-RU"/>
        </w:rPr>
        <w:t>.</w:t>
      </w:r>
      <w:r w:rsidR="00B90723" w:rsidRPr="00A5668E">
        <w:rPr>
          <w:lang w:val="ru-RU"/>
        </w:rPr>
        <w:t xml:space="preserve"> Миссия Организации состоит в том, чтобы играть ведущую роль в разработке сбалансированной и эффективной международной системы интеллектуальной собственности, создающей возможности для инноваций и творчества на благо экономического, социального и культурного развития всех стран.  Мандат ВОИС, структура ее руководящих органов и </w:t>
      </w:r>
      <w:r w:rsidR="00912E85" w:rsidRPr="00912E85">
        <w:rPr>
          <w:lang w:val="ru-RU"/>
        </w:rPr>
        <w:t>процедур</w:t>
      </w:r>
      <w:r w:rsidR="00912E85">
        <w:rPr>
          <w:lang w:val="ru-RU"/>
        </w:rPr>
        <w:t xml:space="preserve">ы ее </w:t>
      </w:r>
      <w:r w:rsidR="00912E85" w:rsidRPr="00912E85">
        <w:rPr>
          <w:lang w:val="ru-RU"/>
        </w:rPr>
        <w:t>работ</w:t>
      </w:r>
      <w:r w:rsidR="00912E85">
        <w:rPr>
          <w:lang w:val="ru-RU"/>
        </w:rPr>
        <w:t xml:space="preserve">ы </w:t>
      </w:r>
      <w:r w:rsidR="00B90723" w:rsidRPr="00A5668E">
        <w:rPr>
          <w:lang w:val="ru-RU"/>
        </w:rPr>
        <w:t>определены в Конвенции ВОИС, в соответствии с которой Организация была учреждена в 1967</w:t>
      </w:r>
      <w:r w:rsidR="00B90723" w:rsidRPr="00A5668E">
        <w:t> </w:t>
      </w:r>
      <w:r w:rsidR="00B90723" w:rsidRPr="00A5668E">
        <w:rPr>
          <w:lang w:val="ru-RU"/>
        </w:rPr>
        <w:t xml:space="preserve">г. </w:t>
      </w:r>
    </w:p>
    <w:p w:rsidR="00701126" w:rsidRPr="00A5668E" w:rsidRDefault="00B90723" w:rsidP="005F1034">
      <w:pPr>
        <w:pStyle w:val="ONUME"/>
        <w:rPr>
          <w:lang w:val="ru-RU"/>
        </w:rPr>
      </w:pPr>
      <w:r w:rsidRPr="00A5668E">
        <w:rPr>
          <w:lang w:val="ru-RU"/>
        </w:rPr>
        <w:t>Направление развития, бюджет и деятельность Организации определяют</w:t>
      </w:r>
      <w:r w:rsidR="00912E85">
        <w:rPr>
          <w:lang w:val="ru-RU"/>
        </w:rPr>
        <w:t xml:space="preserve">ся </w:t>
      </w:r>
      <w:r w:rsidR="00912E85" w:rsidRPr="00912E85">
        <w:rPr>
          <w:lang w:val="ru-RU"/>
        </w:rPr>
        <w:t>государствами-членами</w:t>
      </w:r>
      <w:r w:rsidR="00912E85">
        <w:rPr>
          <w:lang w:val="ru-RU"/>
        </w:rPr>
        <w:t>, действующими</w:t>
      </w:r>
      <w:r w:rsidRPr="00A5668E">
        <w:rPr>
          <w:lang w:val="ru-RU"/>
        </w:rPr>
        <w:t xml:space="preserve"> через руководящие органы.  Основными руководящими органами ВОИС являются Генеральная Ассамблея и Координационный комитет.  В Генеральной Ассамблее представлены государства – участники Конвенции ВОИС, являющиеся членами любого из </w:t>
      </w:r>
      <w:r w:rsidR="00A0018C" w:rsidRPr="00A5668E">
        <w:rPr>
          <w:lang w:val="ru-RU"/>
        </w:rPr>
        <w:t>с</w:t>
      </w:r>
      <w:r w:rsidRPr="00A5668E">
        <w:rPr>
          <w:lang w:val="ru-RU"/>
        </w:rPr>
        <w:t xml:space="preserve">оюзов, административные функции которых выполняет ВОИС.  В Координационный комитет входят избранные члены исполнительных комитетов Парижского или Бернского </w:t>
      </w:r>
      <w:r w:rsidR="00A0018C" w:rsidRPr="00A5668E">
        <w:rPr>
          <w:lang w:val="ru-RU"/>
        </w:rPr>
        <w:t>с</w:t>
      </w:r>
      <w:r w:rsidRPr="00A5668E">
        <w:rPr>
          <w:lang w:val="ru-RU"/>
        </w:rPr>
        <w:t xml:space="preserve">оюзов, четверть государств – участников Конвенции ВОИС, не входящих ни в один из </w:t>
      </w:r>
      <w:r w:rsidR="00A0018C" w:rsidRPr="00A5668E">
        <w:rPr>
          <w:lang w:val="ru-RU"/>
        </w:rPr>
        <w:t>с</w:t>
      </w:r>
      <w:r w:rsidRPr="00A5668E">
        <w:rPr>
          <w:lang w:val="ru-RU"/>
        </w:rPr>
        <w:t xml:space="preserve">оюзов, и Швейцария как государство, на территории которой расположена штаб-квартира Организации. </w:t>
      </w:r>
    </w:p>
    <w:p w:rsidR="00701126" w:rsidRPr="00A5668E" w:rsidRDefault="00B90723" w:rsidP="005F1034">
      <w:pPr>
        <w:pStyle w:val="ONUME"/>
        <w:rPr>
          <w:lang w:val="ru-RU"/>
        </w:rPr>
      </w:pPr>
      <w:r w:rsidRPr="00A5668E">
        <w:rPr>
          <w:lang w:val="ru-RU"/>
        </w:rPr>
        <w:lastRenderedPageBreak/>
        <w:t xml:space="preserve">Генеральная Ассамблея назначает Генерального директора ВОИС по представлению Координационного комитета.  Генеральный директор является высшим должностным лицом Организации.  Генеральному директору помогают высшие должностные лица (заместители Генерального директора, помощники Генерального директора, </w:t>
      </w:r>
      <w:r w:rsidR="00A0018C" w:rsidRPr="00A5668E">
        <w:rPr>
          <w:lang w:val="ru-RU"/>
        </w:rPr>
        <w:t>ю</w:t>
      </w:r>
      <w:r w:rsidRPr="00A5668E">
        <w:rPr>
          <w:lang w:val="ru-RU"/>
        </w:rPr>
        <w:t xml:space="preserve">рисконсульт и директор Департамента управления людскими ресурсами).  Они задают стратегическое направление </w:t>
      </w:r>
      <w:r w:rsidR="00A0018C" w:rsidRPr="00A0018C">
        <w:rPr>
          <w:lang w:val="ru-RU"/>
        </w:rPr>
        <w:t>реализаци</w:t>
      </w:r>
      <w:r w:rsidR="00A0018C">
        <w:rPr>
          <w:lang w:val="ru-RU"/>
        </w:rPr>
        <w:t>и программ</w:t>
      </w:r>
      <w:r w:rsidRPr="00A5668E">
        <w:rPr>
          <w:lang w:val="ru-RU"/>
        </w:rPr>
        <w:t xml:space="preserve"> ВОИС и руководят соответствующими секторами и программами, обеспечивая достижение результатов в соответствии с Программой и бюджетом.</w:t>
      </w:r>
    </w:p>
    <w:p w:rsidR="00701126" w:rsidRPr="00A5668E" w:rsidRDefault="00B90723" w:rsidP="005F1034">
      <w:pPr>
        <w:pStyle w:val="ONUME"/>
        <w:rPr>
          <w:lang w:val="ru-RU"/>
        </w:rPr>
      </w:pPr>
      <w:r w:rsidRPr="00A5668E">
        <w:rPr>
          <w:lang w:val="ru-RU"/>
        </w:rPr>
        <w:t xml:space="preserve">Основная часть доходов ВОИС формируется за счет </w:t>
      </w:r>
      <w:r w:rsidR="00846E25" w:rsidRPr="00A5668E">
        <w:rPr>
          <w:lang w:val="ru-RU"/>
        </w:rPr>
        <w:t>сумм</w:t>
      </w:r>
      <w:r w:rsidRPr="00A5668E">
        <w:rPr>
          <w:lang w:val="ru-RU"/>
        </w:rPr>
        <w:t xml:space="preserve">, </w:t>
      </w:r>
      <w:r w:rsidR="00846E25" w:rsidRPr="00A5668E">
        <w:rPr>
          <w:lang w:val="ru-RU"/>
        </w:rPr>
        <w:t xml:space="preserve">уплачиваемых </w:t>
      </w:r>
      <w:r w:rsidRPr="00A5668E">
        <w:rPr>
          <w:lang w:val="ru-RU"/>
        </w:rPr>
        <w:t>пользователям</w:t>
      </w:r>
      <w:r w:rsidR="00846E25" w:rsidRPr="00A5668E">
        <w:rPr>
          <w:lang w:val="ru-RU"/>
        </w:rPr>
        <w:t>и</w:t>
      </w:r>
      <w:r w:rsidRPr="00A5668E">
        <w:rPr>
          <w:lang w:val="ru-RU"/>
        </w:rPr>
        <w:t xml:space="preserve"> </w:t>
      </w:r>
      <w:r w:rsidR="00846E25" w:rsidRPr="00A5668E">
        <w:rPr>
          <w:lang w:val="ru-RU"/>
        </w:rPr>
        <w:t xml:space="preserve">ее </w:t>
      </w:r>
      <w:r w:rsidR="00846E25" w:rsidRPr="00A5668E">
        <w:rPr>
          <w:snapToGrid w:val="0"/>
          <w:lang w:val="ru-RU"/>
        </w:rPr>
        <w:t>услуг</w:t>
      </w:r>
      <w:r w:rsidR="00846E25" w:rsidRPr="00A5668E">
        <w:rPr>
          <w:lang w:val="ru-RU"/>
        </w:rPr>
        <w:t xml:space="preserve"> в области </w:t>
      </w:r>
      <w:r w:rsidR="00846E25" w:rsidRPr="00A5668E">
        <w:rPr>
          <w:iCs/>
          <w:szCs w:val="22"/>
          <w:lang w:val="ru-RU"/>
        </w:rPr>
        <w:t xml:space="preserve">интеллектуальной собственности, касающихся патентов, </w:t>
      </w:r>
      <w:r w:rsidR="00846E25" w:rsidRPr="00A5668E">
        <w:rPr>
          <w:lang w:val="ru-RU"/>
        </w:rPr>
        <w:t xml:space="preserve">товарных знаков и промышленных образцов. Эти </w:t>
      </w:r>
      <w:r w:rsidR="00846E25" w:rsidRPr="00A5668E">
        <w:rPr>
          <w:snapToGrid w:val="0"/>
          <w:lang w:val="ru-RU"/>
        </w:rPr>
        <w:t>услуг</w:t>
      </w:r>
      <w:r w:rsidR="00846E25" w:rsidRPr="00A5668E">
        <w:rPr>
          <w:lang w:val="ru-RU"/>
        </w:rPr>
        <w:t xml:space="preserve">и оказываются на основании </w:t>
      </w:r>
      <w:r w:rsidRPr="00A5668E">
        <w:rPr>
          <w:lang w:val="ru-RU"/>
        </w:rPr>
        <w:t>Договор</w:t>
      </w:r>
      <w:r w:rsidR="00846E25" w:rsidRPr="00A5668E">
        <w:rPr>
          <w:lang w:val="ru-RU"/>
        </w:rPr>
        <w:t>а</w:t>
      </w:r>
      <w:r w:rsidRPr="00A5668E">
        <w:rPr>
          <w:lang w:val="ru-RU"/>
        </w:rPr>
        <w:t xml:space="preserve"> о патентной кооперации (РСТ), </w:t>
      </w:r>
      <w:r w:rsidR="00846E25" w:rsidRPr="00A5668E">
        <w:rPr>
          <w:lang w:val="ru-RU"/>
        </w:rPr>
        <w:t xml:space="preserve">а также </w:t>
      </w:r>
      <w:r w:rsidR="00A0018C">
        <w:rPr>
          <w:lang w:val="ru-RU"/>
        </w:rPr>
        <w:t xml:space="preserve">по линии </w:t>
      </w:r>
      <w:r w:rsidR="00846E25" w:rsidRPr="00A5668E">
        <w:rPr>
          <w:lang w:val="ru-RU"/>
        </w:rPr>
        <w:t>Мадридской и Гаагской систем</w:t>
      </w:r>
      <w:r w:rsidRPr="00A5668E">
        <w:rPr>
          <w:lang w:val="ru-RU"/>
        </w:rPr>
        <w:t xml:space="preserve">.  </w:t>
      </w:r>
      <w:r w:rsidR="00846E25" w:rsidRPr="00A5668E">
        <w:rPr>
          <w:lang w:val="ru-RU"/>
        </w:rPr>
        <w:t>В 2015</w:t>
      </w:r>
      <w:r w:rsidRPr="00A5668E">
        <w:t> </w:t>
      </w:r>
      <w:r w:rsidRPr="00A5668E">
        <w:rPr>
          <w:lang w:val="ru-RU"/>
        </w:rPr>
        <w:t xml:space="preserve">г. выручка от </w:t>
      </w:r>
      <w:r w:rsidR="00846E25" w:rsidRPr="00A5668E">
        <w:rPr>
          <w:lang w:val="ru-RU"/>
        </w:rPr>
        <w:t>этих операций составила 90,9</w:t>
      </w:r>
      <w:r w:rsidRPr="00A5668E">
        <w:rPr>
          <w:lang w:val="ru-RU"/>
        </w:rPr>
        <w:t xml:space="preserve">% </w:t>
      </w:r>
      <w:r w:rsidR="00846E25" w:rsidRPr="00A5668E">
        <w:rPr>
          <w:lang w:val="ru-RU"/>
        </w:rPr>
        <w:t xml:space="preserve">общих доходов </w:t>
      </w:r>
      <w:r w:rsidRPr="00A5668E">
        <w:rPr>
          <w:lang w:val="ru-RU"/>
        </w:rPr>
        <w:t xml:space="preserve">Организации, при этом на долю пошлин </w:t>
      </w:r>
      <w:r w:rsidR="00A0018C">
        <w:rPr>
          <w:lang w:val="ru-RU"/>
        </w:rPr>
        <w:t>системы</w:t>
      </w:r>
      <w:r w:rsidRPr="00A5668E">
        <w:rPr>
          <w:lang w:val="ru-RU"/>
        </w:rPr>
        <w:t xml:space="preserve"> РСТ пришлось 7</w:t>
      </w:r>
      <w:r w:rsidR="00846E25" w:rsidRPr="00A5668E">
        <w:rPr>
          <w:lang w:val="ru-RU"/>
        </w:rPr>
        <w:t>2</w:t>
      </w:r>
      <w:r w:rsidRPr="00A5668E">
        <w:rPr>
          <w:lang w:val="ru-RU"/>
        </w:rPr>
        <w:t>,</w:t>
      </w:r>
      <w:r w:rsidR="00846E25" w:rsidRPr="00A5668E">
        <w:rPr>
          <w:lang w:val="ru-RU"/>
        </w:rPr>
        <w:t>1</w:t>
      </w:r>
      <w:r w:rsidRPr="00A5668E">
        <w:rPr>
          <w:lang w:val="ru-RU"/>
        </w:rPr>
        <w:t xml:space="preserve">%. </w:t>
      </w:r>
    </w:p>
    <w:p w:rsidR="00701126" w:rsidRPr="00A5668E" w:rsidRDefault="00846E25" w:rsidP="00D47896">
      <w:pPr>
        <w:pStyle w:val="ONUME"/>
        <w:rPr>
          <w:lang w:val="ru-RU"/>
        </w:rPr>
      </w:pPr>
      <w:r w:rsidRPr="00A5668E">
        <w:rPr>
          <w:lang w:val="ru-RU"/>
        </w:rPr>
        <w:t xml:space="preserve">Объем доходов от платных услуг зависит от </w:t>
      </w:r>
      <w:r w:rsidR="00A0018C">
        <w:rPr>
          <w:lang w:val="ru-RU"/>
        </w:rPr>
        <w:t xml:space="preserve">уровня </w:t>
      </w:r>
      <w:r w:rsidRPr="00A5668E">
        <w:rPr>
          <w:lang w:val="ru-RU"/>
        </w:rPr>
        <w:t>мирового спроса на охранные документы в области интеллектуальной собственности</w:t>
      </w:r>
      <w:r w:rsidR="00AC62A9" w:rsidRPr="00A5668E">
        <w:rPr>
          <w:lang w:val="ru-RU"/>
        </w:rPr>
        <w:t xml:space="preserve">, </w:t>
      </w:r>
      <w:r w:rsidR="00A0018C">
        <w:rPr>
          <w:lang w:val="ru-RU"/>
        </w:rPr>
        <w:t xml:space="preserve">который в свою очередь </w:t>
      </w:r>
      <w:r w:rsidRPr="00A5668E">
        <w:rPr>
          <w:lang w:val="ru-RU"/>
        </w:rPr>
        <w:t xml:space="preserve">зависит от состояния мировой экономики.  </w:t>
      </w:r>
      <w:r w:rsidR="00AC62A9" w:rsidRPr="00A5668E">
        <w:rPr>
          <w:lang w:val="ru-RU"/>
        </w:rPr>
        <w:t>С</w:t>
      </w:r>
      <w:r w:rsidRPr="00A5668E">
        <w:rPr>
          <w:lang w:val="ru-RU"/>
        </w:rPr>
        <w:t xml:space="preserve"> 2010</w:t>
      </w:r>
      <w:r w:rsidRPr="00A5668E">
        <w:t> </w:t>
      </w:r>
      <w:r w:rsidRPr="00A5668E">
        <w:rPr>
          <w:lang w:val="ru-RU"/>
        </w:rPr>
        <w:t xml:space="preserve">г. число заявок на регистрацию объектов интеллектуальной собственности продолжает расти, несмотря на </w:t>
      </w:r>
      <w:r w:rsidR="00A0018C">
        <w:rPr>
          <w:lang w:val="ru-RU"/>
        </w:rPr>
        <w:t xml:space="preserve">неодинаковые достижения разных </w:t>
      </w:r>
      <w:r w:rsidR="00AC62A9" w:rsidRPr="00A5668E">
        <w:rPr>
          <w:lang w:val="ru-RU"/>
        </w:rPr>
        <w:t xml:space="preserve">стран в преодолении последствий </w:t>
      </w:r>
      <w:r w:rsidRPr="00A5668E">
        <w:rPr>
          <w:lang w:val="ru-RU"/>
        </w:rPr>
        <w:t>глобального финансового кризиса 2008</w:t>
      </w:r>
      <w:r w:rsidRPr="00A5668E">
        <w:t> </w:t>
      </w:r>
      <w:r w:rsidR="00AB4CB0" w:rsidRPr="00A5668E">
        <w:rPr>
          <w:lang w:val="ru-RU"/>
        </w:rPr>
        <w:t xml:space="preserve">г. Последние статистические </w:t>
      </w:r>
      <w:r w:rsidR="00AB4CB0" w:rsidRPr="00A5668E">
        <w:rPr>
          <w:snapToGrid w:val="0"/>
          <w:lang w:val="ru-RU"/>
        </w:rPr>
        <w:t>данн</w:t>
      </w:r>
      <w:r w:rsidR="00AB4CB0" w:rsidRPr="00A5668E">
        <w:rPr>
          <w:lang w:val="ru-RU"/>
        </w:rPr>
        <w:t xml:space="preserve">ые за период до конца </w:t>
      </w:r>
      <w:r w:rsidR="00701126" w:rsidRPr="00A5668E">
        <w:rPr>
          <w:lang w:val="ru-RU"/>
        </w:rPr>
        <w:t xml:space="preserve">2014 </w:t>
      </w:r>
      <w:r w:rsidR="00AB4CB0" w:rsidRPr="00A5668E">
        <w:rPr>
          <w:lang w:val="ru-RU"/>
        </w:rPr>
        <w:t xml:space="preserve">г. показывают, что число </w:t>
      </w:r>
      <w:r w:rsidR="00AB4CB0" w:rsidRPr="00A5668E">
        <w:rPr>
          <w:rFonts w:eastAsia="Calibri"/>
          <w:lang w:val="ru-RU"/>
        </w:rPr>
        <w:t xml:space="preserve">заявок на регистрацию </w:t>
      </w:r>
      <w:r w:rsidR="00AB4CB0" w:rsidRPr="00A5668E">
        <w:rPr>
          <w:rFonts w:eastAsia="Calibri"/>
          <w:szCs w:val="22"/>
          <w:lang w:val="ru-RU"/>
        </w:rPr>
        <w:t>патент</w:t>
      </w:r>
      <w:r w:rsidR="00AB4CB0" w:rsidRPr="00A5668E">
        <w:rPr>
          <w:rFonts w:eastAsia="Calibri"/>
          <w:lang w:val="ru-RU"/>
        </w:rPr>
        <w:t xml:space="preserve">ов и товарных знаков в мире росло каждый год начиная с </w:t>
      </w:r>
      <w:r w:rsidR="00701126" w:rsidRPr="00A5668E">
        <w:rPr>
          <w:lang w:val="ru-RU"/>
        </w:rPr>
        <w:t>2010</w:t>
      </w:r>
      <w:r w:rsidR="00AB4CB0" w:rsidRPr="00A5668E">
        <w:rPr>
          <w:lang w:val="ru-RU"/>
        </w:rPr>
        <w:t xml:space="preserve"> г.</w:t>
      </w:r>
      <w:r w:rsidR="00701126" w:rsidRPr="00A5668E">
        <w:rPr>
          <w:lang w:val="ru-RU"/>
        </w:rPr>
        <w:t xml:space="preserve"> </w:t>
      </w:r>
      <w:r w:rsidR="00AB4CB0" w:rsidRPr="00A5668E">
        <w:rPr>
          <w:lang w:val="ru-RU"/>
        </w:rPr>
        <w:t xml:space="preserve">Вместе с тем, в 2014 г., после более чем двадцати лет роста, число заявок на регистрацию промышленных образцов в мире </w:t>
      </w:r>
      <w:r w:rsidR="00A0018C" w:rsidRPr="00A5668E">
        <w:rPr>
          <w:lang w:val="ru-RU"/>
        </w:rPr>
        <w:t>вперв</w:t>
      </w:r>
      <w:r w:rsidR="00A0018C">
        <w:rPr>
          <w:lang w:val="ru-RU"/>
        </w:rPr>
        <w:t>ые сократилось.</w:t>
      </w:r>
    </w:p>
    <w:p w:rsidR="00701126" w:rsidRPr="00A5668E" w:rsidRDefault="00AB4CB0" w:rsidP="00D47896">
      <w:pPr>
        <w:pStyle w:val="ONUME"/>
        <w:rPr>
          <w:lang w:val="ru-RU"/>
        </w:rPr>
      </w:pPr>
      <w:r w:rsidRPr="00A5668E">
        <w:rPr>
          <w:lang w:val="ru-RU"/>
        </w:rPr>
        <w:t xml:space="preserve">На доход Организации от этих услуг также влияют другие внешние факторы, такие как объем инвестиций в научные исследования и разработки, </w:t>
      </w:r>
      <w:r w:rsidR="00E871BF" w:rsidRPr="00A5668E">
        <w:rPr>
          <w:lang w:val="ru-RU"/>
        </w:rPr>
        <w:t>степень уверенности в перспективах технологического развития</w:t>
      </w:r>
      <w:r w:rsidRPr="00A5668E">
        <w:rPr>
          <w:lang w:val="ru-RU"/>
        </w:rPr>
        <w:t xml:space="preserve"> и колебания валютных курсов.  </w:t>
      </w:r>
      <w:r w:rsidR="00E871BF" w:rsidRPr="00A5668E">
        <w:rPr>
          <w:lang w:val="ru-RU"/>
        </w:rPr>
        <w:t>К другим факторам</w:t>
      </w:r>
      <w:r w:rsidRPr="00A5668E">
        <w:rPr>
          <w:lang w:val="ru-RU"/>
        </w:rPr>
        <w:t xml:space="preserve">, </w:t>
      </w:r>
      <w:r w:rsidR="00E871BF" w:rsidRPr="00A5668E">
        <w:rPr>
          <w:lang w:val="ru-RU"/>
        </w:rPr>
        <w:t xml:space="preserve">оказывающим влияние на развитие системы РСТ, также относятся </w:t>
      </w:r>
      <w:r w:rsidRPr="00A5668E">
        <w:rPr>
          <w:lang w:val="ru-RU"/>
        </w:rPr>
        <w:t>размер пошлин систе</w:t>
      </w:r>
      <w:r w:rsidR="00E871BF" w:rsidRPr="00A5668E">
        <w:rPr>
          <w:lang w:val="ru-RU"/>
        </w:rPr>
        <w:t>мы</w:t>
      </w:r>
      <w:r w:rsidRPr="00A5668E">
        <w:rPr>
          <w:lang w:val="ru-RU"/>
        </w:rPr>
        <w:t xml:space="preserve"> РСТ по сравнению с другими </w:t>
      </w:r>
      <w:r w:rsidR="00E871BF" w:rsidRPr="00A5668E">
        <w:rPr>
          <w:lang w:val="ru-RU"/>
        </w:rPr>
        <w:t>вариантами</w:t>
      </w:r>
      <w:r w:rsidRPr="00A5668E">
        <w:rPr>
          <w:lang w:val="ru-RU"/>
        </w:rPr>
        <w:t xml:space="preserve"> </w:t>
      </w:r>
      <w:r w:rsidR="00E871BF" w:rsidRPr="00A5668E">
        <w:rPr>
          <w:lang w:val="ru-RU"/>
        </w:rPr>
        <w:t>регистрации</w:t>
      </w:r>
      <w:r w:rsidRPr="00A5668E">
        <w:rPr>
          <w:lang w:val="ru-RU"/>
        </w:rPr>
        <w:t>, привлекательность и</w:t>
      </w:r>
      <w:r w:rsidR="007F7EC6">
        <w:rPr>
          <w:lang w:val="ru-RU"/>
        </w:rPr>
        <w:t xml:space="preserve"> </w:t>
      </w:r>
      <w:r w:rsidRPr="00A5668E">
        <w:rPr>
          <w:lang w:val="ru-RU"/>
        </w:rPr>
        <w:t xml:space="preserve">полезность услуг РСТ по сравнению с другими </w:t>
      </w:r>
      <w:r w:rsidR="00E871BF" w:rsidRPr="00A5668E">
        <w:rPr>
          <w:lang w:val="ru-RU"/>
        </w:rPr>
        <w:t>вариантами регистрации</w:t>
      </w:r>
      <w:r w:rsidRPr="00A5668E">
        <w:rPr>
          <w:lang w:val="ru-RU"/>
        </w:rPr>
        <w:t xml:space="preserve">, а также патентные стратегии конкретных компаний. </w:t>
      </w:r>
    </w:p>
    <w:p w:rsidR="00701126" w:rsidRPr="00A5668E" w:rsidRDefault="00F4518C" w:rsidP="00D47896">
      <w:pPr>
        <w:rPr>
          <w:b/>
          <w:szCs w:val="22"/>
          <w:lang w:val="ru-RU"/>
        </w:rPr>
      </w:pPr>
      <w:r w:rsidRPr="00A5668E">
        <w:rPr>
          <w:b/>
          <w:szCs w:val="22"/>
          <w:lang w:val="ru-RU"/>
        </w:rPr>
        <w:t>Обзор финансовых целей и стратегий ВОИС</w:t>
      </w:r>
    </w:p>
    <w:p w:rsidR="00701126" w:rsidRPr="00A5668E" w:rsidRDefault="00701126" w:rsidP="00D47896">
      <w:pPr>
        <w:rPr>
          <w:szCs w:val="22"/>
          <w:lang w:val="ru-RU"/>
        </w:rPr>
      </w:pPr>
    </w:p>
    <w:p w:rsidR="00701126" w:rsidRPr="00A5668E" w:rsidRDefault="00F4518C" w:rsidP="00D47896">
      <w:pPr>
        <w:pStyle w:val="ONUME"/>
        <w:rPr>
          <w:lang w:val="ru-RU"/>
        </w:rPr>
      </w:pPr>
      <w:r w:rsidRPr="00A5668E">
        <w:rPr>
          <w:lang w:val="ru-RU"/>
        </w:rPr>
        <w:t xml:space="preserve">Финансовая деятельность ВОИС регулируется Финансовыми положениями, которые утверждаются Генеральной Ассамблеей.  Финансовые правила устанавливаются Генеральным директором в соответствии с Финансовыми положениями.  Комитет ВОИС по программе и бюджету ставится в известность о любом изменении </w:t>
      </w:r>
      <w:r w:rsidR="007F7EC6" w:rsidRPr="00A5668E">
        <w:rPr>
          <w:lang w:val="ru-RU"/>
        </w:rPr>
        <w:t>ф</w:t>
      </w:r>
      <w:r w:rsidRPr="00A5668E">
        <w:rPr>
          <w:lang w:val="ru-RU"/>
        </w:rPr>
        <w:t xml:space="preserve">инансовых правил.  Финансовые правила регулируют всю финансовую деятельность Организации.  Генеральный директор делегирует полномочия и ответственность за исполнение Финансовых положений и правил Контролеру. </w:t>
      </w:r>
    </w:p>
    <w:p w:rsidR="00701126" w:rsidRPr="00A5668E" w:rsidRDefault="00056D63" w:rsidP="00D47896">
      <w:pPr>
        <w:pStyle w:val="ONUME"/>
        <w:rPr>
          <w:lang w:val="ru-RU"/>
        </w:rPr>
      </w:pPr>
      <w:r w:rsidRPr="00A5668E">
        <w:rPr>
          <w:lang w:val="ru-RU"/>
        </w:rPr>
        <w:t>Каждые два года Генеральный директор представляет на утверждение государств-членов Программу и бюджет Организации.  В этом документе содержится информация о целях, показателях результативности работы и бюджетном планировании применительно ко всем предлагаемым направлениям деятельности.  Программа и бюджет на двухлетний период 2014–2015</w:t>
      </w:r>
      <w:r w:rsidRPr="00A5668E">
        <w:t> </w:t>
      </w:r>
      <w:r w:rsidRPr="00A5668E">
        <w:rPr>
          <w:lang w:val="ru-RU"/>
        </w:rPr>
        <w:t>гг. были одобрены Ассамблеями государств-членов ВОИС 12</w:t>
      </w:r>
      <w:r w:rsidRPr="00A5668E">
        <w:t> </w:t>
      </w:r>
      <w:r w:rsidRPr="00A5668E">
        <w:rPr>
          <w:lang w:val="ru-RU"/>
        </w:rPr>
        <w:t>декабря 2013</w:t>
      </w:r>
      <w:r w:rsidRPr="00A5668E">
        <w:t> </w:t>
      </w:r>
      <w:r w:rsidRPr="00A5668E">
        <w:rPr>
          <w:lang w:val="ru-RU"/>
        </w:rPr>
        <w:t>г.  Программа и бюджет содержат планы на двухлетний период</w:t>
      </w:r>
      <w:r w:rsidR="007F7EC6">
        <w:rPr>
          <w:lang w:val="ru-RU"/>
        </w:rPr>
        <w:t>, отвечающие общему стратегическому</w:t>
      </w:r>
      <w:r w:rsidR="0035394C" w:rsidRPr="00A5668E">
        <w:rPr>
          <w:lang w:val="ru-RU"/>
        </w:rPr>
        <w:t xml:space="preserve"> </w:t>
      </w:r>
      <w:r w:rsidR="007F7EC6" w:rsidRPr="007F7EC6">
        <w:rPr>
          <w:lang w:val="ru-RU"/>
        </w:rPr>
        <w:t>направлени</w:t>
      </w:r>
      <w:r w:rsidR="007F7EC6">
        <w:rPr>
          <w:lang w:val="ru-RU"/>
        </w:rPr>
        <w:t>ю</w:t>
      </w:r>
      <w:r w:rsidRPr="00A5668E">
        <w:rPr>
          <w:lang w:val="ru-RU"/>
        </w:rPr>
        <w:t xml:space="preserve"> Среднесрочного стратегического плана. </w:t>
      </w:r>
    </w:p>
    <w:p w:rsidR="00701126" w:rsidRPr="00A5668E" w:rsidRDefault="0035394C" w:rsidP="005F1034">
      <w:pPr>
        <w:pStyle w:val="ONUME"/>
        <w:rPr>
          <w:lang w:val="ru-RU"/>
        </w:rPr>
      </w:pPr>
      <w:r w:rsidRPr="00A5668E">
        <w:rPr>
          <w:lang w:val="ru-RU"/>
        </w:rPr>
        <w:t xml:space="preserve">Организация применяет систему управления, ориентированного на конкретные результаты, призванную </w:t>
      </w:r>
      <w:r w:rsidR="007F7EC6">
        <w:rPr>
          <w:lang w:val="ru-RU"/>
        </w:rPr>
        <w:t xml:space="preserve">приводить </w:t>
      </w:r>
      <w:r w:rsidRPr="00A5668E">
        <w:rPr>
          <w:lang w:val="ru-RU"/>
        </w:rPr>
        <w:t>планирование расходования ресурсов и их фактиче</w:t>
      </w:r>
      <w:r w:rsidR="007F7EC6">
        <w:rPr>
          <w:lang w:val="ru-RU"/>
        </w:rPr>
        <w:t>ское расходование в соответствие</w:t>
      </w:r>
      <w:r w:rsidRPr="00A5668E">
        <w:rPr>
          <w:lang w:val="ru-RU"/>
        </w:rPr>
        <w:t xml:space="preserve"> с целями и приоритетами Организации.  Эффективность работы Организации регулярно измеряется и анализируется при помощи </w:t>
      </w:r>
      <w:r w:rsidR="007F7EC6" w:rsidRPr="007F7EC6">
        <w:rPr>
          <w:lang w:val="ru-RU"/>
        </w:rPr>
        <w:t>различн</w:t>
      </w:r>
      <w:r w:rsidR="007F7EC6">
        <w:rPr>
          <w:lang w:val="ru-RU"/>
        </w:rPr>
        <w:t xml:space="preserve">ых </w:t>
      </w:r>
      <w:r w:rsidRPr="00A5668E">
        <w:rPr>
          <w:lang w:val="ru-RU"/>
        </w:rPr>
        <w:t xml:space="preserve">показателей, целей и ориентиров. В рамках этой структуры система </w:t>
      </w:r>
      <w:r w:rsidRPr="00A5668E">
        <w:rPr>
          <w:lang w:val="ru-RU"/>
        </w:rPr>
        <w:lastRenderedPageBreak/>
        <w:t xml:space="preserve">планирования ВОИС  складывается из Программы и бюджета и Среднесрочного стратегического плана, которые дополняются годовыми планами работы и индивидуальными </w:t>
      </w:r>
      <w:r w:rsidR="007F7EC6" w:rsidRPr="007F7EC6">
        <w:rPr>
          <w:lang w:val="ru-RU"/>
        </w:rPr>
        <w:t>профессиональн</w:t>
      </w:r>
      <w:r w:rsidR="007F7EC6">
        <w:rPr>
          <w:lang w:val="ru-RU"/>
        </w:rPr>
        <w:t>ыми целями</w:t>
      </w:r>
      <w:r w:rsidRPr="00A5668E">
        <w:rPr>
          <w:lang w:val="ru-RU"/>
        </w:rPr>
        <w:t xml:space="preserve"> сотрудников</w:t>
      </w:r>
      <w:r w:rsidR="00701126" w:rsidRPr="00A5668E">
        <w:rPr>
          <w:lang w:val="ru-RU"/>
        </w:rPr>
        <w:t>.</w:t>
      </w:r>
    </w:p>
    <w:p w:rsidR="00701126" w:rsidRPr="00A5668E" w:rsidRDefault="0035394C" w:rsidP="005F1034">
      <w:pPr>
        <w:pStyle w:val="ONUME"/>
        <w:rPr>
          <w:lang w:val="ru-RU"/>
        </w:rPr>
      </w:pPr>
      <w:r w:rsidRPr="00A5668E">
        <w:rPr>
          <w:lang w:val="ru-RU"/>
        </w:rPr>
        <w:t>Организация контролирует уровень резервов, руководствуясь политикой резервов</w:t>
      </w:r>
      <w:r w:rsidR="00B606E8" w:rsidRPr="00A5668E">
        <w:rPr>
          <w:lang w:val="ru-RU"/>
        </w:rPr>
        <w:t>, которая была пересмотрена в 2015 г</w:t>
      </w:r>
      <w:r w:rsidRPr="00A5668E">
        <w:rPr>
          <w:lang w:val="ru-RU"/>
        </w:rPr>
        <w:t xml:space="preserve">.  </w:t>
      </w:r>
      <w:r w:rsidR="00B606E8" w:rsidRPr="00A5668E">
        <w:rPr>
          <w:lang w:val="ru-RU"/>
        </w:rPr>
        <w:t xml:space="preserve">Резервы ВОИС отражаются в учете как чистые активы Организации и служат для минимизации последствий сокращений доходов и максимизации вероятности выполнения Организацией ее </w:t>
      </w:r>
      <w:r w:rsidR="007F7EC6">
        <w:rPr>
          <w:lang w:val="ru-RU"/>
        </w:rPr>
        <w:t>краткосрочных</w:t>
      </w:r>
      <w:r w:rsidR="007F7EC6" w:rsidRPr="00A5668E">
        <w:rPr>
          <w:lang w:val="ru-RU"/>
        </w:rPr>
        <w:t xml:space="preserve"> </w:t>
      </w:r>
      <w:r w:rsidR="00B606E8" w:rsidRPr="00A5668E">
        <w:rPr>
          <w:lang w:val="ru-RU"/>
        </w:rPr>
        <w:t>обязательств и соблюдения ее финансовой устойчивости. Одним из ключевых элементов</w:t>
      </w:r>
      <w:r w:rsidRPr="00A5668E">
        <w:rPr>
          <w:lang w:val="ru-RU"/>
        </w:rPr>
        <w:t xml:space="preserve"> этой политики является механизм определения требуемого уровня резервов в процентах от прогнозируемого объема расходов </w:t>
      </w:r>
      <w:r w:rsidR="007F7EC6" w:rsidRPr="00A5668E">
        <w:rPr>
          <w:lang w:val="ru-RU"/>
        </w:rPr>
        <w:t>с</w:t>
      </w:r>
      <w:r w:rsidRPr="00A5668E">
        <w:rPr>
          <w:lang w:val="ru-RU"/>
        </w:rPr>
        <w:t xml:space="preserve">оюзов, административные функции которых выполняет ВОИС, за двухлетний период.  Политика также устанавливает принципы и механизм </w:t>
      </w:r>
      <w:r w:rsidR="007F7EC6" w:rsidRPr="007F7EC6">
        <w:rPr>
          <w:lang w:val="ru-RU"/>
        </w:rPr>
        <w:t>утвержд</w:t>
      </w:r>
      <w:r w:rsidR="007F7EC6">
        <w:rPr>
          <w:lang w:val="ru-RU"/>
        </w:rPr>
        <w:t xml:space="preserve">ения </w:t>
      </w:r>
      <w:r w:rsidRPr="00A5668E">
        <w:rPr>
          <w:lang w:val="ru-RU"/>
        </w:rPr>
        <w:t xml:space="preserve">использования резервов </w:t>
      </w:r>
      <w:r w:rsidR="007F7EC6">
        <w:rPr>
          <w:lang w:val="ru-RU"/>
        </w:rPr>
        <w:t xml:space="preserve">для </w:t>
      </w:r>
      <w:r w:rsidR="007F7EC6" w:rsidRPr="007F7EC6">
        <w:rPr>
          <w:lang w:val="ru-RU"/>
        </w:rPr>
        <w:t>реализаци</w:t>
      </w:r>
      <w:r w:rsidR="007F7EC6">
        <w:rPr>
          <w:lang w:val="ru-RU"/>
        </w:rPr>
        <w:t xml:space="preserve">и </w:t>
      </w:r>
      <w:r w:rsidR="00B606E8" w:rsidRPr="00A5668E">
        <w:rPr>
          <w:lang w:val="ru-RU"/>
        </w:rPr>
        <w:t>разовых инвестиционных проектов и урегулирования чрезвычайных ситуаций</w:t>
      </w:r>
      <w:r w:rsidR="00701126" w:rsidRPr="00A5668E">
        <w:rPr>
          <w:lang w:val="ru-RU"/>
        </w:rPr>
        <w:t>.</w:t>
      </w:r>
    </w:p>
    <w:p w:rsidR="00701126" w:rsidRPr="00A5668E" w:rsidRDefault="00B606E8" w:rsidP="00D47896">
      <w:pPr>
        <w:pStyle w:val="ONUME"/>
        <w:rPr>
          <w:lang w:val="ru-RU"/>
        </w:rPr>
      </w:pPr>
      <w:r w:rsidRPr="00A5668E">
        <w:rPr>
          <w:color w:val="000000"/>
          <w:lang w:val="ru-RU"/>
        </w:rPr>
        <w:t xml:space="preserve">Организация управляет своими инвестициями на основе </w:t>
      </w:r>
      <w:r w:rsidR="007F7EC6">
        <w:rPr>
          <w:color w:val="000000"/>
          <w:lang w:val="ru-RU"/>
        </w:rPr>
        <w:t xml:space="preserve">инвестиционной </w:t>
      </w:r>
      <w:r w:rsidRPr="00A5668E">
        <w:rPr>
          <w:color w:val="000000"/>
          <w:lang w:val="ru-RU"/>
        </w:rPr>
        <w:t xml:space="preserve">политики, которая также была пересмотрена в 2015 г.  </w:t>
      </w:r>
      <w:r w:rsidR="00FA64F5" w:rsidRPr="00A5668E">
        <w:rPr>
          <w:color w:val="000000"/>
          <w:lang w:val="ru-RU"/>
        </w:rPr>
        <w:t>Согласно этой политике</w:t>
      </w:r>
      <w:r w:rsidRPr="00A5668E">
        <w:rPr>
          <w:color w:val="000000"/>
          <w:lang w:val="ru-RU"/>
        </w:rPr>
        <w:t>, первостепенными целями инвестиционной деятельности Организации (в порядке убывания их значимости) являются: (</w:t>
      </w:r>
      <w:r w:rsidRPr="00A5668E">
        <w:rPr>
          <w:color w:val="000000"/>
        </w:rPr>
        <w:t>i</w:t>
      </w:r>
      <w:r w:rsidRPr="00A5668E">
        <w:rPr>
          <w:color w:val="000000"/>
          <w:lang w:val="ru-RU"/>
        </w:rPr>
        <w:t>) сохранение капитала; (</w:t>
      </w:r>
      <w:r w:rsidRPr="00A5668E">
        <w:rPr>
          <w:color w:val="000000"/>
        </w:rPr>
        <w:t>ii</w:t>
      </w:r>
      <w:r w:rsidRPr="00A5668E">
        <w:rPr>
          <w:color w:val="000000"/>
          <w:lang w:val="ru-RU"/>
        </w:rPr>
        <w:t>) обеспечение ликвидности и (</w:t>
      </w:r>
      <w:r w:rsidRPr="00A5668E">
        <w:rPr>
          <w:color w:val="000000"/>
        </w:rPr>
        <w:t>iii</w:t>
      </w:r>
      <w:r w:rsidRPr="00A5668E">
        <w:rPr>
          <w:color w:val="000000"/>
          <w:lang w:val="ru-RU"/>
        </w:rPr>
        <w:t xml:space="preserve">) </w:t>
      </w:r>
      <w:r w:rsidR="00FA64F5" w:rsidRPr="00A5668E">
        <w:rPr>
          <w:color w:val="000000"/>
          <w:lang w:val="ru-RU"/>
        </w:rPr>
        <w:t>обеспечение необходимой нормы доходности</w:t>
      </w:r>
      <w:r w:rsidRPr="00A5668E">
        <w:rPr>
          <w:color w:val="000000"/>
          <w:lang w:val="ru-RU"/>
        </w:rPr>
        <w:t xml:space="preserve"> с </w:t>
      </w:r>
      <w:r w:rsidR="00FA64F5" w:rsidRPr="00A5668E">
        <w:rPr>
          <w:color w:val="000000"/>
          <w:lang w:val="ru-RU"/>
        </w:rPr>
        <w:t xml:space="preserve">учетом </w:t>
      </w:r>
      <w:r w:rsidRPr="00A5668E">
        <w:rPr>
          <w:color w:val="000000"/>
          <w:lang w:val="ru-RU"/>
        </w:rPr>
        <w:t>ограничений</w:t>
      </w:r>
      <w:r w:rsidR="007F7EC6">
        <w:rPr>
          <w:color w:val="000000"/>
          <w:lang w:val="ru-RU"/>
        </w:rPr>
        <w:t xml:space="preserve">, диктуемых целями </w:t>
      </w:r>
      <w:r w:rsidRPr="00A5668E">
        <w:rPr>
          <w:color w:val="000000"/>
          <w:lang w:val="ru-RU"/>
        </w:rPr>
        <w:t>(</w:t>
      </w:r>
      <w:r w:rsidRPr="00A5668E">
        <w:rPr>
          <w:color w:val="000000"/>
        </w:rPr>
        <w:t>i</w:t>
      </w:r>
      <w:r w:rsidRPr="00A5668E">
        <w:rPr>
          <w:color w:val="000000"/>
          <w:lang w:val="ru-RU"/>
        </w:rPr>
        <w:t>) и (</w:t>
      </w:r>
      <w:r w:rsidRPr="00A5668E">
        <w:rPr>
          <w:color w:val="000000"/>
        </w:rPr>
        <w:t>ii</w:t>
      </w:r>
      <w:r w:rsidRPr="00A5668E">
        <w:rPr>
          <w:color w:val="000000"/>
          <w:lang w:val="ru-RU"/>
        </w:rPr>
        <w:t xml:space="preserve">). </w:t>
      </w:r>
      <w:r w:rsidR="00FA64F5" w:rsidRPr="00A5668E">
        <w:rPr>
          <w:color w:val="000000"/>
          <w:lang w:val="ru-RU"/>
        </w:rPr>
        <w:t>Во всех случаях, когда это целесообразно</w:t>
      </w:r>
      <w:r w:rsidR="00FA64F5" w:rsidRPr="00A5668E">
        <w:rPr>
          <w:lang w:val="ru-RU"/>
        </w:rPr>
        <w:t xml:space="preserve"> и возможно, </w:t>
      </w:r>
      <w:r w:rsidR="00FA64F5" w:rsidRPr="00A5668E">
        <w:rPr>
          <w:color w:val="000000"/>
          <w:lang w:val="ru-RU"/>
        </w:rPr>
        <w:t xml:space="preserve">Организация стремится обеспечивать рыночную норму доходности </w:t>
      </w:r>
      <w:r w:rsidR="008729A3">
        <w:rPr>
          <w:color w:val="000000"/>
          <w:lang w:val="ru-RU"/>
        </w:rPr>
        <w:t xml:space="preserve">при вложении </w:t>
      </w:r>
      <w:r w:rsidR="00FA64F5" w:rsidRPr="00A5668E">
        <w:rPr>
          <w:color w:val="000000"/>
          <w:lang w:val="ru-RU"/>
        </w:rPr>
        <w:t xml:space="preserve">как </w:t>
      </w:r>
      <w:r w:rsidR="008729A3">
        <w:rPr>
          <w:color w:val="000000"/>
          <w:lang w:val="ru-RU"/>
        </w:rPr>
        <w:t>операционных</w:t>
      </w:r>
      <w:r w:rsidR="00FA64F5" w:rsidRPr="00A5668E">
        <w:rPr>
          <w:color w:val="000000"/>
          <w:lang w:val="ru-RU"/>
        </w:rPr>
        <w:t xml:space="preserve">, так и </w:t>
      </w:r>
      <w:r w:rsidR="008729A3">
        <w:rPr>
          <w:color w:val="000000"/>
          <w:lang w:val="ru-RU"/>
        </w:rPr>
        <w:t>базовых денежных</w:t>
      </w:r>
      <w:r w:rsidR="00FA64F5" w:rsidRPr="00A5668E">
        <w:rPr>
          <w:color w:val="000000"/>
          <w:lang w:val="ru-RU"/>
        </w:rPr>
        <w:t xml:space="preserve"> средст</w:t>
      </w:r>
      <w:r w:rsidR="008729A3">
        <w:rPr>
          <w:color w:val="000000"/>
          <w:lang w:val="ru-RU"/>
        </w:rPr>
        <w:t>в</w:t>
      </w:r>
      <w:r w:rsidR="00701126" w:rsidRPr="00A5668E">
        <w:rPr>
          <w:lang w:val="ru-RU"/>
        </w:rPr>
        <w:t>.</w:t>
      </w:r>
    </w:p>
    <w:p w:rsidR="00701126" w:rsidRPr="00A5668E" w:rsidRDefault="00FA64F5" w:rsidP="004D1B13">
      <w:pPr>
        <w:pStyle w:val="ONUME"/>
        <w:numPr>
          <w:ilvl w:val="0"/>
          <w:numId w:val="0"/>
        </w:numPr>
        <w:rPr>
          <w:b/>
          <w:lang w:val="ru-RU"/>
        </w:rPr>
      </w:pPr>
      <w:r w:rsidRPr="00A5668E">
        <w:rPr>
          <w:b/>
          <w:lang w:val="ru-RU"/>
        </w:rPr>
        <w:t>Обзор стратегии ВОИС</w:t>
      </w:r>
      <w:r w:rsidR="004B241E" w:rsidRPr="00A5668E">
        <w:rPr>
          <w:b/>
          <w:lang w:val="ru-RU"/>
        </w:rPr>
        <w:t xml:space="preserve"> в области управления рисками</w:t>
      </w:r>
    </w:p>
    <w:p w:rsidR="00701126" w:rsidRPr="00A5668E" w:rsidRDefault="007E5AE0" w:rsidP="00D47896">
      <w:pPr>
        <w:pStyle w:val="ONUME"/>
        <w:rPr>
          <w:lang w:val="ru-RU"/>
        </w:rPr>
      </w:pPr>
      <w:r w:rsidRPr="00A5668E">
        <w:rPr>
          <w:lang w:val="ru-RU"/>
        </w:rPr>
        <w:t>Р</w:t>
      </w:r>
      <w:r w:rsidR="004B241E" w:rsidRPr="00A5668E">
        <w:rPr>
          <w:lang w:val="ru-RU"/>
        </w:rPr>
        <w:t>азработанн</w:t>
      </w:r>
      <w:r w:rsidRPr="00A5668E">
        <w:rPr>
          <w:lang w:val="ru-RU"/>
        </w:rPr>
        <w:t>ая</w:t>
      </w:r>
      <w:r w:rsidR="004B241E" w:rsidRPr="00A5668E">
        <w:rPr>
          <w:lang w:val="ru-RU"/>
        </w:rPr>
        <w:t xml:space="preserve"> ВОИС политик</w:t>
      </w:r>
      <w:r w:rsidRPr="00A5668E">
        <w:rPr>
          <w:lang w:val="ru-RU"/>
        </w:rPr>
        <w:t>а</w:t>
      </w:r>
      <w:r w:rsidR="004B241E" w:rsidRPr="00A5668E">
        <w:rPr>
          <w:lang w:val="ru-RU"/>
        </w:rPr>
        <w:t xml:space="preserve"> управления рисками</w:t>
      </w:r>
      <w:r w:rsidR="00701126" w:rsidRPr="00A5668E">
        <w:rPr>
          <w:lang w:val="ru-RU"/>
        </w:rPr>
        <w:t xml:space="preserve"> </w:t>
      </w:r>
      <w:r w:rsidRPr="00A5668E">
        <w:rPr>
          <w:lang w:val="ru-RU"/>
        </w:rPr>
        <w:t>описывает</w:t>
      </w:r>
      <w:r w:rsidR="004B241E" w:rsidRPr="00A5668E">
        <w:rPr>
          <w:lang w:val="ru-RU"/>
        </w:rPr>
        <w:t xml:space="preserve"> подход Организации</w:t>
      </w:r>
      <w:r w:rsidR="00701126" w:rsidRPr="00A5668E">
        <w:rPr>
          <w:lang w:val="ru-RU"/>
        </w:rPr>
        <w:t xml:space="preserve"> </w:t>
      </w:r>
      <w:r w:rsidR="004B241E" w:rsidRPr="00A5668E">
        <w:rPr>
          <w:lang w:val="ru-RU"/>
        </w:rPr>
        <w:t>к управлению рисками и</w:t>
      </w:r>
      <w:r w:rsidR="003F3DAF" w:rsidRPr="00A5668E">
        <w:rPr>
          <w:lang w:val="ru-RU"/>
        </w:rPr>
        <w:t xml:space="preserve"> применению средств </w:t>
      </w:r>
      <w:r w:rsidRPr="00A5668E">
        <w:rPr>
          <w:lang w:val="ru-RU"/>
        </w:rPr>
        <w:t>внутреннего контроля, которы</w:t>
      </w:r>
      <w:r w:rsidR="001277CE" w:rsidRPr="00A5668E">
        <w:rPr>
          <w:lang w:val="ru-RU"/>
        </w:rPr>
        <w:t>й</w:t>
      </w:r>
      <w:r w:rsidRPr="00A5668E">
        <w:rPr>
          <w:lang w:val="ru-RU"/>
        </w:rPr>
        <w:t xml:space="preserve"> </w:t>
      </w:r>
      <w:r w:rsidR="001277CE" w:rsidRPr="00A5668E">
        <w:rPr>
          <w:lang w:val="ru-RU"/>
        </w:rPr>
        <w:t xml:space="preserve">является </w:t>
      </w:r>
      <w:r w:rsidR="003F3DAF" w:rsidRPr="00A5668E">
        <w:rPr>
          <w:lang w:val="ru-RU"/>
        </w:rPr>
        <w:t>вн</w:t>
      </w:r>
      <w:r w:rsidR="001277CE" w:rsidRPr="00A5668E">
        <w:rPr>
          <w:lang w:val="ru-RU"/>
        </w:rPr>
        <w:t>утренне согласованным</w:t>
      </w:r>
      <w:r w:rsidR="003F3DAF" w:rsidRPr="00A5668E">
        <w:rPr>
          <w:lang w:val="ru-RU"/>
        </w:rPr>
        <w:t xml:space="preserve"> и ориентиров</w:t>
      </w:r>
      <w:r w:rsidR="001277CE" w:rsidRPr="00A5668E">
        <w:rPr>
          <w:lang w:val="ru-RU"/>
        </w:rPr>
        <w:t>ан</w:t>
      </w:r>
      <w:r w:rsidR="003F3DAF" w:rsidRPr="00A5668E">
        <w:rPr>
          <w:lang w:val="ru-RU"/>
        </w:rPr>
        <w:t xml:space="preserve"> на решение операционных задач </w:t>
      </w:r>
      <w:r w:rsidR="001277CE" w:rsidRPr="00A5668E">
        <w:rPr>
          <w:lang w:val="ru-RU"/>
        </w:rPr>
        <w:t xml:space="preserve">в интересах </w:t>
      </w:r>
      <w:r w:rsidR="003F3DAF" w:rsidRPr="00A5668E">
        <w:rPr>
          <w:lang w:val="ru-RU"/>
        </w:rPr>
        <w:t>достижения стратегических целей и ожидаемых результатов ВОИС</w:t>
      </w:r>
      <w:r w:rsidR="00701126" w:rsidRPr="00A5668E">
        <w:rPr>
          <w:lang w:val="ru-RU"/>
        </w:rPr>
        <w:t xml:space="preserve">.  </w:t>
      </w:r>
      <w:r w:rsidR="003F3DAF" w:rsidRPr="00A5668E">
        <w:rPr>
          <w:lang w:val="ru-RU"/>
        </w:rPr>
        <w:t>Ее дополнением служит Справочник ВОИС по вопросам управления рисками и организации внутреннего контроля</w:t>
      </w:r>
      <w:r w:rsidR="00701126" w:rsidRPr="00A5668E">
        <w:rPr>
          <w:lang w:val="ru-RU"/>
        </w:rPr>
        <w:t xml:space="preserve">, </w:t>
      </w:r>
      <w:r w:rsidR="003F3DAF" w:rsidRPr="00A5668E">
        <w:rPr>
          <w:lang w:val="ru-RU"/>
        </w:rPr>
        <w:t>детально описывающий повседневную организацию процессов управления рисками и внутреннего контроля</w:t>
      </w:r>
      <w:r w:rsidR="00701126" w:rsidRPr="00A5668E">
        <w:rPr>
          <w:lang w:val="ru-RU"/>
        </w:rPr>
        <w:t xml:space="preserve">.  </w:t>
      </w:r>
      <w:r w:rsidR="003F3DAF" w:rsidRPr="00A5668E">
        <w:rPr>
          <w:lang w:val="ru-RU"/>
        </w:rPr>
        <w:t xml:space="preserve">Политика и </w:t>
      </w:r>
      <w:r w:rsidR="003F3DAF" w:rsidRPr="00A5668E">
        <w:rPr>
          <w:color w:val="000000"/>
          <w:lang w:val="ru-RU"/>
        </w:rPr>
        <w:t>справочн</w:t>
      </w:r>
      <w:r w:rsidR="003F3DAF" w:rsidRPr="00A5668E">
        <w:rPr>
          <w:lang w:val="ru-RU"/>
        </w:rPr>
        <w:t>ик</w:t>
      </w:r>
      <w:r w:rsidR="00701126" w:rsidRPr="00A5668E">
        <w:rPr>
          <w:lang w:val="ru-RU"/>
        </w:rPr>
        <w:t xml:space="preserve">, </w:t>
      </w:r>
      <w:r w:rsidR="003F3DAF" w:rsidRPr="00A5668E">
        <w:rPr>
          <w:lang w:val="ru-RU"/>
        </w:rPr>
        <w:t>наряду с организационными схемами</w:t>
      </w:r>
      <w:r w:rsidR="00701126" w:rsidRPr="00A5668E">
        <w:rPr>
          <w:lang w:val="ru-RU"/>
        </w:rPr>
        <w:t xml:space="preserve">, </w:t>
      </w:r>
      <w:r w:rsidR="00F1130D" w:rsidRPr="00F1130D">
        <w:rPr>
          <w:lang w:val="ru-RU"/>
        </w:rPr>
        <w:t>определени</w:t>
      </w:r>
      <w:r w:rsidR="00F1130D">
        <w:rPr>
          <w:lang w:val="ru-RU"/>
        </w:rPr>
        <w:t>ем</w:t>
      </w:r>
      <w:r w:rsidR="003F3DAF" w:rsidRPr="00A5668E">
        <w:rPr>
          <w:lang w:val="ru-RU"/>
        </w:rPr>
        <w:t xml:space="preserve"> задач</w:t>
      </w:r>
      <w:r w:rsidR="00F1130D">
        <w:rPr>
          <w:lang w:val="ru-RU"/>
        </w:rPr>
        <w:t>,</w:t>
      </w:r>
      <w:r w:rsidR="003F3DAF" w:rsidRPr="00A5668E">
        <w:rPr>
          <w:lang w:val="ru-RU"/>
        </w:rPr>
        <w:t xml:space="preserve"> </w:t>
      </w:r>
      <w:r w:rsidR="00F1130D" w:rsidRPr="00F1130D">
        <w:rPr>
          <w:lang w:val="ru-RU"/>
        </w:rPr>
        <w:t>полномочи</w:t>
      </w:r>
      <w:r w:rsidR="00F1130D">
        <w:rPr>
          <w:lang w:val="ru-RU"/>
        </w:rPr>
        <w:t>й</w:t>
      </w:r>
      <w:r w:rsidR="00701126" w:rsidRPr="00A5668E">
        <w:rPr>
          <w:lang w:val="ru-RU"/>
        </w:rPr>
        <w:t xml:space="preserve">, </w:t>
      </w:r>
      <w:r w:rsidR="003F3DAF" w:rsidRPr="00A5668E">
        <w:rPr>
          <w:lang w:val="ru-RU"/>
        </w:rPr>
        <w:t xml:space="preserve">процедур и операций в области управления рисками и внутреннего контроля, образуют структуру управления рисками </w:t>
      </w:r>
      <w:r w:rsidR="001277CE" w:rsidRPr="00A5668E">
        <w:rPr>
          <w:lang w:val="ru-RU"/>
        </w:rPr>
        <w:t>Организации</w:t>
      </w:r>
      <w:r w:rsidR="00701126" w:rsidRPr="00A5668E">
        <w:rPr>
          <w:lang w:val="ru-RU"/>
        </w:rPr>
        <w:t>.</w:t>
      </w:r>
    </w:p>
    <w:p w:rsidR="00701126" w:rsidRPr="00A5668E" w:rsidRDefault="00325F30" w:rsidP="005B0337">
      <w:pPr>
        <w:pStyle w:val="ONUME"/>
        <w:rPr>
          <w:lang w:val="ru-RU"/>
        </w:rPr>
      </w:pPr>
      <w:r w:rsidRPr="00A5668E">
        <w:rPr>
          <w:lang w:val="ru-RU"/>
        </w:rPr>
        <w:t>Согласно руководящим принципам политики</w:t>
      </w:r>
      <w:r w:rsidR="004B241E" w:rsidRPr="00A5668E">
        <w:rPr>
          <w:lang w:val="ru-RU"/>
        </w:rPr>
        <w:t xml:space="preserve"> управления рисками</w:t>
      </w:r>
      <w:r w:rsidRPr="00A5668E">
        <w:rPr>
          <w:lang w:val="ru-RU"/>
        </w:rPr>
        <w:t xml:space="preserve"> ВОИС</w:t>
      </w:r>
      <w:r w:rsidR="00701126" w:rsidRPr="00A5668E">
        <w:rPr>
          <w:lang w:val="ru-RU"/>
        </w:rPr>
        <w:t xml:space="preserve">, </w:t>
      </w:r>
      <w:r w:rsidRPr="00A5668E">
        <w:rPr>
          <w:lang w:val="ru-RU"/>
        </w:rPr>
        <w:t>управление рисками считается задачей всей Организации. Ответственность за управление рисками возлагается на всех сотрудников ВОИС, при этом конечную ответственность за управление рисками несет высшее руководство</w:t>
      </w:r>
      <w:r w:rsidR="00701126" w:rsidRPr="00A5668E">
        <w:rPr>
          <w:lang w:val="ru-RU"/>
        </w:rPr>
        <w:t xml:space="preserve">. </w:t>
      </w:r>
      <w:r w:rsidRPr="00A5668E">
        <w:rPr>
          <w:lang w:val="ru-RU"/>
        </w:rPr>
        <w:t xml:space="preserve">Риски стратегического или </w:t>
      </w:r>
      <w:r w:rsidR="00F1130D">
        <w:rPr>
          <w:lang w:val="ru-RU"/>
        </w:rPr>
        <w:t>обще</w:t>
      </w:r>
      <w:r w:rsidRPr="00A5668E">
        <w:rPr>
          <w:lang w:val="ru-RU"/>
        </w:rPr>
        <w:t xml:space="preserve">организационного </w:t>
      </w:r>
      <w:r w:rsidR="00F1130D">
        <w:rPr>
          <w:lang w:val="ru-RU"/>
        </w:rPr>
        <w:t xml:space="preserve">уровня </w:t>
      </w:r>
      <w:r w:rsidRPr="00A5668E">
        <w:rPr>
          <w:lang w:val="ru-RU"/>
        </w:rPr>
        <w:t>выявляются и отслеживаются Группой управления рисков ВОИС</w:t>
      </w:r>
      <w:r w:rsidR="00701126" w:rsidRPr="00A5668E">
        <w:rPr>
          <w:lang w:val="ru-RU"/>
        </w:rPr>
        <w:t xml:space="preserve">, </w:t>
      </w:r>
      <w:r w:rsidRPr="00A5668E">
        <w:rPr>
          <w:lang w:val="ru-RU"/>
        </w:rPr>
        <w:t>которую возглавляет Генеральный директор</w:t>
      </w:r>
      <w:r w:rsidR="00701126" w:rsidRPr="00A5668E">
        <w:rPr>
          <w:lang w:val="ru-RU"/>
        </w:rPr>
        <w:t xml:space="preserve">.  </w:t>
      </w:r>
      <w:r w:rsidRPr="00A5668E">
        <w:rPr>
          <w:lang w:val="ru-RU"/>
        </w:rPr>
        <w:t>Управление рисками является неотъемлемой частью применяемой Организацией системы управления, ориентированного на достижение конкретных результатов</w:t>
      </w:r>
      <w:r w:rsidR="00701126" w:rsidRPr="00A5668E">
        <w:rPr>
          <w:lang w:val="ru-RU"/>
        </w:rPr>
        <w:t xml:space="preserve">. </w:t>
      </w:r>
      <w:r w:rsidR="00623D7C" w:rsidRPr="00A5668E">
        <w:rPr>
          <w:lang w:val="ru-RU"/>
        </w:rPr>
        <w:t>В основе с</w:t>
      </w:r>
      <w:r w:rsidRPr="00A5668E">
        <w:rPr>
          <w:lang w:val="ru-RU"/>
        </w:rPr>
        <w:t>тратеги</w:t>
      </w:r>
      <w:r w:rsidR="00623D7C" w:rsidRPr="00A5668E">
        <w:rPr>
          <w:lang w:val="ru-RU"/>
        </w:rPr>
        <w:t>и</w:t>
      </w:r>
      <w:r w:rsidRPr="00A5668E">
        <w:rPr>
          <w:lang w:val="ru-RU"/>
        </w:rPr>
        <w:t xml:space="preserve"> управления рисками </w:t>
      </w:r>
      <w:r w:rsidR="00623D7C" w:rsidRPr="00A5668E">
        <w:rPr>
          <w:lang w:val="ru-RU"/>
        </w:rPr>
        <w:t xml:space="preserve">лежат </w:t>
      </w:r>
      <w:r w:rsidRPr="00A5668E">
        <w:rPr>
          <w:lang w:val="ru-RU"/>
        </w:rPr>
        <w:t>параметры приемлемого риска</w:t>
      </w:r>
      <w:r w:rsidR="00623D7C" w:rsidRPr="00A5668E">
        <w:rPr>
          <w:lang w:val="ru-RU"/>
        </w:rPr>
        <w:t>, определяемые государствами-членами в Отчете ВОИС о параметрах приемлемого риска</w:t>
      </w:r>
      <w:r w:rsidR="00701126" w:rsidRPr="00A5668E">
        <w:rPr>
          <w:lang w:val="ru-RU"/>
        </w:rPr>
        <w:t>.</w:t>
      </w:r>
    </w:p>
    <w:p w:rsidR="00701126" w:rsidRPr="00A5668E" w:rsidRDefault="00623D7C" w:rsidP="00D47896">
      <w:pPr>
        <w:spacing w:after="220"/>
        <w:rPr>
          <w:b/>
          <w:szCs w:val="22"/>
          <w:lang w:val="ru-RU"/>
        </w:rPr>
      </w:pPr>
      <w:r w:rsidRPr="00E54105">
        <w:rPr>
          <w:b/>
          <w:lang w:val="ru-RU"/>
        </w:rPr>
        <w:t xml:space="preserve">Обзор </w:t>
      </w:r>
      <w:r w:rsidR="00E54105" w:rsidRPr="00E54105">
        <w:rPr>
          <w:b/>
          <w:lang w:val="ru-RU" w:eastAsia="en-US"/>
        </w:rPr>
        <w:t>финансовой отчетности</w:t>
      </w:r>
    </w:p>
    <w:p w:rsidR="00701126" w:rsidRPr="00A5668E" w:rsidRDefault="00E54105" w:rsidP="005F1034">
      <w:pPr>
        <w:pStyle w:val="ONUME"/>
        <w:rPr>
          <w:lang w:val="ru-RU"/>
        </w:rPr>
      </w:pPr>
      <w:r w:rsidRPr="00E54105">
        <w:rPr>
          <w:lang w:val="ru-RU"/>
        </w:rPr>
        <w:t>Финансовая отчетность</w:t>
      </w:r>
      <w:r>
        <w:rPr>
          <w:lang w:val="ru-RU"/>
        </w:rPr>
        <w:t>, подготовленная в соответствии с МСУГС, включае</w:t>
      </w:r>
      <w:r w:rsidR="00623D7C" w:rsidRPr="00A5668E">
        <w:rPr>
          <w:lang w:val="ru-RU"/>
        </w:rPr>
        <w:t>т:</w:t>
      </w:r>
    </w:p>
    <w:p w:rsidR="00701126" w:rsidRPr="00A5668E" w:rsidRDefault="00623D7C" w:rsidP="00487A42">
      <w:pPr>
        <w:numPr>
          <w:ilvl w:val="0"/>
          <w:numId w:val="4"/>
        </w:numPr>
        <w:tabs>
          <w:tab w:val="clear" w:pos="1021"/>
          <w:tab w:val="num" w:pos="720"/>
        </w:tabs>
        <w:spacing w:after="220"/>
        <w:ind w:left="720" w:hanging="360"/>
        <w:rPr>
          <w:szCs w:val="22"/>
          <w:lang w:val="ru-RU"/>
        </w:rPr>
      </w:pPr>
      <w:r w:rsidRPr="00A5668E">
        <w:rPr>
          <w:szCs w:val="22"/>
          <w:u w:val="single"/>
          <w:lang w:val="ru-RU"/>
        </w:rPr>
        <w:t>Отчет о финансовом положении,</w:t>
      </w:r>
      <w:r w:rsidRPr="00A5668E">
        <w:rPr>
          <w:szCs w:val="22"/>
          <w:lang w:val="ru-RU"/>
        </w:rPr>
        <w:t xml:space="preserve"> в котором приводятся подробные данные о чистых активах (разнице между совокупными активами и совокупными пассивами) Организации.  Э</w:t>
      </w:r>
      <w:r w:rsidRPr="00A5668E">
        <w:rPr>
          <w:lang w:val="ru-RU"/>
        </w:rPr>
        <w:t xml:space="preserve">та ведомость содержит информацию о прочности финансового положения Организации и ресурсах, имеющихся для решения ее задач в будущем; </w:t>
      </w:r>
    </w:p>
    <w:p w:rsidR="00701126" w:rsidRPr="00A5668E" w:rsidRDefault="00623D7C" w:rsidP="00487A42">
      <w:pPr>
        <w:numPr>
          <w:ilvl w:val="0"/>
          <w:numId w:val="4"/>
        </w:numPr>
        <w:tabs>
          <w:tab w:val="clear" w:pos="1021"/>
          <w:tab w:val="num" w:pos="720"/>
        </w:tabs>
        <w:spacing w:after="220"/>
        <w:ind w:left="720" w:hanging="360"/>
        <w:rPr>
          <w:szCs w:val="22"/>
          <w:lang w:val="ru-RU"/>
        </w:rPr>
      </w:pPr>
      <w:r w:rsidRPr="00A5668E">
        <w:rPr>
          <w:szCs w:val="22"/>
          <w:u w:val="single"/>
          <w:lang w:val="ru-RU"/>
        </w:rPr>
        <w:lastRenderedPageBreak/>
        <w:t>Отчет о финансовых результатах,</w:t>
      </w:r>
      <w:r w:rsidRPr="00A5668E">
        <w:rPr>
          <w:szCs w:val="22"/>
          <w:lang w:val="ru-RU"/>
        </w:rPr>
        <w:t xml:space="preserve"> в котором показан чистый профицит или дефицит ((разнице между совокупными доходами и совокупными расходами) за год.  Э</w:t>
      </w:r>
      <w:r w:rsidRPr="00A5668E">
        <w:rPr>
          <w:lang w:val="ru-RU"/>
        </w:rPr>
        <w:t>та ведомость содержит информацию об источниках доходов Организации и затратах, связанных с обеспечением ее деятельности.  Годовой профицит или дефицит отражается в учете в</w:t>
      </w:r>
      <w:r w:rsidR="00E54105">
        <w:rPr>
          <w:lang w:val="ru-RU"/>
        </w:rPr>
        <w:t xml:space="preserve"> соответствии с принципом полного</w:t>
      </w:r>
      <w:r w:rsidRPr="00A5668E">
        <w:rPr>
          <w:lang w:val="ru-RU"/>
        </w:rPr>
        <w:t xml:space="preserve"> нач</w:t>
      </w:r>
      <w:r w:rsidR="00E54105">
        <w:rPr>
          <w:lang w:val="ru-RU"/>
        </w:rPr>
        <w:t>исления</w:t>
      </w:r>
      <w:r w:rsidRPr="00A5668E">
        <w:rPr>
          <w:lang w:val="ru-RU"/>
        </w:rPr>
        <w:t xml:space="preserve">, когда доходы и расходы </w:t>
      </w:r>
      <w:r w:rsidR="00CE5E9A" w:rsidRPr="00A5668E">
        <w:rPr>
          <w:lang w:val="ru-RU"/>
        </w:rPr>
        <w:t>признаются в момент их начисления</w:t>
      </w:r>
      <w:r w:rsidRPr="00A5668E">
        <w:rPr>
          <w:lang w:val="ru-RU"/>
        </w:rPr>
        <w:t xml:space="preserve"> независимо от момента </w:t>
      </w:r>
      <w:r w:rsidR="00CE5E9A" w:rsidRPr="00A5668E">
        <w:rPr>
          <w:lang w:val="ru-RU"/>
        </w:rPr>
        <w:t xml:space="preserve">фактического </w:t>
      </w:r>
      <w:r w:rsidRPr="00A5668E">
        <w:rPr>
          <w:lang w:val="ru-RU"/>
        </w:rPr>
        <w:t>получения или выплат</w:t>
      </w:r>
      <w:r w:rsidR="00CE5E9A" w:rsidRPr="00A5668E">
        <w:rPr>
          <w:lang w:val="ru-RU"/>
        </w:rPr>
        <w:t>ы соответствующих денежных сумм</w:t>
      </w:r>
      <w:r w:rsidR="00701126" w:rsidRPr="00A5668E">
        <w:rPr>
          <w:szCs w:val="22"/>
          <w:lang w:val="ru-RU"/>
        </w:rPr>
        <w:t>;</w:t>
      </w:r>
    </w:p>
    <w:p w:rsidR="00701126" w:rsidRPr="00A5668E" w:rsidRDefault="00CE5E9A" w:rsidP="00487A42">
      <w:pPr>
        <w:numPr>
          <w:ilvl w:val="0"/>
          <w:numId w:val="4"/>
        </w:numPr>
        <w:tabs>
          <w:tab w:val="clear" w:pos="1021"/>
          <w:tab w:val="num" w:pos="720"/>
        </w:tabs>
        <w:spacing w:after="220"/>
        <w:ind w:left="720" w:hanging="360"/>
        <w:rPr>
          <w:szCs w:val="22"/>
          <w:lang w:val="ru-RU"/>
        </w:rPr>
      </w:pPr>
      <w:r w:rsidRPr="00A5668E">
        <w:rPr>
          <w:szCs w:val="22"/>
          <w:u w:val="single"/>
          <w:lang w:val="ru-RU"/>
        </w:rPr>
        <w:t xml:space="preserve">Отчет </w:t>
      </w:r>
      <w:r w:rsidR="00153BA1" w:rsidRPr="00A5668E">
        <w:rPr>
          <w:szCs w:val="22"/>
          <w:u w:val="single"/>
          <w:lang w:val="ru-RU"/>
        </w:rPr>
        <w:t>об изменениях чистых активов</w:t>
      </w:r>
      <w:r w:rsidRPr="00A5668E">
        <w:rPr>
          <w:szCs w:val="22"/>
          <w:lang w:val="ru-RU"/>
        </w:rPr>
        <w:t xml:space="preserve"> показывает динамику чистых активов за год.  В</w:t>
      </w:r>
      <w:r w:rsidRPr="00A5668E">
        <w:rPr>
          <w:lang w:val="ru-RU"/>
        </w:rPr>
        <w:t xml:space="preserve"> этой ведомости отражаются </w:t>
      </w:r>
      <w:r w:rsidR="00E54105" w:rsidRPr="00E54105">
        <w:rPr>
          <w:lang w:val="ru-RU"/>
        </w:rPr>
        <w:t>фактор</w:t>
      </w:r>
      <w:r w:rsidR="00E54105">
        <w:rPr>
          <w:lang w:val="ru-RU"/>
        </w:rPr>
        <w:t>ы, вызывающие изменение</w:t>
      </w:r>
      <w:r w:rsidRPr="00A5668E">
        <w:rPr>
          <w:lang w:val="ru-RU"/>
        </w:rPr>
        <w:t xml:space="preserve"> общей финансовой позиции Организации, включая изменения, </w:t>
      </w:r>
      <w:r w:rsidR="00E54105">
        <w:rPr>
          <w:lang w:val="ru-RU"/>
        </w:rPr>
        <w:t xml:space="preserve">связанные с </w:t>
      </w:r>
      <w:r w:rsidRPr="00A5668E">
        <w:rPr>
          <w:lang w:val="ru-RU"/>
        </w:rPr>
        <w:t>образованием профицита или дефицита за соответствующий период</w:t>
      </w:r>
      <w:r w:rsidR="00701126" w:rsidRPr="00A5668E">
        <w:rPr>
          <w:szCs w:val="22"/>
          <w:lang w:val="ru-RU"/>
        </w:rPr>
        <w:t>;</w:t>
      </w:r>
    </w:p>
    <w:p w:rsidR="00701126" w:rsidRPr="00A5668E" w:rsidRDefault="00CE5E9A" w:rsidP="00487A42">
      <w:pPr>
        <w:numPr>
          <w:ilvl w:val="0"/>
          <w:numId w:val="4"/>
        </w:numPr>
        <w:tabs>
          <w:tab w:val="clear" w:pos="1021"/>
          <w:tab w:val="num" w:pos="720"/>
        </w:tabs>
        <w:spacing w:after="220"/>
        <w:ind w:left="720" w:hanging="360"/>
        <w:rPr>
          <w:szCs w:val="22"/>
          <w:lang w:val="ru-RU"/>
        </w:rPr>
      </w:pPr>
      <w:r w:rsidRPr="00A5668E">
        <w:rPr>
          <w:szCs w:val="22"/>
          <w:u w:val="single"/>
          <w:lang w:val="ru-RU"/>
        </w:rPr>
        <w:t>Отчет о движении денежных средств</w:t>
      </w:r>
      <w:r w:rsidRPr="00A5668E">
        <w:rPr>
          <w:szCs w:val="22"/>
          <w:lang w:val="ru-RU"/>
        </w:rPr>
        <w:t xml:space="preserve"> предста</w:t>
      </w:r>
      <w:r w:rsidR="00E54105">
        <w:rPr>
          <w:szCs w:val="22"/>
          <w:lang w:val="ru-RU"/>
        </w:rPr>
        <w:t>вляет движение денежных средств</w:t>
      </w:r>
      <w:r w:rsidRPr="00A5668E">
        <w:rPr>
          <w:szCs w:val="22"/>
          <w:lang w:val="ru-RU"/>
        </w:rPr>
        <w:t>, связанное с операционной, инвестиционной и финансовой деятельностью</w:t>
      </w:r>
      <w:r w:rsidR="00E54105" w:rsidRPr="00E54105">
        <w:rPr>
          <w:szCs w:val="22"/>
          <w:lang w:val="ru-RU"/>
        </w:rPr>
        <w:t xml:space="preserve"> </w:t>
      </w:r>
      <w:r w:rsidR="00E54105" w:rsidRPr="00A5668E">
        <w:rPr>
          <w:szCs w:val="22"/>
          <w:lang w:val="ru-RU"/>
        </w:rPr>
        <w:t>в течение года</w:t>
      </w:r>
      <w:r w:rsidRPr="00A5668E">
        <w:rPr>
          <w:szCs w:val="22"/>
          <w:lang w:val="ru-RU"/>
        </w:rPr>
        <w:t>.  В</w:t>
      </w:r>
      <w:r w:rsidRPr="00A5668E">
        <w:rPr>
          <w:lang w:val="ru-RU"/>
        </w:rPr>
        <w:t xml:space="preserve"> этой ведомости содержится информация о том, каким образом формировались и расходовались денежные средства в течение года, включая привлечение заемных средств и погашение займов, а также приобретение и выбытие основных средств.  В отличие от </w:t>
      </w:r>
      <w:r w:rsidR="00E54105" w:rsidRPr="00A5668E">
        <w:rPr>
          <w:lang w:val="ru-RU"/>
        </w:rPr>
        <w:t>о</w:t>
      </w:r>
      <w:r w:rsidRPr="00A5668E">
        <w:rPr>
          <w:lang w:val="ru-RU"/>
        </w:rPr>
        <w:t xml:space="preserve">тчета о финансовых результатах, отчет о чистом изменении денежных средств отражает разницу между притоком денежных </w:t>
      </w:r>
      <w:r w:rsidR="00E54105">
        <w:rPr>
          <w:lang w:val="ru-RU"/>
        </w:rPr>
        <w:t>сумм в Организацию и их оттоком</w:t>
      </w:r>
      <w:r w:rsidRPr="00A5668E">
        <w:rPr>
          <w:lang w:val="ru-RU"/>
        </w:rPr>
        <w:t xml:space="preserve">; </w:t>
      </w:r>
    </w:p>
    <w:p w:rsidR="00701126" w:rsidRPr="00A5668E" w:rsidRDefault="00CE5E9A" w:rsidP="00487A42">
      <w:pPr>
        <w:numPr>
          <w:ilvl w:val="0"/>
          <w:numId w:val="4"/>
        </w:numPr>
        <w:tabs>
          <w:tab w:val="clear" w:pos="1021"/>
          <w:tab w:val="num" w:pos="720"/>
        </w:tabs>
        <w:spacing w:after="220"/>
        <w:ind w:left="720" w:hanging="360"/>
        <w:rPr>
          <w:szCs w:val="22"/>
          <w:lang w:val="ru-RU"/>
        </w:rPr>
      </w:pPr>
      <w:r w:rsidRPr="00A5668E">
        <w:rPr>
          <w:szCs w:val="22"/>
          <w:u w:val="single"/>
          <w:lang w:val="ru-RU"/>
        </w:rPr>
        <w:t>Отчет о сравнении бюджетных и фактических сумм</w:t>
      </w:r>
      <w:r w:rsidRPr="00A5668E">
        <w:rPr>
          <w:szCs w:val="22"/>
          <w:lang w:val="ru-RU"/>
        </w:rPr>
        <w:t xml:space="preserve"> содержит сравнение ассигнований, предусмотренных Программой и бюджетом, с фактическими расходами за год.  Э</w:t>
      </w:r>
      <w:r w:rsidRPr="00A5668E">
        <w:rPr>
          <w:lang w:val="ru-RU"/>
        </w:rPr>
        <w:t xml:space="preserve">та ведомость составлена на основе бюджетного принципа, т.е. </w:t>
      </w:r>
      <w:r w:rsidRPr="00A5668E">
        <w:t>c</w:t>
      </w:r>
      <w:r w:rsidRPr="00A5668E">
        <w:rPr>
          <w:lang w:val="ru-RU"/>
        </w:rPr>
        <w:t xml:space="preserve"> </w:t>
      </w:r>
      <w:r w:rsidRPr="00A5668E">
        <w:rPr>
          <w:snapToGrid w:val="0"/>
          <w:lang w:val="ru-RU"/>
        </w:rPr>
        <w:t>применени</w:t>
      </w:r>
      <w:r w:rsidRPr="00A5668E">
        <w:rPr>
          <w:lang w:val="ru-RU"/>
        </w:rPr>
        <w:t>ем мод</w:t>
      </w:r>
      <w:r w:rsidR="00E54105">
        <w:rPr>
          <w:lang w:val="ru-RU"/>
        </w:rPr>
        <w:t>ифицированного метода начислени</w:t>
      </w:r>
      <w:r w:rsidR="00E54105" w:rsidRPr="00E54105">
        <w:rPr>
          <w:lang w:val="ru-RU"/>
        </w:rPr>
        <w:t>я</w:t>
      </w:r>
      <w:r w:rsidRPr="00A5668E">
        <w:rPr>
          <w:lang w:val="ru-RU"/>
        </w:rPr>
        <w:t xml:space="preserve">. </w:t>
      </w:r>
      <w:r w:rsidR="00F62ECA" w:rsidRPr="00A5668E">
        <w:rPr>
          <w:lang w:val="ru-RU"/>
        </w:rPr>
        <w:t>Она показывает</w:t>
      </w:r>
      <w:r w:rsidRPr="00A5668E">
        <w:rPr>
          <w:lang w:val="ru-RU"/>
        </w:rPr>
        <w:t xml:space="preserve">, в какой степени </w:t>
      </w:r>
      <w:r w:rsidR="00F62ECA" w:rsidRPr="00A5668E">
        <w:rPr>
          <w:lang w:val="ru-RU"/>
        </w:rPr>
        <w:t>приобретение</w:t>
      </w:r>
      <w:r w:rsidRPr="00A5668E">
        <w:rPr>
          <w:lang w:val="ru-RU"/>
        </w:rPr>
        <w:t xml:space="preserve"> и использование </w:t>
      </w:r>
      <w:r w:rsidR="00F62ECA" w:rsidRPr="00A5668E">
        <w:rPr>
          <w:lang w:val="ru-RU"/>
        </w:rPr>
        <w:t>ресурсов</w:t>
      </w:r>
      <w:r w:rsidRPr="00A5668E">
        <w:rPr>
          <w:lang w:val="ru-RU"/>
        </w:rPr>
        <w:t xml:space="preserve"> </w:t>
      </w:r>
      <w:r w:rsidR="00F62ECA" w:rsidRPr="00A5668E">
        <w:rPr>
          <w:lang w:val="ru-RU"/>
        </w:rPr>
        <w:t>соответствовало утвержденному бюджету</w:t>
      </w:r>
      <w:r w:rsidRPr="00A5668E">
        <w:rPr>
          <w:lang w:val="ru-RU"/>
        </w:rPr>
        <w:t xml:space="preserve">; </w:t>
      </w:r>
    </w:p>
    <w:p w:rsidR="00701126" w:rsidRPr="00A5668E" w:rsidRDefault="00F62ECA" w:rsidP="00487A42">
      <w:pPr>
        <w:numPr>
          <w:ilvl w:val="0"/>
          <w:numId w:val="4"/>
        </w:numPr>
        <w:tabs>
          <w:tab w:val="clear" w:pos="1021"/>
          <w:tab w:val="num" w:pos="720"/>
        </w:tabs>
        <w:spacing w:after="220"/>
        <w:ind w:left="720" w:hanging="360"/>
        <w:rPr>
          <w:szCs w:val="22"/>
          <w:lang w:val="ru-RU"/>
        </w:rPr>
      </w:pPr>
      <w:r w:rsidRPr="00A5668E">
        <w:rPr>
          <w:szCs w:val="22"/>
          <w:u w:val="single"/>
          <w:lang w:val="ru-RU"/>
        </w:rPr>
        <w:t>Примечания к финансовым ведомостям</w:t>
      </w:r>
      <w:r w:rsidRPr="00A5668E">
        <w:rPr>
          <w:szCs w:val="22"/>
          <w:lang w:val="ru-RU"/>
        </w:rPr>
        <w:t xml:space="preserve"> облегчают понимание </w:t>
      </w:r>
      <w:r w:rsidR="00E54105" w:rsidRPr="00E54105">
        <w:rPr>
          <w:szCs w:val="22"/>
          <w:lang w:val="ru-RU"/>
        </w:rPr>
        <w:t>содерж</w:t>
      </w:r>
      <w:r w:rsidR="00E54105">
        <w:rPr>
          <w:szCs w:val="22"/>
          <w:lang w:val="ru-RU"/>
        </w:rPr>
        <w:t xml:space="preserve">ания </w:t>
      </w:r>
      <w:r w:rsidRPr="00A5668E">
        <w:rPr>
          <w:szCs w:val="22"/>
          <w:lang w:val="ru-RU"/>
        </w:rPr>
        <w:t xml:space="preserve">основных финансовых </w:t>
      </w:r>
      <w:r w:rsidR="00E54105" w:rsidRPr="00E54105">
        <w:rPr>
          <w:szCs w:val="22"/>
          <w:lang w:val="ru-RU"/>
        </w:rPr>
        <w:t>отчет</w:t>
      </w:r>
      <w:r w:rsidR="00E54105">
        <w:rPr>
          <w:szCs w:val="22"/>
          <w:lang w:val="ru-RU"/>
        </w:rPr>
        <w:t>ов</w:t>
      </w:r>
      <w:r w:rsidRPr="00A5668E">
        <w:rPr>
          <w:szCs w:val="22"/>
          <w:lang w:val="ru-RU"/>
        </w:rPr>
        <w:t>.  В</w:t>
      </w:r>
      <w:r w:rsidRPr="00A5668E">
        <w:rPr>
          <w:lang w:val="ru-RU"/>
        </w:rPr>
        <w:t xml:space="preserve"> них кратко излагаются основные принципы учета и содержится другая пояснительная информация. В них также содержатся сведения, предусмотренные МСУГС</w:t>
      </w:r>
      <w:r w:rsidR="00E54105">
        <w:rPr>
          <w:lang w:val="ru-RU"/>
        </w:rPr>
        <w:t xml:space="preserve">, которые не отражены в основной </w:t>
      </w:r>
      <w:r w:rsidR="00E54105" w:rsidRPr="00E54105">
        <w:rPr>
          <w:lang w:val="ru-RU"/>
        </w:rPr>
        <w:t>отчетност</w:t>
      </w:r>
      <w:r w:rsidR="00E54105">
        <w:rPr>
          <w:lang w:val="ru-RU"/>
        </w:rPr>
        <w:t>и</w:t>
      </w:r>
      <w:r w:rsidRPr="00A5668E">
        <w:rPr>
          <w:lang w:val="ru-RU"/>
        </w:rPr>
        <w:t xml:space="preserve">. </w:t>
      </w:r>
    </w:p>
    <w:p w:rsidR="00701126" w:rsidRPr="00A5668E" w:rsidRDefault="00E54105" w:rsidP="00D47896">
      <w:pPr>
        <w:spacing w:after="220"/>
        <w:rPr>
          <w:b/>
          <w:szCs w:val="22"/>
          <w:lang w:val="ru-RU"/>
        </w:rPr>
      </w:pPr>
      <w:r>
        <w:rPr>
          <w:b/>
          <w:szCs w:val="22"/>
          <w:lang w:val="ru-RU"/>
        </w:rPr>
        <w:t xml:space="preserve">Важнейшие </w:t>
      </w:r>
      <w:r w:rsidR="00F62ECA" w:rsidRPr="00A5668E">
        <w:rPr>
          <w:b/>
          <w:snapToGrid w:val="0"/>
          <w:lang w:val="ru-RU"/>
        </w:rPr>
        <w:t>показател</w:t>
      </w:r>
      <w:r w:rsidR="00F62ECA" w:rsidRPr="00A5668E">
        <w:rPr>
          <w:b/>
          <w:lang w:val="ru-RU"/>
        </w:rPr>
        <w:t xml:space="preserve">и </w:t>
      </w:r>
      <w:r w:rsidRPr="00E54105">
        <w:rPr>
          <w:b/>
          <w:lang w:val="ru-RU" w:eastAsia="en-US"/>
        </w:rPr>
        <w:t>финансовой отчетности</w:t>
      </w:r>
    </w:p>
    <w:p w:rsidR="00701126" w:rsidRPr="00A5668E" w:rsidRDefault="00F62ECA" w:rsidP="005F1034">
      <w:pPr>
        <w:pStyle w:val="ONUME"/>
        <w:rPr>
          <w:lang w:val="ru-RU"/>
        </w:rPr>
      </w:pPr>
      <w:r w:rsidRPr="00A5668E">
        <w:rPr>
          <w:lang w:val="ru-RU"/>
        </w:rPr>
        <w:t xml:space="preserve">В </w:t>
      </w:r>
      <w:r w:rsidR="00E54105" w:rsidRPr="00E54105">
        <w:rPr>
          <w:lang w:val="ru-RU"/>
        </w:rPr>
        <w:t>финансовой отчетности</w:t>
      </w:r>
      <w:r w:rsidR="00E54105">
        <w:rPr>
          <w:lang w:val="ru-RU"/>
        </w:rPr>
        <w:t xml:space="preserve"> </w:t>
      </w:r>
      <w:r w:rsidRPr="00A5668E">
        <w:rPr>
          <w:lang w:val="ru-RU"/>
        </w:rPr>
        <w:t>ВОИС за 2015</w:t>
      </w:r>
      <w:r w:rsidRPr="00A5668E">
        <w:t> </w:t>
      </w:r>
      <w:r w:rsidR="00E54105">
        <w:rPr>
          <w:lang w:val="ru-RU"/>
        </w:rPr>
        <w:t>г., подготовленной</w:t>
      </w:r>
      <w:r w:rsidRPr="00A5668E">
        <w:rPr>
          <w:lang w:val="ru-RU"/>
        </w:rPr>
        <w:t xml:space="preserve"> в соответствии с МСУГС, зафиксирован годовой профицит в размере 33,3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Pr="00A5668E">
        <w:rPr>
          <w:lang w:val="ru-RU"/>
        </w:rPr>
        <w:t xml:space="preserve"> и соответствующее увеличение чистых активов с 245,8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Pr="00A5668E">
        <w:rPr>
          <w:lang w:val="ru-RU"/>
        </w:rPr>
        <w:t xml:space="preserve"> в 2014</w:t>
      </w:r>
      <w:r w:rsidRPr="00A5668E">
        <w:t> </w:t>
      </w:r>
      <w:r w:rsidRPr="00A5668E">
        <w:rPr>
          <w:lang w:val="ru-RU"/>
        </w:rPr>
        <w:t>г. до 279,1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Pr="00A5668E">
        <w:rPr>
          <w:lang w:val="ru-RU"/>
        </w:rPr>
        <w:t xml:space="preserve"> по состоянию на 31</w:t>
      </w:r>
      <w:r w:rsidRPr="00A5668E">
        <w:t> </w:t>
      </w:r>
      <w:r w:rsidRPr="00A5668E">
        <w:rPr>
          <w:lang w:val="ru-RU"/>
        </w:rPr>
        <w:t>декабря 2015</w:t>
      </w:r>
      <w:r w:rsidRPr="00A5668E">
        <w:t> </w:t>
      </w:r>
      <w:r w:rsidRPr="00A5668E">
        <w:rPr>
          <w:lang w:val="ru-RU"/>
        </w:rPr>
        <w:t xml:space="preserve">г. </w:t>
      </w:r>
    </w:p>
    <w:p w:rsidR="00701126" w:rsidRPr="00A5668E" w:rsidRDefault="003A299E" w:rsidP="005F1034">
      <w:pPr>
        <w:pStyle w:val="ONUME"/>
        <w:rPr>
          <w:lang w:val="ru-RU"/>
        </w:rPr>
      </w:pPr>
      <w:r w:rsidRPr="00A5668E">
        <w:rPr>
          <w:lang w:val="ru-RU"/>
        </w:rPr>
        <w:t>П</w:t>
      </w:r>
      <w:r w:rsidR="00F62ECA" w:rsidRPr="00A5668E">
        <w:rPr>
          <w:lang w:val="ru-RU"/>
        </w:rPr>
        <w:t xml:space="preserve">рофицит в </w:t>
      </w:r>
      <w:r>
        <w:rPr>
          <w:lang w:val="ru-RU"/>
        </w:rPr>
        <w:t xml:space="preserve">сумме </w:t>
      </w:r>
      <w:r w:rsidR="00F62ECA" w:rsidRPr="00A5668E">
        <w:rPr>
          <w:lang w:val="ru-RU"/>
        </w:rPr>
        <w:t>3</w:t>
      </w:r>
      <w:r w:rsidR="00740ECA" w:rsidRPr="00A5668E">
        <w:rPr>
          <w:lang w:val="ru-RU"/>
        </w:rPr>
        <w:t>3</w:t>
      </w:r>
      <w:r w:rsidR="00F62ECA" w:rsidRPr="00A5668E">
        <w:rPr>
          <w:lang w:val="ru-RU"/>
        </w:rPr>
        <w:t>,</w:t>
      </w:r>
      <w:r w:rsidR="00740ECA" w:rsidRPr="00A5668E">
        <w:rPr>
          <w:lang w:val="ru-RU"/>
        </w:rPr>
        <w:t>3</w:t>
      </w:r>
      <w:r w:rsidR="00F62ECA"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>
        <w:rPr>
          <w:lang w:val="ru-RU"/>
        </w:rPr>
        <w:t>,</w:t>
      </w:r>
      <w:r w:rsidR="00F62ECA" w:rsidRPr="00A5668E">
        <w:rPr>
          <w:lang w:val="ru-RU"/>
        </w:rPr>
        <w:t xml:space="preserve"> </w:t>
      </w:r>
      <w:r w:rsidRPr="00A5668E">
        <w:rPr>
          <w:lang w:val="ru-RU"/>
        </w:rPr>
        <w:t>полученный в 2015</w:t>
      </w:r>
      <w:r w:rsidRPr="00A5668E">
        <w:t> </w:t>
      </w:r>
      <w:r w:rsidRPr="00A5668E">
        <w:rPr>
          <w:lang w:val="ru-RU"/>
        </w:rPr>
        <w:t>г.</w:t>
      </w:r>
      <w:r>
        <w:rPr>
          <w:lang w:val="ru-RU"/>
        </w:rPr>
        <w:t>,</w:t>
      </w:r>
      <w:r w:rsidRPr="00A5668E">
        <w:rPr>
          <w:lang w:val="ru-RU"/>
        </w:rPr>
        <w:t xml:space="preserve"> </w:t>
      </w:r>
      <w:r w:rsidR="00740ECA" w:rsidRPr="00A5668E">
        <w:rPr>
          <w:lang w:val="ru-RU"/>
        </w:rPr>
        <w:t xml:space="preserve">сопоставим </w:t>
      </w:r>
      <w:r>
        <w:rPr>
          <w:lang w:val="ru-RU"/>
        </w:rPr>
        <w:t>с профицитом</w:t>
      </w:r>
      <w:r w:rsidR="00F62ECA" w:rsidRPr="00A5668E">
        <w:rPr>
          <w:lang w:val="ru-RU"/>
        </w:rPr>
        <w:t xml:space="preserve">, </w:t>
      </w:r>
      <w:r w:rsidR="00740ECA" w:rsidRPr="00A5668E">
        <w:rPr>
          <w:lang w:val="ru-RU"/>
        </w:rPr>
        <w:t>полученным в 2014</w:t>
      </w:r>
      <w:r w:rsidR="00F62ECA" w:rsidRPr="00A5668E">
        <w:t> </w:t>
      </w:r>
      <w:r w:rsidR="00F62ECA" w:rsidRPr="00A5668E">
        <w:rPr>
          <w:lang w:val="ru-RU"/>
        </w:rPr>
        <w:t xml:space="preserve">г. </w:t>
      </w:r>
      <w:r>
        <w:rPr>
          <w:lang w:val="ru-RU"/>
        </w:rPr>
        <w:t>(</w:t>
      </w:r>
      <w:r w:rsidRPr="00A5668E">
        <w:rPr>
          <w:lang w:val="ru-RU"/>
        </w:rPr>
        <w:t>37,0</w:t>
      </w:r>
      <w:r w:rsidRPr="00A5668E">
        <w:t> </w:t>
      </w:r>
      <w:r w:rsidR="00726EB5">
        <w:rPr>
          <w:lang w:val="ru-RU"/>
        </w:rPr>
        <w:t>млн</w:t>
      </w:r>
      <w:r>
        <w:rPr>
          <w:lang w:val="ru-RU"/>
        </w:rPr>
        <w:t> шв. франков).</w:t>
      </w:r>
      <w:r w:rsidR="00F62ECA" w:rsidRPr="00A5668E">
        <w:rPr>
          <w:lang w:val="ru-RU"/>
        </w:rPr>
        <w:t xml:space="preserve"> Совокупный доход за 201</w:t>
      </w:r>
      <w:r w:rsidR="00740ECA" w:rsidRPr="00A5668E">
        <w:rPr>
          <w:lang w:val="ru-RU"/>
        </w:rPr>
        <w:t>5</w:t>
      </w:r>
      <w:r w:rsidR="00F62ECA" w:rsidRPr="00A5668E">
        <w:t> </w:t>
      </w:r>
      <w:r w:rsidR="00F62ECA" w:rsidRPr="00A5668E">
        <w:rPr>
          <w:lang w:val="ru-RU"/>
        </w:rPr>
        <w:t>г. вырос по сравнению с 201</w:t>
      </w:r>
      <w:r w:rsidR="00740ECA" w:rsidRPr="00A5668E">
        <w:rPr>
          <w:lang w:val="ru-RU"/>
        </w:rPr>
        <w:t>4</w:t>
      </w:r>
      <w:r w:rsidR="00F62ECA" w:rsidRPr="00A5668E">
        <w:t> </w:t>
      </w:r>
      <w:r w:rsidR="00F62ECA" w:rsidRPr="00A5668E">
        <w:rPr>
          <w:lang w:val="ru-RU"/>
        </w:rPr>
        <w:t>г. на 1</w:t>
      </w:r>
      <w:r w:rsidR="00740ECA" w:rsidRPr="00A5668E">
        <w:rPr>
          <w:lang w:val="ru-RU"/>
        </w:rPr>
        <w:t>1</w:t>
      </w:r>
      <w:r w:rsidR="00F62ECA" w:rsidRPr="00A5668E">
        <w:rPr>
          <w:lang w:val="ru-RU"/>
        </w:rPr>
        <w:t>,</w:t>
      </w:r>
      <w:r w:rsidR="00740ECA" w:rsidRPr="00A5668E">
        <w:rPr>
          <w:lang w:val="ru-RU"/>
        </w:rPr>
        <w:t>7</w:t>
      </w:r>
      <w:r w:rsidR="00F62ECA"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="00740ECA" w:rsidRPr="00A5668E">
        <w:rPr>
          <w:lang w:val="ru-RU"/>
        </w:rPr>
        <w:t xml:space="preserve">, что было </w:t>
      </w:r>
      <w:r w:rsidR="00F62ECA" w:rsidRPr="00A5668E">
        <w:rPr>
          <w:lang w:val="ru-RU"/>
        </w:rPr>
        <w:t xml:space="preserve">главным образом </w:t>
      </w:r>
      <w:r w:rsidR="00740ECA" w:rsidRPr="00A5668E">
        <w:rPr>
          <w:lang w:val="ru-RU"/>
        </w:rPr>
        <w:t>связано с ростом доходов</w:t>
      </w:r>
      <w:r w:rsidR="00F62ECA" w:rsidRPr="00A5668E">
        <w:rPr>
          <w:lang w:val="ru-RU"/>
        </w:rPr>
        <w:t xml:space="preserve"> от пошлин </w:t>
      </w:r>
      <w:r w:rsidR="00740ECA" w:rsidRPr="00A5668E">
        <w:rPr>
          <w:lang w:val="ru-RU"/>
        </w:rPr>
        <w:t>в рамках Мадридской системы</w:t>
      </w:r>
      <w:r w:rsidR="00F62ECA" w:rsidRPr="00A5668E">
        <w:rPr>
          <w:lang w:val="ru-RU"/>
        </w:rPr>
        <w:t xml:space="preserve"> на </w:t>
      </w:r>
      <w:r w:rsidR="00740ECA" w:rsidRPr="00A5668E">
        <w:rPr>
          <w:lang w:val="ru-RU"/>
        </w:rPr>
        <w:t>12</w:t>
      </w:r>
      <w:r w:rsidR="00F62ECA" w:rsidRPr="00A5668E">
        <w:rPr>
          <w:lang w:val="ru-RU"/>
        </w:rPr>
        <w:t>,</w:t>
      </w:r>
      <w:r w:rsidR="00740ECA" w:rsidRPr="00A5668E">
        <w:rPr>
          <w:lang w:val="ru-RU"/>
        </w:rPr>
        <w:t>8</w:t>
      </w:r>
      <w:r w:rsidR="00F62ECA"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="00F62ECA" w:rsidRPr="00A5668E">
        <w:rPr>
          <w:lang w:val="ru-RU"/>
        </w:rPr>
        <w:t>.  Совокупные расходы в сравнении с 201</w:t>
      </w:r>
      <w:r w:rsidR="00740ECA" w:rsidRPr="00A5668E">
        <w:rPr>
          <w:lang w:val="ru-RU"/>
        </w:rPr>
        <w:t>4</w:t>
      </w:r>
      <w:r w:rsidR="00F62ECA" w:rsidRPr="00A5668E">
        <w:t> </w:t>
      </w:r>
      <w:r w:rsidR="00F62ECA" w:rsidRPr="00A5668E">
        <w:rPr>
          <w:lang w:val="ru-RU"/>
        </w:rPr>
        <w:t xml:space="preserve">г. </w:t>
      </w:r>
      <w:r w:rsidR="00740ECA" w:rsidRPr="00A5668E">
        <w:rPr>
          <w:lang w:val="ru-RU"/>
        </w:rPr>
        <w:t xml:space="preserve">выросли </w:t>
      </w:r>
      <w:r w:rsidR="00F62ECA" w:rsidRPr="00A5668E">
        <w:rPr>
          <w:lang w:val="ru-RU"/>
        </w:rPr>
        <w:t xml:space="preserve">на </w:t>
      </w:r>
      <w:r w:rsidR="00740ECA" w:rsidRPr="00A5668E">
        <w:rPr>
          <w:lang w:val="ru-RU"/>
        </w:rPr>
        <w:t>15</w:t>
      </w:r>
      <w:r w:rsidR="00F62ECA" w:rsidRPr="00A5668E">
        <w:rPr>
          <w:lang w:val="ru-RU"/>
        </w:rPr>
        <w:t>,</w:t>
      </w:r>
      <w:r w:rsidR="00740ECA" w:rsidRPr="00A5668E">
        <w:rPr>
          <w:lang w:val="ru-RU"/>
        </w:rPr>
        <w:t>4</w:t>
      </w:r>
      <w:r w:rsidR="00F62ECA"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="00740ECA" w:rsidRPr="00A5668E">
        <w:rPr>
          <w:lang w:val="ru-RU"/>
        </w:rPr>
        <w:t>. В то время как р</w:t>
      </w:r>
      <w:r w:rsidR="00F62ECA" w:rsidRPr="00A5668E">
        <w:rPr>
          <w:lang w:val="ru-RU"/>
        </w:rPr>
        <w:t xml:space="preserve">асходы на персонал </w:t>
      </w:r>
      <w:r w:rsidR="00740ECA" w:rsidRPr="00A5668E">
        <w:rPr>
          <w:lang w:val="ru-RU"/>
        </w:rPr>
        <w:t>остались примерно на уровне прошлого года</w:t>
      </w:r>
      <w:r w:rsidR="00F62ECA" w:rsidRPr="00A5668E">
        <w:rPr>
          <w:lang w:val="ru-RU"/>
        </w:rPr>
        <w:t xml:space="preserve">, </w:t>
      </w:r>
      <w:r w:rsidR="00740ECA" w:rsidRPr="00A5668E">
        <w:rPr>
          <w:lang w:val="ru-RU"/>
        </w:rPr>
        <w:t xml:space="preserve">почти все остальные категории </w:t>
      </w:r>
      <w:r w:rsidR="00697410" w:rsidRPr="00A5668E">
        <w:rPr>
          <w:lang w:val="ru-RU"/>
        </w:rPr>
        <w:t>расходов</w:t>
      </w:r>
      <w:r w:rsidR="00740ECA" w:rsidRPr="00A5668E">
        <w:rPr>
          <w:lang w:val="ru-RU"/>
        </w:rPr>
        <w:t xml:space="preserve"> возросли</w:t>
      </w:r>
      <w:r w:rsidR="00701126" w:rsidRPr="00A5668E">
        <w:rPr>
          <w:lang w:val="ru-RU"/>
        </w:rPr>
        <w:t xml:space="preserve">, </w:t>
      </w:r>
      <w:r w:rsidR="00740ECA" w:rsidRPr="00A5668E">
        <w:rPr>
          <w:lang w:val="ru-RU"/>
        </w:rPr>
        <w:t xml:space="preserve">что прежде всего касается </w:t>
      </w:r>
      <w:r w:rsidR="00E57521">
        <w:rPr>
          <w:lang w:val="ru-RU"/>
        </w:rPr>
        <w:t xml:space="preserve">выплат </w:t>
      </w:r>
      <w:r w:rsidR="00697410" w:rsidRPr="00A5668E">
        <w:rPr>
          <w:lang w:val="ru-RU"/>
        </w:rPr>
        <w:t>за</w:t>
      </w:r>
      <w:r w:rsidR="00740ECA" w:rsidRPr="00A5668E">
        <w:rPr>
          <w:lang w:val="ru-RU"/>
        </w:rPr>
        <w:t xml:space="preserve"> услуг</w:t>
      </w:r>
      <w:r w:rsidR="00697410" w:rsidRPr="00A5668E">
        <w:rPr>
          <w:lang w:val="ru-RU"/>
        </w:rPr>
        <w:t>и</w:t>
      </w:r>
      <w:r w:rsidR="00740ECA" w:rsidRPr="00A5668E">
        <w:rPr>
          <w:lang w:val="ru-RU"/>
        </w:rPr>
        <w:t xml:space="preserve"> по контрактам, которые в </w:t>
      </w:r>
      <w:r w:rsidR="00701126" w:rsidRPr="00A5668E">
        <w:rPr>
          <w:lang w:val="ru-RU"/>
        </w:rPr>
        <w:t>2015</w:t>
      </w:r>
      <w:r w:rsidR="00697410" w:rsidRPr="00A5668E">
        <w:rPr>
          <w:lang w:val="ru-RU"/>
        </w:rPr>
        <w:t> </w:t>
      </w:r>
      <w:r w:rsidR="00740ECA" w:rsidRPr="00A5668E">
        <w:rPr>
          <w:lang w:val="ru-RU"/>
        </w:rPr>
        <w:t xml:space="preserve">г. </w:t>
      </w:r>
      <w:r w:rsidR="00697410" w:rsidRPr="00A5668E">
        <w:rPr>
          <w:lang w:val="ru-RU"/>
        </w:rPr>
        <w:t xml:space="preserve">оказались </w:t>
      </w:r>
      <w:r w:rsidR="004B2935">
        <w:rPr>
          <w:lang w:val="ru-RU"/>
        </w:rPr>
        <w:t>на 8,5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="00740ECA" w:rsidRPr="00A5668E">
        <w:rPr>
          <w:lang w:val="ru-RU"/>
        </w:rPr>
        <w:t xml:space="preserve"> выше, чем в </w:t>
      </w:r>
      <w:r w:rsidR="00701126" w:rsidRPr="00A5668E">
        <w:rPr>
          <w:lang w:val="ru-RU"/>
        </w:rPr>
        <w:t>2014</w:t>
      </w:r>
      <w:r w:rsidR="00740ECA" w:rsidRPr="00A5668E">
        <w:rPr>
          <w:lang w:val="ru-RU"/>
        </w:rPr>
        <w:t xml:space="preserve"> г</w:t>
      </w:r>
      <w:r w:rsidR="00701126" w:rsidRPr="00A5668E">
        <w:rPr>
          <w:lang w:val="ru-RU"/>
        </w:rPr>
        <w:t>.</w:t>
      </w:r>
    </w:p>
    <w:p w:rsidR="00701126" w:rsidRPr="00A5668E" w:rsidRDefault="00697410" w:rsidP="005F1034">
      <w:pPr>
        <w:pStyle w:val="ONUME"/>
        <w:rPr>
          <w:lang w:val="ru-RU"/>
        </w:rPr>
      </w:pPr>
      <w:r w:rsidRPr="00A5668E">
        <w:rPr>
          <w:lang w:val="ru-RU"/>
        </w:rPr>
        <w:t xml:space="preserve">Объем совокупных активов ВОИС вырос с 969,4 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Pr="00A5668E">
        <w:rPr>
          <w:lang w:val="ru-RU"/>
        </w:rPr>
        <w:t xml:space="preserve"> по состоянию на </w:t>
      </w:r>
      <w:r w:rsidR="00E57521">
        <w:rPr>
          <w:lang w:val="ru-RU"/>
        </w:rPr>
        <w:t>31 декабря</w:t>
      </w:r>
      <w:r w:rsidRPr="00A5668E">
        <w:rPr>
          <w:lang w:val="ru-RU"/>
        </w:rPr>
        <w:t xml:space="preserve"> 2014</w:t>
      </w:r>
      <w:r w:rsidRPr="00A5668E">
        <w:t> </w:t>
      </w:r>
      <w:r w:rsidRPr="00A5668E">
        <w:rPr>
          <w:lang w:val="ru-RU"/>
        </w:rPr>
        <w:t xml:space="preserve">г. до 977,0 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Pr="00A5668E">
        <w:rPr>
          <w:lang w:val="ru-RU"/>
        </w:rPr>
        <w:t xml:space="preserve"> по состоянию на 31</w:t>
      </w:r>
      <w:r w:rsidRPr="00A5668E">
        <w:t> </w:t>
      </w:r>
      <w:r w:rsidRPr="00A5668E">
        <w:rPr>
          <w:lang w:val="ru-RU"/>
        </w:rPr>
        <w:t>декабря 2015</w:t>
      </w:r>
      <w:r w:rsidRPr="00A5668E">
        <w:t> </w:t>
      </w:r>
      <w:r w:rsidRPr="00A5668E">
        <w:rPr>
          <w:lang w:val="ru-RU"/>
        </w:rPr>
        <w:t>г. Денежные средства и их эквиваленты составили на конец 2015</w:t>
      </w:r>
      <w:r w:rsidRPr="00A5668E">
        <w:t> </w:t>
      </w:r>
      <w:r w:rsidRPr="00A5668E">
        <w:rPr>
          <w:lang w:val="ru-RU"/>
        </w:rPr>
        <w:t xml:space="preserve">г. 489,5 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Pr="00A5668E">
        <w:rPr>
          <w:lang w:val="ru-RU"/>
        </w:rPr>
        <w:t xml:space="preserve"> (50,1% совокупных активов), или на 15,0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Pr="00A5668E">
        <w:rPr>
          <w:lang w:val="ru-RU"/>
        </w:rPr>
        <w:t xml:space="preserve"> больше, чем в предыдущем году, несмотря на разовую выплату Организацией 24,0 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Pr="00A5668E">
        <w:rPr>
          <w:lang w:val="ru-RU"/>
        </w:rPr>
        <w:t xml:space="preserve"> в ноябре 2015 г. в рамках погашения одного из займов.  </w:t>
      </w:r>
      <w:r w:rsidR="00E57521" w:rsidRPr="00A5668E">
        <w:rPr>
          <w:lang w:val="ru-RU"/>
        </w:rPr>
        <w:t xml:space="preserve">Значительные </w:t>
      </w:r>
      <w:r w:rsidR="00E57521" w:rsidRPr="00E57521">
        <w:rPr>
          <w:lang w:val="ru-RU"/>
        </w:rPr>
        <w:t>средств</w:t>
      </w:r>
      <w:r w:rsidR="00E57521">
        <w:rPr>
          <w:lang w:val="ru-RU"/>
        </w:rPr>
        <w:t xml:space="preserve">а </w:t>
      </w:r>
      <w:r w:rsidRPr="00A5668E">
        <w:rPr>
          <w:lang w:val="ru-RU"/>
        </w:rPr>
        <w:t xml:space="preserve">ВОИС </w:t>
      </w:r>
      <w:r w:rsidR="00E57521">
        <w:rPr>
          <w:lang w:val="ru-RU"/>
        </w:rPr>
        <w:t>вложены</w:t>
      </w:r>
      <w:r w:rsidRPr="00A5668E">
        <w:rPr>
          <w:lang w:val="ru-RU"/>
        </w:rPr>
        <w:t xml:space="preserve"> в </w:t>
      </w:r>
      <w:r w:rsidRPr="00A5668E">
        <w:rPr>
          <w:lang w:val="ru-RU"/>
        </w:rPr>
        <w:lastRenderedPageBreak/>
        <w:t>основные средства, в том числе в земельны</w:t>
      </w:r>
      <w:r w:rsidR="00BA5763" w:rsidRPr="00A5668E">
        <w:rPr>
          <w:lang w:val="ru-RU"/>
        </w:rPr>
        <w:t>е</w:t>
      </w:r>
      <w:r w:rsidR="00E57521">
        <w:rPr>
          <w:lang w:val="ru-RU"/>
        </w:rPr>
        <w:t xml:space="preserve"> участки, здания, инвестиционную </w:t>
      </w:r>
      <w:r w:rsidR="00E57521" w:rsidRPr="00E57521">
        <w:rPr>
          <w:lang w:val="ru-RU"/>
        </w:rPr>
        <w:t>недвижимост</w:t>
      </w:r>
      <w:r w:rsidR="00E57521">
        <w:rPr>
          <w:lang w:val="ru-RU"/>
        </w:rPr>
        <w:t>ь</w:t>
      </w:r>
      <w:r w:rsidRPr="00A5668E">
        <w:rPr>
          <w:lang w:val="ru-RU"/>
        </w:rPr>
        <w:t>, нематериальные активы и оборудование</w:t>
      </w:r>
      <w:r w:rsidR="00E57521">
        <w:rPr>
          <w:lang w:val="ru-RU"/>
        </w:rPr>
        <w:t xml:space="preserve">. </w:t>
      </w:r>
      <w:r w:rsidR="00E57521" w:rsidRPr="00A5668E">
        <w:rPr>
          <w:lang w:val="ru-RU"/>
        </w:rPr>
        <w:t>С</w:t>
      </w:r>
      <w:r w:rsidRPr="00A5668E">
        <w:rPr>
          <w:lang w:val="ru-RU"/>
        </w:rPr>
        <w:t xml:space="preserve">овокупная чистая балансовая стоимость </w:t>
      </w:r>
      <w:r w:rsidR="00E57521">
        <w:rPr>
          <w:lang w:val="ru-RU"/>
        </w:rPr>
        <w:t xml:space="preserve">основных средств </w:t>
      </w:r>
      <w:r w:rsidRPr="00A5668E">
        <w:rPr>
          <w:lang w:val="ru-RU"/>
        </w:rPr>
        <w:t>составила 417,8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Pr="00A5668E">
        <w:rPr>
          <w:lang w:val="ru-RU"/>
        </w:rPr>
        <w:t xml:space="preserve"> (42,8% от общего объема активов).  В 2015</w:t>
      </w:r>
      <w:r w:rsidRPr="00A5668E">
        <w:t> </w:t>
      </w:r>
      <w:r w:rsidRPr="00A5668E">
        <w:rPr>
          <w:lang w:val="ru-RU"/>
        </w:rPr>
        <w:t xml:space="preserve">г. Организация продолжала осуществлять инвестиции в основные средства, включая увеличение стоимости зданий и сооружений на 6,2 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Pr="00A5668E">
        <w:rPr>
          <w:lang w:val="ru-RU"/>
        </w:rPr>
        <w:t xml:space="preserve">. Хотя здание нового конференц-зала </w:t>
      </w:r>
      <w:r w:rsidR="00EE35C6" w:rsidRPr="00A5668E">
        <w:rPr>
          <w:lang w:val="ru-RU"/>
        </w:rPr>
        <w:t xml:space="preserve">(НКЗ) было сдано </w:t>
      </w:r>
      <w:r w:rsidRPr="00A5668E">
        <w:rPr>
          <w:lang w:val="ru-RU"/>
        </w:rPr>
        <w:t xml:space="preserve">в эксплуатацию </w:t>
      </w:r>
      <w:r w:rsidR="00EE35C6" w:rsidRPr="00A5668E">
        <w:rPr>
          <w:lang w:val="ru-RU"/>
        </w:rPr>
        <w:t xml:space="preserve">в сентябре 2014 г., в течение 2015 г. были завершены некоторые незавершенные работы в НКЗ и вокруг него. </w:t>
      </w:r>
      <w:r w:rsidR="00E57521">
        <w:rPr>
          <w:lang w:val="ru-RU"/>
        </w:rPr>
        <w:t>Строительство</w:t>
      </w:r>
      <w:r w:rsidRPr="00A5668E">
        <w:rPr>
          <w:lang w:val="ru-RU"/>
        </w:rPr>
        <w:t xml:space="preserve"> сооружений</w:t>
      </w:r>
      <w:r w:rsidR="00EE35C6" w:rsidRPr="00A5668E">
        <w:rPr>
          <w:lang w:val="ru-RU"/>
        </w:rPr>
        <w:t>, связанных с обеспечением</w:t>
      </w:r>
      <w:r w:rsidRPr="00A5668E">
        <w:rPr>
          <w:lang w:val="ru-RU"/>
        </w:rPr>
        <w:t xml:space="preserve"> безопасности, в том числе нового центра доступа</w:t>
      </w:r>
      <w:r w:rsidR="00EE35C6" w:rsidRPr="00A5668E">
        <w:rPr>
          <w:lang w:val="ru-RU"/>
        </w:rPr>
        <w:t xml:space="preserve">, </w:t>
      </w:r>
      <w:r w:rsidR="00BA4188" w:rsidRPr="00A5668E">
        <w:rPr>
          <w:lang w:val="ru-RU"/>
        </w:rPr>
        <w:t xml:space="preserve">операционного </w:t>
      </w:r>
      <w:r w:rsidR="00EE35C6" w:rsidRPr="00A5668E">
        <w:rPr>
          <w:lang w:val="ru-RU"/>
        </w:rPr>
        <w:t xml:space="preserve">центра </w:t>
      </w:r>
      <w:r w:rsidR="00BA4188" w:rsidRPr="00A5668E">
        <w:rPr>
          <w:lang w:val="ru-RU"/>
        </w:rPr>
        <w:t xml:space="preserve">служб </w:t>
      </w:r>
      <w:r w:rsidR="00EE35C6" w:rsidRPr="00A5668E">
        <w:rPr>
          <w:lang w:val="ru-RU"/>
        </w:rPr>
        <w:t>безопасности</w:t>
      </w:r>
      <w:r w:rsidRPr="00A5668E">
        <w:rPr>
          <w:lang w:val="ru-RU"/>
        </w:rPr>
        <w:t xml:space="preserve"> и периметра безопасности, </w:t>
      </w:r>
      <w:r w:rsidR="00EE35C6" w:rsidRPr="00A5668E">
        <w:rPr>
          <w:lang w:val="ru-RU"/>
        </w:rPr>
        <w:t xml:space="preserve">также </w:t>
      </w:r>
      <w:r w:rsidR="00E57521" w:rsidRPr="00A5668E">
        <w:rPr>
          <w:lang w:val="ru-RU"/>
        </w:rPr>
        <w:t>был</w:t>
      </w:r>
      <w:r w:rsidR="00E57521">
        <w:rPr>
          <w:lang w:val="ru-RU"/>
        </w:rPr>
        <w:t>о</w:t>
      </w:r>
      <w:r w:rsidR="00E57521" w:rsidRPr="00A5668E">
        <w:rPr>
          <w:lang w:val="ru-RU"/>
        </w:rPr>
        <w:t xml:space="preserve"> </w:t>
      </w:r>
      <w:r w:rsidRPr="00A5668E">
        <w:rPr>
          <w:lang w:val="ru-RU"/>
        </w:rPr>
        <w:t>завершен</w:t>
      </w:r>
      <w:r w:rsidR="00B83CB9">
        <w:rPr>
          <w:lang w:val="ru-RU"/>
        </w:rPr>
        <w:t>о</w:t>
      </w:r>
      <w:r w:rsidRPr="00A5668E">
        <w:rPr>
          <w:lang w:val="ru-RU"/>
        </w:rPr>
        <w:t xml:space="preserve"> в 2015</w:t>
      </w:r>
      <w:r w:rsidRPr="00A5668E">
        <w:t> </w:t>
      </w:r>
      <w:r w:rsidRPr="00A5668E">
        <w:rPr>
          <w:lang w:val="ru-RU"/>
        </w:rPr>
        <w:t>г</w:t>
      </w:r>
      <w:r w:rsidR="00EE35C6" w:rsidRPr="00A5668E">
        <w:rPr>
          <w:lang w:val="ru-RU"/>
        </w:rPr>
        <w:t>.</w:t>
      </w:r>
    </w:p>
    <w:p w:rsidR="00701126" w:rsidRPr="00A5668E" w:rsidRDefault="00EE35C6" w:rsidP="005F1034">
      <w:pPr>
        <w:pStyle w:val="ONUME"/>
        <w:rPr>
          <w:lang w:val="ru-RU"/>
        </w:rPr>
      </w:pPr>
      <w:r w:rsidRPr="00A5668E">
        <w:rPr>
          <w:lang w:val="ru-RU"/>
        </w:rPr>
        <w:t>Основными статьями обязательств Организации по состоянию на 31</w:t>
      </w:r>
      <w:r w:rsidRPr="00A5668E">
        <w:t> </w:t>
      </w:r>
      <w:r w:rsidRPr="00A5668E">
        <w:rPr>
          <w:lang w:val="ru-RU"/>
        </w:rPr>
        <w:t>декабря 2015</w:t>
      </w:r>
      <w:r w:rsidRPr="00A5668E">
        <w:t> </w:t>
      </w:r>
      <w:r w:rsidRPr="00A5668E">
        <w:rPr>
          <w:lang w:val="ru-RU"/>
        </w:rPr>
        <w:t>г. являются кредиторская задолжность и авансовые поступления, составившие в сумме 359,8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Pr="00A5668E">
        <w:rPr>
          <w:lang w:val="ru-RU"/>
        </w:rPr>
        <w:t xml:space="preserve"> (51,5% всех обязательств)</w:t>
      </w:r>
      <w:r w:rsidR="009A3DB4">
        <w:rPr>
          <w:lang w:val="ru-RU"/>
        </w:rPr>
        <w:t xml:space="preserve">, </w:t>
      </w:r>
      <w:r w:rsidR="009A3DB4" w:rsidRPr="009A3DB4">
        <w:rPr>
          <w:lang w:val="ru-RU"/>
        </w:rPr>
        <w:t>а также</w:t>
      </w:r>
      <w:r w:rsidRPr="00A5668E">
        <w:rPr>
          <w:lang w:val="ru-RU"/>
        </w:rPr>
        <w:t xml:space="preserve"> обязательства по выплате пособий сотрудникам, составившие 171,5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Pr="00A5668E">
        <w:rPr>
          <w:lang w:val="ru-RU"/>
        </w:rPr>
        <w:t xml:space="preserve"> (24,6% всех обязательств). Заемные средства на конец 2015 г. составили 110,0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Pr="00A5668E">
        <w:rPr>
          <w:lang w:val="ru-RU"/>
        </w:rPr>
        <w:t xml:space="preserve"> (для сравнения</w:t>
      </w:r>
      <w:r w:rsidR="00701126" w:rsidRPr="00A5668E">
        <w:rPr>
          <w:lang w:val="ru-RU"/>
        </w:rPr>
        <w:t xml:space="preserve">, </w:t>
      </w:r>
      <w:r w:rsidRPr="00A5668E">
        <w:rPr>
          <w:lang w:val="ru-RU"/>
        </w:rPr>
        <w:t xml:space="preserve">на конец </w:t>
      </w:r>
      <w:r w:rsidR="00701126" w:rsidRPr="00A5668E">
        <w:rPr>
          <w:lang w:val="ru-RU"/>
        </w:rPr>
        <w:t>2014</w:t>
      </w:r>
      <w:r w:rsidR="009E5CB8" w:rsidRPr="00A5668E">
        <w:rPr>
          <w:lang w:val="ru-RU"/>
        </w:rPr>
        <w:t> </w:t>
      </w:r>
      <w:r w:rsidRPr="00A5668E">
        <w:rPr>
          <w:lang w:val="ru-RU"/>
        </w:rPr>
        <w:t xml:space="preserve">г. они составляли 139,2 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Pr="00A5668E">
        <w:rPr>
          <w:lang w:val="ru-RU"/>
        </w:rPr>
        <w:t>)</w:t>
      </w:r>
      <w:r w:rsidR="00701126" w:rsidRPr="00A5668E">
        <w:rPr>
          <w:lang w:val="ru-RU"/>
        </w:rPr>
        <w:t xml:space="preserve">. </w:t>
      </w:r>
      <w:r w:rsidR="009E5CB8" w:rsidRPr="00A5668E">
        <w:rPr>
          <w:lang w:val="ru-RU"/>
        </w:rPr>
        <w:t>Кроме регулярных годичных выплат в счет погашения задолженности</w:t>
      </w:r>
      <w:r w:rsidR="00701126" w:rsidRPr="00A5668E">
        <w:rPr>
          <w:lang w:val="ru-RU"/>
        </w:rPr>
        <w:t xml:space="preserve">, </w:t>
      </w:r>
      <w:r w:rsidR="009E5CB8" w:rsidRPr="00A5668E">
        <w:rPr>
          <w:lang w:val="ru-RU"/>
        </w:rPr>
        <w:t xml:space="preserve">Организация, как указано выше, произвела </w:t>
      </w:r>
      <w:r w:rsidR="009A3DB4">
        <w:rPr>
          <w:lang w:val="ru-RU"/>
        </w:rPr>
        <w:t>в 2015 </w:t>
      </w:r>
      <w:r w:rsidR="009A3DB4" w:rsidRPr="00A5668E">
        <w:rPr>
          <w:lang w:val="ru-RU"/>
        </w:rPr>
        <w:t xml:space="preserve">г. </w:t>
      </w:r>
      <w:r w:rsidR="009E5CB8" w:rsidRPr="00A5668E">
        <w:rPr>
          <w:lang w:val="ru-RU"/>
        </w:rPr>
        <w:t xml:space="preserve">разовую выплату в счет погашения задолженности в размере </w:t>
      </w:r>
      <w:r w:rsidR="00701126" w:rsidRPr="00A5668E">
        <w:rPr>
          <w:lang w:val="ru-RU"/>
        </w:rPr>
        <w:t>24</w:t>
      </w:r>
      <w:r w:rsidR="009E5CB8" w:rsidRPr="00A5668E">
        <w:rPr>
          <w:lang w:val="ru-RU"/>
        </w:rPr>
        <w:t>,</w:t>
      </w:r>
      <w:r w:rsidR="00701126" w:rsidRPr="00A5668E">
        <w:rPr>
          <w:lang w:val="ru-RU"/>
        </w:rPr>
        <w:t xml:space="preserve">0 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="00701126" w:rsidRPr="00A5668E">
        <w:rPr>
          <w:lang w:val="ru-RU"/>
        </w:rPr>
        <w:t>.</w:t>
      </w:r>
    </w:p>
    <w:p w:rsidR="00701126" w:rsidRPr="00A5668E" w:rsidRDefault="00A22384" w:rsidP="005F1034">
      <w:pPr>
        <w:pStyle w:val="ONUME"/>
        <w:rPr>
          <w:lang w:val="ru-RU"/>
        </w:rPr>
      </w:pPr>
      <w:r w:rsidRPr="00A5668E">
        <w:rPr>
          <w:lang w:val="ru-RU"/>
        </w:rPr>
        <w:t>На конец 2015 г. чистые активы Организации</w:t>
      </w:r>
      <w:r w:rsidR="00701126" w:rsidRPr="00A5668E">
        <w:rPr>
          <w:lang w:val="ru-RU"/>
        </w:rPr>
        <w:t xml:space="preserve">, </w:t>
      </w:r>
      <w:r w:rsidRPr="00A5668E">
        <w:rPr>
          <w:lang w:val="ru-RU"/>
        </w:rPr>
        <w:t>в состав которых входят ее резервные фонды и фонды оборотных средств</w:t>
      </w:r>
      <w:r w:rsidR="00701126" w:rsidRPr="00A5668E">
        <w:rPr>
          <w:lang w:val="ru-RU"/>
        </w:rPr>
        <w:t xml:space="preserve">, </w:t>
      </w:r>
      <w:r w:rsidRPr="00A5668E">
        <w:rPr>
          <w:lang w:val="ru-RU"/>
        </w:rPr>
        <w:t xml:space="preserve">составляли 279,1 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="00701126" w:rsidRPr="00A5668E">
        <w:rPr>
          <w:lang w:val="ru-RU"/>
        </w:rPr>
        <w:t xml:space="preserve">. </w:t>
      </w:r>
      <w:r w:rsidRPr="00A5668E">
        <w:rPr>
          <w:lang w:val="ru-RU"/>
        </w:rPr>
        <w:t xml:space="preserve">В течение </w:t>
      </w:r>
      <w:r w:rsidR="00701126" w:rsidRPr="00A5668E">
        <w:rPr>
          <w:lang w:val="ru-RU"/>
        </w:rPr>
        <w:t>2015</w:t>
      </w:r>
      <w:r w:rsidR="00852B20">
        <w:rPr>
          <w:lang w:val="ru-RU"/>
        </w:rPr>
        <w:t> </w:t>
      </w:r>
      <w:r w:rsidRPr="00A5668E">
        <w:rPr>
          <w:lang w:val="ru-RU"/>
        </w:rPr>
        <w:t>г. политика резервов Организации была уточнена</w:t>
      </w:r>
      <w:r w:rsidR="00701126" w:rsidRPr="00A5668E">
        <w:rPr>
          <w:lang w:val="ru-RU"/>
        </w:rPr>
        <w:t xml:space="preserve">, </w:t>
      </w:r>
      <w:r w:rsidR="00227D1B" w:rsidRPr="00227D1B">
        <w:rPr>
          <w:lang w:val="ru-RU"/>
        </w:rPr>
        <w:t xml:space="preserve">в частности, </w:t>
      </w:r>
      <w:r w:rsidR="00227D1B">
        <w:rPr>
          <w:lang w:val="ru-RU"/>
        </w:rPr>
        <w:t xml:space="preserve">было предусмотрено </w:t>
      </w:r>
      <w:r w:rsidRPr="00A5668E">
        <w:rPr>
          <w:lang w:val="ru-RU"/>
        </w:rPr>
        <w:t>формирование отдельного резерва, наз</w:t>
      </w:r>
      <w:r w:rsidR="00227D1B">
        <w:rPr>
          <w:lang w:val="ru-RU"/>
        </w:rPr>
        <w:t xml:space="preserve">ванного </w:t>
      </w:r>
      <w:r w:rsidRPr="00A5668E">
        <w:rPr>
          <w:lang w:val="ru-RU"/>
        </w:rPr>
        <w:t>«резервом специальных проектов»</w:t>
      </w:r>
      <w:r w:rsidR="00701126" w:rsidRPr="00A5668E">
        <w:rPr>
          <w:lang w:val="ru-RU"/>
        </w:rPr>
        <w:t xml:space="preserve">.  </w:t>
      </w:r>
      <w:r w:rsidR="009B2ACE" w:rsidRPr="00A5668E">
        <w:rPr>
          <w:lang w:val="ru-RU"/>
        </w:rPr>
        <w:t>В настоящее время д</w:t>
      </w:r>
      <w:r w:rsidRPr="00A5668E">
        <w:rPr>
          <w:lang w:val="ru-RU"/>
        </w:rPr>
        <w:t xml:space="preserve">анный резерв </w:t>
      </w:r>
      <w:r w:rsidR="00227D1B">
        <w:rPr>
          <w:lang w:val="ru-RU"/>
        </w:rPr>
        <w:t xml:space="preserve">отражается </w:t>
      </w:r>
      <w:r w:rsidR="009B2ACE" w:rsidRPr="00A5668E">
        <w:rPr>
          <w:lang w:val="ru-RU"/>
        </w:rPr>
        <w:t xml:space="preserve">в </w:t>
      </w:r>
      <w:r w:rsidR="00227D1B" w:rsidRPr="00227D1B">
        <w:rPr>
          <w:lang w:val="ru-RU"/>
        </w:rPr>
        <w:t>финансовой отчетности</w:t>
      </w:r>
      <w:r w:rsidR="00227D1B">
        <w:rPr>
          <w:lang w:val="ru-RU"/>
        </w:rPr>
        <w:t xml:space="preserve"> </w:t>
      </w:r>
      <w:r w:rsidR="009B2ACE" w:rsidRPr="00A5668E">
        <w:rPr>
          <w:lang w:val="ru-RU"/>
        </w:rPr>
        <w:t>отдельной строкой</w:t>
      </w:r>
      <w:r w:rsidR="00701126" w:rsidRPr="00A5668E">
        <w:rPr>
          <w:lang w:val="ru-RU"/>
        </w:rPr>
        <w:t xml:space="preserve">.  </w:t>
      </w:r>
      <w:r w:rsidR="009B2ACE" w:rsidRPr="00A5668E">
        <w:rPr>
          <w:lang w:val="ru-RU"/>
        </w:rPr>
        <w:t>Резерв специальных проектов содержит средства, выделяемые на реализацию проектов, финансируемых за счет резервов</w:t>
      </w:r>
      <w:r w:rsidR="00701126" w:rsidRPr="00A5668E">
        <w:rPr>
          <w:lang w:val="ru-RU"/>
        </w:rPr>
        <w:t xml:space="preserve">, </w:t>
      </w:r>
      <w:r w:rsidR="009B2ACE" w:rsidRPr="00A5668E">
        <w:rPr>
          <w:lang w:val="ru-RU"/>
        </w:rPr>
        <w:t xml:space="preserve">за вычетом накопленных затрат. Его остаток, составивший на </w:t>
      </w:r>
      <w:r w:rsidR="00701126" w:rsidRPr="00A5668E">
        <w:rPr>
          <w:lang w:val="ru-RU"/>
        </w:rPr>
        <w:t>31</w:t>
      </w:r>
      <w:r w:rsidR="009B2ACE" w:rsidRPr="00A5668E">
        <w:rPr>
          <w:lang w:val="ru-RU"/>
        </w:rPr>
        <w:t xml:space="preserve"> декабря </w:t>
      </w:r>
      <w:r w:rsidR="00701126" w:rsidRPr="00A5668E">
        <w:rPr>
          <w:lang w:val="ru-RU"/>
        </w:rPr>
        <w:t>2015</w:t>
      </w:r>
      <w:r w:rsidR="009B2ACE" w:rsidRPr="00A5668E">
        <w:rPr>
          <w:lang w:val="ru-RU"/>
        </w:rPr>
        <w:t xml:space="preserve"> г. 23,7 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="00701126" w:rsidRPr="00A5668E">
        <w:rPr>
          <w:lang w:val="ru-RU"/>
        </w:rPr>
        <w:t xml:space="preserve">, </w:t>
      </w:r>
      <w:r w:rsidR="009B2ACE" w:rsidRPr="00A5668E">
        <w:rPr>
          <w:lang w:val="ru-RU"/>
        </w:rPr>
        <w:t>отражает объем средств, которые будут направлены на финансирование уже утвержденных проектов</w:t>
      </w:r>
      <w:r w:rsidR="00701126" w:rsidRPr="00A5668E">
        <w:rPr>
          <w:lang w:val="ru-RU"/>
        </w:rPr>
        <w:t>.</w:t>
      </w:r>
    </w:p>
    <w:p w:rsidR="00701126" w:rsidRPr="00A5668E" w:rsidRDefault="009B2ACE" w:rsidP="00D47896">
      <w:pPr>
        <w:spacing w:after="220"/>
        <w:rPr>
          <w:szCs w:val="22"/>
        </w:rPr>
      </w:pPr>
      <w:r w:rsidRPr="00A5668E">
        <w:rPr>
          <w:b/>
        </w:rPr>
        <w:t>Результаты финансовой деятельности</w:t>
      </w:r>
    </w:p>
    <w:p w:rsidR="00701126" w:rsidRPr="00A5668E" w:rsidRDefault="009B2ACE" w:rsidP="00D47896">
      <w:pPr>
        <w:pStyle w:val="ONUME"/>
        <w:rPr>
          <w:lang w:val="ru-RU"/>
        </w:rPr>
      </w:pPr>
      <w:r w:rsidRPr="00A5668E">
        <w:rPr>
          <w:lang w:val="ru-RU"/>
        </w:rPr>
        <w:t>Финансовые результаты деятельности Организации в 2015</w:t>
      </w:r>
      <w:r w:rsidRPr="00A5668E">
        <w:t> </w:t>
      </w:r>
      <w:r w:rsidRPr="00A5668E">
        <w:rPr>
          <w:lang w:val="ru-RU"/>
        </w:rPr>
        <w:t>г. выражались профицитом в размере 33,3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Pr="00A5668E">
        <w:rPr>
          <w:lang w:val="ru-RU"/>
        </w:rPr>
        <w:t xml:space="preserve"> при общем объеме доходов, равном 381,9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Pr="00A5668E">
        <w:rPr>
          <w:lang w:val="ru-RU"/>
        </w:rPr>
        <w:t>, и общем объеме расходов, равном 348,6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Pr="00A5668E">
        <w:rPr>
          <w:lang w:val="ru-RU"/>
        </w:rPr>
        <w:t>.  Для сравнения, в 2014</w:t>
      </w:r>
      <w:r w:rsidRPr="00A5668E">
        <w:t> </w:t>
      </w:r>
      <w:r w:rsidRPr="00A5668E">
        <w:rPr>
          <w:lang w:val="ru-RU"/>
        </w:rPr>
        <w:t>г. Организация имела профицит в размере 37,0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Pr="00A5668E">
        <w:rPr>
          <w:lang w:val="ru-RU"/>
        </w:rPr>
        <w:t xml:space="preserve"> при общем объеме доходов в 370,2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Pr="00A5668E">
        <w:rPr>
          <w:lang w:val="ru-RU"/>
        </w:rPr>
        <w:t xml:space="preserve"> и общем объеме расходов в 333,2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Pr="00A5668E">
        <w:rPr>
          <w:lang w:val="ru-RU"/>
        </w:rPr>
        <w:t xml:space="preserve">. </w:t>
      </w:r>
    </w:p>
    <w:p w:rsidR="00701126" w:rsidRPr="00A5668E" w:rsidRDefault="00BE085A" w:rsidP="00D47896">
      <w:pPr>
        <w:pStyle w:val="ONUME"/>
        <w:rPr>
          <w:lang w:val="ru-RU"/>
        </w:rPr>
      </w:pPr>
      <w:r w:rsidRPr="00A5668E">
        <w:rPr>
          <w:lang w:val="ru-RU"/>
        </w:rPr>
        <w:t>Финансовым р</w:t>
      </w:r>
      <w:r w:rsidR="005A55D1" w:rsidRPr="00A5668E">
        <w:rPr>
          <w:lang w:val="ru-RU"/>
        </w:rPr>
        <w:t>езультат</w:t>
      </w:r>
      <w:r w:rsidRPr="00A5668E">
        <w:rPr>
          <w:lang w:val="ru-RU"/>
        </w:rPr>
        <w:t>ом реализации Программы и бюджета за 2015</w:t>
      </w:r>
      <w:r w:rsidR="005A55D1" w:rsidRPr="00A5668E">
        <w:t> </w:t>
      </w:r>
      <w:r w:rsidR="005A55D1" w:rsidRPr="00A5668E">
        <w:rPr>
          <w:lang w:val="ru-RU"/>
        </w:rPr>
        <w:t xml:space="preserve">г., </w:t>
      </w:r>
      <w:r w:rsidR="00227D1B">
        <w:rPr>
          <w:lang w:val="ru-RU"/>
        </w:rPr>
        <w:t>рассчитанным</w:t>
      </w:r>
      <w:r w:rsidRPr="00A5668E">
        <w:rPr>
          <w:lang w:val="ru-RU"/>
        </w:rPr>
        <w:t xml:space="preserve"> </w:t>
      </w:r>
      <w:r w:rsidR="005A55D1" w:rsidRPr="00A5668E">
        <w:rPr>
          <w:lang w:val="ru-RU"/>
        </w:rPr>
        <w:t xml:space="preserve">с </w:t>
      </w:r>
      <w:r w:rsidRPr="00A5668E">
        <w:rPr>
          <w:snapToGrid w:val="0"/>
          <w:lang w:val="ru-RU"/>
        </w:rPr>
        <w:t>применени</w:t>
      </w:r>
      <w:r w:rsidRPr="00A5668E">
        <w:rPr>
          <w:lang w:val="ru-RU"/>
        </w:rPr>
        <w:t>ем</w:t>
      </w:r>
      <w:r w:rsidR="005A55D1" w:rsidRPr="00A5668E">
        <w:rPr>
          <w:lang w:val="ru-RU"/>
        </w:rPr>
        <w:t xml:space="preserve"> модифицированного метода начисления (т.е. до </w:t>
      </w:r>
      <w:r w:rsidRPr="00A5668E">
        <w:rPr>
          <w:lang w:val="ru-RU"/>
        </w:rPr>
        <w:t xml:space="preserve">учета </w:t>
      </w:r>
      <w:r w:rsidR="005A55D1" w:rsidRPr="00A5668E">
        <w:rPr>
          <w:lang w:val="ru-RU"/>
        </w:rPr>
        <w:t>корректировок</w:t>
      </w:r>
      <w:r w:rsidRPr="00A5668E">
        <w:rPr>
          <w:lang w:val="ru-RU"/>
        </w:rPr>
        <w:t>, предусмотренных требованиями</w:t>
      </w:r>
      <w:r w:rsidR="005A55D1" w:rsidRPr="00A5668E">
        <w:rPr>
          <w:lang w:val="ru-RU"/>
        </w:rPr>
        <w:t xml:space="preserve"> МСУГС), </w:t>
      </w:r>
      <w:r w:rsidRPr="00A5668E">
        <w:rPr>
          <w:lang w:val="ru-RU"/>
        </w:rPr>
        <w:t xml:space="preserve">явился </w:t>
      </w:r>
      <w:r w:rsidR="005A55D1" w:rsidRPr="00A5668E">
        <w:rPr>
          <w:lang w:val="ru-RU"/>
        </w:rPr>
        <w:t>профицит в размере 6</w:t>
      </w:r>
      <w:r w:rsidRPr="00A5668E">
        <w:rPr>
          <w:lang w:val="ru-RU"/>
        </w:rPr>
        <w:t>3</w:t>
      </w:r>
      <w:r w:rsidR="005A55D1" w:rsidRPr="00A5668E">
        <w:rPr>
          <w:lang w:val="ru-RU"/>
        </w:rPr>
        <w:t>,</w:t>
      </w:r>
      <w:r w:rsidRPr="00A5668E">
        <w:rPr>
          <w:lang w:val="ru-RU"/>
        </w:rPr>
        <w:t>2</w:t>
      </w:r>
      <w:r w:rsidR="005A55D1"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="005A55D1" w:rsidRPr="00A5668E">
        <w:rPr>
          <w:lang w:val="ru-RU"/>
        </w:rPr>
        <w:t xml:space="preserve">.  Результаты финансовой </w:t>
      </w:r>
      <w:r w:rsidRPr="00A5668E">
        <w:rPr>
          <w:lang w:val="ru-RU"/>
        </w:rPr>
        <w:t>деятельности Организации за 2015</w:t>
      </w:r>
      <w:r w:rsidR="005A55D1" w:rsidRPr="00A5668E">
        <w:t> </w:t>
      </w:r>
      <w:r w:rsidR="005A55D1" w:rsidRPr="00A5668E">
        <w:rPr>
          <w:lang w:val="ru-RU"/>
        </w:rPr>
        <w:t xml:space="preserve">г. с </w:t>
      </w:r>
      <w:r w:rsidRPr="00A5668E">
        <w:rPr>
          <w:lang w:val="ru-RU"/>
        </w:rPr>
        <w:t xml:space="preserve">учетом требований </w:t>
      </w:r>
      <w:r w:rsidR="005A55D1" w:rsidRPr="00A5668E">
        <w:rPr>
          <w:lang w:val="ru-RU"/>
        </w:rPr>
        <w:t xml:space="preserve">МСУГС </w:t>
      </w:r>
      <w:r w:rsidRPr="00A5668E">
        <w:rPr>
          <w:lang w:val="ru-RU"/>
        </w:rPr>
        <w:t>включают</w:t>
      </w:r>
      <w:r w:rsidR="005A55D1" w:rsidRPr="00A5668E">
        <w:rPr>
          <w:lang w:val="ru-RU"/>
        </w:rPr>
        <w:t xml:space="preserve"> показатели по специальным счетам, проек</w:t>
      </w:r>
      <w:r w:rsidRPr="00A5668E">
        <w:rPr>
          <w:lang w:val="ru-RU"/>
        </w:rPr>
        <w:t>там, финансируемым из резервов</w:t>
      </w:r>
      <w:r w:rsidR="005A55D1" w:rsidRPr="00A5668E">
        <w:rPr>
          <w:lang w:val="ru-RU"/>
        </w:rPr>
        <w:t xml:space="preserve">, </w:t>
      </w:r>
      <w:r w:rsidRPr="00A5668E">
        <w:rPr>
          <w:lang w:val="ru-RU"/>
        </w:rPr>
        <w:t xml:space="preserve">а также корректировки, связанные с </w:t>
      </w:r>
      <w:r w:rsidRPr="00A5668E">
        <w:rPr>
          <w:snapToGrid w:val="0"/>
          <w:lang w:val="ru-RU"/>
        </w:rPr>
        <w:t>применени</w:t>
      </w:r>
      <w:r w:rsidRPr="00A5668E">
        <w:rPr>
          <w:lang w:val="ru-RU"/>
        </w:rPr>
        <w:t>ем учетного метода</w:t>
      </w:r>
      <w:r w:rsidR="005A55D1" w:rsidRPr="00A5668E">
        <w:rPr>
          <w:lang w:val="ru-RU"/>
        </w:rPr>
        <w:t xml:space="preserve"> полного начисления</w:t>
      </w:r>
      <w:r w:rsidRPr="00A5668E">
        <w:rPr>
          <w:lang w:val="ru-RU"/>
        </w:rPr>
        <w:t>, предусмотренного МСУГС</w:t>
      </w:r>
      <w:r w:rsidR="00701126" w:rsidRPr="00A5668E">
        <w:rPr>
          <w:szCs w:val="22"/>
          <w:lang w:val="ru-RU"/>
        </w:rPr>
        <w:t>:</w:t>
      </w:r>
    </w:p>
    <w:p w:rsidR="00701126" w:rsidRPr="00A5668E" w:rsidRDefault="00F87EBE" w:rsidP="001864CF">
      <w:pPr>
        <w:pStyle w:val="ONUME"/>
        <w:numPr>
          <w:ilvl w:val="0"/>
          <w:numId w:val="0"/>
        </w:numPr>
        <w:jc w:val="center"/>
        <w:rPr>
          <w:u w:val="single"/>
          <w:lang w:val="ru-RU"/>
        </w:rPr>
      </w:pPr>
      <w:r w:rsidRPr="00A5668E">
        <w:rPr>
          <w:u w:val="single"/>
          <w:lang w:val="ru-RU"/>
        </w:rPr>
        <w:br w:type="page"/>
      </w:r>
      <w:r w:rsidR="002B2DCB" w:rsidRPr="00A5668E">
        <w:rPr>
          <w:u w:val="single"/>
          <w:lang w:val="ru-RU"/>
        </w:rPr>
        <w:lastRenderedPageBreak/>
        <w:t>Сводная таблица финансовых результатов в разбивке по источникам финансирования</w:t>
      </w:r>
    </w:p>
    <w:p w:rsidR="00701126" w:rsidRPr="00A5668E" w:rsidRDefault="00726EB5" w:rsidP="001864CF">
      <w:pPr>
        <w:pStyle w:val="ONUME"/>
        <w:numPr>
          <w:ilvl w:val="0"/>
          <w:numId w:val="0"/>
        </w:numPr>
        <w:jc w:val="center"/>
      </w:pPr>
      <w:r>
        <w:rPr>
          <w:noProof/>
          <w:lang w:eastAsia="en-US"/>
        </w:rPr>
        <w:drawing>
          <wp:inline distT="0" distB="0" distL="0" distR="0">
            <wp:extent cx="5940425" cy="1726915"/>
            <wp:effectExtent l="0" t="0" r="3175" b="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2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A5668E" w:rsidRDefault="00F87EBE" w:rsidP="00DE20EA">
      <w:pPr>
        <w:pStyle w:val="ONUME"/>
        <w:rPr>
          <w:lang w:val="ru-RU"/>
        </w:rPr>
      </w:pPr>
      <w:r w:rsidRPr="00A5668E">
        <w:rPr>
          <w:lang w:val="ru-RU"/>
        </w:rPr>
        <w:t xml:space="preserve">На приведенной ниже диаграмме отражены основные различия между профицитом по </w:t>
      </w:r>
      <w:r w:rsidR="00227D1B" w:rsidRPr="00A5668E">
        <w:rPr>
          <w:lang w:val="ru-RU"/>
        </w:rPr>
        <w:t>П</w:t>
      </w:r>
      <w:r w:rsidRPr="00A5668E">
        <w:rPr>
          <w:lang w:val="ru-RU"/>
        </w:rPr>
        <w:t>рограмме и бюджету (63,2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Pr="00A5668E">
        <w:rPr>
          <w:lang w:val="ru-RU"/>
        </w:rPr>
        <w:t>) и профицитом по операциям Организации в целом, рассчитанным на основе методологии МСУГС (33,3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Pr="00A5668E">
        <w:rPr>
          <w:lang w:val="ru-RU"/>
        </w:rPr>
        <w:t xml:space="preserve">): </w:t>
      </w:r>
    </w:p>
    <w:p w:rsidR="00701126" w:rsidRPr="00A5668E" w:rsidRDefault="005B1CAB" w:rsidP="00B125D6">
      <w:pPr>
        <w:pStyle w:val="ONUME"/>
        <w:numPr>
          <w:ilvl w:val="0"/>
          <w:numId w:val="0"/>
        </w:numPr>
        <w:jc w:val="center"/>
        <w:rPr>
          <w:lang w:val="ru-RU"/>
        </w:rPr>
      </w:pPr>
      <w:r w:rsidRPr="00A5668E">
        <w:rPr>
          <w:u w:val="single"/>
          <w:lang w:val="ru-RU"/>
        </w:rPr>
        <w:t>Разница между финансовыми результатами по бюджету и по методологии МСУГС, 2015</w:t>
      </w:r>
      <w:r w:rsidRPr="00A5668E">
        <w:rPr>
          <w:u w:val="single"/>
        </w:rPr>
        <w:t> </w:t>
      </w:r>
      <w:r w:rsidRPr="00A5668E">
        <w:rPr>
          <w:u w:val="single"/>
          <w:lang w:val="ru-RU"/>
        </w:rPr>
        <w:t>г.</w:t>
      </w:r>
    </w:p>
    <w:p w:rsidR="00701126" w:rsidRPr="00A5668E" w:rsidRDefault="00726EB5" w:rsidP="001A411F">
      <w:pPr>
        <w:jc w:val="center"/>
      </w:pPr>
      <w:r>
        <w:rPr>
          <w:noProof/>
          <w:lang w:eastAsia="en-US"/>
        </w:rPr>
        <w:drawing>
          <wp:inline distT="0" distB="0" distL="0" distR="0">
            <wp:extent cx="5940425" cy="2946743"/>
            <wp:effectExtent l="0" t="0" r="3175" b="635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46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A5668E" w:rsidRDefault="00701126"/>
    <w:p w:rsidR="00701126" w:rsidRPr="00A5668E" w:rsidRDefault="00F87EBE" w:rsidP="00487A42">
      <w:pPr>
        <w:numPr>
          <w:ilvl w:val="0"/>
          <w:numId w:val="2"/>
        </w:numPr>
        <w:spacing w:after="220"/>
        <w:rPr>
          <w:szCs w:val="22"/>
          <w:lang w:val="ru-RU"/>
        </w:rPr>
      </w:pPr>
      <w:r w:rsidRPr="00A5668E">
        <w:rPr>
          <w:lang w:val="ru-RU"/>
        </w:rPr>
        <w:t xml:space="preserve">Финансовые ведомости ВОИС, подготовленные по методологии МСУГС, охватывают все области и направления деятельности Организации. </w:t>
      </w:r>
      <w:r w:rsidR="00870DAD" w:rsidRPr="00A5668E">
        <w:rPr>
          <w:lang w:val="ru-RU"/>
        </w:rPr>
        <w:t>«Р</w:t>
      </w:r>
      <w:r w:rsidR="00870DAD">
        <w:rPr>
          <w:lang w:val="ru-RU"/>
        </w:rPr>
        <w:t>азличи</w:t>
      </w:r>
      <w:r w:rsidR="00870DAD" w:rsidRPr="00870DAD">
        <w:rPr>
          <w:lang w:val="ru-RU"/>
        </w:rPr>
        <w:t xml:space="preserve">я </w:t>
      </w:r>
      <w:r w:rsidR="00870DAD" w:rsidRPr="00A5668E">
        <w:rPr>
          <w:lang w:val="ru-RU"/>
        </w:rPr>
        <w:t xml:space="preserve">в </w:t>
      </w:r>
      <w:r w:rsidR="00870DAD" w:rsidRPr="00870DAD">
        <w:rPr>
          <w:lang w:val="ru-RU"/>
        </w:rPr>
        <w:t>объе</w:t>
      </w:r>
      <w:r w:rsidR="00870DAD">
        <w:rPr>
          <w:lang w:val="ru-RU"/>
        </w:rPr>
        <w:t xml:space="preserve">ктах </w:t>
      </w:r>
      <w:r w:rsidR="00870DAD" w:rsidRPr="00A5668E">
        <w:rPr>
          <w:lang w:val="ru-RU"/>
        </w:rPr>
        <w:t xml:space="preserve">учета» между результатами согласно бюджету и профицитом согласно </w:t>
      </w:r>
      <w:r w:rsidR="00870DAD" w:rsidRPr="003E0887">
        <w:rPr>
          <w:lang w:val="ru-RU"/>
        </w:rPr>
        <w:t>финансовой отчетности</w:t>
      </w:r>
      <w:r w:rsidR="00870DAD">
        <w:rPr>
          <w:lang w:val="ru-RU"/>
        </w:rPr>
        <w:t>, подготовленной</w:t>
      </w:r>
      <w:r w:rsidR="00870DAD" w:rsidRPr="00A5668E">
        <w:rPr>
          <w:lang w:val="ru-RU"/>
        </w:rPr>
        <w:t xml:space="preserve"> по методологии МСУГС</w:t>
      </w:r>
      <w:r w:rsidR="00870DAD">
        <w:rPr>
          <w:lang w:val="ru-RU"/>
        </w:rPr>
        <w:t>,</w:t>
      </w:r>
      <w:r w:rsidR="00870DAD" w:rsidRPr="00870DAD">
        <w:rPr>
          <w:lang w:val="ru-RU"/>
        </w:rPr>
        <w:t xml:space="preserve"> </w:t>
      </w:r>
      <w:r w:rsidR="00870DAD">
        <w:rPr>
          <w:lang w:val="ru-RU"/>
        </w:rPr>
        <w:t>включают результаты</w:t>
      </w:r>
      <w:r w:rsidRPr="00A5668E">
        <w:rPr>
          <w:lang w:val="ru-RU"/>
        </w:rPr>
        <w:t xml:space="preserve"> до корректировок МСУГС по специальным счетам (дефицит в размере 0,9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Pr="00A5668E">
        <w:rPr>
          <w:lang w:val="ru-RU"/>
        </w:rPr>
        <w:t>) и проектам, финансируемым из резервов (дефицит в размере 5,1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="00870DAD">
        <w:rPr>
          <w:lang w:val="ru-RU"/>
        </w:rPr>
        <w:t>)</w:t>
      </w:r>
      <w:r w:rsidRPr="00A5668E">
        <w:rPr>
          <w:lang w:val="ru-RU"/>
        </w:rPr>
        <w:t xml:space="preserve">. </w:t>
      </w:r>
    </w:p>
    <w:p w:rsidR="00701126" w:rsidRPr="00A5668E" w:rsidRDefault="005B1CAB" w:rsidP="00487A42">
      <w:pPr>
        <w:numPr>
          <w:ilvl w:val="0"/>
          <w:numId w:val="2"/>
        </w:numPr>
        <w:spacing w:after="220"/>
        <w:rPr>
          <w:szCs w:val="22"/>
          <w:lang w:val="ru-RU"/>
        </w:rPr>
      </w:pPr>
      <w:r w:rsidRPr="00A5668E">
        <w:rPr>
          <w:lang w:val="ru-RU"/>
        </w:rPr>
        <w:t xml:space="preserve">Применение </w:t>
      </w:r>
      <w:r w:rsidR="00870DAD" w:rsidRPr="00A5668E">
        <w:rPr>
          <w:lang w:val="ru-RU"/>
        </w:rPr>
        <w:t>предусмотренного МСУГС</w:t>
      </w:r>
      <w:r w:rsidR="00870DAD">
        <w:rPr>
          <w:lang w:val="ru-RU"/>
        </w:rPr>
        <w:t xml:space="preserve"> учетного</w:t>
      </w:r>
      <w:r w:rsidR="00870DAD" w:rsidRPr="00A5668E">
        <w:rPr>
          <w:lang w:val="ru-RU"/>
        </w:rPr>
        <w:t xml:space="preserve"> </w:t>
      </w:r>
      <w:r w:rsidRPr="00A5668E">
        <w:rPr>
          <w:lang w:val="ru-RU"/>
        </w:rPr>
        <w:t xml:space="preserve">метода </w:t>
      </w:r>
      <w:r w:rsidR="00870DAD">
        <w:rPr>
          <w:lang w:val="ru-RU"/>
        </w:rPr>
        <w:t>полного начисления вызывает ряд</w:t>
      </w:r>
      <w:r w:rsidRPr="00A5668E">
        <w:rPr>
          <w:lang w:val="ru-RU"/>
        </w:rPr>
        <w:t xml:space="preserve"> «различий</w:t>
      </w:r>
      <w:r w:rsidR="00870DAD">
        <w:rPr>
          <w:lang w:val="ru-RU"/>
        </w:rPr>
        <w:t xml:space="preserve"> в базисе</w:t>
      </w:r>
      <w:r w:rsidRPr="00A5668E">
        <w:rPr>
          <w:lang w:val="ru-RU"/>
        </w:rPr>
        <w:t xml:space="preserve"> учета», что </w:t>
      </w:r>
      <w:r w:rsidR="00870DAD">
        <w:rPr>
          <w:lang w:val="ru-RU"/>
        </w:rPr>
        <w:t>влияет на итоговые показатели</w:t>
      </w:r>
      <w:r w:rsidRPr="00A5668E">
        <w:rPr>
          <w:lang w:val="ru-RU"/>
        </w:rPr>
        <w:t xml:space="preserve"> за год.  Чистый результат этих корректировок — дефицит в размере 23,9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="00701126" w:rsidRPr="00A5668E">
        <w:rPr>
          <w:lang w:val="ru-RU"/>
        </w:rPr>
        <w:t>:</w:t>
      </w:r>
    </w:p>
    <w:p w:rsidR="00701126" w:rsidRPr="00A5668E" w:rsidRDefault="00420869" w:rsidP="00487A42">
      <w:pPr>
        <w:numPr>
          <w:ilvl w:val="0"/>
          <w:numId w:val="6"/>
        </w:numPr>
        <w:tabs>
          <w:tab w:val="clear" w:pos="1174"/>
          <w:tab w:val="num" w:pos="720"/>
        </w:tabs>
        <w:spacing w:after="220"/>
        <w:ind w:left="720" w:hanging="360"/>
        <w:rPr>
          <w:szCs w:val="22"/>
          <w:lang w:val="ru-RU"/>
        </w:rPr>
      </w:pPr>
      <w:r w:rsidRPr="00A5668E">
        <w:rPr>
          <w:lang w:val="ru-RU"/>
        </w:rPr>
        <w:t xml:space="preserve">Согласно </w:t>
      </w:r>
      <w:r w:rsidR="005B1CAB" w:rsidRPr="00A5668E">
        <w:rPr>
          <w:lang w:val="ru-RU"/>
        </w:rPr>
        <w:t>МСУГС</w:t>
      </w:r>
      <w:r w:rsidRPr="00A5668E">
        <w:rPr>
          <w:lang w:val="ru-RU"/>
        </w:rPr>
        <w:t>,</w:t>
      </w:r>
      <w:r w:rsidR="005B1CAB" w:rsidRPr="00A5668E">
        <w:rPr>
          <w:lang w:val="ru-RU"/>
        </w:rPr>
        <w:t xml:space="preserve"> поступлени</w:t>
      </w:r>
      <w:r w:rsidRPr="00A5668E">
        <w:rPr>
          <w:lang w:val="ru-RU"/>
        </w:rPr>
        <w:t>е</w:t>
      </w:r>
      <w:r w:rsidR="005B1CAB" w:rsidRPr="00A5668E">
        <w:rPr>
          <w:lang w:val="ru-RU"/>
        </w:rPr>
        <w:t xml:space="preserve"> </w:t>
      </w:r>
      <w:r w:rsidRPr="00A5668E">
        <w:rPr>
          <w:lang w:val="ru-RU"/>
        </w:rPr>
        <w:t xml:space="preserve">добровольных взносов на специальные счета отражается в учете по мере </w:t>
      </w:r>
      <w:r w:rsidR="005B1CAB" w:rsidRPr="00A5668E">
        <w:rPr>
          <w:lang w:val="ru-RU"/>
        </w:rPr>
        <w:t xml:space="preserve">выполнения условий соглашений с донорами и </w:t>
      </w:r>
      <w:r w:rsidRPr="00A5668E">
        <w:rPr>
          <w:lang w:val="ru-RU"/>
        </w:rPr>
        <w:t>начисления расходов</w:t>
      </w:r>
      <w:r w:rsidR="005B1CAB" w:rsidRPr="00A5668E">
        <w:rPr>
          <w:lang w:val="ru-RU"/>
        </w:rPr>
        <w:t xml:space="preserve"> в соответствии с про</w:t>
      </w:r>
      <w:r w:rsidRPr="00A5668E">
        <w:rPr>
          <w:lang w:val="ru-RU"/>
        </w:rPr>
        <w:t xml:space="preserve">граммой работ. Соответствующая </w:t>
      </w:r>
      <w:r w:rsidRPr="00A5668E">
        <w:rPr>
          <w:lang w:val="ru-RU"/>
        </w:rPr>
        <w:lastRenderedPageBreak/>
        <w:t xml:space="preserve">корректировка дает повышение финансового результата за год на </w:t>
      </w:r>
      <w:r w:rsidR="005B1CAB" w:rsidRPr="00A5668E">
        <w:rPr>
          <w:lang w:val="ru-RU"/>
        </w:rPr>
        <w:t>0,</w:t>
      </w:r>
      <w:r w:rsidRPr="00A5668E">
        <w:rPr>
          <w:lang w:val="ru-RU"/>
        </w:rPr>
        <w:t>9</w:t>
      </w:r>
      <w:r w:rsidR="005B1CAB"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="005B1CAB" w:rsidRPr="00A5668E">
        <w:rPr>
          <w:lang w:val="ru-RU"/>
        </w:rPr>
        <w:t xml:space="preserve">. </w:t>
      </w:r>
    </w:p>
    <w:p w:rsidR="00701126" w:rsidRPr="00A5668E" w:rsidRDefault="001C4A3A" w:rsidP="00487A42">
      <w:pPr>
        <w:numPr>
          <w:ilvl w:val="0"/>
          <w:numId w:val="7"/>
        </w:numPr>
        <w:tabs>
          <w:tab w:val="clear" w:pos="1174"/>
          <w:tab w:val="num" w:pos="720"/>
        </w:tabs>
        <w:spacing w:after="220"/>
        <w:ind w:left="720" w:hanging="360"/>
        <w:rPr>
          <w:szCs w:val="22"/>
          <w:lang w:val="ru-RU"/>
        </w:rPr>
      </w:pPr>
      <w:r>
        <w:rPr>
          <w:lang w:val="ru-RU"/>
        </w:rPr>
        <w:t xml:space="preserve">Согласно </w:t>
      </w:r>
      <w:r w:rsidR="00420869" w:rsidRPr="00A5668E">
        <w:rPr>
          <w:lang w:val="ru-RU"/>
        </w:rPr>
        <w:t>методологии МСУГС</w:t>
      </w:r>
      <w:r>
        <w:rPr>
          <w:lang w:val="ru-RU"/>
        </w:rPr>
        <w:t>,</w:t>
      </w:r>
      <w:r w:rsidR="00420869" w:rsidRPr="00A5668E">
        <w:rPr>
          <w:lang w:val="ru-RU"/>
        </w:rPr>
        <w:t xml:space="preserve"> отражение в учете дохода от пошлин отсрочивается до момента, когда он считается заработанным (применительно к международным заявкам это момент их окончательной публикации).  </w:t>
      </w:r>
      <w:r w:rsidR="00B52E0E" w:rsidRPr="00A5668E">
        <w:rPr>
          <w:lang w:val="ru-RU"/>
        </w:rPr>
        <w:t>П</w:t>
      </w:r>
      <w:r w:rsidR="00420869" w:rsidRPr="00A5668E">
        <w:rPr>
          <w:lang w:val="ru-RU"/>
        </w:rPr>
        <w:t xml:space="preserve">рименительно к заявкам по процедуре РСТ причитающаяся сумма также отражается в учете в случаях, когда заявка была подана, но Организация не получила причитающуюся пошлину. </w:t>
      </w:r>
      <w:r w:rsidR="00B52E0E" w:rsidRPr="00A5668E">
        <w:rPr>
          <w:lang w:val="ru-RU"/>
        </w:rPr>
        <w:t>Кроме того, ВОИС также отражает отсроченные доходы, связанные с финансированием строительства сооружений безопасности по линии Фонда служебных помещений для международных организаций (ФИПОИ). Общим чистым итогом этих корректировок является сокращение доходов</w:t>
      </w:r>
      <w:r w:rsidR="00701126" w:rsidRPr="00A5668E">
        <w:rPr>
          <w:lang w:val="ru-RU"/>
        </w:rPr>
        <w:t xml:space="preserve"> </w:t>
      </w:r>
      <w:r w:rsidR="00B52E0E" w:rsidRPr="00A5668E">
        <w:rPr>
          <w:lang w:val="ru-RU"/>
        </w:rPr>
        <w:t xml:space="preserve">на </w:t>
      </w:r>
      <w:r w:rsidR="00701126" w:rsidRPr="00A5668E">
        <w:rPr>
          <w:lang w:val="ru-RU"/>
        </w:rPr>
        <w:t>26</w:t>
      </w:r>
      <w:r w:rsidR="00B52E0E" w:rsidRPr="00A5668E">
        <w:rPr>
          <w:lang w:val="ru-RU"/>
        </w:rPr>
        <w:t>,</w:t>
      </w:r>
      <w:r w:rsidR="00701126" w:rsidRPr="00A5668E">
        <w:rPr>
          <w:lang w:val="ru-RU"/>
        </w:rPr>
        <w:t xml:space="preserve">1 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="00701126" w:rsidRPr="00A5668E">
        <w:rPr>
          <w:lang w:val="ru-RU"/>
        </w:rPr>
        <w:t xml:space="preserve">.  </w:t>
      </w:r>
      <w:r w:rsidR="00B52E0E" w:rsidRPr="00A5668E">
        <w:rPr>
          <w:lang w:val="ru-RU"/>
        </w:rPr>
        <w:t xml:space="preserve">Это в основном связано увеличением остатка по статье </w:t>
      </w:r>
      <w:r w:rsidR="00DA4498" w:rsidRPr="00A5668E">
        <w:rPr>
          <w:lang w:val="ru-RU"/>
        </w:rPr>
        <w:t>«Отсроченный доход</w:t>
      </w:r>
      <w:r w:rsidR="00B52E0E" w:rsidRPr="00A5668E">
        <w:rPr>
          <w:lang w:val="ru-RU"/>
        </w:rPr>
        <w:t xml:space="preserve"> от пошлин</w:t>
      </w:r>
      <w:r w:rsidR="00DA4498" w:rsidRPr="00A5668E">
        <w:rPr>
          <w:lang w:val="ru-RU"/>
        </w:rPr>
        <w:t>»</w:t>
      </w:r>
      <w:r w:rsidR="00701126" w:rsidRPr="00A5668E">
        <w:rPr>
          <w:lang w:val="ru-RU"/>
        </w:rPr>
        <w:t xml:space="preserve"> (</w:t>
      </w:r>
      <w:r w:rsidR="00B52E0E" w:rsidRPr="00A5668E">
        <w:rPr>
          <w:lang w:val="ru-RU"/>
        </w:rPr>
        <w:t xml:space="preserve">по линии </w:t>
      </w:r>
      <w:r w:rsidR="00701126" w:rsidRPr="00A5668E">
        <w:t>PCT</w:t>
      </w:r>
      <w:r w:rsidR="00701126" w:rsidRPr="00A5668E">
        <w:rPr>
          <w:lang w:val="ru-RU"/>
        </w:rPr>
        <w:t xml:space="preserve">, </w:t>
      </w:r>
      <w:r w:rsidR="00B52E0E" w:rsidRPr="00A5668E">
        <w:rPr>
          <w:lang w:val="ru-RU"/>
        </w:rPr>
        <w:t>Мадридской и Гаагской систем</w:t>
      </w:r>
      <w:r w:rsidR="00701126" w:rsidRPr="00A5668E">
        <w:rPr>
          <w:lang w:val="ru-RU"/>
        </w:rPr>
        <w:t xml:space="preserve">), </w:t>
      </w:r>
      <w:r w:rsidR="00B52E0E" w:rsidRPr="00A5668E">
        <w:rPr>
          <w:lang w:val="ru-RU"/>
        </w:rPr>
        <w:t>кот</w:t>
      </w:r>
      <w:r w:rsidR="00DA4498" w:rsidRPr="00A5668E">
        <w:rPr>
          <w:lang w:val="ru-RU"/>
        </w:rPr>
        <w:t>о</w:t>
      </w:r>
      <w:r w:rsidR="00B52E0E" w:rsidRPr="00A5668E">
        <w:rPr>
          <w:lang w:val="ru-RU"/>
        </w:rPr>
        <w:t xml:space="preserve">рый вырос с </w:t>
      </w:r>
      <w:r w:rsidR="00701126" w:rsidRPr="00A5668E">
        <w:rPr>
          <w:lang w:val="ru-RU"/>
        </w:rPr>
        <w:t>203</w:t>
      </w:r>
      <w:r w:rsidR="00B52E0E" w:rsidRPr="00A5668E">
        <w:rPr>
          <w:lang w:val="ru-RU"/>
        </w:rPr>
        <w:t>,</w:t>
      </w:r>
      <w:r w:rsidR="00701126" w:rsidRPr="00A5668E">
        <w:rPr>
          <w:lang w:val="ru-RU"/>
        </w:rPr>
        <w:t xml:space="preserve">7 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="00B52E0E" w:rsidRPr="00A5668E">
        <w:rPr>
          <w:lang w:val="ru-RU"/>
        </w:rPr>
        <w:t xml:space="preserve"> на </w:t>
      </w:r>
      <w:r w:rsidR="00701126" w:rsidRPr="00A5668E">
        <w:rPr>
          <w:lang w:val="ru-RU"/>
        </w:rPr>
        <w:t>31</w:t>
      </w:r>
      <w:r w:rsidR="00B52E0E" w:rsidRPr="00A5668E">
        <w:rPr>
          <w:lang w:val="ru-RU"/>
        </w:rPr>
        <w:t xml:space="preserve"> декабря </w:t>
      </w:r>
      <w:r w:rsidR="00701126" w:rsidRPr="00A5668E">
        <w:rPr>
          <w:lang w:val="ru-RU"/>
        </w:rPr>
        <w:t xml:space="preserve">2014 </w:t>
      </w:r>
      <w:r w:rsidR="00B52E0E" w:rsidRPr="00A5668E">
        <w:rPr>
          <w:lang w:val="ru-RU"/>
        </w:rPr>
        <w:t xml:space="preserve">г. до </w:t>
      </w:r>
      <w:r w:rsidR="00701126" w:rsidRPr="00A5668E">
        <w:rPr>
          <w:lang w:val="ru-RU"/>
        </w:rPr>
        <w:t>219</w:t>
      </w:r>
      <w:r w:rsidR="00B52E0E" w:rsidRPr="00A5668E">
        <w:rPr>
          <w:lang w:val="ru-RU"/>
        </w:rPr>
        <w:t>,</w:t>
      </w:r>
      <w:r w:rsidR="00701126" w:rsidRPr="00A5668E">
        <w:rPr>
          <w:lang w:val="ru-RU"/>
        </w:rPr>
        <w:t xml:space="preserve">2 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="00B52E0E" w:rsidRPr="00A5668E">
        <w:rPr>
          <w:lang w:val="ru-RU"/>
        </w:rPr>
        <w:t xml:space="preserve"> на 31 декабря </w:t>
      </w:r>
      <w:r w:rsidR="00701126" w:rsidRPr="00A5668E">
        <w:rPr>
          <w:lang w:val="ru-RU"/>
        </w:rPr>
        <w:t>2015</w:t>
      </w:r>
      <w:r w:rsidR="00B52E0E" w:rsidRPr="00A5668E">
        <w:rPr>
          <w:lang w:val="ru-RU"/>
        </w:rPr>
        <w:t xml:space="preserve"> г</w:t>
      </w:r>
      <w:r w:rsidR="00701126" w:rsidRPr="00A5668E">
        <w:rPr>
          <w:lang w:val="ru-RU"/>
        </w:rPr>
        <w:t xml:space="preserve">. </w:t>
      </w:r>
      <w:r w:rsidR="00B52E0E" w:rsidRPr="00A5668E">
        <w:rPr>
          <w:lang w:val="ru-RU"/>
        </w:rPr>
        <w:t xml:space="preserve">За тот же период </w:t>
      </w:r>
      <w:r w:rsidR="00DA4498" w:rsidRPr="00A5668E">
        <w:rPr>
          <w:lang w:val="ru-RU"/>
        </w:rPr>
        <w:t>дебиторская задолженность по пошлин</w:t>
      </w:r>
      <w:r w:rsidR="009C57C6">
        <w:rPr>
          <w:lang w:val="ru-RU"/>
        </w:rPr>
        <w:t>ам</w:t>
      </w:r>
      <w:r w:rsidR="00DA4498" w:rsidRPr="00A5668E">
        <w:rPr>
          <w:lang w:val="ru-RU"/>
        </w:rPr>
        <w:t xml:space="preserve"> </w:t>
      </w:r>
      <w:r w:rsidR="00701126" w:rsidRPr="00A5668E">
        <w:t>PCT</w:t>
      </w:r>
      <w:r w:rsidR="00701126" w:rsidRPr="00A5668E">
        <w:rPr>
          <w:lang w:val="ru-RU"/>
        </w:rPr>
        <w:t xml:space="preserve"> </w:t>
      </w:r>
      <w:r w:rsidR="00DA4498" w:rsidRPr="00A5668E">
        <w:rPr>
          <w:lang w:val="ru-RU"/>
        </w:rPr>
        <w:t xml:space="preserve">сократилась с </w:t>
      </w:r>
      <w:r w:rsidR="00701126" w:rsidRPr="00A5668E">
        <w:rPr>
          <w:lang w:val="ru-RU"/>
        </w:rPr>
        <w:t>46</w:t>
      </w:r>
      <w:r w:rsidR="00DA4498" w:rsidRPr="00A5668E">
        <w:rPr>
          <w:lang w:val="ru-RU"/>
        </w:rPr>
        <w:t>,</w:t>
      </w:r>
      <w:r w:rsidR="00701126" w:rsidRPr="00A5668E">
        <w:rPr>
          <w:lang w:val="ru-RU"/>
        </w:rPr>
        <w:t xml:space="preserve">7 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="00DA4498" w:rsidRPr="00A5668E">
        <w:rPr>
          <w:lang w:val="ru-RU"/>
        </w:rPr>
        <w:t xml:space="preserve"> до </w:t>
      </w:r>
      <w:r w:rsidR="00701126" w:rsidRPr="00A5668E">
        <w:rPr>
          <w:lang w:val="ru-RU"/>
        </w:rPr>
        <w:t>40</w:t>
      </w:r>
      <w:r w:rsidR="00DA4498" w:rsidRPr="00A5668E">
        <w:rPr>
          <w:lang w:val="ru-RU"/>
        </w:rPr>
        <w:t>,</w:t>
      </w:r>
      <w:r w:rsidR="00701126" w:rsidRPr="00A5668E">
        <w:rPr>
          <w:lang w:val="ru-RU"/>
        </w:rPr>
        <w:t xml:space="preserve">9 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="00701126" w:rsidRPr="00A5668E">
        <w:rPr>
          <w:lang w:val="ru-RU"/>
        </w:rPr>
        <w:t>.</w:t>
      </w:r>
    </w:p>
    <w:p w:rsidR="00701126" w:rsidRPr="00A5668E" w:rsidRDefault="00550AB5" w:rsidP="00487A42">
      <w:pPr>
        <w:numPr>
          <w:ilvl w:val="0"/>
          <w:numId w:val="7"/>
        </w:numPr>
        <w:tabs>
          <w:tab w:val="clear" w:pos="1174"/>
          <w:tab w:val="num" w:pos="720"/>
        </w:tabs>
        <w:spacing w:after="220"/>
        <w:ind w:left="720" w:hanging="360"/>
        <w:rPr>
          <w:szCs w:val="22"/>
          <w:lang w:val="ru-RU"/>
        </w:rPr>
      </w:pPr>
      <w:r w:rsidRPr="00A5668E">
        <w:rPr>
          <w:lang w:val="ru-RU"/>
        </w:rPr>
        <w:t>Финансовый результат за 2015</w:t>
      </w:r>
      <w:r w:rsidRPr="00A5668E">
        <w:t> </w:t>
      </w:r>
      <w:r w:rsidRPr="00A5668E">
        <w:rPr>
          <w:lang w:val="ru-RU"/>
        </w:rPr>
        <w:t>г., рассчитанный по методологии МСУГС, включает износ зданий и оборудования и амортизацию нематериальных активов, поскольку списание стоимости этих активов распределяется на весь полезный срок их службы.  Общие расходы по статье износа и амортизации за год составили 11,1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Pr="00A5668E">
        <w:rPr>
          <w:lang w:val="ru-RU"/>
        </w:rPr>
        <w:t xml:space="preserve">. </w:t>
      </w:r>
    </w:p>
    <w:p w:rsidR="00701126" w:rsidRPr="00A5668E" w:rsidRDefault="0048465D" w:rsidP="00487A42">
      <w:pPr>
        <w:numPr>
          <w:ilvl w:val="0"/>
          <w:numId w:val="8"/>
        </w:numPr>
        <w:tabs>
          <w:tab w:val="clear" w:pos="1174"/>
          <w:tab w:val="num" w:pos="720"/>
        </w:tabs>
        <w:spacing w:after="220"/>
        <w:ind w:left="720" w:hanging="360"/>
        <w:rPr>
          <w:szCs w:val="22"/>
          <w:lang w:val="ru-RU"/>
        </w:rPr>
      </w:pPr>
      <w:r w:rsidRPr="00A5668E">
        <w:rPr>
          <w:lang w:val="ru-RU"/>
        </w:rPr>
        <w:t>Согласно требованиям МСУГС</w:t>
      </w:r>
      <w:r w:rsidR="00550AB5" w:rsidRPr="00A5668E">
        <w:rPr>
          <w:lang w:val="ru-RU"/>
        </w:rPr>
        <w:t xml:space="preserve"> причитающиеся сотрудникам, но еще не выплаченные им</w:t>
      </w:r>
      <w:r w:rsidRPr="00A5668E">
        <w:rPr>
          <w:lang w:val="ru-RU"/>
        </w:rPr>
        <w:t xml:space="preserve"> пособия отражаются</w:t>
      </w:r>
      <w:r w:rsidR="00550AB5" w:rsidRPr="00A5668E">
        <w:rPr>
          <w:lang w:val="ru-RU"/>
        </w:rPr>
        <w:t xml:space="preserve"> в учете как обязательства Организации. Корректировки МСУГС приводят суммарные обязательства, отраженные в </w:t>
      </w:r>
      <w:r w:rsidR="00417C63" w:rsidRPr="00417C63">
        <w:rPr>
          <w:lang w:val="ru-RU"/>
        </w:rPr>
        <w:t>финансовой отчетности</w:t>
      </w:r>
      <w:r w:rsidR="00550AB5" w:rsidRPr="00A5668E">
        <w:rPr>
          <w:lang w:val="ru-RU"/>
        </w:rPr>
        <w:t>, в соответствие с расчетами этих обязательств, учитывающими требования МСУГС, в том числе выполняемыми внешними актуариями. В 2015</w:t>
      </w:r>
      <w:r w:rsidR="00550AB5" w:rsidRPr="00A5668E">
        <w:t> </w:t>
      </w:r>
      <w:r w:rsidR="00550AB5" w:rsidRPr="00A5668E">
        <w:rPr>
          <w:lang w:val="ru-RU"/>
        </w:rPr>
        <w:t xml:space="preserve">г. обязательства по выплате пособий сотрудникам, отражаемые в учете </w:t>
      </w:r>
      <w:r w:rsidR="00900E7D" w:rsidRPr="00A5668E">
        <w:rPr>
          <w:lang w:val="ru-RU"/>
        </w:rPr>
        <w:t xml:space="preserve">согласно требованиям </w:t>
      </w:r>
      <w:r w:rsidR="00550AB5" w:rsidRPr="00A5668E">
        <w:rPr>
          <w:lang w:val="ru-RU"/>
        </w:rPr>
        <w:t>МСУГС (</w:t>
      </w:r>
      <w:r w:rsidR="00900E7D" w:rsidRPr="00A5668E">
        <w:rPr>
          <w:lang w:val="ru-RU"/>
        </w:rPr>
        <w:t>медицинское страхование</w:t>
      </w:r>
      <w:r w:rsidR="00550AB5" w:rsidRPr="00A5668E">
        <w:rPr>
          <w:lang w:val="ru-RU"/>
        </w:rPr>
        <w:t xml:space="preserve"> после прекращения службы (МСПС), пособие на репатриацию и проезд в связи с репатриацией, накопленный ежего</w:t>
      </w:r>
      <w:r w:rsidR="00900E7D" w:rsidRPr="00A5668E">
        <w:rPr>
          <w:lang w:val="ru-RU"/>
        </w:rPr>
        <w:t xml:space="preserve">дный отпуск, отпуск на родину, </w:t>
      </w:r>
      <w:r w:rsidR="00550AB5" w:rsidRPr="00A5668E">
        <w:rPr>
          <w:lang w:val="ru-RU"/>
        </w:rPr>
        <w:t xml:space="preserve">сверхурочные и </w:t>
      </w:r>
      <w:r w:rsidR="00900E7D" w:rsidRPr="00A5668E">
        <w:rPr>
          <w:lang w:val="ru-RU"/>
        </w:rPr>
        <w:t>выплаты из закрытого пенсионного</w:t>
      </w:r>
      <w:r w:rsidR="00550AB5" w:rsidRPr="00A5668E">
        <w:rPr>
          <w:lang w:val="ru-RU"/>
        </w:rPr>
        <w:t xml:space="preserve"> фонд</w:t>
      </w:r>
      <w:r w:rsidR="00900E7D" w:rsidRPr="00A5668E">
        <w:rPr>
          <w:lang w:val="ru-RU"/>
        </w:rPr>
        <w:t>а</w:t>
      </w:r>
      <w:r w:rsidR="00550AB5" w:rsidRPr="00A5668E">
        <w:rPr>
          <w:lang w:val="ru-RU"/>
        </w:rPr>
        <w:t>) в</w:t>
      </w:r>
      <w:r w:rsidR="00900E7D" w:rsidRPr="00A5668E">
        <w:rPr>
          <w:lang w:val="ru-RU"/>
        </w:rPr>
        <w:t>оз</w:t>
      </w:r>
      <w:r w:rsidR="00550AB5" w:rsidRPr="00A5668E">
        <w:rPr>
          <w:lang w:val="ru-RU"/>
        </w:rPr>
        <w:t>росли на 10,3</w:t>
      </w:r>
      <w:r w:rsidR="00550AB5"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="00550AB5" w:rsidRPr="00A5668E">
        <w:rPr>
          <w:lang w:val="ru-RU"/>
        </w:rPr>
        <w:t xml:space="preserve">. </w:t>
      </w:r>
      <w:r w:rsidR="00A646A9">
        <w:rPr>
          <w:lang w:val="ru-RU"/>
        </w:rPr>
        <w:t xml:space="preserve"> </w:t>
      </w:r>
      <w:r w:rsidR="00550AB5" w:rsidRPr="00A5668E">
        <w:rPr>
          <w:lang w:val="ru-RU"/>
        </w:rPr>
        <w:t>В</w:t>
      </w:r>
      <w:r w:rsidR="00A646A9">
        <w:rPr>
          <w:lang w:val="ru-RU"/>
        </w:rPr>
        <w:t> </w:t>
      </w:r>
      <w:r w:rsidR="00550AB5" w:rsidRPr="00A5668E">
        <w:rPr>
          <w:lang w:val="ru-RU"/>
        </w:rPr>
        <w:t xml:space="preserve">соответствии с Программой и бюджетом </w:t>
      </w:r>
      <w:r w:rsidRPr="00A5668E">
        <w:rPr>
          <w:lang w:val="ru-RU"/>
        </w:rPr>
        <w:t>на базе сумм оплаты труда, установленных для должностей</w:t>
      </w:r>
      <w:r w:rsidR="00550AB5" w:rsidRPr="00A5668E">
        <w:rPr>
          <w:lang w:val="ru-RU"/>
        </w:rPr>
        <w:t xml:space="preserve"> </w:t>
      </w:r>
      <w:r w:rsidRPr="00A5668E">
        <w:rPr>
          <w:lang w:val="ru-RU"/>
        </w:rPr>
        <w:t xml:space="preserve">сотрудников, формируется </w:t>
      </w:r>
      <w:r w:rsidR="00550AB5" w:rsidRPr="00A5668E">
        <w:rPr>
          <w:lang w:val="ru-RU"/>
        </w:rPr>
        <w:t>6%</w:t>
      </w:r>
      <w:r w:rsidRPr="00A5668E">
        <w:rPr>
          <w:lang w:val="ru-RU"/>
        </w:rPr>
        <w:t xml:space="preserve">-ное резервное отчисление </w:t>
      </w:r>
      <w:r w:rsidR="00550AB5" w:rsidRPr="00A5668E">
        <w:rPr>
          <w:lang w:val="ru-RU"/>
        </w:rPr>
        <w:t xml:space="preserve">на финансирование </w:t>
      </w:r>
      <w:r w:rsidRPr="00A5668E">
        <w:rPr>
          <w:lang w:val="ru-RU"/>
        </w:rPr>
        <w:t>выплаты</w:t>
      </w:r>
      <w:r w:rsidR="00550AB5" w:rsidRPr="00A5668E">
        <w:rPr>
          <w:lang w:val="ru-RU"/>
        </w:rPr>
        <w:t xml:space="preserve"> </w:t>
      </w:r>
      <w:r w:rsidRPr="00A5668E">
        <w:rPr>
          <w:lang w:val="ru-RU"/>
        </w:rPr>
        <w:t xml:space="preserve">им пособия </w:t>
      </w:r>
      <w:r w:rsidR="00550AB5" w:rsidRPr="00A5668E">
        <w:rPr>
          <w:lang w:val="ru-RU"/>
        </w:rPr>
        <w:t>п</w:t>
      </w:r>
      <w:r w:rsidRPr="00A5668E">
        <w:rPr>
          <w:lang w:val="ru-RU"/>
        </w:rPr>
        <w:t>осле прекращения службы.  В 2015</w:t>
      </w:r>
      <w:r w:rsidR="00550AB5" w:rsidRPr="00A5668E">
        <w:t> </w:t>
      </w:r>
      <w:r w:rsidRPr="00A5668E">
        <w:rPr>
          <w:lang w:val="ru-RU"/>
        </w:rPr>
        <w:t>г. из этих отчислений был образован фонд, составивший 6</w:t>
      </w:r>
      <w:r w:rsidR="00550AB5" w:rsidRPr="00A5668E">
        <w:rPr>
          <w:lang w:val="ru-RU"/>
        </w:rPr>
        <w:t>,</w:t>
      </w:r>
      <w:r w:rsidRPr="00A5668E">
        <w:rPr>
          <w:lang w:val="ru-RU"/>
        </w:rPr>
        <w:t>1</w:t>
      </w:r>
      <w:r w:rsidR="00550AB5"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="00550AB5" w:rsidRPr="00A5668E">
        <w:rPr>
          <w:lang w:val="ru-RU"/>
        </w:rPr>
        <w:t xml:space="preserve"> после </w:t>
      </w:r>
      <w:r w:rsidR="00900E7D" w:rsidRPr="00A5668E">
        <w:rPr>
          <w:lang w:val="ru-RU"/>
        </w:rPr>
        <w:t xml:space="preserve">отчислений на выплаты </w:t>
      </w:r>
      <w:r w:rsidR="00550AB5" w:rsidRPr="00A5668E">
        <w:rPr>
          <w:lang w:val="ru-RU"/>
        </w:rPr>
        <w:t xml:space="preserve">сотрудникам </w:t>
      </w:r>
      <w:r w:rsidR="00900E7D" w:rsidRPr="00A5668E">
        <w:rPr>
          <w:lang w:val="ru-RU"/>
        </w:rPr>
        <w:t xml:space="preserve">после прекращения службы, имевших место </w:t>
      </w:r>
      <w:r w:rsidR="00550AB5" w:rsidRPr="00A5668E">
        <w:rPr>
          <w:lang w:val="ru-RU"/>
        </w:rPr>
        <w:t xml:space="preserve">в течение </w:t>
      </w:r>
      <w:r w:rsidR="00900E7D" w:rsidRPr="00A5668E">
        <w:rPr>
          <w:lang w:val="ru-RU"/>
        </w:rPr>
        <w:t xml:space="preserve">этого </w:t>
      </w:r>
      <w:r w:rsidR="00550AB5" w:rsidRPr="00A5668E">
        <w:rPr>
          <w:lang w:val="ru-RU"/>
        </w:rPr>
        <w:t xml:space="preserve">периода (в основном </w:t>
      </w:r>
      <w:r w:rsidR="00900E7D" w:rsidRPr="00A5668E">
        <w:rPr>
          <w:lang w:val="ru-RU"/>
        </w:rPr>
        <w:t xml:space="preserve">касавшихся участия </w:t>
      </w:r>
      <w:r w:rsidR="00550AB5" w:rsidRPr="00A5668E">
        <w:rPr>
          <w:lang w:val="ru-RU"/>
        </w:rPr>
        <w:t xml:space="preserve">Организации в </w:t>
      </w:r>
      <w:r w:rsidR="00900E7D" w:rsidRPr="00A5668E">
        <w:rPr>
          <w:lang w:val="ru-RU"/>
        </w:rPr>
        <w:t>оплате страховых взносов</w:t>
      </w:r>
      <w:r w:rsidR="00550AB5" w:rsidRPr="00A5668E">
        <w:rPr>
          <w:lang w:val="ru-RU"/>
        </w:rPr>
        <w:t xml:space="preserve"> пенсионеров по </w:t>
      </w:r>
      <w:r w:rsidR="00900E7D" w:rsidRPr="00A5668E">
        <w:rPr>
          <w:lang w:val="ru-RU"/>
        </w:rPr>
        <w:t xml:space="preserve">линии </w:t>
      </w:r>
      <w:r w:rsidR="00550AB5" w:rsidRPr="00A5668E">
        <w:rPr>
          <w:lang w:val="ru-RU"/>
        </w:rPr>
        <w:t xml:space="preserve">МСПС). </w:t>
      </w:r>
      <w:r w:rsidR="00900E7D" w:rsidRPr="00A5668E">
        <w:rPr>
          <w:lang w:val="ru-RU"/>
        </w:rPr>
        <w:t>В конце 2015 г. на базе сумм оплаты труда, установленных для должностей сотрудников</w:t>
      </w:r>
      <w:r w:rsidR="00056F44" w:rsidRPr="00A5668E">
        <w:rPr>
          <w:lang w:val="ru-RU"/>
        </w:rPr>
        <w:t>,</w:t>
      </w:r>
      <w:r w:rsidR="00900E7D" w:rsidRPr="00A5668E">
        <w:rPr>
          <w:lang w:val="ru-RU"/>
        </w:rPr>
        <w:t xml:space="preserve"> было сформировано дополнительное 2%-ное резервное отчисление </w:t>
      </w:r>
      <w:r w:rsidR="00056F44" w:rsidRPr="00A5668E">
        <w:rPr>
          <w:lang w:val="ru-RU"/>
        </w:rPr>
        <w:t xml:space="preserve">в отношении периода </w:t>
      </w:r>
      <w:r w:rsidR="00900E7D" w:rsidRPr="00A5668E">
        <w:rPr>
          <w:szCs w:val="22"/>
          <w:lang w:val="ru-RU"/>
        </w:rPr>
        <w:t>2014</w:t>
      </w:r>
      <w:r w:rsidR="00056F44" w:rsidRPr="00A5668E">
        <w:rPr>
          <w:szCs w:val="22"/>
          <w:lang w:val="ru-RU"/>
        </w:rPr>
        <w:t>-20</w:t>
      </w:r>
      <w:r w:rsidR="00900E7D" w:rsidRPr="00A5668E">
        <w:rPr>
          <w:szCs w:val="22"/>
          <w:lang w:val="ru-RU"/>
        </w:rPr>
        <w:t>15</w:t>
      </w:r>
      <w:r w:rsidR="00056F44" w:rsidRPr="00A5668E">
        <w:rPr>
          <w:szCs w:val="22"/>
          <w:lang w:val="ru-RU"/>
        </w:rPr>
        <w:t xml:space="preserve"> гг.</w:t>
      </w:r>
      <w:r w:rsidR="00900E7D" w:rsidRPr="00A5668E">
        <w:rPr>
          <w:szCs w:val="22"/>
          <w:lang w:val="ru-RU"/>
        </w:rPr>
        <w:t xml:space="preserve">, </w:t>
      </w:r>
      <w:r w:rsidR="00056F44" w:rsidRPr="00A5668E">
        <w:rPr>
          <w:szCs w:val="22"/>
          <w:lang w:val="ru-RU"/>
        </w:rPr>
        <w:t xml:space="preserve">составившее дополнительную сумму в </w:t>
      </w:r>
      <w:r w:rsidR="00900E7D" w:rsidRPr="00A5668E">
        <w:rPr>
          <w:szCs w:val="22"/>
          <w:lang w:val="ru-RU"/>
        </w:rPr>
        <w:t>7</w:t>
      </w:r>
      <w:r w:rsidR="00056F44" w:rsidRPr="00A5668E">
        <w:rPr>
          <w:szCs w:val="22"/>
          <w:lang w:val="ru-RU"/>
        </w:rPr>
        <w:t>,</w:t>
      </w:r>
      <w:r w:rsidR="00900E7D" w:rsidRPr="00A5668E">
        <w:rPr>
          <w:szCs w:val="22"/>
          <w:lang w:val="ru-RU"/>
        </w:rPr>
        <w:t xml:space="preserve">1 </w:t>
      </w:r>
      <w:r w:rsidR="00726EB5">
        <w:rPr>
          <w:szCs w:val="22"/>
          <w:lang w:val="ru-RU"/>
        </w:rPr>
        <w:t>млн</w:t>
      </w:r>
      <w:r w:rsidR="003C670E">
        <w:rPr>
          <w:szCs w:val="22"/>
          <w:lang w:val="ru-RU"/>
        </w:rPr>
        <w:t> шв. франков</w:t>
      </w:r>
      <w:r w:rsidR="00900E7D" w:rsidRPr="00A5668E">
        <w:rPr>
          <w:szCs w:val="22"/>
          <w:lang w:val="ru-RU"/>
        </w:rPr>
        <w:t xml:space="preserve">. </w:t>
      </w:r>
      <w:r w:rsidR="00056F44" w:rsidRPr="00A5668E">
        <w:rPr>
          <w:szCs w:val="22"/>
          <w:lang w:val="ru-RU"/>
        </w:rPr>
        <w:t xml:space="preserve">Таким образом, </w:t>
      </w:r>
      <w:r w:rsidR="00550AB5" w:rsidRPr="00A5668E">
        <w:rPr>
          <w:lang w:val="ru-RU"/>
        </w:rPr>
        <w:t>корректировка</w:t>
      </w:r>
      <w:r w:rsidR="00056F44" w:rsidRPr="00A5668E">
        <w:rPr>
          <w:lang w:val="ru-RU"/>
        </w:rPr>
        <w:t>, учитывающая требования</w:t>
      </w:r>
      <w:r w:rsidR="00550AB5" w:rsidRPr="00A5668E">
        <w:rPr>
          <w:lang w:val="ru-RU"/>
        </w:rPr>
        <w:t xml:space="preserve"> МСУГС, необходимая для </w:t>
      </w:r>
      <w:r w:rsidR="00056F44" w:rsidRPr="00A5668E">
        <w:rPr>
          <w:lang w:val="ru-RU"/>
        </w:rPr>
        <w:t>приведения обязательств по оплате пособий сотрудникам в соответствие с расчетами, соответствующими этим требованиям</w:t>
      </w:r>
      <w:r w:rsidR="00550AB5" w:rsidRPr="00A5668E">
        <w:rPr>
          <w:lang w:val="ru-RU"/>
        </w:rPr>
        <w:t>, составила 2,</w:t>
      </w:r>
      <w:r w:rsidR="00056F44" w:rsidRPr="00A5668E">
        <w:rPr>
          <w:lang w:val="ru-RU"/>
        </w:rPr>
        <w:t>9</w:t>
      </w:r>
      <w:r w:rsidR="00550AB5"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="00701126" w:rsidRPr="00A5668E">
        <w:rPr>
          <w:szCs w:val="22"/>
          <w:lang w:val="ru-RU"/>
        </w:rPr>
        <w:t xml:space="preserve">, </w:t>
      </w:r>
      <w:r w:rsidR="00056F44" w:rsidRPr="00A5668E">
        <w:rPr>
          <w:szCs w:val="22"/>
          <w:lang w:val="ru-RU"/>
        </w:rPr>
        <w:t xml:space="preserve">что </w:t>
      </w:r>
      <w:r w:rsidR="00A646A9">
        <w:rPr>
          <w:szCs w:val="22"/>
          <w:lang w:val="ru-RU"/>
        </w:rPr>
        <w:t xml:space="preserve">дало </w:t>
      </w:r>
      <w:r w:rsidR="00056F44" w:rsidRPr="00A5668E">
        <w:rPr>
          <w:szCs w:val="22"/>
          <w:lang w:val="ru-RU"/>
        </w:rPr>
        <w:t>соответствующее сокращение расходов</w:t>
      </w:r>
      <w:r w:rsidR="00701126" w:rsidRPr="00A5668E">
        <w:rPr>
          <w:szCs w:val="22"/>
          <w:lang w:val="ru-RU"/>
        </w:rPr>
        <w:t xml:space="preserve">. </w:t>
      </w:r>
    </w:p>
    <w:p w:rsidR="00701126" w:rsidRPr="00A5668E" w:rsidRDefault="007E3AAA" w:rsidP="00487A42">
      <w:pPr>
        <w:numPr>
          <w:ilvl w:val="0"/>
          <w:numId w:val="8"/>
        </w:numPr>
        <w:tabs>
          <w:tab w:val="clear" w:pos="1174"/>
          <w:tab w:val="num" w:pos="720"/>
        </w:tabs>
        <w:spacing w:after="220"/>
        <w:ind w:left="720" w:hanging="360"/>
        <w:rPr>
          <w:szCs w:val="22"/>
          <w:lang w:val="ru-RU"/>
        </w:rPr>
      </w:pPr>
      <w:r w:rsidRPr="00A5668E">
        <w:rPr>
          <w:lang w:val="ru-RU"/>
        </w:rPr>
        <w:t xml:space="preserve">МСУГС </w:t>
      </w:r>
      <w:r w:rsidR="00A646A9" w:rsidRPr="00A646A9">
        <w:rPr>
          <w:lang w:val="ru-RU"/>
        </w:rPr>
        <w:t>предусматрива</w:t>
      </w:r>
      <w:r w:rsidR="00A646A9">
        <w:rPr>
          <w:lang w:val="ru-RU"/>
        </w:rPr>
        <w:t>ют капитализацию</w:t>
      </w:r>
      <w:r w:rsidR="00981A40" w:rsidRPr="00A5668E">
        <w:rPr>
          <w:lang w:val="ru-RU"/>
        </w:rPr>
        <w:t xml:space="preserve"> расходов на строительство и ремонт</w:t>
      </w:r>
      <w:r w:rsidRPr="00A5668E">
        <w:rPr>
          <w:lang w:val="ru-RU"/>
        </w:rPr>
        <w:t xml:space="preserve"> зданий.  </w:t>
      </w:r>
      <w:r w:rsidR="00981A40" w:rsidRPr="00A5668E">
        <w:rPr>
          <w:lang w:val="ru-RU"/>
        </w:rPr>
        <w:t>Для 2015</w:t>
      </w:r>
      <w:r w:rsidR="00981A40" w:rsidRPr="00A5668E">
        <w:t> </w:t>
      </w:r>
      <w:r w:rsidR="00981A40" w:rsidRPr="00A5668E">
        <w:rPr>
          <w:lang w:val="ru-RU"/>
        </w:rPr>
        <w:t>г. э</w:t>
      </w:r>
      <w:r w:rsidRPr="00A5668E">
        <w:rPr>
          <w:lang w:val="ru-RU"/>
        </w:rPr>
        <w:t xml:space="preserve">то </w:t>
      </w:r>
      <w:r w:rsidR="00981A40" w:rsidRPr="00A5668E">
        <w:rPr>
          <w:lang w:val="ru-RU"/>
        </w:rPr>
        <w:t>означало сокращение</w:t>
      </w:r>
      <w:r w:rsidRPr="00A5668E">
        <w:rPr>
          <w:lang w:val="ru-RU"/>
        </w:rPr>
        <w:t xml:space="preserve"> расходов на </w:t>
      </w:r>
      <w:r w:rsidR="00981A40" w:rsidRPr="00A5668E">
        <w:rPr>
          <w:lang w:val="ru-RU"/>
        </w:rPr>
        <w:t>6</w:t>
      </w:r>
      <w:r w:rsidRPr="00A5668E">
        <w:rPr>
          <w:lang w:val="ru-RU"/>
        </w:rPr>
        <w:t>,</w:t>
      </w:r>
      <w:r w:rsidR="00981A40" w:rsidRPr="00A5668E">
        <w:rPr>
          <w:lang w:val="ru-RU"/>
        </w:rPr>
        <w:t>2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="00981A40" w:rsidRPr="00A5668E">
        <w:rPr>
          <w:lang w:val="ru-RU"/>
        </w:rPr>
        <w:t xml:space="preserve">.  Аналогичным образом, </w:t>
      </w:r>
      <w:r w:rsidRPr="00A5668E">
        <w:rPr>
          <w:lang w:val="ru-RU"/>
        </w:rPr>
        <w:t xml:space="preserve">МСУГС </w:t>
      </w:r>
      <w:r w:rsidR="00A646A9" w:rsidRPr="00A646A9">
        <w:rPr>
          <w:lang w:val="ru-RU"/>
        </w:rPr>
        <w:t>предусматрива</w:t>
      </w:r>
      <w:r w:rsidR="00A646A9">
        <w:rPr>
          <w:lang w:val="ru-RU"/>
        </w:rPr>
        <w:t>ют капитализацию</w:t>
      </w:r>
      <w:r w:rsidR="00981A40" w:rsidRPr="00A5668E">
        <w:rPr>
          <w:lang w:val="ru-RU"/>
        </w:rPr>
        <w:t xml:space="preserve"> расходов на </w:t>
      </w:r>
      <w:r w:rsidRPr="00A5668E">
        <w:rPr>
          <w:lang w:val="ru-RU"/>
        </w:rPr>
        <w:t>приобретение определенного оборудов</w:t>
      </w:r>
      <w:r w:rsidR="00981A40" w:rsidRPr="00A5668E">
        <w:rPr>
          <w:lang w:val="ru-RU"/>
        </w:rPr>
        <w:t>ания и программного обеспечения</w:t>
      </w:r>
      <w:r w:rsidRPr="00A5668E">
        <w:rPr>
          <w:lang w:val="ru-RU"/>
        </w:rPr>
        <w:t xml:space="preserve">, </w:t>
      </w:r>
      <w:r w:rsidR="00E269AB" w:rsidRPr="00E269AB">
        <w:rPr>
          <w:lang w:val="ru-RU"/>
        </w:rPr>
        <w:t>котор</w:t>
      </w:r>
      <w:r w:rsidR="00E269AB">
        <w:rPr>
          <w:lang w:val="ru-RU"/>
        </w:rPr>
        <w:t xml:space="preserve">ая </w:t>
      </w:r>
      <w:r w:rsidR="00E269AB">
        <w:rPr>
          <w:lang w:val="ru-RU"/>
        </w:rPr>
        <w:lastRenderedPageBreak/>
        <w:t xml:space="preserve">выразилась в </w:t>
      </w:r>
      <w:r w:rsidRPr="00A5668E">
        <w:rPr>
          <w:lang w:val="ru-RU"/>
        </w:rPr>
        <w:t>дополнительно</w:t>
      </w:r>
      <w:r w:rsidR="00E269AB">
        <w:rPr>
          <w:lang w:val="ru-RU"/>
        </w:rPr>
        <w:t>м сокращении</w:t>
      </w:r>
      <w:r w:rsidR="00981A40" w:rsidRPr="00A5668E">
        <w:rPr>
          <w:lang w:val="ru-RU"/>
        </w:rPr>
        <w:t xml:space="preserve"> расходов за год </w:t>
      </w:r>
      <w:r w:rsidRPr="00A5668E">
        <w:rPr>
          <w:lang w:val="ru-RU"/>
        </w:rPr>
        <w:t xml:space="preserve">на </w:t>
      </w:r>
      <w:r w:rsidR="00981A40" w:rsidRPr="00A5668E">
        <w:rPr>
          <w:lang w:val="ru-RU"/>
        </w:rPr>
        <w:t>1</w:t>
      </w:r>
      <w:r w:rsidRPr="00A5668E">
        <w:rPr>
          <w:lang w:val="ru-RU"/>
        </w:rPr>
        <w:t>,</w:t>
      </w:r>
      <w:r w:rsidR="00981A40" w:rsidRPr="00A5668E">
        <w:rPr>
          <w:lang w:val="ru-RU"/>
        </w:rPr>
        <w:t>6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Pr="00A5668E">
        <w:rPr>
          <w:lang w:val="ru-RU"/>
        </w:rPr>
        <w:t xml:space="preserve">. </w:t>
      </w:r>
    </w:p>
    <w:p w:rsidR="00701126" w:rsidRPr="00A5668E" w:rsidRDefault="007E3AAA" w:rsidP="00487A42">
      <w:pPr>
        <w:numPr>
          <w:ilvl w:val="0"/>
          <w:numId w:val="8"/>
        </w:numPr>
        <w:tabs>
          <w:tab w:val="clear" w:pos="1174"/>
          <w:tab w:val="num" w:pos="720"/>
        </w:tabs>
        <w:spacing w:after="220"/>
        <w:ind w:left="720" w:hanging="360"/>
        <w:rPr>
          <w:szCs w:val="22"/>
          <w:lang w:val="ru-RU"/>
        </w:rPr>
      </w:pPr>
      <w:r w:rsidRPr="00A5668E">
        <w:rPr>
          <w:lang w:val="ru-RU"/>
        </w:rPr>
        <w:t>Другие корректировки</w:t>
      </w:r>
      <w:r w:rsidR="00981A40" w:rsidRPr="00A5668E">
        <w:rPr>
          <w:lang w:val="ru-RU"/>
        </w:rPr>
        <w:t>, предусмотренные</w:t>
      </w:r>
      <w:r w:rsidRPr="00A5668E">
        <w:rPr>
          <w:lang w:val="ru-RU"/>
        </w:rPr>
        <w:t xml:space="preserve"> МСУГС</w:t>
      </w:r>
      <w:r w:rsidR="00981A40" w:rsidRPr="00A5668E">
        <w:rPr>
          <w:lang w:val="ru-RU"/>
        </w:rPr>
        <w:t>,</w:t>
      </w:r>
      <w:r w:rsidRPr="00A5668E">
        <w:rPr>
          <w:lang w:val="ru-RU"/>
        </w:rPr>
        <w:t xml:space="preserve"> </w:t>
      </w:r>
      <w:r w:rsidR="00981A40" w:rsidRPr="00A5668E">
        <w:rPr>
          <w:lang w:val="ru-RU"/>
        </w:rPr>
        <w:t xml:space="preserve">касаются роста справедливой стоимости </w:t>
      </w:r>
      <w:r w:rsidR="00981A40" w:rsidRPr="00A5668E">
        <w:rPr>
          <w:szCs w:val="22"/>
          <w:lang w:val="ru-RU"/>
        </w:rPr>
        <w:t>инвестиционн</w:t>
      </w:r>
      <w:r w:rsidR="00BA5763" w:rsidRPr="00A5668E">
        <w:rPr>
          <w:szCs w:val="22"/>
          <w:lang w:val="ru-RU"/>
        </w:rPr>
        <w:t>ых активов</w:t>
      </w:r>
      <w:r w:rsidR="00701126" w:rsidRPr="00A5668E">
        <w:rPr>
          <w:szCs w:val="22"/>
          <w:lang w:val="ru-RU"/>
        </w:rPr>
        <w:t xml:space="preserve"> (</w:t>
      </w:r>
      <w:r w:rsidR="00981A40" w:rsidRPr="00A5668E">
        <w:rPr>
          <w:szCs w:val="22"/>
          <w:lang w:val="ru-RU"/>
        </w:rPr>
        <w:t>что соответствует доходу</w:t>
      </w:r>
      <w:r w:rsidR="00701126" w:rsidRPr="00A5668E">
        <w:rPr>
          <w:szCs w:val="22"/>
          <w:lang w:val="ru-RU"/>
        </w:rPr>
        <w:t xml:space="preserve"> </w:t>
      </w:r>
      <w:r w:rsidR="00981A40" w:rsidRPr="00A5668E">
        <w:rPr>
          <w:szCs w:val="22"/>
          <w:lang w:val="ru-RU"/>
        </w:rPr>
        <w:t xml:space="preserve">в сумме </w:t>
      </w:r>
      <w:r w:rsidR="00701126" w:rsidRPr="00A5668E">
        <w:rPr>
          <w:szCs w:val="22"/>
          <w:lang w:val="ru-RU"/>
        </w:rPr>
        <w:t>1</w:t>
      </w:r>
      <w:r w:rsidR="00981A40" w:rsidRPr="00A5668E">
        <w:rPr>
          <w:szCs w:val="22"/>
          <w:lang w:val="ru-RU"/>
        </w:rPr>
        <w:t>,</w:t>
      </w:r>
      <w:r w:rsidR="00701126" w:rsidRPr="00A5668E">
        <w:rPr>
          <w:szCs w:val="22"/>
          <w:lang w:val="ru-RU"/>
        </w:rPr>
        <w:t xml:space="preserve">4 </w:t>
      </w:r>
      <w:r w:rsidR="00726EB5">
        <w:rPr>
          <w:szCs w:val="22"/>
          <w:lang w:val="ru-RU"/>
        </w:rPr>
        <w:t>млн</w:t>
      </w:r>
      <w:r w:rsidR="003C670E">
        <w:rPr>
          <w:szCs w:val="22"/>
          <w:lang w:val="ru-RU"/>
        </w:rPr>
        <w:t> шв. франков</w:t>
      </w:r>
      <w:r w:rsidR="00701126" w:rsidRPr="00A5668E">
        <w:rPr>
          <w:szCs w:val="22"/>
          <w:lang w:val="ru-RU"/>
        </w:rPr>
        <w:t xml:space="preserve">), </w:t>
      </w:r>
      <w:r w:rsidR="00981A40" w:rsidRPr="00A5668E">
        <w:rPr>
          <w:szCs w:val="22"/>
          <w:lang w:val="ru-RU"/>
        </w:rPr>
        <w:t>сокращени</w:t>
      </w:r>
      <w:r w:rsidR="00E269AB">
        <w:rPr>
          <w:szCs w:val="22"/>
          <w:lang w:val="ru-RU"/>
        </w:rPr>
        <w:t>я</w:t>
      </w:r>
      <w:r w:rsidR="00981A40" w:rsidRPr="00A5668E">
        <w:rPr>
          <w:szCs w:val="22"/>
          <w:lang w:val="ru-RU"/>
        </w:rPr>
        <w:t xml:space="preserve"> </w:t>
      </w:r>
      <w:r w:rsidR="00A81D18" w:rsidRPr="00A5668E">
        <w:rPr>
          <w:szCs w:val="22"/>
          <w:lang w:val="ru-RU"/>
        </w:rPr>
        <w:t xml:space="preserve">расчетной дебиторской задолженности, соответствующей </w:t>
      </w:r>
      <w:r w:rsidR="00981A40" w:rsidRPr="00A5668E">
        <w:rPr>
          <w:lang w:val="ru-RU"/>
        </w:rPr>
        <w:t>начисленны</w:t>
      </w:r>
      <w:r w:rsidR="00A81D18" w:rsidRPr="00A5668E">
        <w:rPr>
          <w:lang w:val="ru-RU"/>
        </w:rPr>
        <w:t xml:space="preserve">м, но еще не полученным </w:t>
      </w:r>
      <w:r w:rsidR="00981A40" w:rsidRPr="00A5668E">
        <w:rPr>
          <w:lang w:val="ru-RU"/>
        </w:rPr>
        <w:t>взнос</w:t>
      </w:r>
      <w:r w:rsidR="00A81D18" w:rsidRPr="00A5668E">
        <w:rPr>
          <w:lang w:val="ru-RU"/>
        </w:rPr>
        <w:t>ам</w:t>
      </w:r>
      <w:r w:rsidR="00981A40" w:rsidRPr="00A5668E">
        <w:rPr>
          <w:lang w:val="ru-RU"/>
        </w:rPr>
        <w:t xml:space="preserve"> </w:t>
      </w:r>
      <w:r w:rsidR="00701126" w:rsidRPr="00A5668E">
        <w:rPr>
          <w:szCs w:val="22"/>
          <w:lang w:val="ru-RU"/>
        </w:rPr>
        <w:t>(</w:t>
      </w:r>
      <w:r w:rsidR="00A81D18" w:rsidRPr="00A5668E">
        <w:rPr>
          <w:szCs w:val="22"/>
          <w:lang w:val="ru-RU"/>
        </w:rPr>
        <w:t>что соответствует доходу</w:t>
      </w:r>
      <w:r w:rsidR="00701126" w:rsidRPr="00A5668E">
        <w:rPr>
          <w:szCs w:val="22"/>
          <w:lang w:val="ru-RU"/>
        </w:rPr>
        <w:t xml:space="preserve"> </w:t>
      </w:r>
      <w:r w:rsidR="00A81D18" w:rsidRPr="00A5668E">
        <w:rPr>
          <w:szCs w:val="22"/>
          <w:lang w:val="ru-RU"/>
        </w:rPr>
        <w:t xml:space="preserve"> в сумме </w:t>
      </w:r>
      <w:r w:rsidR="00701126" w:rsidRPr="00A5668E">
        <w:rPr>
          <w:szCs w:val="22"/>
          <w:lang w:val="ru-RU"/>
        </w:rPr>
        <w:t>0</w:t>
      </w:r>
      <w:r w:rsidR="00A81D18" w:rsidRPr="00A5668E">
        <w:rPr>
          <w:szCs w:val="22"/>
          <w:lang w:val="ru-RU"/>
        </w:rPr>
        <w:t>,</w:t>
      </w:r>
      <w:r w:rsidR="00701126" w:rsidRPr="00A5668E">
        <w:rPr>
          <w:szCs w:val="22"/>
          <w:lang w:val="ru-RU"/>
        </w:rPr>
        <w:t xml:space="preserve">4 </w:t>
      </w:r>
      <w:r w:rsidR="00726EB5">
        <w:rPr>
          <w:szCs w:val="22"/>
          <w:lang w:val="ru-RU"/>
        </w:rPr>
        <w:t>млн</w:t>
      </w:r>
      <w:r w:rsidR="003C670E">
        <w:rPr>
          <w:szCs w:val="22"/>
          <w:lang w:val="ru-RU"/>
        </w:rPr>
        <w:t> шв. франков</w:t>
      </w:r>
      <w:r w:rsidR="00701126" w:rsidRPr="00A5668E">
        <w:rPr>
          <w:szCs w:val="22"/>
          <w:lang w:val="ru-RU"/>
        </w:rPr>
        <w:t xml:space="preserve">) </w:t>
      </w:r>
      <w:r w:rsidR="00A81D18" w:rsidRPr="00A5668E">
        <w:rPr>
          <w:szCs w:val="22"/>
          <w:lang w:val="ru-RU"/>
        </w:rPr>
        <w:t xml:space="preserve">и сокращения </w:t>
      </w:r>
      <w:r w:rsidR="00E269AB">
        <w:rPr>
          <w:szCs w:val="22"/>
          <w:lang w:val="ru-RU"/>
        </w:rPr>
        <w:t>товарно-</w:t>
      </w:r>
      <w:r w:rsidR="00981A40" w:rsidRPr="00A5668E">
        <w:rPr>
          <w:lang w:val="ru-RU"/>
        </w:rPr>
        <w:t>материальн</w:t>
      </w:r>
      <w:r w:rsidR="00E269AB">
        <w:rPr>
          <w:lang w:val="ru-RU"/>
        </w:rPr>
        <w:t xml:space="preserve">ых запасов </w:t>
      </w:r>
      <w:r w:rsidR="00701126" w:rsidRPr="00A5668E">
        <w:rPr>
          <w:szCs w:val="22"/>
          <w:lang w:val="ru-RU"/>
        </w:rPr>
        <w:t>(</w:t>
      </w:r>
      <w:r w:rsidR="00A81D18" w:rsidRPr="00A5668E">
        <w:rPr>
          <w:szCs w:val="22"/>
          <w:lang w:val="ru-RU"/>
        </w:rPr>
        <w:t xml:space="preserve">соответствующего расходам в сумме </w:t>
      </w:r>
      <w:r w:rsidR="00701126" w:rsidRPr="00A5668E">
        <w:rPr>
          <w:szCs w:val="22"/>
          <w:lang w:val="ru-RU"/>
        </w:rPr>
        <w:t>0</w:t>
      </w:r>
      <w:r w:rsidR="00A81D18" w:rsidRPr="00A5668E">
        <w:rPr>
          <w:szCs w:val="22"/>
          <w:lang w:val="ru-RU"/>
        </w:rPr>
        <w:t>,</w:t>
      </w:r>
      <w:r w:rsidR="00701126" w:rsidRPr="00A5668E">
        <w:rPr>
          <w:szCs w:val="22"/>
          <w:lang w:val="ru-RU"/>
        </w:rPr>
        <w:t xml:space="preserve">1 </w:t>
      </w:r>
      <w:r w:rsidR="00726EB5">
        <w:rPr>
          <w:szCs w:val="22"/>
          <w:lang w:val="ru-RU"/>
        </w:rPr>
        <w:t>млн</w:t>
      </w:r>
      <w:r w:rsidR="003C670E">
        <w:rPr>
          <w:szCs w:val="22"/>
          <w:lang w:val="ru-RU"/>
        </w:rPr>
        <w:t> шв. франков</w:t>
      </w:r>
      <w:r w:rsidR="00701126" w:rsidRPr="00A5668E">
        <w:rPr>
          <w:szCs w:val="22"/>
          <w:lang w:val="ru-RU"/>
        </w:rPr>
        <w:t xml:space="preserve">).  </w:t>
      </w:r>
      <w:r w:rsidR="00A81D18" w:rsidRPr="00A5668E">
        <w:rPr>
          <w:szCs w:val="22"/>
          <w:lang w:val="ru-RU"/>
        </w:rPr>
        <w:t xml:space="preserve">Общий итог этих корректировок выражается в росте финансового результата за год на </w:t>
      </w:r>
      <w:r w:rsidR="00701126" w:rsidRPr="00A5668E">
        <w:rPr>
          <w:szCs w:val="22"/>
          <w:lang w:val="ru-RU"/>
        </w:rPr>
        <w:t>1</w:t>
      </w:r>
      <w:r w:rsidR="00A81D18" w:rsidRPr="00A5668E">
        <w:rPr>
          <w:szCs w:val="22"/>
          <w:lang w:val="ru-RU"/>
        </w:rPr>
        <w:t>,</w:t>
      </w:r>
      <w:r w:rsidR="00701126" w:rsidRPr="00A5668E">
        <w:rPr>
          <w:szCs w:val="22"/>
          <w:lang w:val="ru-RU"/>
        </w:rPr>
        <w:t xml:space="preserve">7 </w:t>
      </w:r>
      <w:r w:rsidR="00726EB5">
        <w:rPr>
          <w:szCs w:val="22"/>
          <w:lang w:val="ru-RU"/>
        </w:rPr>
        <w:t>млн</w:t>
      </w:r>
      <w:r w:rsidR="003C670E">
        <w:rPr>
          <w:szCs w:val="22"/>
          <w:lang w:val="ru-RU"/>
        </w:rPr>
        <w:t> шв. франков</w:t>
      </w:r>
      <w:r w:rsidR="00701126" w:rsidRPr="00A5668E">
        <w:rPr>
          <w:szCs w:val="22"/>
          <w:lang w:val="ru-RU"/>
        </w:rPr>
        <w:t>.</w:t>
      </w:r>
    </w:p>
    <w:p w:rsidR="00701126" w:rsidRPr="00A5668E" w:rsidRDefault="00701126">
      <w:pPr>
        <w:jc w:val="left"/>
        <w:rPr>
          <w:b/>
          <w:i/>
          <w:szCs w:val="22"/>
          <w:lang w:val="ru-RU"/>
        </w:rPr>
      </w:pPr>
    </w:p>
    <w:p w:rsidR="00701126" w:rsidRPr="00A5668E" w:rsidRDefault="007E3AAA" w:rsidP="001B48D4">
      <w:pPr>
        <w:rPr>
          <w:b/>
          <w:i/>
          <w:szCs w:val="22"/>
          <w:lang w:val="ru-RU"/>
        </w:rPr>
      </w:pPr>
      <w:r w:rsidRPr="00A5668E">
        <w:rPr>
          <w:b/>
          <w:i/>
          <w:lang w:val="ru-RU"/>
        </w:rPr>
        <w:t>Анализ доходов</w:t>
      </w:r>
    </w:p>
    <w:p w:rsidR="00701126" w:rsidRPr="00A5668E" w:rsidRDefault="007E3AAA" w:rsidP="006A59EF">
      <w:pPr>
        <w:jc w:val="center"/>
        <w:rPr>
          <w:u w:val="single"/>
          <w:lang w:val="ru-RU"/>
        </w:rPr>
      </w:pPr>
      <w:r w:rsidRPr="00A5668E">
        <w:rPr>
          <w:u w:val="single"/>
          <w:lang w:val="ru-RU"/>
        </w:rPr>
        <w:t>Структура доходов в 2015</w:t>
      </w:r>
      <w:r w:rsidRPr="00A5668E">
        <w:rPr>
          <w:u w:val="single"/>
        </w:rPr>
        <w:t> </w:t>
      </w:r>
      <w:r w:rsidRPr="00A5668E">
        <w:rPr>
          <w:u w:val="single"/>
          <w:lang w:val="ru-RU"/>
        </w:rPr>
        <w:t>г. (базис МСУГС)</w:t>
      </w:r>
    </w:p>
    <w:p w:rsidR="00701126" w:rsidRPr="00A5668E" w:rsidRDefault="00EF6672" w:rsidP="00CC397A">
      <w:pPr>
        <w:jc w:val="center"/>
        <w:rPr>
          <w:i/>
        </w:rPr>
      </w:pPr>
      <w:r>
        <w:rPr>
          <w:i/>
        </w:rPr>
        <w:t>(</w:t>
      </w:r>
      <w:proofErr w:type="gramStart"/>
      <w:r w:rsidR="00726EB5">
        <w:rPr>
          <w:i/>
        </w:rPr>
        <w:t>млн</w:t>
      </w:r>
      <w:proofErr w:type="gramEnd"/>
      <w:r>
        <w:rPr>
          <w:i/>
        </w:rPr>
        <w:t xml:space="preserve"> шв. франков)</w:t>
      </w:r>
    </w:p>
    <w:p w:rsidR="00701126" w:rsidRDefault="00952D44" w:rsidP="00513467">
      <w:pPr>
        <w:jc w:val="center"/>
        <w:rPr>
          <w:b/>
          <w:i/>
          <w:szCs w:val="2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1A694C0" wp14:editId="0EA55535">
                <wp:simplePos x="0" y="0"/>
                <wp:positionH relativeFrom="column">
                  <wp:posOffset>3433242</wp:posOffset>
                </wp:positionH>
                <wp:positionV relativeFrom="paragraph">
                  <wp:posOffset>2511785</wp:posOffset>
                </wp:positionV>
                <wp:extent cx="1609725" cy="577970"/>
                <wp:effectExtent l="0" t="0" r="9525" b="0"/>
                <wp:wrapNone/>
                <wp:docPr id="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577970"/>
                        </a:xfrm>
                        <a:prstGeom prst="rect">
                          <a:avLst/>
                        </a:prstGeom>
                        <a:solidFill>
                          <a:srgbClr val="17365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45A6" w:rsidRPr="00E442AC" w:rsidRDefault="008D45A6" w:rsidP="00EA07EB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  <w:lang w:val="ru-RU"/>
                              </w:rPr>
                              <w:t>Совокупные доходы в 2015 г.</w:t>
                            </w:r>
                            <w:r w:rsidRPr="00E442AC">
                              <w:rPr>
                                <w:b/>
                                <w:sz w:val="18"/>
                                <w:szCs w:val="18"/>
                                <w:lang w:val="ru-RU"/>
                              </w:rPr>
                              <w:t>:</w:t>
                            </w:r>
                          </w:p>
                          <w:p w:rsidR="008D45A6" w:rsidRPr="00E442AC" w:rsidRDefault="008D45A6" w:rsidP="00EA07EB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  <w:lang w:val="ru-RU"/>
                              </w:rPr>
                              <w:t>381,</w:t>
                            </w:r>
                            <w:r w:rsidRPr="00E442AC">
                              <w:rPr>
                                <w:b/>
                                <w:sz w:val="18"/>
                                <w:szCs w:val="18"/>
                                <w:lang w:val="ru-RU"/>
                              </w:rPr>
                              <w:t>9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  <w:lang w:val="ru-RU"/>
                              </w:rPr>
                              <w:t xml:space="preserve"> млн</w:t>
                            </w:r>
                            <w:r w:rsidRPr="00E442AC">
                              <w:rPr>
                                <w:b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  <w:lang w:val="ru-RU"/>
                              </w:rPr>
                              <w:t>шв. франков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0.35pt;margin-top:197.8pt;width:126.75pt;height:45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" fillcolor="#17365d" stroked="f">
                <v:textbox>
                  <w:txbxContent>
                    <w:p w:rsidR="008D45A6" w:rsidRPr="00E442AC" w:rsidRDefault="008D45A6" w:rsidP="00EA07EB">
                      <w:pPr>
                        <w:jc w:val="center"/>
                        <w:rPr>
                          <w:b/>
                          <w:sz w:val="18"/>
                          <w:szCs w:val="18"/>
                          <w:lang w:val="ru-RU"/>
                        </w:rPr>
                      </w:pPr>
                      <w:r>
                        <w:rPr>
                          <w:b/>
                          <w:sz w:val="18"/>
                          <w:szCs w:val="18"/>
                          <w:lang w:val="ru-RU"/>
                        </w:rPr>
                        <w:t>Совокупные доходы в 2015 г.</w:t>
                      </w:r>
                      <w:r w:rsidRPr="00E442AC">
                        <w:rPr>
                          <w:b/>
                          <w:sz w:val="18"/>
                          <w:szCs w:val="18"/>
                          <w:lang w:val="ru-RU"/>
                        </w:rPr>
                        <w:t>:</w:t>
                      </w:r>
                    </w:p>
                    <w:p w:rsidR="008D45A6" w:rsidRPr="00E442AC" w:rsidRDefault="008D45A6" w:rsidP="00EA07EB">
                      <w:pPr>
                        <w:jc w:val="center"/>
                        <w:rPr>
                          <w:b/>
                          <w:sz w:val="18"/>
                          <w:szCs w:val="18"/>
                          <w:lang w:val="ru-RU"/>
                        </w:rPr>
                      </w:pPr>
                      <w:r>
                        <w:rPr>
                          <w:b/>
                          <w:sz w:val="18"/>
                          <w:szCs w:val="18"/>
                          <w:lang w:val="ru-RU"/>
                        </w:rPr>
                        <w:t>381,</w:t>
                      </w:r>
                      <w:r w:rsidRPr="00E442AC">
                        <w:rPr>
                          <w:b/>
                          <w:sz w:val="18"/>
                          <w:szCs w:val="18"/>
                          <w:lang w:val="ru-RU"/>
                        </w:rPr>
                        <w:t>9</w:t>
                      </w:r>
                      <w:r>
                        <w:rPr>
                          <w:b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sz w:val="18"/>
                          <w:szCs w:val="18"/>
                          <w:lang w:val="ru-RU"/>
                        </w:rPr>
                        <w:t>млн</w:t>
                      </w:r>
                      <w:proofErr w:type="gramEnd"/>
                      <w:r w:rsidRPr="00E442AC">
                        <w:rPr>
                          <w:b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  <w:szCs w:val="18"/>
                          <w:lang w:val="ru-RU"/>
                        </w:rPr>
                        <w:t>шв. франков</w:t>
                      </w:r>
                    </w:p>
                  </w:txbxContent>
                </v:textbox>
              </v:shape>
            </w:pict>
          </mc:Fallback>
        </mc:AlternateContent>
      </w:r>
      <w:r w:rsidR="00E442AC" w:rsidRPr="00E442AC">
        <w:rPr>
          <w:b/>
          <w:i/>
          <w:szCs w:val="22"/>
        </w:rPr>
        <w:t xml:space="preserve"> </w:t>
      </w:r>
      <w:r w:rsidR="00E442AC">
        <w:rPr>
          <w:b/>
          <w:i/>
          <w:noProof/>
          <w:szCs w:val="22"/>
          <w:lang w:eastAsia="en-US"/>
        </w:rPr>
        <w:drawing>
          <wp:inline distT="0" distB="0" distL="0" distR="0" wp14:anchorId="77C2825B" wp14:editId="7C0FCE6C">
            <wp:extent cx="4882515" cy="3088005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515" cy="308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2AC" w:rsidRDefault="00E442AC" w:rsidP="00513467">
      <w:pPr>
        <w:jc w:val="center"/>
        <w:rPr>
          <w:b/>
          <w:i/>
          <w:szCs w:val="22"/>
        </w:rPr>
      </w:pPr>
    </w:p>
    <w:p w:rsidR="00E442AC" w:rsidRPr="00A5668E" w:rsidRDefault="00E442AC" w:rsidP="00513467">
      <w:pPr>
        <w:jc w:val="center"/>
        <w:rPr>
          <w:b/>
          <w:i/>
          <w:szCs w:val="22"/>
        </w:rPr>
      </w:pPr>
    </w:p>
    <w:p w:rsidR="00701126" w:rsidRPr="00A5668E" w:rsidRDefault="00A83BF3" w:rsidP="00487A42">
      <w:pPr>
        <w:numPr>
          <w:ilvl w:val="0"/>
          <w:numId w:val="2"/>
        </w:numPr>
        <w:rPr>
          <w:szCs w:val="22"/>
          <w:lang w:val="ru-RU"/>
        </w:rPr>
      </w:pPr>
      <w:r w:rsidRPr="00A5668E">
        <w:rPr>
          <w:lang w:val="ru-RU"/>
        </w:rPr>
        <w:t>Совокупные</w:t>
      </w:r>
      <w:r w:rsidR="007E3AAA" w:rsidRPr="00A5668E">
        <w:rPr>
          <w:lang w:val="ru-RU"/>
        </w:rPr>
        <w:t xml:space="preserve"> </w:t>
      </w:r>
      <w:r w:rsidRPr="00A5668E">
        <w:rPr>
          <w:lang w:val="ru-RU"/>
        </w:rPr>
        <w:t>доходы</w:t>
      </w:r>
      <w:r w:rsidR="007E3AAA" w:rsidRPr="00A5668E">
        <w:rPr>
          <w:lang w:val="ru-RU"/>
        </w:rPr>
        <w:t xml:space="preserve"> Организации за 201</w:t>
      </w:r>
      <w:r w:rsidRPr="00A5668E">
        <w:rPr>
          <w:lang w:val="ru-RU"/>
        </w:rPr>
        <w:t>5</w:t>
      </w:r>
      <w:r w:rsidR="007E3AAA" w:rsidRPr="00A5668E">
        <w:t> </w:t>
      </w:r>
      <w:r w:rsidR="007E3AAA" w:rsidRPr="00A5668E">
        <w:rPr>
          <w:lang w:val="ru-RU"/>
        </w:rPr>
        <w:t>г. составил</w:t>
      </w:r>
      <w:r w:rsidRPr="00A5668E">
        <w:rPr>
          <w:lang w:val="ru-RU"/>
        </w:rPr>
        <w:t>и</w:t>
      </w:r>
      <w:r w:rsidR="007E3AAA" w:rsidRPr="00A5668E">
        <w:rPr>
          <w:lang w:val="ru-RU"/>
        </w:rPr>
        <w:t xml:space="preserve"> 3</w:t>
      </w:r>
      <w:r w:rsidRPr="00A5668E">
        <w:rPr>
          <w:lang w:val="ru-RU"/>
        </w:rPr>
        <w:t>81</w:t>
      </w:r>
      <w:r w:rsidR="007E3AAA" w:rsidRPr="00A5668E">
        <w:rPr>
          <w:lang w:val="ru-RU"/>
        </w:rPr>
        <w:t>,</w:t>
      </w:r>
      <w:r w:rsidRPr="00A5668E">
        <w:rPr>
          <w:lang w:val="ru-RU"/>
        </w:rPr>
        <w:t>9</w:t>
      </w:r>
      <w:r w:rsidR="007E3AAA"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="007E3AAA" w:rsidRPr="00A5668E">
        <w:rPr>
          <w:lang w:val="ru-RU"/>
        </w:rPr>
        <w:t xml:space="preserve">, </w:t>
      </w:r>
      <w:r w:rsidRPr="00A5668E">
        <w:rPr>
          <w:lang w:val="ru-RU"/>
        </w:rPr>
        <w:t>увеличившись на 3</w:t>
      </w:r>
      <w:r w:rsidR="007E3AAA" w:rsidRPr="00A5668E">
        <w:rPr>
          <w:lang w:val="ru-RU"/>
        </w:rPr>
        <w:t>,</w:t>
      </w:r>
      <w:r w:rsidRPr="00A5668E">
        <w:rPr>
          <w:lang w:val="ru-RU"/>
        </w:rPr>
        <w:t>2</w:t>
      </w:r>
      <w:r w:rsidR="007E3AAA" w:rsidRPr="00A5668E">
        <w:rPr>
          <w:lang w:val="ru-RU"/>
        </w:rPr>
        <w:t xml:space="preserve">% по сравнению с </w:t>
      </w:r>
      <w:r w:rsidRPr="00A5668E">
        <w:rPr>
          <w:lang w:val="ru-RU"/>
        </w:rPr>
        <w:t>совокупными доходами за 2014</w:t>
      </w:r>
      <w:r w:rsidR="007E3AAA" w:rsidRPr="00A5668E">
        <w:t> </w:t>
      </w:r>
      <w:r w:rsidR="007E3AAA" w:rsidRPr="00A5668E">
        <w:rPr>
          <w:lang w:val="ru-RU"/>
        </w:rPr>
        <w:t xml:space="preserve">г. </w:t>
      </w:r>
      <w:r w:rsidRPr="00A5668E">
        <w:rPr>
          <w:lang w:val="ru-RU"/>
        </w:rPr>
        <w:t>(</w:t>
      </w:r>
      <w:r w:rsidR="007E3AAA" w:rsidRPr="00A5668E">
        <w:rPr>
          <w:lang w:val="ru-RU"/>
        </w:rPr>
        <w:t>3</w:t>
      </w:r>
      <w:r w:rsidRPr="00A5668E">
        <w:rPr>
          <w:lang w:val="ru-RU"/>
        </w:rPr>
        <w:t>70</w:t>
      </w:r>
      <w:r w:rsidR="007E3AAA" w:rsidRPr="00A5668E">
        <w:rPr>
          <w:lang w:val="ru-RU"/>
        </w:rPr>
        <w:t>,</w:t>
      </w:r>
      <w:r w:rsidRPr="00A5668E">
        <w:rPr>
          <w:lang w:val="ru-RU"/>
        </w:rPr>
        <w:t>2</w:t>
      </w:r>
      <w:r w:rsidR="007E3AAA"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Pr="00A5668E">
        <w:rPr>
          <w:lang w:val="ru-RU"/>
        </w:rPr>
        <w:t>)</w:t>
      </w:r>
      <w:r w:rsidR="007E3AAA" w:rsidRPr="00A5668E">
        <w:rPr>
          <w:lang w:val="ru-RU"/>
        </w:rPr>
        <w:t>.  Самым к</w:t>
      </w:r>
      <w:r w:rsidRPr="00A5668E">
        <w:rPr>
          <w:lang w:val="ru-RU"/>
        </w:rPr>
        <w:t>рупным источником доходов в 2015</w:t>
      </w:r>
      <w:r w:rsidR="007E3AAA" w:rsidRPr="00A5668E">
        <w:t> </w:t>
      </w:r>
      <w:r w:rsidR="007E3AAA" w:rsidRPr="00A5668E">
        <w:rPr>
          <w:lang w:val="ru-RU"/>
        </w:rPr>
        <w:t xml:space="preserve">г. </w:t>
      </w:r>
      <w:r w:rsidRPr="00A5668E">
        <w:rPr>
          <w:lang w:val="ru-RU"/>
        </w:rPr>
        <w:t xml:space="preserve">были поступления </w:t>
      </w:r>
      <w:r w:rsidR="007E3AAA" w:rsidRPr="00A5668E">
        <w:rPr>
          <w:lang w:val="ru-RU"/>
        </w:rPr>
        <w:t>по</w:t>
      </w:r>
      <w:r w:rsidRPr="00A5668E">
        <w:rPr>
          <w:lang w:val="ru-RU"/>
        </w:rPr>
        <w:t>шлин в рамках системы</w:t>
      </w:r>
      <w:r w:rsidR="007E3AAA" w:rsidRPr="00A5668E">
        <w:rPr>
          <w:lang w:val="ru-RU"/>
        </w:rPr>
        <w:t xml:space="preserve"> РСТ, на которые приходится 7</w:t>
      </w:r>
      <w:r w:rsidRPr="00A5668E">
        <w:rPr>
          <w:lang w:val="ru-RU"/>
        </w:rPr>
        <w:t>2</w:t>
      </w:r>
      <w:r w:rsidR="007E3AAA" w:rsidRPr="00A5668E">
        <w:rPr>
          <w:lang w:val="ru-RU"/>
        </w:rPr>
        <w:t>,</w:t>
      </w:r>
      <w:r w:rsidRPr="00A5668E">
        <w:rPr>
          <w:lang w:val="ru-RU"/>
        </w:rPr>
        <w:t>1</w:t>
      </w:r>
      <w:r w:rsidR="007E3AAA" w:rsidRPr="00A5668E">
        <w:rPr>
          <w:lang w:val="ru-RU"/>
        </w:rPr>
        <w:t xml:space="preserve">% </w:t>
      </w:r>
      <w:r w:rsidRPr="00A5668E">
        <w:rPr>
          <w:lang w:val="ru-RU"/>
        </w:rPr>
        <w:t xml:space="preserve">совокупных </w:t>
      </w:r>
      <w:r w:rsidR="007E3AAA" w:rsidRPr="00A5668E">
        <w:rPr>
          <w:lang w:val="ru-RU"/>
        </w:rPr>
        <w:t>доходов</w:t>
      </w:r>
      <w:r w:rsidRPr="00A5668E">
        <w:rPr>
          <w:lang w:val="ru-RU"/>
        </w:rPr>
        <w:t>, хотя необходимо отметить, что в 2015 г. поступления пошлин в рамках системы РСТ сократились на 1,1%</w:t>
      </w:r>
      <w:r w:rsidR="007E3AAA" w:rsidRPr="00A5668E">
        <w:rPr>
          <w:lang w:val="ru-RU"/>
        </w:rPr>
        <w:t xml:space="preserve"> </w:t>
      </w:r>
      <w:r w:rsidRPr="00A5668E">
        <w:rPr>
          <w:lang w:val="ru-RU"/>
        </w:rPr>
        <w:t>п</w:t>
      </w:r>
      <w:r w:rsidR="007E3AAA" w:rsidRPr="00A5668E">
        <w:rPr>
          <w:lang w:val="ru-RU"/>
        </w:rPr>
        <w:t>о сравнению с</w:t>
      </w:r>
      <w:r w:rsidRPr="00A5668E">
        <w:rPr>
          <w:lang w:val="ru-RU"/>
        </w:rPr>
        <w:t xml:space="preserve"> 2014</w:t>
      </w:r>
      <w:r w:rsidR="007E3AAA" w:rsidRPr="00A5668E">
        <w:t> </w:t>
      </w:r>
      <w:r w:rsidR="007E3AAA" w:rsidRPr="00A5668E">
        <w:rPr>
          <w:lang w:val="ru-RU"/>
        </w:rPr>
        <w:t xml:space="preserve">г. </w:t>
      </w:r>
    </w:p>
    <w:p w:rsidR="00701126" w:rsidRPr="00A5668E" w:rsidRDefault="00701126" w:rsidP="001B48D4">
      <w:pPr>
        <w:rPr>
          <w:szCs w:val="22"/>
          <w:lang w:val="ru-RU"/>
        </w:rPr>
      </w:pPr>
    </w:p>
    <w:p w:rsidR="00701126" w:rsidRPr="00A5668E" w:rsidRDefault="00D80129" w:rsidP="00487A42">
      <w:pPr>
        <w:numPr>
          <w:ilvl w:val="0"/>
          <w:numId w:val="2"/>
        </w:numPr>
        <w:rPr>
          <w:szCs w:val="22"/>
          <w:lang w:val="ru-RU"/>
        </w:rPr>
      </w:pPr>
      <w:r w:rsidRPr="00A5668E">
        <w:rPr>
          <w:lang w:val="ru-RU"/>
        </w:rPr>
        <w:t xml:space="preserve">Поступления пошлин в рамках </w:t>
      </w:r>
      <w:r w:rsidR="007E3AAA" w:rsidRPr="00A5668E">
        <w:rPr>
          <w:lang w:val="ru-RU"/>
        </w:rPr>
        <w:t xml:space="preserve">Мадридской системы </w:t>
      </w:r>
      <w:r w:rsidRPr="00A5668E">
        <w:rPr>
          <w:lang w:val="ru-RU"/>
        </w:rPr>
        <w:t xml:space="preserve">были </w:t>
      </w:r>
      <w:r w:rsidR="007E3AAA" w:rsidRPr="00A5668E">
        <w:rPr>
          <w:lang w:val="ru-RU"/>
        </w:rPr>
        <w:t>вторым по величине источником доходов</w:t>
      </w:r>
      <w:r w:rsidRPr="00A5668E">
        <w:rPr>
          <w:lang w:val="ru-RU"/>
        </w:rPr>
        <w:t xml:space="preserve"> в 2015</w:t>
      </w:r>
      <w:r w:rsidR="007E3AAA" w:rsidRPr="00A5668E">
        <w:t> </w:t>
      </w:r>
      <w:r w:rsidR="007E3AAA" w:rsidRPr="00A5668E">
        <w:rPr>
          <w:lang w:val="ru-RU"/>
        </w:rPr>
        <w:t>г. (1</w:t>
      </w:r>
      <w:r w:rsidRPr="00A5668E">
        <w:rPr>
          <w:lang w:val="ru-RU"/>
        </w:rPr>
        <w:t>7</w:t>
      </w:r>
      <w:r w:rsidR="007E3AAA" w:rsidRPr="00A5668E">
        <w:rPr>
          <w:lang w:val="ru-RU"/>
        </w:rPr>
        <w:t>,</w:t>
      </w:r>
      <w:r w:rsidRPr="00A5668E">
        <w:rPr>
          <w:lang w:val="ru-RU"/>
        </w:rPr>
        <w:t>8</w:t>
      </w:r>
      <w:r w:rsidR="007E3AAA" w:rsidRPr="00A5668E">
        <w:rPr>
          <w:lang w:val="ru-RU"/>
        </w:rPr>
        <w:t>% от общего объема)</w:t>
      </w:r>
      <w:r w:rsidRPr="00A5668E">
        <w:rPr>
          <w:lang w:val="ru-RU"/>
        </w:rPr>
        <w:t>. По сравнению с 2014</w:t>
      </w:r>
      <w:r w:rsidRPr="00A5668E">
        <w:t> </w:t>
      </w:r>
      <w:r w:rsidRPr="00A5668E">
        <w:rPr>
          <w:lang w:val="ru-RU"/>
        </w:rPr>
        <w:t>г. и</w:t>
      </w:r>
      <w:r w:rsidR="007E3AAA" w:rsidRPr="00A5668E">
        <w:rPr>
          <w:lang w:val="ru-RU"/>
        </w:rPr>
        <w:t>х</w:t>
      </w:r>
      <w:r w:rsidRPr="00A5668E">
        <w:rPr>
          <w:lang w:val="ru-RU"/>
        </w:rPr>
        <w:t xml:space="preserve"> объем существенно возрос (</w:t>
      </w:r>
      <w:r w:rsidR="007E3AAA" w:rsidRPr="00A5668E">
        <w:rPr>
          <w:lang w:val="ru-RU"/>
        </w:rPr>
        <w:t xml:space="preserve">на </w:t>
      </w:r>
      <w:r w:rsidRPr="00A5668E">
        <w:rPr>
          <w:lang w:val="ru-RU"/>
        </w:rPr>
        <w:t>23</w:t>
      </w:r>
      <w:r w:rsidR="007E3AAA" w:rsidRPr="00A5668E">
        <w:rPr>
          <w:lang w:val="ru-RU"/>
        </w:rPr>
        <w:t>,</w:t>
      </w:r>
      <w:r w:rsidRPr="00A5668E">
        <w:rPr>
          <w:lang w:val="ru-RU"/>
        </w:rPr>
        <w:t>2</w:t>
      </w:r>
      <w:r w:rsidR="007E3AAA"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Pr="00A5668E">
        <w:rPr>
          <w:lang w:val="ru-RU"/>
        </w:rPr>
        <w:t>). Остальные 10,1% совокупных доходов Организации приходятся на п</w:t>
      </w:r>
      <w:r w:rsidR="007E3AAA" w:rsidRPr="00A5668E">
        <w:rPr>
          <w:lang w:val="ru-RU"/>
        </w:rPr>
        <w:t>ошлины Гаагской системы, начисленные и добровольные взносы и другие доходы (</w:t>
      </w:r>
      <w:r w:rsidRPr="00A5668E">
        <w:rPr>
          <w:lang w:val="ru-RU"/>
        </w:rPr>
        <w:t xml:space="preserve">доходы </w:t>
      </w:r>
      <w:r w:rsidR="00E269AB">
        <w:rPr>
          <w:lang w:val="ru-RU"/>
        </w:rPr>
        <w:t xml:space="preserve">от </w:t>
      </w:r>
      <w:r w:rsidR="007E3AAA" w:rsidRPr="00A5668E">
        <w:rPr>
          <w:lang w:val="ru-RU"/>
        </w:rPr>
        <w:t xml:space="preserve">инвестиций, </w:t>
      </w:r>
      <w:r w:rsidR="00E269AB">
        <w:rPr>
          <w:lang w:val="ru-RU"/>
        </w:rPr>
        <w:t xml:space="preserve">издательской </w:t>
      </w:r>
      <w:r w:rsidR="00E269AB" w:rsidRPr="00E269AB">
        <w:rPr>
          <w:lang w:val="ru-RU"/>
        </w:rPr>
        <w:t>деятельност</w:t>
      </w:r>
      <w:r w:rsidR="00E269AB">
        <w:rPr>
          <w:lang w:val="ru-RU"/>
        </w:rPr>
        <w:t>и</w:t>
      </w:r>
      <w:r w:rsidR="007E3AAA" w:rsidRPr="00A5668E">
        <w:rPr>
          <w:lang w:val="ru-RU"/>
        </w:rPr>
        <w:t>, арбитража и посредничества</w:t>
      </w:r>
      <w:r w:rsidRPr="00A5668E">
        <w:rPr>
          <w:lang w:val="ru-RU"/>
        </w:rPr>
        <w:t xml:space="preserve"> и </w:t>
      </w:r>
      <w:r w:rsidR="007E3AAA" w:rsidRPr="00A5668E">
        <w:rPr>
          <w:lang w:val="ru-RU"/>
        </w:rPr>
        <w:t xml:space="preserve">прочие доходы и сборы) В таблице ниже представлены сводные данные о динамике различных видов доходов в сравнении с предыдущим годом. </w:t>
      </w:r>
    </w:p>
    <w:p w:rsidR="00701126" w:rsidRPr="00A5668E" w:rsidRDefault="007E3AAA" w:rsidP="004E3BF7">
      <w:pPr>
        <w:keepNext/>
        <w:keepLines/>
        <w:jc w:val="center"/>
        <w:rPr>
          <w:szCs w:val="22"/>
          <w:u w:val="single"/>
          <w:lang w:val="ru-RU"/>
        </w:rPr>
      </w:pPr>
      <w:r w:rsidRPr="00A5668E">
        <w:rPr>
          <w:u w:val="single"/>
          <w:lang w:val="ru-RU"/>
        </w:rPr>
        <w:lastRenderedPageBreak/>
        <w:t xml:space="preserve">Динамика доходов: сравнение </w:t>
      </w:r>
      <w:r w:rsidRPr="00A5668E">
        <w:rPr>
          <w:snapToGrid w:val="0"/>
          <w:u w:val="single"/>
          <w:lang w:val="ru-RU"/>
        </w:rPr>
        <w:t>данн</w:t>
      </w:r>
      <w:r w:rsidRPr="00A5668E">
        <w:rPr>
          <w:u w:val="single"/>
          <w:lang w:val="ru-RU"/>
        </w:rPr>
        <w:t>ых за 2014</w:t>
      </w:r>
      <w:r w:rsidRPr="00A5668E">
        <w:rPr>
          <w:u w:val="single"/>
        </w:rPr>
        <w:t> </w:t>
      </w:r>
      <w:r w:rsidRPr="00A5668E">
        <w:rPr>
          <w:u w:val="single"/>
          <w:lang w:val="ru-RU"/>
        </w:rPr>
        <w:t xml:space="preserve">г. и </w:t>
      </w:r>
      <w:r w:rsidR="00701126" w:rsidRPr="00A5668E">
        <w:rPr>
          <w:szCs w:val="22"/>
          <w:u w:val="single"/>
          <w:lang w:val="ru-RU"/>
        </w:rPr>
        <w:t>2015</w:t>
      </w:r>
      <w:r w:rsidRPr="00A5668E">
        <w:rPr>
          <w:szCs w:val="22"/>
          <w:u w:val="single"/>
          <w:lang w:val="ru-RU"/>
        </w:rPr>
        <w:t xml:space="preserve"> г.</w:t>
      </w:r>
    </w:p>
    <w:p w:rsidR="00701126" w:rsidRPr="00A5668E" w:rsidRDefault="00701126" w:rsidP="004E3BF7">
      <w:pPr>
        <w:keepNext/>
        <w:keepLines/>
        <w:jc w:val="center"/>
        <w:rPr>
          <w:szCs w:val="22"/>
          <w:u w:val="single"/>
          <w:lang w:val="ru-RU"/>
        </w:rPr>
      </w:pPr>
    </w:p>
    <w:p w:rsidR="00701126" w:rsidRPr="00A5668E" w:rsidRDefault="00726EB5" w:rsidP="004E3BF7">
      <w:pPr>
        <w:keepNext/>
        <w:keepLines/>
        <w:jc w:val="center"/>
        <w:rPr>
          <w:szCs w:val="22"/>
        </w:rPr>
      </w:pPr>
      <w:r>
        <w:rPr>
          <w:noProof/>
          <w:szCs w:val="22"/>
          <w:lang w:eastAsia="en-US"/>
        </w:rPr>
        <w:drawing>
          <wp:inline distT="0" distB="0" distL="0" distR="0">
            <wp:extent cx="5940425" cy="3037757"/>
            <wp:effectExtent l="0" t="0" r="3175" b="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A5668E" w:rsidRDefault="00701126" w:rsidP="004E3BF7">
      <w:pPr>
        <w:keepNext/>
        <w:keepLines/>
        <w:jc w:val="center"/>
        <w:rPr>
          <w:szCs w:val="22"/>
        </w:rPr>
      </w:pPr>
    </w:p>
    <w:p w:rsidR="00701126" w:rsidRPr="00A5668E" w:rsidRDefault="007E3AAA" w:rsidP="00487A42">
      <w:pPr>
        <w:numPr>
          <w:ilvl w:val="0"/>
          <w:numId w:val="2"/>
        </w:numPr>
        <w:spacing w:after="220"/>
        <w:rPr>
          <w:szCs w:val="22"/>
          <w:lang w:val="ru-RU"/>
        </w:rPr>
      </w:pPr>
      <w:r w:rsidRPr="00A5668E">
        <w:rPr>
          <w:lang w:val="ru-RU"/>
        </w:rPr>
        <w:t>Доход системы РСТ в основном складывается из международных пошлин за подачу заяв</w:t>
      </w:r>
      <w:r w:rsidR="009B7C23" w:rsidRPr="00A5668E">
        <w:rPr>
          <w:lang w:val="ru-RU"/>
        </w:rPr>
        <w:t>о</w:t>
      </w:r>
      <w:r w:rsidRPr="00A5668E">
        <w:rPr>
          <w:lang w:val="ru-RU"/>
        </w:rPr>
        <w:t>к (основн</w:t>
      </w:r>
      <w:r w:rsidR="009B7C23" w:rsidRPr="00A5668E">
        <w:rPr>
          <w:lang w:val="ru-RU"/>
        </w:rPr>
        <w:t>ой пошлины и пошлины</w:t>
      </w:r>
      <w:r w:rsidRPr="00A5668E">
        <w:rPr>
          <w:lang w:val="ru-RU"/>
        </w:rPr>
        <w:t xml:space="preserve"> за дополнительные страницы</w:t>
      </w:r>
      <w:r w:rsidR="00B72FDB">
        <w:rPr>
          <w:lang w:val="ru-RU"/>
        </w:rPr>
        <w:t>,</w:t>
      </w:r>
      <w:r w:rsidRPr="00A5668E">
        <w:rPr>
          <w:lang w:val="ru-RU"/>
        </w:rPr>
        <w:t xml:space="preserve"> за вычетом скидок </w:t>
      </w:r>
      <w:r w:rsidR="009B7C23" w:rsidRPr="00A5668E">
        <w:rPr>
          <w:lang w:val="ru-RU"/>
        </w:rPr>
        <w:t>за подачу</w:t>
      </w:r>
      <w:r w:rsidRPr="00A5668E">
        <w:rPr>
          <w:lang w:val="ru-RU"/>
        </w:rPr>
        <w:t xml:space="preserve"> заявок </w:t>
      </w:r>
      <w:r w:rsidR="009B7C23" w:rsidRPr="00A5668E">
        <w:rPr>
          <w:lang w:val="ru-RU"/>
        </w:rPr>
        <w:t xml:space="preserve">в электронной форме и скидок </w:t>
      </w:r>
      <w:r w:rsidRPr="00A5668E">
        <w:rPr>
          <w:lang w:val="ru-RU"/>
        </w:rPr>
        <w:t xml:space="preserve">для наименее развитых стран).  Общий показатель дохода от пошлин </w:t>
      </w:r>
      <w:r w:rsidR="009B7C23" w:rsidRPr="00A5668E">
        <w:rPr>
          <w:lang w:val="ru-RU"/>
        </w:rPr>
        <w:t>в рамках системы</w:t>
      </w:r>
      <w:r w:rsidRPr="00A5668E">
        <w:rPr>
          <w:lang w:val="ru-RU"/>
        </w:rPr>
        <w:t xml:space="preserve"> РСТ также включает другие</w:t>
      </w:r>
      <w:r w:rsidR="009B7C23" w:rsidRPr="00A5668E">
        <w:rPr>
          <w:lang w:val="ru-RU"/>
        </w:rPr>
        <w:t xml:space="preserve"> пошлины (за обработку и перечисление</w:t>
      </w:r>
      <w:r w:rsidRPr="00A5668E">
        <w:rPr>
          <w:lang w:val="ru-RU"/>
        </w:rPr>
        <w:t xml:space="preserve">), а также курсовые прибыли и убытки: </w:t>
      </w:r>
    </w:p>
    <w:p w:rsidR="00701126" w:rsidRPr="00A5668E" w:rsidRDefault="009B7C23" w:rsidP="0009149D">
      <w:pPr>
        <w:spacing w:after="220"/>
        <w:jc w:val="center"/>
        <w:rPr>
          <w:szCs w:val="22"/>
          <w:u w:val="single"/>
          <w:lang w:val="ru-RU"/>
        </w:rPr>
      </w:pPr>
      <w:r w:rsidRPr="00A5668E">
        <w:rPr>
          <w:u w:val="single"/>
          <w:lang w:val="ru-RU"/>
        </w:rPr>
        <w:t>Детализация пошлин системы РСТ, 2012–2015</w:t>
      </w:r>
      <w:r w:rsidRPr="00A5668E">
        <w:rPr>
          <w:u w:val="single"/>
        </w:rPr>
        <w:t> </w:t>
      </w:r>
      <w:r w:rsidRPr="00A5668E">
        <w:rPr>
          <w:u w:val="single"/>
          <w:lang w:val="ru-RU"/>
        </w:rPr>
        <w:t>гг.</w:t>
      </w:r>
    </w:p>
    <w:p w:rsidR="00701126" w:rsidRPr="00A5668E" w:rsidRDefault="00726EB5" w:rsidP="00CC397A">
      <w:pPr>
        <w:jc w:val="center"/>
        <w:rPr>
          <w:szCs w:val="22"/>
        </w:rPr>
      </w:pPr>
      <w:r>
        <w:rPr>
          <w:noProof/>
          <w:szCs w:val="22"/>
          <w:lang w:eastAsia="en-US"/>
        </w:rPr>
        <w:drawing>
          <wp:inline distT="0" distB="0" distL="0" distR="0">
            <wp:extent cx="5940425" cy="1685120"/>
            <wp:effectExtent l="0" t="0" r="3175" b="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8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A5668E" w:rsidRDefault="00B72FDB" w:rsidP="00487A42">
      <w:pPr>
        <w:numPr>
          <w:ilvl w:val="0"/>
          <w:numId w:val="2"/>
        </w:numPr>
        <w:spacing w:after="220"/>
        <w:rPr>
          <w:szCs w:val="22"/>
          <w:lang w:val="ru-RU"/>
        </w:rPr>
      </w:pPr>
      <w:r>
        <w:rPr>
          <w:lang w:val="ru-RU"/>
        </w:rPr>
        <w:t>В 2015 </w:t>
      </w:r>
      <w:r w:rsidR="009B7C23" w:rsidRPr="00A5668E">
        <w:rPr>
          <w:lang w:val="ru-RU"/>
        </w:rPr>
        <w:t>г. поступления пошлин в рамках системы РСТ, рассчитываемые по методологии МСУГС, сократились на 1,1% по сравнению с 2014</w:t>
      </w:r>
      <w:r w:rsidR="009B7C23" w:rsidRPr="00A5668E">
        <w:t> </w:t>
      </w:r>
      <w:r w:rsidR="009B7C23" w:rsidRPr="00A5668E">
        <w:rPr>
          <w:lang w:val="ru-RU"/>
        </w:rPr>
        <w:t xml:space="preserve">г. В </w:t>
      </w:r>
      <w:r w:rsidR="00417C63" w:rsidRPr="00417C63">
        <w:rPr>
          <w:lang w:val="ru-RU"/>
        </w:rPr>
        <w:t>финансовой отчетности</w:t>
      </w:r>
      <w:r w:rsidR="00417C63">
        <w:rPr>
          <w:lang w:val="ru-RU"/>
        </w:rPr>
        <w:t>, составленной</w:t>
      </w:r>
      <w:r w:rsidR="009B7C23" w:rsidRPr="00A5668E">
        <w:rPr>
          <w:lang w:val="ru-RU"/>
        </w:rPr>
        <w:t xml:space="preserve"> в соответствии с МСУГС, доход от международных пошлин за подачу заявок по линии РСТ отражается в учете только после публикации заявок</w:t>
      </w:r>
      <w:r w:rsidR="009B7C23" w:rsidRPr="00A5668E">
        <w:rPr>
          <w:szCs w:val="22"/>
          <w:lang w:val="ru-RU"/>
        </w:rPr>
        <w:t xml:space="preserve">. Хотя число заявок, подаваемых в рамках системы </w:t>
      </w:r>
      <w:r w:rsidR="00701126" w:rsidRPr="00A5668E">
        <w:rPr>
          <w:szCs w:val="22"/>
        </w:rPr>
        <w:t>PCT</w:t>
      </w:r>
      <w:r w:rsidR="009B7C23" w:rsidRPr="00A5668E">
        <w:rPr>
          <w:szCs w:val="22"/>
          <w:lang w:val="ru-RU"/>
        </w:rPr>
        <w:t xml:space="preserve">, в </w:t>
      </w:r>
      <w:r>
        <w:rPr>
          <w:szCs w:val="22"/>
          <w:lang w:val="ru-RU"/>
        </w:rPr>
        <w:t>2015 </w:t>
      </w:r>
      <w:r w:rsidR="009B7C23" w:rsidRPr="00A5668E">
        <w:rPr>
          <w:szCs w:val="22"/>
          <w:lang w:val="ru-RU"/>
        </w:rPr>
        <w:t xml:space="preserve">г. продолжало расти </w:t>
      </w:r>
      <w:r w:rsidR="00701126" w:rsidRPr="00A5668E">
        <w:rPr>
          <w:szCs w:val="22"/>
          <w:lang w:val="ru-RU"/>
        </w:rPr>
        <w:t>(</w:t>
      </w:r>
      <w:r w:rsidR="009B7C23" w:rsidRPr="00A5668E">
        <w:rPr>
          <w:szCs w:val="22"/>
          <w:lang w:val="ru-RU"/>
        </w:rPr>
        <w:t>по оценке, в</w:t>
      </w:r>
      <w:r w:rsidR="00D40DAC" w:rsidRPr="00A5668E">
        <w:rPr>
          <w:szCs w:val="22"/>
          <w:lang w:val="ru-RU"/>
        </w:rPr>
        <w:t xml:space="preserve"> 2015</w:t>
      </w:r>
      <w:r w:rsidR="00D40DAC" w:rsidRPr="00A5668E">
        <w:rPr>
          <w:szCs w:val="22"/>
        </w:rPr>
        <w:t> </w:t>
      </w:r>
      <w:r w:rsidR="009B7C23" w:rsidRPr="00A5668E">
        <w:rPr>
          <w:szCs w:val="22"/>
          <w:lang w:val="ru-RU"/>
        </w:rPr>
        <w:t xml:space="preserve">г. оно составило </w:t>
      </w:r>
      <w:r w:rsidR="00701126" w:rsidRPr="00A5668E">
        <w:rPr>
          <w:szCs w:val="22"/>
          <w:lang w:val="ru-RU"/>
        </w:rPr>
        <w:t>218</w:t>
      </w:r>
      <w:r w:rsidR="009B7C23" w:rsidRPr="00A5668E">
        <w:rPr>
          <w:szCs w:val="22"/>
        </w:rPr>
        <w:t> </w:t>
      </w:r>
      <w:r w:rsidR="00701126" w:rsidRPr="00A5668E">
        <w:rPr>
          <w:szCs w:val="22"/>
          <w:lang w:val="ru-RU"/>
        </w:rPr>
        <w:t>000</w:t>
      </w:r>
      <w:r w:rsidR="009B7C23" w:rsidRPr="00A5668E">
        <w:rPr>
          <w:szCs w:val="22"/>
          <w:lang w:val="ru-RU"/>
        </w:rPr>
        <w:t xml:space="preserve">, в то время как в </w:t>
      </w:r>
      <w:r w:rsidR="00701126" w:rsidRPr="00A5668E">
        <w:rPr>
          <w:szCs w:val="22"/>
          <w:lang w:val="ru-RU"/>
        </w:rPr>
        <w:t>2014</w:t>
      </w:r>
      <w:r w:rsidR="00D40DAC" w:rsidRPr="00A5668E">
        <w:rPr>
          <w:szCs w:val="22"/>
        </w:rPr>
        <w:t> </w:t>
      </w:r>
      <w:r w:rsidR="009B7C23" w:rsidRPr="00A5668E">
        <w:rPr>
          <w:szCs w:val="22"/>
          <w:lang w:val="ru-RU"/>
        </w:rPr>
        <w:t xml:space="preserve">г. этот </w:t>
      </w:r>
      <w:r w:rsidR="009B7C23" w:rsidRPr="00A5668E">
        <w:rPr>
          <w:snapToGrid w:val="0"/>
          <w:szCs w:val="22"/>
          <w:lang w:val="ru-RU"/>
        </w:rPr>
        <w:t>показател</w:t>
      </w:r>
      <w:r w:rsidR="009B7C23" w:rsidRPr="00A5668E">
        <w:rPr>
          <w:szCs w:val="22"/>
          <w:lang w:val="ru-RU"/>
        </w:rPr>
        <w:t>ь был равен 214 318</w:t>
      </w:r>
      <w:r w:rsidR="00701126" w:rsidRPr="00A5668E">
        <w:rPr>
          <w:szCs w:val="22"/>
          <w:lang w:val="ru-RU"/>
        </w:rPr>
        <w:t xml:space="preserve">), </w:t>
      </w:r>
      <w:r w:rsidR="00200458" w:rsidRPr="00A5668E">
        <w:rPr>
          <w:szCs w:val="22"/>
          <w:lang w:val="ru-RU"/>
        </w:rPr>
        <w:t xml:space="preserve">число публикаций заявок фактически сократилось. В </w:t>
      </w:r>
      <w:r w:rsidR="00701126" w:rsidRPr="00A5668E">
        <w:rPr>
          <w:szCs w:val="22"/>
          <w:lang w:val="ru-RU"/>
        </w:rPr>
        <w:t xml:space="preserve">2015 </w:t>
      </w:r>
      <w:r w:rsidR="00200458" w:rsidRPr="00A5668E">
        <w:rPr>
          <w:szCs w:val="22"/>
          <w:lang w:val="ru-RU"/>
        </w:rPr>
        <w:t xml:space="preserve">г. было опубликовано </w:t>
      </w:r>
      <w:r w:rsidR="00701126" w:rsidRPr="00A5668E">
        <w:rPr>
          <w:szCs w:val="22"/>
          <w:lang w:val="ru-RU"/>
        </w:rPr>
        <w:t>200</w:t>
      </w:r>
      <w:r w:rsidR="00200458" w:rsidRPr="00A5668E">
        <w:rPr>
          <w:szCs w:val="22"/>
        </w:rPr>
        <w:t> </w:t>
      </w:r>
      <w:r w:rsidR="00701126" w:rsidRPr="00A5668E">
        <w:rPr>
          <w:szCs w:val="22"/>
          <w:lang w:val="ru-RU"/>
        </w:rPr>
        <w:t xml:space="preserve">928 </w:t>
      </w:r>
      <w:r w:rsidR="00200458" w:rsidRPr="00A5668E">
        <w:rPr>
          <w:szCs w:val="22"/>
          <w:lang w:val="ru-RU"/>
        </w:rPr>
        <w:t xml:space="preserve">(соответствующий </w:t>
      </w:r>
      <w:r w:rsidR="00200458" w:rsidRPr="00A5668E">
        <w:rPr>
          <w:snapToGrid w:val="0"/>
          <w:szCs w:val="22"/>
          <w:lang w:val="ru-RU"/>
        </w:rPr>
        <w:t>показател</w:t>
      </w:r>
      <w:r w:rsidR="00200458" w:rsidRPr="00A5668E">
        <w:rPr>
          <w:szCs w:val="22"/>
          <w:lang w:val="ru-RU"/>
        </w:rPr>
        <w:t xml:space="preserve">ь за </w:t>
      </w:r>
      <w:r w:rsidR="00701126" w:rsidRPr="00A5668E">
        <w:rPr>
          <w:szCs w:val="22"/>
          <w:lang w:val="ru-RU"/>
        </w:rPr>
        <w:t>2014</w:t>
      </w:r>
      <w:r w:rsidR="00D40DAC" w:rsidRPr="00A5668E">
        <w:rPr>
          <w:szCs w:val="22"/>
        </w:rPr>
        <w:t> </w:t>
      </w:r>
      <w:r w:rsidR="00200458" w:rsidRPr="00A5668E">
        <w:rPr>
          <w:szCs w:val="22"/>
          <w:lang w:val="ru-RU"/>
        </w:rPr>
        <w:t>г</w:t>
      </w:r>
      <w:r w:rsidR="00701126" w:rsidRPr="00A5668E">
        <w:rPr>
          <w:szCs w:val="22"/>
          <w:lang w:val="ru-RU"/>
        </w:rPr>
        <w:t xml:space="preserve">. </w:t>
      </w:r>
      <w:r w:rsidR="00200458" w:rsidRPr="00A5668E">
        <w:rPr>
          <w:szCs w:val="22"/>
          <w:lang w:val="ru-RU"/>
        </w:rPr>
        <w:t xml:space="preserve">составил 210 609). Более высокий </w:t>
      </w:r>
      <w:r w:rsidR="00200458" w:rsidRPr="00A5668E">
        <w:rPr>
          <w:snapToGrid w:val="0"/>
          <w:szCs w:val="22"/>
          <w:lang w:val="ru-RU"/>
        </w:rPr>
        <w:t>показател</w:t>
      </w:r>
      <w:r w:rsidR="00200458" w:rsidRPr="00A5668E">
        <w:rPr>
          <w:szCs w:val="22"/>
          <w:lang w:val="ru-RU"/>
        </w:rPr>
        <w:t xml:space="preserve">ь числа публикаций </w:t>
      </w:r>
      <w:r w:rsidR="00701126" w:rsidRPr="00A5668E">
        <w:rPr>
          <w:szCs w:val="22"/>
          <w:lang w:val="ru-RU"/>
        </w:rPr>
        <w:t>2014</w:t>
      </w:r>
      <w:r>
        <w:rPr>
          <w:szCs w:val="22"/>
          <w:lang w:val="ru-RU"/>
        </w:rPr>
        <w:t> </w:t>
      </w:r>
      <w:r w:rsidR="00200458" w:rsidRPr="00A5668E">
        <w:rPr>
          <w:szCs w:val="22"/>
          <w:lang w:val="ru-RU"/>
        </w:rPr>
        <w:t>г</w:t>
      </w:r>
      <w:r w:rsidR="00701126" w:rsidRPr="00A5668E">
        <w:rPr>
          <w:szCs w:val="22"/>
          <w:lang w:val="ru-RU"/>
        </w:rPr>
        <w:t xml:space="preserve">. </w:t>
      </w:r>
      <w:r w:rsidR="00200458" w:rsidRPr="00A5668E">
        <w:rPr>
          <w:szCs w:val="22"/>
          <w:lang w:val="ru-RU"/>
        </w:rPr>
        <w:t xml:space="preserve">был обусловлен двумя факторами. Во-первых, в </w:t>
      </w:r>
      <w:r w:rsidR="00701126" w:rsidRPr="00A5668E">
        <w:rPr>
          <w:szCs w:val="22"/>
          <w:lang w:val="ru-RU"/>
        </w:rPr>
        <w:t>2014</w:t>
      </w:r>
      <w:r w:rsidR="00200458" w:rsidRPr="00A5668E">
        <w:rPr>
          <w:szCs w:val="22"/>
          <w:lang w:val="ru-RU"/>
        </w:rPr>
        <w:t> г. заявки публиковались в течение 53 недель вместо обычных 52</w:t>
      </w:r>
      <w:r w:rsidR="00701126" w:rsidRPr="00A5668E">
        <w:rPr>
          <w:szCs w:val="22"/>
          <w:lang w:val="ru-RU"/>
        </w:rPr>
        <w:t xml:space="preserve">. </w:t>
      </w:r>
      <w:r w:rsidR="00200458" w:rsidRPr="00A5668E">
        <w:rPr>
          <w:szCs w:val="22"/>
          <w:lang w:val="ru-RU"/>
        </w:rPr>
        <w:t xml:space="preserve">Во-вторых, в марте 2014 г. наблюдался крупный рост числа заявок по линии </w:t>
      </w:r>
      <w:r w:rsidR="00701126" w:rsidRPr="00A5668E">
        <w:rPr>
          <w:szCs w:val="22"/>
        </w:rPr>
        <w:t>PCT</w:t>
      </w:r>
      <w:r w:rsidR="00200458" w:rsidRPr="00A5668E">
        <w:rPr>
          <w:szCs w:val="22"/>
          <w:lang w:val="ru-RU"/>
        </w:rPr>
        <w:t xml:space="preserve">, связанный со вступлением в силу годом ранее </w:t>
      </w:r>
      <w:r w:rsidR="00200458" w:rsidRPr="00A5668E">
        <w:rPr>
          <w:lang w:val="ru-RU"/>
        </w:rPr>
        <w:t xml:space="preserve">Закона Лихи-Смита (Закона США о </w:t>
      </w:r>
      <w:r w:rsidR="00200458" w:rsidRPr="00A5668E">
        <w:rPr>
          <w:szCs w:val="22"/>
          <w:lang w:val="ru-RU"/>
        </w:rPr>
        <w:t>патент</w:t>
      </w:r>
      <w:r w:rsidR="00200458" w:rsidRPr="00A5668E">
        <w:rPr>
          <w:lang w:val="ru-RU"/>
        </w:rPr>
        <w:t>овании)</w:t>
      </w:r>
      <w:r w:rsidR="00701126" w:rsidRPr="00A5668E">
        <w:rPr>
          <w:szCs w:val="22"/>
          <w:lang w:val="ru-RU"/>
        </w:rPr>
        <w:t xml:space="preserve">. </w:t>
      </w:r>
      <w:r w:rsidR="00200458" w:rsidRPr="00A5668E">
        <w:rPr>
          <w:szCs w:val="22"/>
          <w:lang w:val="ru-RU"/>
        </w:rPr>
        <w:t xml:space="preserve">Поскольку публикация </w:t>
      </w:r>
      <w:r>
        <w:rPr>
          <w:szCs w:val="22"/>
          <w:lang w:val="ru-RU"/>
        </w:rPr>
        <w:t>международных заявок</w:t>
      </w:r>
      <w:r w:rsidRPr="00A5668E">
        <w:rPr>
          <w:szCs w:val="22"/>
          <w:lang w:val="ru-RU"/>
        </w:rPr>
        <w:t xml:space="preserve"> в рамках системы </w:t>
      </w:r>
      <w:r w:rsidRPr="00A5668E">
        <w:rPr>
          <w:szCs w:val="22"/>
        </w:rPr>
        <w:t>PCT</w:t>
      </w:r>
      <w:r>
        <w:rPr>
          <w:szCs w:val="22"/>
          <w:lang w:val="ru-RU"/>
        </w:rPr>
        <w:t xml:space="preserve"> </w:t>
      </w:r>
      <w:r w:rsidR="00200458" w:rsidRPr="00A5668E">
        <w:rPr>
          <w:szCs w:val="22"/>
          <w:lang w:val="ru-RU"/>
        </w:rPr>
        <w:t xml:space="preserve">в большинстве случаев происходит через шесть месяцев после </w:t>
      </w:r>
      <w:r>
        <w:rPr>
          <w:szCs w:val="22"/>
          <w:lang w:val="ru-RU"/>
        </w:rPr>
        <w:t>их подачи</w:t>
      </w:r>
      <w:r w:rsidR="00701126" w:rsidRPr="00A5668E">
        <w:rPr>
          <w:szCs w:val="22"/>
          <w:lang w:val="ru-RU"/>
        </w:rPr>
        <w:t xml:space="preserve">, </w:t>
      </w:r>
      <w:r w:rsidR="00200458" w:rsidRPr="00A5668E">
        <w:rPr>
          <w:szCs w:val="22"/>
          <w:lang w:val="ru-RU"/>
        </w:rPr>
        <w:t>этот рост числа заявок в первой половине года привел к пропорционально</w:t>
      </w:r>
      <w:r>
        <w:rPr>
          <w:szCs w:val="22"/>
          <w:lang w:val="ru-RU"/>
        </w:rPr>
        <w:t>му росту числа</w:t>
      </w:r>
      <w:r w:rsidR="00200458" w:rsidRPr="00A5668E">
        <w:rPr>
          <w:szCs w:val="22"/>
          <w:lang w:val="ru-RU"/>
        </w:rPr>
        <w:t xml:space="preserve"> публикаций заявок в </w:t>
      </w:r>
      <w:r w:rsidR="00701126" w:rsidRPr="00A5668E">
        <w:rPr>
          <w:szCs w:val="22"/>
          <w:lang w:val="ru-RU"/>
        </w:rPr>
        <w:t>2014</w:t>
      </w:r>
      <w:r w:rsidR="00200458" w:rsidRPr="00A5668E">
        <w:rPr>
          <w:szCs w:val="22"/>
          <w:lang w:val="ru-RU"/>
        </w:rPr>
        <w:t xml:space="preserve"> г</w:t>
      </w:r>
      <w:r w:rsidR="00701126" w:rsidRPr="00A5668E">
        <w:rPr>
          <w:szCs w:val="22"/>
          <w:lang w:val="ru-RU"/>
        </w:rPr>
        <w:t xml:space="preserve">. </w:t>
      </w:r>
    </w:p>
    <w:p w:rsidR="00701126" w:rsidRPr="00A5668E" w:rsidRDefault="00107ADB" w:rsidP="00487A42">
      <w:pPr>
        <w:numPr>
          <w:ilvl w:val="0"/>
          <w:numId w:val="2"/>
        </w:numPr>
        <w:spacing w:after="220"/>
        <w:rPr>
          <w:szCs w:val="22"/>
          <w:lang w:val="ru-RU"/>
        </w:rPr>
      </w:pPr>
      <w:r w:rsidRPr="00A5668E">
        <w:rPr>
          <w:szCs w:val="22"/>
          <w:lang w:val="ru-RU"/>
        </w:rPr>
        <w:lastRenderedPageBreak/>
        <w:t xml:space="preserve">Приведенный ниже график, показывающий отражение в учете </w:t>
      </w:r>
      <w:r w:rsidR="00234E5E" w:rsidRPr="00A5668E">
        <w:rPr>
          <w:szCs w:val="22"/>
          <w:lang w:val="ru-RU"/>
        </w:rPr>
        <w:t xml:space="preserve">доходов от пошлин за подачу международных заявок по линии системы </w:t>
      </w:r>
      <w:r w:rsidR="00701126" w:rsidRPr="00A5668E">
        <w:rPr>
          <w:szCs w:val="22"/>
        </w:rPr>
        <w:t>PCT</w:t>
      </w:r>
      <w:r w:rsidR="00701126" w:rsidRPr="00A5668E">
        <w:rPr>
          <w:szCs w:val="22"/>
          <w:lang w:val="ru-RU"/>
        </w:rPr>
        <w:t xml:space="preserve"> </w:t>
      </w:r>
      <w:r w:rsidR="00234E5E" w:rsidRPr="00A5668E">
        <w:rPr>
          <w:szCs w:val="22"/>
          <w:lang w:val="ru-RU"/>
        </w:rPr>
        <w:t>в соответствии с требованиями  МСУГС</w:t>
      </w:r>
      <w:r w:rsidR="00701126" w:rsidRPr="00A5668E">
        <w:rPr>
          <w:szCs w:val="22"/>
          <w:lang w:val="ru-RU"/>
        </w:rPr>
        <w:t xml:space="preserve">, </w:t>
      </w:r>
      <w:r w:rsidR="00234E5E" w:rsidRPr="00A5668E">
        <w:rPr>
          <w:szCs w:val="22"/>
          <w:lang w:val="ru-RU"/>
        </w:rPr>
        <w:t>демонстрирует динамику годовых доходов, соответствующую числу заявок, опубликованных за соответствующий год</w:t>
      </w:r>
      <w:r w:rsidR="00701126" w:rsidRPr="00A5668E">
        <w:rPr>
          <w:szCs w:val="22"/>
          <w:lang w:val="ru-RU"/>
        </w:rPr>
        <w:t xml:space="preserve">.  </w:t>
      </w:r>
      <w:r w:rsidR="00234E5E" w:rsidRPr="00A5668E">
        <w:rPr>
          <w:szCs w:val="22"/>
          <w:lang w:val="ru-RU"/>
        </w:rPr>
        <w:t xml:space="preserve">В течение </w:t>
      </w:r>
      <w:r w:rsidR="00701126" w:rsidRPr="00A5668E">
        <w:rPr>
          <w:szCs w:val="22"/>
          <w:lang w:val="ru-RU"/>
        </w:rPr>
        <w:t>2015</w:t>
      </w:r>
      <w:r w:rsidR="00234E5E" w:rsidRPr="00A5668E">
        <w:rPr>
          <w:szCs w:val="22"/>
        </w:rPr>
        <w:t> </w:t>
      </w:r>
      <w:r w:rsidR="00234E5E" w:rsidRPr="00A5668E">
        <w:rPr>
          <w:szCs w:val="22"/>
          <w:lang w:val="ru-RU"/>
        </w:rPr>
        <w:t>г.</w:t>
      </w:r>
      <w:r w:rsidR="00701126" w:rsidRPr="00A5668E">
        <w:rPr>
          <w:szCs w:val="22"/>
          <w:lang w:val="ru-RU"/>
        </w:rPr>
        <w:t xml:space="preserve"> </w:t>
      </w:r>
      <w:r w:rsidR="00234E5E" w:rsidRPr="00A5668E">
        <w:rPr>
          <w:szCs w:val="22"/>
          <w:lang w:val="ru-RU"/>
        </w:rPr>
        <w:t xml:space="preserve">ВОИС также отразила в учете упорядочение платежей на сумму </w:t>
      </w:r>
      <w:r w:rsidR="00701126" w:rsidRPr="00A5668E">
        <w:rPr>
          <w:szCs w:val="22"/>
          <w:lang w:val="ru-RU"/>
        </w:rPr>
        <w:t>4</w:t>
      </w:r>
      <w:r w:rsidR="00234E5E" w:rsidRPr="00A5668E">
        <w:rPr>
          <w:szCs w:val="22"/>
          <w:lang w:val="ru-RU"/>
        </w:rPr>
        <w:t>,</w:t>
      </w:r>
      <w:r w:rsidR="00701126" w:rsidRPr="00A5668E">
        <w:rPr>
          <w:szCs w:val="22"/>
          <w:lang w:val="ru-RU"/>
        </w:rPr>
        <w:t xml:space="preserve">7 </w:t>
      </w:r>
      <w:r w:rsidR="00726EB5">
        <w:rPr>
          <w:szCs w:val="22"/>
          <w:lang w:val="ru-RU"/>
        </w:rPr>
        <w:t>млн</w:t>
      </w:r>
      <w:r w:rsidR="003C670E">
        <w:rPr>
          <w:szCs w:val="22"/>
          <w:lang w:val="ru-RU"/>
        </w:rPr>
        <w:t> шв. франков</w:t>
      </w:r>
      <w:r w:rsidR="00701126" w:rsidRPr="00A5668E">
        <w:rPr>
          <w:szCs w:val="22"/>
          <w:lang w:val="ru-RU"/>
        </w:rPr>
        <w:t xml:space="preserve">. </w:t>
      </w:r>
      <w:r w:rsidR="00234E5E" w:rsidRPr="00A5668E">
        <w:rPr>
          <w:szCs w:val="22"/>
          <w:lang w:val="ru-RU"/>
        </w:rPr>
        <w:t xml:space="preserve">Поскольку оно касается заявок, поданных за длительный период (начиная с </w:t>
      </w:r>
      <w:r w:rsidR="00701126" w:rsidRPr="00A5668E">
        <w:rPr>
          <w:szCs w:val="22"/>
          <w:lang w:val="ru-RU"/>
        </w:rPr>
        <w:t>2004</w:t>
      </w:r>
      <w:r w:rsidR="00234E5E" w:rsidRPr="00A5668E">
        <w:rPr>
          <w:szCs w:val="22"/>
        </w:rPr>
        <w:t> </w:t>
      </w:r>
      <w:r w:rsidR="00234E5E" w:rsidRPr="00A5668E">
        <w:rPr>
          <w:szCs w:val="22"/>
          <w:lang w:val="ru-RU"/>
        </w:rPr>
        <w:t>г.)</w:t>
      </w:r>
      <w:r w:rsidR="00701126" w:rsidRPr="00A5668E">
        <w:rPr>
          <w:szCs w:val="22"/>
          <w:lang w:val="ru-RU"/>
        </w:rPr>
        <w:t xml:space="preserve"> </w:t>
      </w:r>
      <w:r w:rsidR="00234E5E" w:rsidRPr="00A5668E">
        <w:rPr>
          <w:szCs w:val="22"/>
          <w:lang w:val="ru-RU"/>
        </w:rPr>
        <w:t xml:space="preserve">и не относится к заявкам, опубликованным в </w:t>
      </w:r>
      <w:r w:rsidR="00701126" w:rsidRPr="00A5668E">
        <w:rPr>
          <w:szCs w:val="22"/>
          <w:lang w:val="ru-RU"/>
        </w:rPr>
        <w:t>2015</w:t>
      </w:r>
      <w:r w:rsidR="00234E5E" w:rsidRPr="00A5668E">
        <w:rPr>
          <w:szCs w:val="22"/>
        </w:rPr>
        <w:t> </w:t>
      </w:r>
      <w:r w:rsidR="00234E5E" w:rsidRPr="00A5668E">
        <w:rPr>
          <w:szCs w:val="22"/>
          <w:lang w:val="ru-RU"/>
        </w:rPr>
        <w:t>г.</w:t>
      </w:r>
      <w:r w:rsidR="00701126" w:rsidRPr="00A5668E">
        <w:rPr>
          <w:szCs w:val="22"/>
          <w:lang w:val="ru-RU"/>
        </w:rPr>
        <w:t xml:space="preserve">, </w:t>
      </w:r>
      <w:r w:rsidR="00A42227">
        <w:rPr>
          <w:szCs w:val="22"/>
          <w:lang w:val="ru-RU"/>
        </w:rPr>
        <w:t xml:space="preserve">то, </w:t>
      </w:r>
      <w:r w:rsidR="00A42227" w:rsidRPr="00A5668E">
        <w:rPr>
          <w:szCs w:val="22"/>
          <w:lang w:val="ru-RU"/>
        </w:rPr>
        <w:t xml:space="preserve">во избежание искажения </w:t>
      </w:r>
      <w:r w:rsidR="00A42227" w:rsidRPr="00A5668E">
        <w:rPr>
          <w:snapToGrid w:val="0"/>
          <w:szCs w:val="22"/>
          <w:lang w:val="ru-RU"/>
        </w:rPr>
        <w:t>данн</w:t>
      </w:r>
      <w:r w:rsidR="00A42227" w:rsidRPr="00A5668E">
        <w:rPr>
          <w:szCs w:val="22"/>
          <w:lang w:val="ru-RU"/>
        </w:rPr>
        <w:t>ых о доходах за 2015 г.</w:t>
      </w:r>
      <w:r w:rsidR="00A42227">
        <w:rPr>
          <w:szCs w:val="22"/>
          <w:lang w:val="ru-RU"/>
        </w:rPr>
        <w:t xml:space="preserve">, </w:t>
      </w:r>
      <w:r w:rsidR="00234E5E" w:rsidRPr="00A5668E">
        <w:rPr>
          <w:szCs w:val="22"/>
          <w:lang w:val="ru-RU"/>
        </w:rPr>
        <w:t>оно показано отдельно от пошлин за подачу международных заявок и не учтено в приведенном ниже графике</w:t>
      </w:r>
      <w:r w:rsidR="00701126" w:rsidRPr="00A5668E">
        <w:rPr>
          <w:szCs w:val="22"/>
          <w:lang w:val="ru-RU"/>
        </w:rPr>
        <w:t>:</w:t>
      </w:r>
    </w:p>
    <w:p w:rsidR="00701126" w:rsidRPr="00A5668E" w:rsidRDefault="00D40DAC" w:rsidP="003F0955">
      <w:pPr>
        <w:jc w:val="center"/>
        <w:rPr>
          <w:szCs w:val="22"/>
          <w:lang w:val="ru-RU"/>
        </w:rPr>
      </w:pPr>
      <w:r w:rsidRPr="00A5668E">
        <w:rPr>
          <w:u w:val="single"/>
          <w:lang w:val="ru-RU"/>
        </w:rPr>
        <w:t>РСТ: международные пошлины за подачу заявок и их публикация, 2012–2015</w:t>
      </w:r>
      <w:r w:rsidRPr="00A5668E">
        <w:rPr>
          <w:u w:val="single"/>
        </w:rPr>
        <w:t> </w:t>
      </w:r>
      <w:r w:rsidRPr="00A5668E">
        <w:rPr>
          <w:u w:val="single"/>
          <w:lang w:val="ru-RU"/>
        </w:rPr>
        <w:t>гг.</w:t>
      </w:r>
    </w:p>
    <w:p w:rsidR="00701126" w:rsidRPr="00A5668E" w:rsidRDefault="00726EB5" w:rsidP="00FD69C6">
      <w:pPr>
        <w:jc w:val="center"/>
        <w:rPr>
          <w:szCs w:val="22"/>
        </w:rPr>
      </w:pPr>
      <w:r>
        <w:rPr>
          <w:noProof/>
          <w:szCs w:val="22"/>
          <w:lang w:eastAsia="en-US"/>
        </w:rPr>
        <w:drawing>
          <wp:inline distT="0" distB="0" distL="0" distR="0">
            <wp:extent cx="5581015" cy="3157220"/>
            <wp:effectExtent l="0" t="0" r="635" b="508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1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A5668E" w:rsidRDefault="00234E5E" w:rsidP="00487A42">
      <w:pPr>
        <w:numPr>
          <w:ilvl w:val="0"/>
          <w:numId w:val="2"/>
        </w:numPr>
        <w:rPr>
          <w:szCs w:val="22"/>
          <w:lang w:val="ru-RU"/>
        </w:rPr>
      </w:pPr>
      <w:r w:rsidRPr="00A5668E">
        <w:rPr>
          <w:lang w:val="ru-RU"/>
        </w:rPr>
        <w:t>Курсовые прибыли и убытки</w:t>
      </w:r>
      <w:r w:rsidR="00C53643" w:rsidRPr="00A5668E">
        <w:rPr>
          <w:lang w:val="ru-RU"/>
        </w:rPr>
        <w:t>,</w:t>
      </w:r>
      <w:r w:rsidRPr="00A5668E">
        <w:rPr>
          <w:lang w:val="ru-RU"/>
        </w:rPr>
        <w:t xml:space="preserve"> </w:t>
      </w:r>
      <w:r w:rsidR="00C53643" w:rsidRPr="00A5668E">
        <w:rPr>
          <w:lang w:val="ru-RU"/>
        </w:rPr>
        <w:t xml:space="preserve">возникающие в связи с </w:t>
      </w:r>
      <w:r w:rsidR="00A42227">
        <w:rPr>
          <w:lang w:val="ru-RU"/>
        </w:rPr>
        <w:t>уплатой международных пошлин</w:t>
      </w:r>
      <w:r w:rsidRPr="00A5668E">
        <w:rPr>
          <w:lang w:val="ru-RU"/>
        </w:rPr>
        <w:t xml:space="preserve"> за подачу заявок в системе РСТ</w:t>
      </w:r>
      <w:r w:rsidR="00C53643" w:rsidRPr="00A5668E">
        <w:rPr>
          <w:lang w:val="ru-RU"/>
        </w:rPr>
        <w:t>,</w:t>
      </w:r>
      <w:r w:rsidRPr="00A5668E">
        <w:rPr>
          <w:lang w:val="ru-RU"/>
        </w:rPr>
        <w:t xml:space="preserve"> фиксируются при получении пошлин в валюте, отличной от швейцарского франка. ВОИС устанавливает на каждый год эквива</w:t>
      </w:r>
      <w:r w:rsidR="00C53643" w:rsidRPr="00A5668E">
        <w:rPr>
          <w:lang w:val="ru-RU"/>
        </w:rPr>
        <w:t xml:space="preserve">ленты пошлин в разных валютах. </w:t>
      </w:r>
      <w:r w:rsidRPr="00A5668E">
        <w:rPr>
          <w:lang w:val="ru-RU"/>
        </w:rPr>
        <w:t xml:space="preserve">Эквиваленты, действующие в день подачи заявки, </w:t>
      </w:r>
      <w:r w:rsidR="00781790" w:rsidRPr="00A5668E">
        <w:rPr>
          <w:lang w:val="ru-RU"/>
        </w:rPr>
        <w:t>позволяют определить конкретную сумму</w:t>
      </w:r>
      <w:r w:rsidRPr="00A5668E">
        <w:rPr>
          <w:lang w:val="ru-RU"/>
        </w:rPr>
        <w:t xml:space="preserve">, </w:t>
      </w:r>
      <w:r w:rsidR="00781790" w:rsidRPr="00A5668E">
        <w:rPr>
          <w:lang w:val="ru-RU"/>
        </w:rPr>
        <w:t xml:space="preserve">которую обязан </w:t>
      </w:r>
      <w:r w:rsidRPr="00A5668E">
        <w:rPr>
          <w:lang w:val="ru-RU"/>
        </w:rPr>
        <w:t>заплатить</w:t>
      </w:r>
      <w:r w:rsidR="00781790" w:rsidRPr="00A5668E">
        <w:rPr>
          <w:lang w:val="ru-RU"/>
        </w:rPr>
        <w:t xml:space="preserve"> заявитель </w:t>
      </w:r>
      <w:r w:rsidRPr="00A5668E">
        <w:rPr>
          <w:lang w:val="ru-RU"/>
        </w:rPr>
        <w:t xml:space="preserve">в местной валюте.  </w:t>
      </w:r>
      <w:r w:rsidR="00781790" w:rsidRPr="00A5668E">
        <w:rPr>
          <w:lang w:val="ru-RU"/>
        </w:rPr>
        <w:t xml:space="preserve">Фактическая сумма, отражаемая в учете </w:t>
      </w:r>
      <w:r w:rsidRPr="00A5668E">
        <w:rPr>
          <w:lang w:val="ru-RU"/>
        </w:rPr>
        <w:t xml:space="preserve">ВОИС </w:t>
      </w:r>
      <w:r w:rsidR="00A42227">
        <w:rPr>
          <w:lang w:val="ru-RU"/>
        </w:rPr>
        <w:t>в швейцарских франках, определяе</w:t>
      </w:r>
      <w:r w:rsidRPr="00A5668E">
        <w:rPr>
          <w:lang w:val="ru-RU"/>
        </w:rPr>
        <w:t>тся</w:t>
      </w:r>
      <w:r w:rsidR="00781790" w:rsidRPr="00A5668E">
        <w:rPr>
          <w:lang w:val="ru-RU"/>
        </w:rPr>
        <w:t xml:space="preserve"> на базе </w:t>
      </w:r>
      <w:r w:rsidRPr="00A5668E">
        <w:rPr>
          <w:lang w:val="ru-RU"/>
        </w:rPr>
        <w:t>опера</w:t>
      </w:r>
      <w:r w:rsidR="00A3472B" w:rsidRPr="00A5668E">
        <w:rPr>
          <w:lang w:val="ru-RU"/>
        </w:rPr>
        <w:t xml:space="preserve">ционного </w:t>
      </w:r>
      <w:r w:rsidR="00781790" w:rsidRPr="00A5668E">
        <w:rPr>
          <w:lang w:val="ru-RU"/>
        </w:rPr>
        <w:t>обменного курса</w:t>
      </w:r>
      <w:r w:rsidRPr="00A5668E">
        <w:rPr>
          <w:lang w:val="ru-RU"/>
        </w:rPr>
        <w:t xml:space="preserve"> </w:t>
      </w:r>
      <w:r w:rsidR="00A3472B" w:rsidRPr="00A5668E">
        <w:rPr>
          <w:lang w:val="ru-RU"/>
        </w:rPr>
        <w:t xml:space="preserve">ООН </w:t>
      </w:r>
      <w:r w:rsidRPr="00A5668E">
        <w:rPr>
          <w:lang w:val="ru-RU"/>
        </w:rPr>
        <w:t>(ООКО</w:t>
      </w:r>
      <w:r w:rsidR="00781790" w:rsidRPr="00A5668E">
        <w:rPr>
          <w:lang w:val="ru-RU"/>
        </w:rPr>
        <w:t xml:space="preserve">ОН) на дату получения платежа. </w:t>
      </w:r>
      <w:r w:rsidRPr="00A5668E">
        <w:rPr>
          <w:lang w:val="ru-RU"/>
        </w:rPr>
        <w:t>Курсовая прибыль или убыток</w:t>
      </w:r>
      <w:r w:rsidR="00781790" w:rsidRPr="00A5668E">
        <w:rPr>
          <w:lang w:val="ru-RU"/>
        </w:rPr>
        <w:t>, связанные с пошлиной,</w:t>
      </w:r>
      <w:r w:rsidRPr="00A5668E">
        <w:rPr>
          <w:lang w:val="ru-RU"/>
        </w:rPr>
        <w:t xml:space="preserve"> представляют собой разницу между эквивалентной суммой в швейцарских франках и фактической суммой в швейцарских франках на день платежа.  В 201</w:t>
      </w:r>
      <w:r w:rsidR="00781790" w:rsidRPr="00A5668E">
        <w:rPr>
          <w:lang w:val="ru-RU"/>
        </w:rPr>
        <w:t>5</w:t>
      </w:r>
      <w:r w:rsidRPr="00A5668E">
        <w:t> </w:t>
      </w:r>
      <w:r w:rsidRPr="00A5668E">
        <w:rPr>
          <w:lang w:val="ru-RU"/>
        </w:rPr>
        <w:t xml:space="preserve">г. Организация </w:t>
      </w:r>
      <w:r w:rsidR="00781790" w:rsidRPr="00A5668E">
        <w:rPr>
          <w:lang w:val="ru-RU"/>
        </w:rPr>
        <w:t xml:space="preserve">понесла </w:t>
      </w:r>
      <w:r w:rsidRPr="00A5668E">
        <w:rPr>
          <w:lang w:val="ru-RU"/>
        </w:rPr>
        <w:t xml:space="preserve">по </w:t>
      </w:r>
      <w:r w:rsidR="00781790" w:rsidRPr="00A5668E">
        <w:rPr>
          <w:lang w:val="ru-RU"/>
        </w:rPr>
        <w:t xml:space="preserve">полученным </w:t>
      </w:r>
      <w:r w:rsidRPr="00A5668E">
        <w:rPr>
          <w:lang w:val="ru-RU"/>
        </w:rPr>
        <w:t xml:space="preserve">пошлинам РСТ </w:t>
      </w:r>
      <w:r w:rsidR="00781790" w:rsidRPr="00A5668E">
        <w:rPr>
          <w:lang w:val="ru-RU"/>
        </w:rPr>
        <w:t xml:space="preserve">(пошлинам за подачу международных заявок и пошлинам за обработку) чистый курсовой убыток </w:t>
      </w:r>
      <w:r w:rsidRPr="00A5668E">
        <w:rPr>
          <w:lang w:val="ru-RU"/>
        </w:rPr>
        <w:t xml:space="preserve">в размере </w:t>
      </w:r>
      <w:r w:rsidR="00781790" w:rsidRPr="00A5668E">
        <w:rPr>
          <w:lang w:val="ru-RU"/>
        </w:rPr>
        <w:t>0</w:t>
      </w:r>
      <w:r w:rsidRPr="00A5668E">
        <w:rPr>
          <w:lang w:val="ru-RU"/>
        </w:rPr>
        <w:t>,7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Pr="00A5668E">
        <w:rPr>
          <w:lang w:val="ru-RU"/>
        </w:rPr>
        <w:t xml:space="preserve">.  </w:t>
      </w:r>
      <w:r w:rsidR="00C53643" w:rsidRPr="00A5668E">
        <w:rPr>
          <w:lang w:val="ru-RU"/>
        </w:rPr>
        <w:t>Убыток был в основном</w:t>
      </w:r>
      <w:r w:rsidR="00781790" w:rsidRPr="00A5668E">
        <w:rPr>
          <w:lang w:val="ru-RU"/>
        </w:rPr>
        <w:t xml:space="preserve"> </w:t>
      </w:r>
      <w:r w:rsidR="00A42227">
        <w:rPr>
          <w:lang w:val="ru-RU"/>
        </w:rPr>
        <w:t>зафиксирован</w:t>
      </w:r>
      <w:r w:rsidR="00C53643" w:rsidRPr="00A5668E">
        <w:rPr>
          <w:lang w:val="ru-RU"/>
        </w:rPr>
        <w:t xml:space="preserve"> по платежам</w:t>
      </w:r>
      <w:r w:rsidRPr="00A5668E">
        <w:rPr>
          <w:lang w:val="ru-RU"/>
        </w:rPr>
        <w:t xml:space="preserve"> </w:t>
      </w:r>
      <w:r w:rsidR="00781790" w:rsidRPr="00A5668E">
        <w:rPr>
          <w:lang w:val="ru-RU"/>
        </w:rPr>
        <w:t>пошлин в японских иенах</w:t>
      </w:r>
      <w:r w:rsidRPr="00A5668E">
        <w:rPr>
          <w:lang w:val="ru-RU"/>
        </w:rPr>
        <w:t xml:space="preserve"> (убыток </w:t>
      </w:r>
      <w:r w:rsidR="00781790" w:rsidRPr="00A5668E">
        <w:rPr>
          <w:lang w:val="ru-RU"/>
        </w:rPr>
        <w:t xml:space="preserve">в размере </w:t>
      </w:r>
      <w:r w:rsidRPr="00A5668E">
        <w:rPr>
          <w:lang w:val="ru-RU"/>
        </w:rPr>
        <w:t>1,</w:t>
      </w:r>
      <w:r w:rsidR="00781790" w:rsidRPr="00A5668E">
        <w:rPr>
          <w:lang w:val="ru-RU"/>
        </w:rPr>
        <w:t>6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Pr="00A5668E">
        <w:rPr>
          <w:lang w:val="ru-RU"/>
        </w:rPr>
        <w:t>)</w:t>
      </w:r>
      <w:r w:rsidR="00781790" w:rsidRPr="00A5668E">
        <w:rPr>
          <w:lang w:val="ru-RU"/>
        </w:rPr>
        <w:t xml:space="preserve"> и евро (убыток в размере 1,4</w:t>
      </w:r>
      <w:r w:rsidR="00781790"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="00781790" w:rsidRPr="00A5668E">
        <w:rPr>
          <w:lang w:val="ru-RU"/>
        </w:rPr>
        <w:t xml:space="preserve">), </w:t>
      </w:r>
      <w:r w:rsidR="00C53643" w:rsidRPr="00A5668E">
        <w:rPr>
          <w:lang w:val="ru-RU"/>
        </w:rPr>
        <w:t xml:space="preserve">и </w:t>
      </w:r>
      <w:r w:rsidR="00A42227">
        <w:rPr>
          <w:lang w:val="ru-RU"/>
        </w:rPr>
        <w:t>компенсировался</w:t>
      </w:r>
      <w:r w:rsidR="00781790" w:rsidRPr="00A5668E">
        <w:rPr>
          <w:lang w:val="ru-RU"/>
        </w:rPr>
        <w:t xml:space="preserve"> курсовой прибылью в размере </w:t>
      </w:r>
      <w:r w:rsidR="00701126" w:rsidRPr="00A5668E">
        <w:rPr>
          <w:szCs w:val="22"/>
          <w:lang w:val="ru-RU"/>
        </w:rPr>
        <w:t>2</w:t>
      </w:r>
      <w:r w:rsidR="00781790" w:rsidRPr="00A5668E">
        <w:rPr>
          <w:szCs w:val="22"/>
          <w:lang w:val="ru-RU"/>
        </w:rPr>
        <w:t>,</w:t>
      </w:r>
      <w:r w:rsidR="00701126" w:rsidRPr="00A5668E">
        <w:rPr>
          <w:szCs w:val="22"/>
          <w:lang w:val="ru-RU"/>
        </w:rPr>
        <w:t xml:space="preserve">6 </w:t>
      </w:r>
      <w:r w:rsidR="00726EB5">
        <w:rPr>
          <w:szCs w:val="22"/>
          <w:lang w:val="ru-RU"/>
        </w:rPr>
        <w:t>млн</w:t>
      </w:r>
      <w:r w:rsidR="003C670E">
        <w:rPr>
          <w:szCs w:val="22"/>
          <w:lang w:val="ru-RU"/>
        </w:rPr>
        <w:t> шв. франков</w:t>
      </w:r>
      <w:r w:rsidR="00781790" w:rsidRPr="00A5668E">
        <w:rPr>
          <w:szCs w:val="22"/>
          <w:lang w:val="ru-RU"/>
        </w:rPr>
        <w:t xml:space="preserve"> по пошлинам, полученным в долларах США</w:t>
      </w:r>
      <w:r w:rsidR="00701126" w:rsidRPr="00A5668E">
        <w:rPr>
          <w:szCs w:val="22"/>
          <w:lang w:val="ru-RU"/>
        </w:rPr>
        <w:t xml:space="preserve">. </w:t>
      </w:r>
      <w:r w:rsidR="00781790" w:rsidRPr="00A5668E">
        <w:rPr>
          <w:szCs w:val="22"/>
          <w:lang w:val="ru-RU"/>
        </w:rPr>
        <w:t xml:space="preserve">И в </w:t>
      </w:r>
      <w:r w:rsidR="00701126" w:rsidRPr="00A5668E">
        <w:rPr>
          <w:szCs w:val="22"/>
          <w:lang w:val="ru-RU"/>
        </w:rPr>
        <w:t>2014</w:t>
      </w:r>
      <w:r w:rsidR="00781790" w:rsidRPr="00A5668E">
        <w:rPr>
          <w:szCs w:val="22"/>
          <w:lang w:val="en-GB"/>
        </w:rPr>
        <w:t> </w:t>
      </w:r>
      <w:r w:rsidR="00781790" w:rsidRPr="00A5668E">
        <w:rPr>
          <w:szCs w:val="22"/>
          <w:lang w:val="ru-RU"/>
        </w:rPr>
        <w:t xml:space="preserve">г., и в </w:t>
      </w:r>
      <w:r w:rsidR="00701126" w:rsidRPr="00A5668E">
        <w:rPr>
          <w:szCs w:val="22"/>
          <w:lang w:val="ru-RU"/>
        </w:rPr>
        <w:t>2013</w:t>
      </w:r>
      <w:r w:rsidR="00781790" w:rsidRPr="00A5668E">
        <w:rPr>
          <w:szCs w:val="22"/>
          <w:lang w:val="en-GB"/>
        </w:rPr>
        <w:t> </w:t>
      </w:r>
      <w:r w:rsidR="00781790" w:rsidRPr="00A5668E">
        <w:rPr>
          <w:szCs w:val="22"/>
          <w:lang w:val="ru-RU"/>
        </w:rPr>
        <w:t>г.</w:t>
      </w:r>
      <w:r w:rsidR="00701126" w:rsidRPr="00A5668E">
        <w:rPr>
          <w:szCs w:val="22"/>
          <w:lang w:val="ru-RU"/>
        </w:rPr>
        <w:t xml:space="preserve"> </w:t>
      </w:r>
      <w:r w:rsidR="00781790" w:rsidRPr="00A5668E">
        <w:rPr>
          <w:szCs w:val="22"/>
          <w:lang w:val="ru-RU"/>
        </w:rPr>
        <w:t>ВОИС также понесла чистый курсовой убыток по полученным пошлинам</w:t>
      </w:r>
      <w:r w:rsidR="00701126" w:rsidRPr="00A5668E">
        <w:rPr>
          <w:szCs w:val="22"/>
          <w:lang w:val="ru-RU"/>
        </w:rPr>
        <w:t xml:space="preserve">, </w:t>
      </w:r>
      <w:r w:rsidR="00781790" w:rsidRPr="00A5668E">
        <w:rPr>
          <w:szCs w:val="22"/>
          <w:lang w:val="ru-RU"/>
        </w:rPr>
        <w:t xml:space="preserve">в то время, как в </w:t>
      </w:r>
      <w:r w:rsidR="00701126" w:rsidRPr="00A5668E">
        <w:rPr>
          <w:szCs w:val="22"/>
          <w:lang w:val="ru-RU"/>
        </w:rPr>
        <w:t>2012</w:t>
      </w:r>
      <w:r w:rsidR="00781790" w:rsidRPr="00A5668E">
        <w:rPr>
          <w:szCs w:val="22"/>
          <w:lang w:val="ru-RU"/>
        </w:rPr>
        <w:t> г.</w:t>
      </w:r>
      <w:r w:rsidR="00701126" w:rsidRPr="00A5668E">
        <w:rPr>
          <w:szCs w:val="22"/>
          <w:lang w:val="ru-RU"/>
        </w:rPr>
        <w:t xml:space="preserve"> </w:t>
      </w:r>
      <w:r w:rsidR="00781790" w:rsidRPr="00A5668E">
        <w:rPr>
          <w:szCs w:val="22"/>
          <w:lang w:val="ru-RU"/>
        </w:rPr>
        <w:t xml:space="preserve">она зафиксировала чистую курсовую прибыль в размере </w:t>
      </w:r>
      <w:r w:rsidR="00701126" w:rsidRPr="00A5668E">
        <w:rPr>
          <w:szCs w:val="22"/>
          <w:lang w:val="ru-RU"/>
        </w:rPr>
        <w:t>7</w:t>
      </w:r>
      <w:r w:rsidR="00781790" w:rsidRPr="00A5668E">
        <w:rPr>
          <w:szCs w:val="22"/>
          <w:lang w:val="ru-RU"/>
        </w:rPr>
        <w:t>,</w:t>
      </w:r>
      <w:r w:rsidR="00701126" w:rsidRPr="00A5668E">
        <w:rPr>
          <w:szCs w:val="22"/>
          <w:lang w:val="ru-RU"/>
        </w:rPr>
        <w:t xml:space="preserve">5 </w:t>
      </w:r>
      <w:r w:rsidR="00726EB5">
        <w:rPr>
          <w:szCs w:val="22"/>
          <w:lang w:val="ru-RU"/>
        </w:rPr>
        <w:t>млн</w:t>
      </w:r>
      <w:r w:rsidR="003C670E">
        <w:rPr>
          <w:szCs w:val="22"/>
          <w:lang w:val="ru-RU"/>
        </w:rPr>
        <w:t> шв. франков</w:t>
      </w:r>
      <w:r w:rsidR="00701126" w:rsidRPr="00A5668E">
        <w:rPr>
          <w:szCs w:val="22"/>
          <w:lang w:val="ru-RU"/>
        </w:rPr>
        <w:t>:</w:t>
      </w:r>
    </w:p>
    <w:p w:rsidR="00701126" w:rsidRPr="00A5668E" w:rsidRDefault="00701126" w:rsidP="00B13F12">
      <w:pPr>
        <w:rPr>
          <w:szCs w:val="22"/>
          <w:lang w:val="ru-RU"/>
        </w:rPr>
      </w:pPr>
    </w:p>
    <w:p w:rsidR="00701126" w:rsidRPr="00A5668E" w:rsidRDefault="00A42227" w:rsidP="00B13F12">
      <w:pPr>
        <w:jc w:val="center"/>
        <w:rPr>
          <w:szCs w:val="22"/>
          <w:u w:val="single"/>
          <w:lang w:val="ru-RU"/>
        </w:rPr>
      </w:pPr>
      <w:r>
        <w:rPr>
          <w:u w:val="single"/>
          <w:lang w:val="ru-RU"/>
        </w:rPr>
        <w:br w:type="page"/>
      </w:r>
      <w:r w:rsidR="001F2209" w:rsidRPr="00A5668E">
        <w:rPr>
          <w:u w:val="single"/>
          <w:lang w:val="ru-RU"/>
        </w:rPr>
        <w:lastRenderedPageBreak/>
        <w:t>Детализация курсовой прибыли/убытка по пошлинам РСТ, полученным в 2012–2015</w:t>
      </w:r>
      <w:r w:rsidR="001F2209" w:rsidRPr="00A5668E">
        <w:rPr>
          <w:u w:val="single"/>
        </w:rPr>
        <w:t> </w:t>
      </w:r>
      <w:r w:rsidR="001F2209" w:rsidRPr="00A5668E">
        <w:rPr>
          <w:u w:val="single"/>
          <w:lang w:val="ru-RU"/>
        </w:rPr>
        <w:t>гг.</w:t>
      </w:r>
    </w:p>
    <w:p w:rsidR="00701126" w:rsidRPr="00A5668E" w:rsidRDefault="00701126" w:rsidP="00B13F12">
      <w:pPr>
        <w:jc w:val="center"/>
        <w:rPr>
          <w:szCs w:val="22"/>
          <w:u w:val="single"/>
          <w:lang w:val="ru-RU"/>
        </w:rPr>
      </w:pPr>
    </w:p>
    <w:p w:rsidR="00701126" w:rsidRPr="00A5668E" w:rsidRDefault="00726EB5" w:rsidP="006245A4">
      <w:pPr>
        <w:jc w:val="center"/>
        <w:rPr>
          <w:szCs w:val="22"/>
        </w:rPr>
      </w:pPr>
      <w:r>
        <w:rPr>
          <w:noProof/>
          <w:szCs w:val="22"/>
          <w:lang w:eastAsia="en-US"/>
        </w:rPr>
        <w:drawing>
          <wp:inline distT="0" distB="0" distL="0" distR="0">
            <wp:extent cx="5940425" cy="1570653"/>
            <wp:effectExtent l="0" t="0" r="3175" b="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7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A5668E" w:rsidRDefault="001F2209" w:rsidP="00487A42">
      <w:pPr>
        <w:numPr>
          <w:ilvl w:val="0"/>
          <w:numId w:val="2"/>
        </w:numPr>
        <w:rPr>
          <w:szCs w:val="22"/>
          <w:lang w:val="ru-RU"/>
        </w:rPr>
      </w:pPr>
      <w:r w:rsidRPr="00A5668E">
        <w:rPr>
          <w:lang w:val="ru-RU"/>
        </w:rPr>
        <w:t xml:space="preserve">Эквивалентные суммы пошлин в валютах, отличных от швейцарского франка, устанавливаются для каждого года в соответствии с обменными курсами, действовавшими в первый понедельник октября предыдущего года. Эквивалентные суммы могут быть пересмотрены в течение года, если обменный курс другой валюты к швейцарскому франку меняется на 5% или более на протяжении более </w:t>
      </w:r>
      <w:r w:rsidR="00A42227">
        <w:rPr>
          <w:lang w:val="ru-RU"/>
        </w:rPr>
        <w:t xml:space="preserve">чем </w:t>
      </w:r>
      <w:r w:rsidRPr="00A5668E">
        <w:rPr>
          <w:lang w:val="ru-RU"/>
        </w:rPr>
        <w:t>четырех пятниц</w:t>
      </w:r>
      <w:r w:rsidR="00776D0D" w:rsidRPr="00A5668E">
        <w:rPr>
          <w:lang w:val="ru-RU"/>
        </w:rPr>
        <w:t xml:space="preserve"> подряд</w:t>
      </w:r>
      <w:r w:rsidRPr="00A5668E">
        <w:rPr>
          <w:lang w:val="ru-RU"/>
        </w:rPr>
        <w:t xml:space="preserve">. </w:t>
      </w:r>
    </w:p>
    <w:p w:rsidR="00701126" w:rsidRPr="00A5668E" w:rsidRDefault="00701126" w:rsidP="000673A5">
      <w:pPr>
        <w:rPr>
          <w:szCs w:val="22"/>
          <w:lang w:val="ru-RU"/>
        </w:rPr>
      </w:pPr>
    </w:p>
    <w:p w:rsidR="00701126" w:rsidRPr="00A5668E" w:rsidRDefault="006447DB" w:rsidP="00487A42">
      <w:pPr>
        <w:numPr>
          <w:ilvl w:val="0"/>
          <w:numId w:val="2"/>
        </w:numPr>
        <w:rPr>
          <w:szCs w:val="22"/>
          <w:lang w:val="ru-RU"/>
        </w:rPr>
      </w:pPr>
      <w:r w:rsidRPr="00A5668E">
        <w:rPr>
          <w:szCs w:val="22"/>
          <w:lang w:val="ru-RU"/>
        </w:rPr>
        <w:t xml:space="preserve">После того, как </w:t>
      </w:r>
      <w:r w:rsidR="00701126" w:rsidRPr="00A5668E">
        <w:rPr>
          <w:szCs w:val="22"/>
          <w:lang w:val="ru-RU"/>
        </w:rPr>
        <w:t>15</w:t>
      </w:r>
      <w:r w:rsidRPr="00A5668E">
        <w:rPr>
          <w:szCs w:val="22"/>
          <w:lang w:val="ru-RU"/>
        </w:rPr>
        <w:t xml:space="preserve"> января </w:t>
      </w:r>
      <w:r w:rsidR="00701126" w:rsidRPr="00A5668E">
        <w:rPr>
          <w:szCs w:val="22"/>
          <w:lang w:val="ru-RU"/>
        </w:rPr>
        <w:t>2015</w:t>
      </w:r>
      <w:r w:rsidRPr="00A5668E">
        <w:rPr>
          <w:szCs w:val="22"/>
        </w:rPr>
        <w:t> </w:t>
      </w:r>
      <w:r w:rsidRPr="00A5668E">
        <w:rPr>
          <w:szCs w:val="22"/>
          <w:lang w:val="ru-RU"/>
        </w:rPr>
        <w:t>г.</w:t>
      </w:r>
      <w:r w:rsidR="00701126" w:rsidRPr="00A5668E">
        <w:rPr>
          <w:szCs w:val="22"/>
          <w:lang w:val="ru-RU"/>
        </w:rPr>
        <w:t xml:space="preserve"> </w:t>
      </w:r>
      <w:r w:rsidRPr="00A5668E">
        <w:rPr>
          <w:szCs w:val="22"/>
          <w:lang w:val="ru-RU"/>
        </w:rPr>
        <w:t xml:space="preserve">Национальный банк Швейцарии сообщил об отказе от политики поддержания минимального </w:t>
      </w:r>
      <w:r w:rsidR="00A42227">
        <w:rPr>
          <w:szCs w:val="22"/>
          <w:lang w:val="ru-RU"/>
        </w:rPr>
        <w:t xml:space="preserve">уровня курса швейцарской </w:t>
      </w:r>
      <w:r w:rsidR="00A42227" w:rsidRPr="00A42227">
        <w:rPr>
          <w:szCs w:val="22"/>
          <w:lang w:val="ru-RU"/>
        </w:rPr>
        <w:t>валют</w:t>
      </w:r>
      <w:r w:rsidR="00A42227">
        <w:rPr>
          <w:szCs w:val="22"/>
          <w:lang w:val="ru-RU"/>
        </w:rPr>
        <w:t>ы</w:t>
      </w:r>
      <w:r w:rsidRPr="00A5668E">
        <w:rPr>
          <w:szCs w:val="22"/>
          <w:lang w:val="ru-RU"/>
        </w:rPr>
        <w:t xml:space="preserve"> к евро </w:t>
      </w:r>
      <w:r w:rsidR="00A42227">
        <w:rPr>
          <w:szCs w:val="22"/>
          <w:lang w:val="ru-RU"/>
        </w:rPr>
        <w:t>(</w:t>
      </w:r>
      <w:r w:rsidR="00701126" w:rsidRPr="00A5668E">
        <w:rPr>
          <w:szCs w:val="22"/>
          <w:lang w:val="ru-RU"/>
        </w:rPr>
        <w:t>1</w:t>
      </w:r>
      <w:r w:rsidRPr="00A5668E">
        <w:rPr>
          <w:szCs w:val="22"/>
          <w:lang w:val="ru-RU"/>
        </w:rPr>
        <w:t>,</w:t>
      </w:r>
      <w:r w:rsidR="00701126" w:rsidRPr="00A5668E">
        <w:rPr>
          <w:szCs w:val="22"/>
          <w:lang w:val="ru-RU"/>
        </w:rPr>
        <w:t xml:space="preserve">20 </w:t>
      </w:r>
      <w:r w:rsidRPr="00A5668E">
        <w:rPr>
          <w:szCs w:val="22"/>
          <w:lang w:val="ru-RU"/>
        </w:rPr>
        <w:t>франков за евро</w:t>
      </w:r>
      <w:r w:rsidR="00A42227">
        <w:rPr>
          <w:szCs w:val="22"/>
          <w:lang w:val="ru-RU"/>
        </w:rPr>
        <w:t>)</w:t>
      </w:r>
      <w:r w:rsidR="00701126" w:rsidRPr="00A5668E">
        <w:rPr>
          <w:szCs w:val="22"/>
          <w:lang w:val="ru-RU"/>
        </w:rPr>
        <w:t xml:space="preserve">, </w:t>
      </w:r>
      <w:r w:rsidRPr="00A5668E">
        <w:rPr>
          <w:szCs w:val="22"/>
          <w:lang w:val="ru-RU"/>
        </w:rPr>
        <w:t>курс швейцарского франка резко вырос</w:t>
      </w:r>
      <w:r w:rsidR="00701126" w:rsidRPr="00A5668E">
        <w:rPr>
          <w:szCs w:val="22"/>
          <w:lang w:val="ru-RU"/>
        </w:rPr>
        <w:t xml:space="preserve">, </w:t>
      </w:r>
      <w:r w:rsidRPr="00A5668E">
        <w:rPr>
          <w:szCs w:val="22"/>
          <w:lang w:val="ru-RU"/>
        </w:rPr>
        <w:t>а курс всех других валют по отношению к швейцарскому франку на валютных рынках понизился в среднем на 15,0%</w:t>
      </w:r>
      <w:r w:rsidR="00701126" w:rsidRPr="00A5668E">
        <w:rPr>
          <w:szCs w:val="22"/>
          <w:lang w:val="ru-RU"/>
        </w:rPr>
        <w:t xml:space="preserve">.  </w:t>
      </w:r>
      <w:r w:rsidRPr="00A5668E">
        <w:rPr>
          <w:szCs w:val="22"/>
          <w:lang w:val="ru-RU"/>
        </w:rPr>
        <w:t xml:space="preserve">Первоначально это вызвало курсовой убыток по </w:t>
      </w:r>
      <w:r w:rsidR="00A42227">
        <w:rPr>
          <w:szCs w:val="22"/>
          <w:lang w:val="ru-RU"/>
        </w:rPr>
        <w:t xml:space="preserve">поступлениям </w:t>
      </w:r>
      <w:r w:rsidR="001269F9">
        <w:rPr>
          <w:szCs w:val="22"/>
          <w:lang w:val="ru-RU"/>
        </w:rPr>
        <w:t>пошлин</w:t>
      </w:r>
      <w:r w:rsidRPr="00A5668E">
        <w:rPr>
          <w:szCs w:val="22"/>
          <w:lang w:val="ru-RU"/>
        </w:rPr>
        <w:t xml:space="preserve"> </w:t>
      </w:r>
      <w:r w:rsidR="00701126" w:rsidRPr="00A5668E">
        <w:rPr>
          <w:szCs w:val="22"/>
        </w:rPr>
        <w:t>PCT</w:t>
      </w:r>
      <w:r w:rsidR="001269F9">
        <w:rPr>
          <w:szCs w:val="22"/>
          <w:lang w:val="ru-RU"/>
        </w:rPr>
        <w:t>,</w:t>
      </w:r>
      <w:r w:rsidR="00701126" w:rsidRPr="00A5668E">
        <w:rPr>
          <w:szCs w:val="22"/>
          <w:lang w:val="ru-RU"/>
        </w:rPr>
        <w:t xml:space="preserve"> </w:t>
      </w:r>
      <w:r w:rsidR="001269F9">
        <w:rPr>
          <w:szCs w:val="22"/>
          <w:lang w:val="ru-RU"/>
        </w:rPr>
        <w:t xml:space="preserve">но </w:t>
      </w:r>
      <w:r w:rsidR="00095943" w:rsidRPr="00A5668E">
        <w:rPr>
          <w:szCs w:val="22"/>
          <w:lang w:val="ru-RU"/>
        </w:rPr>
        <w:t xml:space="preserve">после установления новых эквивалентов пошлин в ряде валют, вступивших в силу с </w:t>
      </w:r>
      <w:r w:rsidR="00701126" w:rsidRPr="00A5668E">
        <w:rPr>
          <w:szCs w:val="22"/>
          <w:lang w:val="ru-RU"/>
        </w:rPr>
        <w:t>1</w:t>
      </w:r>
      <w:r w:rsidR="00095943" w:rsidRPr="00A5668E">
        <w:rPr>
          <w:szCs w:val="22"/>
          <w:lang w:val="ru-RU"/>
        </w:rPr>
        <w:t xml:space="preserve"> апреля </w:t>
      </w:r>
      <w:r w:rsidR="00701126" w:rsidRPr="00A5668E">
        <w:rPr>
          <w:szCs w:val="22"/>
          <w:lang w:val="ru-RU"/>
        </w:rPr>
        <w:t>2015</w:t>
      </w:r>
      <w:r w:rsidR="00095943" w:rsidRPr="00A5668E">
        <w:rPr>
          <w:szCs w:val="22"/>
        </w:rPr>
        <w:t> </w:t>
      </w:r>
      <w:r w:rsidR="00095943" w:rsidRPr="00A5668E">
        <w:rPr>
          <w:szCs w:val="22"/>
          <w:lang w:val="ru-RU"/>
        </w:rPr>
        <w:t>г.</w:t>
      </w:r>
      <w:r w:rsidR="00701126" w:rsidRPr="00A5668E">
        <w:rPr>
          <w:szCs w:val="22"/>
          <w:lang w:val="ru-RU"/>
        </w:rPr>
        <w:t xml:space="preserve">, </w:t>
      </w:r>
      <w:r w:rsidR="00095943" w:rsidRPr="00A5668E">
        <w:rPr>
          <w:szCs w:val="22"/>
          <w:lang w:val="ru-RU"/>
        </w:rPr>
        <w:t>а также постепенного роста курса доллара</w:t>
      </w:r>
      <w:r w:rsidR="00095943" w:rsidRPr="00A5668E">
        <w:rPr>
          <w:szCs w:val="22"/>
        </w:rPr>
        <w:t> </w:t>
      </w:r>
      <w:r w:rsidR="00095943" w:rsidRPr="00A5668E">
        <w:rPr>
          <w:szCs w:val="22"/>
          <w:lang w:val="ru-RU"/>
        </w:rPr>
        <w:t>США и евро к швейцарскому франку во второй половине года</w:t>
      </w:r>
      <w:r w:rsidR="00701126" w:rsidRPr="00A5668E">
        <w:rPr>
          <w:szCs w:val="22"/>
          <w:lang w:val="ru-RU"/>
        </w:rPr>
        <w:t xml:space="preserve"> </w:t>
      </w:r>
      <w:r w:rsidR="00095943" w:rsidRPr="00A5668E">
        <w:rPr>
          <w:szCs w:val="22"/>
          <w:lang w:val="ru-RU"/>
        </w:rPr>
        <w:t xml:space="preserve">чистый курсовой убыток за весь </w:t>
      </w:r>
      <w:r w:rsidR="00701126" w:rsidRPr="00A5668E">
        <w:rPr>
          <w:szCs w:val="22"/>
          <w:lang w:val="ru-RU"/>
        </w:rPr>
        <w:t>2015</w:t>
      </w:r>
      <w:r w:rsidR="00095943" w:rsidRPr="00A5668E">
        <w:rPr>
          <w:szCs w:val="22"/>
          <w:lang w:val="ru-RU"/>
        </w:rPr>
        <w:t> г.</w:t>
      </w:r>
      <w:r w:rsidR="00701126" w:rsidRPr="00A5668E">
        <w:rPr>
          <w:szCs w:val="22"/>
          <w:lang w:val="ru-RU"/>
        </w:rPr>
        <w:t xml:space="preserve"> </w:t>
      </w:r>
      <w:r w:rsidR="00095943" w:rsidRPr="00A5668E">
        <w:rPr>
          <w:szCs w:val="22"/>
          <w:lang w:val="ru-RU"/>
        </w:rPr>
        <w:t xml:space="preserve">по полученным пошлинам </w:t>
      </w:r>
      <w:r w:rsidR="00701126" w:rsidRPr="00A5668E">
        <w:rPr>
          <w:szCs w:val="22"/>
        </w:rPr>
        <w:t>PCT</w:t>
      </w:r>
      <w:r w:rsidR="00701126" w:rsidRPr="00A5668E">
        <w:rPr>
          <w:szCs w:val="22"/>
          <w:lang w:val="ru-RU"/>
        </w:rPr>
        <w:t xml:space="preserve"> </w:t>
      </w:r>
      <w:r w:rsidR="001269F9">
        <w:rPr>
          <w:szCs w:val="22"/>
          <w:lang w:val="ru-RU"/>
        </w:rPr>
        <w:t xml:space="preserve">не превысил </w:t>
      </w:r>
      <w:r w:rsidR="00701126" w:rsidRPr="00A5668E">
        <w:rPr>
          <w:szCs w:val="22"/>
          <w:lang w:val="ru-RU"/>
        </w:rPr>
        <w:t>0</w:t>
      </w:r>
      <w:r w:rsidR="00095943" w:rsidRPr="00A5668E">
        <w:rPr>
          <w:szCs w:val="22"/>
          <w:lang w:val="ru-RU"/>
        </w:rPr>
        <w:t>,</w:t>
      </w:r>
      <w:r w:rsidR="00701126" w:rsidRPr="00A5668E">
        <w:rPr>
          <w:szCs w:val="22"/>
          <w:lang w:val="ru-RU"/>
        </w:rPr>
        <w:t xml:space="preserve">7 </w:t>
      </w:r>
      <w:r w:rsidR="00726EB5">
        <w:rPr>
          <w:szCs w:val="22"/>
          <w:lang w:val="ru-RU"/>
        </w:rPr>
        <w:t>млн</w:t>
      </w:r>
      <w:r w:rsidR="003C670E">
        <w:rPr>
          <w:szCs w:val="22"/>
          <w:lang w:val="ru-RU"/>
        </w:rPr>
        <w:t> шв. франков</w:t>
      </w:r>
      <w:r w:rsidR="00095943" w:rsidRPr="00A5668E">
        <w:rPr>
          <w:szCs w:val="22"/>
          <w:lang w:val="ru-RU"/>
        </w:rPr>
        <w:t xml:space="preserve">. Приведенные ниже </w:t>
      </w:r>
      <w:r w:rsidR="00095943" w:rsidRPr="00A5668E">
        <w:rPr>
          <w:lang w:val="ru-RU"/>
        </w:rPr>
        <w:t>т</w:t>
      </w:r>
      <w:r w:rsidRPr="00A5668E">
        <w:rPr>
          <w:lang w:val="ru-RU"/>
        </w:rPr>
        <w:t xml:space="preserve">аблицы иллюстрируют расхождение между обменным курсом, который использовался для </w:t>
      </w:r>
      <w:r w:rsidR="00095943" w:rsidRPr="00A5668E">
        <w:rPr>
          <w:lang w:val="ru-RU"/>
        </w:rPr>
        <w:t>установления</w:t>
      </w:r>
      <w:r w:rsidRPr="00A5668E">
        <w:rPr>
          <w:lang w:val="ru-RU"/>
        </w:rPr>
        <w:t xml:space="preserve"> эквивалентных с</w:t>
      </w:r>
      <w:r w:rsidR="00095943" w:rsidRPr="00A5668E">
        <w:rPr>
          <w:lang w:val="ru-RU"/>
        </w:rPr>
        <w:t>умм, и курсом ООКООН в 2012–2015</w:t>
      </w:r>
      <w:r w:rsidRPr="00A5668E">
        <w:t> </w:t>
      </w:r>
      <w:r w:rsidRPr="00A5668E">
        <w:rPr>
          <w:lang w:val="ru-RU"/>
        </w:rPr>
        <w:t xml:space="preserve">гг. для доллара США, японской иены и евро: </w:t>
      </w:r>
    </w:p>
    <w:p w:rsidR="00701126" w:rsidRPr="00A5668E" w:rsidRDefault="00701126" w:rsidP="00CC397A">
      <w:pPr>
        <w:rPr>
          <w:szCs w:val="22"/>
          <w:lang w:val="ru-RU"/>
        </w:rPr>
      </w:pPr>
    </w:p>
    <w:p w:rsidR="00701126" w:rsidRPr="00A5668E" w:rsidRDefault="00485D7D" w:rsidP="00CC397A">
      <w:pPr>
        <w:jc w:val="center"/>
        <w:rPr>
          <w:szCs w:val="22"/>
          <w:u w:val="single"/>
          <w:lang w:val="ru-RU"/>
        </w:rPr>
      </w:pPr>
      <w:r w:rsidRPr="00A5668E">
        <w:rPr>
          <w:u w:val="single"/>
        </w:rPr>
        <w:t>USD</w:t>
      </w:r>
      <w:r w:rsidRPr="00A5668E">
        <w:rPr>
          <w:u w:val="single"/>
          <w:lang w:val="ru-RU"/>
        </w:rPr>
        <w:t>: Сравнение «эквивалентного курса» и курса ООКООН, 2012-2015</w:t>
      </w:r>
      <w:r w:rsidRPr="00A5668E">
        <w:rPr>
          <w:u w:val="single"/>
        </w:rPr>
        <w:t> </w:t>
      </w:r>
      <w:r w:rsidRPr="00A5668E">
        <w:rPr>
          <w:u w:val="single"/>
          <w:lang w:val="ru-RU"/>
        </w:rPr>
        <w:t>гг.</w:t>
      </w:r>
    </w:p>
    <w:p w:rsidR="00701126" w:rsidRPr="00A5668E" w:rsidRDefault="007F29D6" w:rsidP="00C252AA">
      <w:pPr>
        <w:jc w:val="center"/>
        <w:rPr>
          <w:szCs w:val="22"/>
        </w:rPr>
      </w:pPr>
      <w:r>
        <w:rPr>
          <w:noProof/>
          <w:szCs w:val="22"/>
          <w:lang w:eastAsia="en-US"/>
        </w:rPr>
        <w:drawing>
          <wp:inline distT="0" distB="0" distL="0" distR="0" wp14:anchorId="06FF0E02" wp14:editId="01C9147C">
            <wp:extent cx="4399471" cy="3772913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321" cy="377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A5668E" w:rsidRDefault="00701126" w:rsidP="00C252AA">
      <w:pPr>
        <w:jc w:val="center"/>
        <w:rPr>
          <w:szCs w:val="22"/>
          <w:lang w:val="ru-RU"/>
        </w:rPr>
      </w:pPr>
      <w:r w:rsidRPr="00A5668E">
        <w:rPr>
          <w:szCs w:val="22"/>
          <w:u w:val="single"/>
        </w:rPr>
        <w:lastRenderedPageBreak/>
        <w:t>JPY</w:t>
      </w:r>
      <w:r w:rsidR="00485D7D" w:rsidRPr="00A5668E">
        <w:rPr>
          <w:u w:val="single"/>
          <w:lang w:val="ru-RU"/>
        </w:rPr>
        <w:t>: Сравнение «эквивалентного курса» и курса ООКООН, 2012-2015</w:t>
      </w:r>
      <w:r w:rsidR="00485D7D" w:rsidRPr="00A5668E">
        <w:rPr>
          <w:u w:val="single"/>
        </w:rPr>
        <w:t> </w:t>
      </w:r>
      <w:r w:rsidR="00485D7D" w:rsidRPr="00A5668E">
        <w:rPr>
          <w:u w:val="single"/>
          <w:lang w:val="ru-RU"/>
        </w:rPr>
        <w:t>гг.</w:t>
      </w:r>
    </w:p>
    <w:p w:rsidR="00701126" w:rsidRPr="00A5668E" w:rsidRDefault="007F29D6" w:rsidP="00C252AA">
      <w:pPr>
        <w:jc w:val="center"/>
        <w:rPr>
          <w:szCs w:val="22"/>
        </w:rPr>
      </w:pPr>
      <w:r>
        <w:rPr>
          <w:noProof/>
          <w:szCs w:val="22"/>
          <w:lang w:eastAsia="en-US"/>
        </w:rPr>
        <w:drawing>
          <wp:inline distT="0" distB="0" distL="0" distR="0" wp14:anchorId="3DEC7A38" wp14:editId="34198AA4">
            <wp:extent cx="4321810" cy="2734310"/>
            <wp:effectExtent l="0" t="0" r="254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810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A5668E" w:rsidRDefault="00701126">
      <w:pPr>
        <w:jc w:val="left"/>
        <w:rPr>
          <w:szCs w:val="22"/>
          <w:u w:val="single"/>
        </w:rPr>
      </w:pPr>
    </w:p>
    <w:p w:rsidR="00701126" w:rsidRPr="00A5668E" w:rsidRDefault="00701126" w:rsidP="002231E4">
      <w:pPr>
        <w:jc w:val="center"/>
        <w:rPr>
          <w:szCs w:val="22"/>
          <w:u w:val="single"/>
          <w:lang w:val="ru-RU"/>
        </w:rPr>
      </w:pPr>
      <w:r w:rsidRPr="00A5668E">
        <w:rPr>
          <w:szCs w:val="22"/>
          <w:u w:val="single"/>
        </w:rPr>
        <w:t>EUR</w:t>
      </w:r>
      <w:r w:rsidR="00485D7D" w:rsidRPr="00A5668E">
        <w:rPr>
          <w:u w:val="single"/>
          <w:lang w:val="ru-RU"/>
        </w:rPr>
        <w:t>: Сравнение «эквивалентного курса» и курса ООКООН, 2012-2015</w:t>
      </w:r>
      <w:r w:rsidR="00485D7D" w:rsidRPr="00A5668E">
        <w:rPr>
          <w:u w:val="single"/>
        </w:rPr>
        <w:t> </w:t>
      </w:r>
      <w:r w:rsidR="00485D7D" w:rsidRPr="00A5668E">
        <w:rPr>
          <w:u w:val="single"/>
          <w:lang w:val="ru-RU"/>
        </w:rPr>
        <w:t>гг.</w:t>
      </w:r>
    </w:p>
    <w:p w:rsidR="00701126" w:rsidRPr="00A5668E" w:rsidRDefault="00237AF0" w:rsidP="00E2275A">
      <w:pPr>
        <w:jc w:val="center"/>
        <w:rPr>
          <w:szCs w:val="22"/>
        </w:rPr>
      </w:pPr>
      <w:r>
        <w:rPr>
          <w:noProof/>
          <w:szCs w:val="22"/>
          <w:lang w:eastAsia="en-US"/>
        </w:rPr>
        <w:drawing>
          <wp:inline distT="0" distB="0" distL="0" distR="0">
            <wp:extent cx="4735830" cy="3140075"/>
            <wp:effectExtent l="0" t="0" r="762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830" cy="314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A5668E" w:rsidRDefault="00701126" w:rsidP="00E2275A">
      <w:pPr>
        <w:jc w:val="center"/>
        <w:rPr>
          <w:szCs w:val="22"/>
        </w:rPr>
      </w:pPr>
    </w:p>
    <w:p w:rsidR="00701126" w:rsidRPr="00A5668E" w:rsidRDefault="00C575B7" w:rsidP="00487A42">
      <w:pPr>
        <w:numPr>
          <w:ilvl w:val="0"/>
          <w:numId w:val="2"/>
        </w:numPr>
        <w:rPr>
          <w:szCs w:val="22"/>
          <w:lang w:val="ru-RU"/>
        </w:rPr>
      </w:pPr>
      <w:r w:rsidRPr="00A5668E">
        <w:rPr>
          <w:lang w:val="ru-RU"/>
        </w:rPr>
        <w:t>Пошлины Мадридской системы</w:t>
      </w:r>
      <w:r w:rsidR="00485D7D" w:rsidRPr="00A5668E">
        <w:rPr>
          <w:lang w:val="ru-RU"/>
        </w:rPr>
        <w:t xml:space="preserve"> </w:t>
      </w:r>
      <w:r w:rsidR="001269F9" w:rsidRPr="001269F9">
        <w:rPr>
          <w:rFonts w:eastAsia="+mn-ea"/>
          <w:lang w:val="ru-RU" w:eastAsia="en-US"/>
        </w:rPr>
        <w:t>–</w:t>
      </w:r>
      <w:r w:rsidR="001269F9">
        <w:rPr>
          <w:lang w:val="ru-RU"/>
        </w:rPr>
        <w:t xml:space="preserve"> это </w:t>
      </w:r>
      <w:r w:rsidRPr="00A5668E">
        <w:rPr>
          <w:lang w:val="ru-RU"/>
        </w:rPr>
        <w:t xml:space="preserve">прежде </w:t>
      </w:r>
      <w:r w:rsidR="001269F9">
        <w:rPr>
          <w:lang w:val="ru-RU"/>
        </w:rPr>
        <w:t>основные</w:t>
      </w:r>
      <w:r w:rsidRPr="00A5668E">
        <w:rPr>
          <w:lang w:val="ru-RU"/>
        </w:rPr>
        <w:t xml:space="preserve"> пошлин</w:t>
      </w:r>
      <w:r w:rsidR="001269F9">
        <w:rPr>
          <w:lang w:val="ru-RU"/>
        </w:rPr>
        <w:t>ы</w:t>
      </w:r>
      <w:r w:rsidR="00485D7D" w:rsidRPr="00A5668E">
        <w:rPr>
          <w:lang w:val="ru-RU"/>
        </w:rPr>
        <w:t xml:space="preserve"> за регистрацию или продление</w:t>
      </w:r>
      <w:r w:rsidRPr="00A5668E">
        <w:rPr>
          <w:lang w:val="ru-RU"/>
        </w:rPr>
        <w:t xml:space="preserve"> и пошлин</w:t>
      </w:r>
      <w:r w:rsidR="001269F9">
        <w:rPr>
          <w:lang w:val="ru-RU"/>
        </w:rPr>
        <w:t>ы</w:t>
      </w:r>
      <w:r w:rsidR="00485D7D" w:rsidRPr="00A5668E">
        <w:rPr>
          <w:lang w:val="ru-RU"/>
        </w:rPr>
        <w:t xml:space="preserve"> за последующие указания</w:t>
      </w:r>
      <w:r w:rsidR="00701126" w:rsidRPr="00A5668E">
        <w:rPr>
          <w:lang w:val="ru-RU"/>
        </w:rPr>
        <w:t>:</w:t>
      </w:r>
    </w:p>
    <w:p w:rsidR="00701126" w:rsidRPr="00A5668E" w:rsidRDefault="00701126" w:rsidP="00E2275A">
      <w:pPr>
        <w:rPr>
          <w:szCs w:val="22"/>
          <w:lang w:val="ru-RU"/>
        </w:rPr>
      </w:pPr>
    </w:p>
    <w:p w:rsidR="00701126" w:rsidRPr="00A5668E" w:rsidRDefault="00C575B7" w:rsidP="00500698">
      <w:pPr>
        <w:jc w:val="center"/>
        <w:rPr>
          <w:szCs w:val="22"/>
          <w:u w:val="single"/>
          <w:lang w:val="ru-RU"/>
        </w:rPr>
      </w:pPr>
      <w:r w:rsidRPr="00A5668E">
        <w:rPr>
          <w:u w:val="single"/>
          <w:lang w:val="ru-RU"/>
        </w:rPr>
        <w:t xml:space="preserve">Пошлины Мадридской системы в разбивке по </w:t>
      </w:r>
      <w:r w:rsidR="001269F9" w:rsidRPr="001269F9">
        <w:rPr>
          <w:u w:val="single"/>
          <w:lang w:val="ru-RU"/>
        </w:rPr>
        <w:t>категори</w:t>
      </w:r>
      <w:r w:rsidR="001269F9">
        <w:rPr>
          <w:u w:val="single"/>
          <w:lang w:val="ru-RU"/>
        </w:rPr>
        <w:t>ям</w:t>
      </w:r>
      <w:r w:rsidRPr="00A5668E">
        <w:rPr>
          <w:u w:val="single"/>
          <w:lang w:val="ru-RU"/>
        </w:rPr>
        <w:t>, 2012–2015</w:t>
      </w:r>
      <w:r w:rsidRPr="00A5668E">
        <w:rPr>
          <w:u w:val="single"/>
        </w:rPr>
        <w:t> </w:t>
      </w:r>
      <w:r w:rsidRPr="00A5668E">
        <w:rPr>
          <w:u w:val="single"/>
          <w:lang w:val="ru-RU"/>
        </w:rPr>
        <w:t xml:space="preserve">гг. </w:t>
      </w:r>
    </w:p>
    <w:p w:rsidR="00701126" w:rsidRPr="00A5668E" w:rsidRDefault="00701126" w:rsidP="00E2275A">
      <w:pPr>
        <w:rPr>
          <w:szCs w:val="22"/>
          <w:lang w:val="ru-RU"/>
        </w:rPr>
      </w:pPr>
    </w:p>
    <w:p w:rsidR="00701126" w:rsidRPr="00A5668E" w:rsidRDefault="00546DF2" w:rsidP="00860EA4">
      <w:pPr>
        <w:jc w:val="center"/>
        <w:rPr>
          <w:szCs w:val="22"/>
        </w:rPr>
      </w:pPr>
      <w:r>
        <w:rPr>
          <w:noProof/>
          <w:szCs w:val="22"/>
          <w:lang w:eastAsia="en-US"/>
        </w:rPr>
        <w:drawing>
          <wp:inline distT="0" distB="0" distL="0" distR="0">
            <wp:extent cx="5940425" cy="1414160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1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A5668E" w:rsidRDefault="00C575B7" w:rsidP="00487A42">
      <w:pPr>
        <w:numPr>
          <w:ilvl w:val="0"/>
          <w:numId w:val="2"/>
        </w:numPr>
        <w:rPr>
          <w:szCs w:val="22"/>
          <w:lang w:val="ru-RU"/>
        </w:rPr>
      </w:pPr>
      <w:r w:rsidRPr="00A5668E">
        <w:rPr>
          <w:lang w:val="ru-RU"/>
        </w:rPr>
        <w:lastRenderedPageBreak/>
        <w:t xml:space="preserve">В соответствии с МСУГС, доходы от пошлин Мадридской системы за регистрацию, продление и последующие указания отражаются в </w:t>
      </w:r>
      <w:r w:rsidR="00417C63" w:rsidRPr="00417C63">
        <w:rPr>
          <w:lang w:val="ru-RU"/>
        </w:rPr>
        <w:t>финансовой отчетности</w:t>
      </w:r>
      <w:r w:rsidR="00417C63">
        <w:rPr>
          <w:lang w:val="ru-RU"/>
        </w:rPr>
        <w:t xml:space="preserve"> </w:t>
      </w:r>
      <w:r w:rsidRPr="00A5668E">
        <w:rPr>
          <w:lang w:val="ru-RU"/>
        </w:rPr>
        <w:t>только после публикации заявок.  Доходы от пошлин за регистрацию и продление регистрации (без учета других пошлин), отражаемые в учете согласно МСУГС, продемонстрировали рост в связи с ростом числа регистраций и продлений в указанные годы:</w:t>
      </w:r>
    </w:p>
    <w:p w:rsidR="00701126" w:rsidRPr="00A5668E" w:rsidRDefault="00701126" w:rsidP="0097594F">
      <w:pPr>
        <w:jc w:val="left"/>
        <w:rPr>
          <w:szCs w:val="22"/>
          <w:lang w:val="ru-RU"/>
        </w:rPr>
      </w:pPr>
      <w:r w:rsidRPr="00A5668E">
        <w:rPr>
          <w:szCs w:val="22"/>
          <w:lang w:val="ru-RU"/>
        </w:rPr>
        <w:br w:type="page"/>
      </w:r>
    </w:p>
    <w:p w:rsidR="00701126" w:rsidRPr="00A5668E" w:rsidRDefault="00C575B7" w:rsidP="00850BA0">
      <w:pPr>
        <w:pStyle w:val="ONUME"/>
        <w:numPr>
          <w:ilvl w:val="0"/>
          <w:numId w:val="0"/>
        </w:numPr>
        <w:spacing w:after="0"/>
        <w:jc w:val="center"/>
        <w:rPr>
          <w:u w:val="single"/>
          <w:lang w:val="ru-RU"/>
        </w:rPr>
      </w:pPr>
      <w:r w:rsidRPr="00A5668E">
        <w:rPr>
          <w:u w:val="single"/>
          <w:lang w:val="ru-RU"/>
        </w:rPr>
        <w:lastRenderedPageBreak/>
        <w:t xml:space="preserve">Мадридская система:  основные пошлины и пошлины за регистрацию/продление, </w:t>
      </w:r>
      <w:r w:rsidRPr="00A5668E">
        <w:rPr>
          <w:u w:val="single"/>
          <w:lang w:val="ru-RU"/>
        </w:rPr>
        <w:br/>
        <w:t>2012–2015</w:t>
      </w:r>
      <w:r w:rsidRPr="00A5668E">
        <w:rPr>
          <w:u w:val="single"/>
        </w:rPr>
        <w:t> </w:t>
      </w:r>
      <w:r w:rsidRPr="00A5668E">
        <w:rPr>
          <w:u w:val="single"/>
          <w:lang w:val="ru-RU"/>
        </w:rPr>
        <w:t>гг.</w:t>
      </w:r>
    </w:p>
    <w:p w:rsidR="00701126" w:rsidRPr="00A5668E" w:rsidRDefault="00546DF2" w:rsidP="00850BA0">
      <w:pPr>
        <w:jc w:val="center"/>
        <w:rPr>
          <w:szCs w:val="22"/>
        </w:rPr>
      </w:pPr>
      <w:r>
        <w:rPr>
          <w:noProof/>
          <w:szCs w:val="22"/>
          <w:lang w:eastAsia="en-US"/>
        </w:rPr>
        <w:drawing>
          <wp:inline distT="0" distB="0" distL="0" distR="0">
            <wp:extent cx="5940425" cy="3364830"/>
            <wp:effectExtent l="0" t="0" r="3175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A5668E" w:rsidRDefault="00C575B7" w:rsidP="00487A42">
      <w:pPr>
        <w:numPr>
          <w:ilvl w:val="0"/>
          <w:numId w:val="2"/>
        </w:numPr>
        <w:rPr>
          <w:szCs w:val="22"/>
          <w:lang w:val="ru-RU"/>
        </w:rPr>
      </w:pPr>
      <w:r w:rsidRPr="00A5668E">
        <w:rPr>
          <w:szCs w:val="22"/>
          <w:lang w:val="ru-RU"/>
        </w:rPr>
        <w:t>Как уже отмечалось</w:t>
      </w:r>
      <w:r w:rsidR="00701126" w:rsidRPr="00A5668E">
        <w:rPr>
          <w:szCs w:val="22"/>
          <w:lang w:val="ru-RU"/>
        </w:rPr>
        <w:t xml:space="preserve">, </w:t>
      </w:r>
      <w:r w:rsidR="00F469B1" w:rsidRPr="00A5668E">
        <w:rPr>
          <w:szCs w:val="22"/>
          <w:lang w:val="ru-RU"/>
        </w:rPr>
        <w:t>д</w:t>
      </w:r>
      <w:r w:rsidR="0035210D" w:rsidRPr="00A5668E">
        <w:rPr>
          <w:szCs w:val="22"/>
          <w:lang w:val="ru-RU"/>
        </w:rPr>
        <w:t>оходы</w:t>
      </w:r>
      <w:r w:rsidR="00701126" w:rsidRPr="00A5668E">
        <w:rPr>
          <w:szCs w:val="22"/>
          <w:lang w:val="ru-RU"/>
        </w:rPr>
        <w:t xml:space="preserve"> </w:t>
      </w:r>
      <w:r w:rsidRPr="00A5668E">
        <w:rPr>
          <w:szCs w:val="22"/>
          <w:lang w:val="ru-RU"/>
        </w:rPr>
        <w:t xml:space="preserve">от пошлин </w:t>
      </w:r>
      <w:r w:rsidR="002A3BDF" w:rsidRPr="00A5668E">
        <w:rPr>
          <w:szCs w:val="22"/>
          <w:lang w:val="ru-RU"/>
        </w:rPr>
        <w:t xml:space="preserve">Мадридской системы показали в </w:t>
      </w:r>
      <w:r w:rsidR="00701126" w:rsidRPr="00A5668E">
        <w:rPr>
          <w:szCs w:val="22"/>
          <w:lang w:val="ru-RU"/>
        </w:rPr>
        <w:t>2015</w:t>
      </w:r>
      <w:r w:rsidR="002A3BDF" w:rsidRPr="00A5668E">
        <w:rPr>
          <w:szCs w:val="22"/>
          <w:lang w:val="ru-RU"/>
        </w:rPr>
        <w:t> г.</w:t>
      </w:r>
      <w:r w:rsidR="00701126" w:rsidRPr="00A5668E">
        <w:rPr>
          <w:szCs w:val="22"/>
          <w:lang w:val="ru-RU"/>
        </w:rPr>
        <w:t xml:space="preserve"> </w:t>
      </w:r>
      <w:r w:rsidR="002A3BDF" w:rsidRPr="00A5668E">
        <w:rPr>
          <w:szCs w:val="22"/>
          <w:lang w:val="ru-RU"/>
        </w:rPr>
        <w:t xml:space="preserve">значительный рост относительно </w:t>
      </w:r>
      <w:r w:rsidR="00701126" w:rsidRPr="00A5668E">
        <w:rPr>
          <w:szCs w:val="22"/>
          <w:lang w:val="ru-RU"/>
        </w:rPr>
        <w:t>2014</w:t>
      </w:r>
      <w:r w:rsidR="002A3BDF" w:rsidRPr="00A5668E">
        <w:rPr>
          <w:szCs w:val="22"/>
          <w:lang w:val="ru-RU"/>
        </w:rPr>
        <w:t> г. (23,2%)</w:t>
      </w:r>
      <w:r w:rsidR="00701126" w:rsidRPr="00A5668E">
        <w:rPr>
          <w:szCs w:val="22"/>
          <w:lang w:val="ru-RU"/>
        </w:rPr>
        <w:t xml:space="preserve">. </w:t>
      </w:r>
      <w:r w:rsidR="002A3BDF" w:rsidRPr="00A5668E">
        <w:rPr>
          <w:szCs w:val="22"/>
          <w:lang w:val="ru-RU"/>
        </w:rPr>
        <w:t xml:space="preserve">Число регистраций в рамках Мадридской системы выросло в </w:t>
      </w:r>
      <w:r w:rsidR="00701126" w:rsidRPr="00A5668E">
        <w:rPr>
          <w:szCs w:val="22"/>
          <w:lang w:val="ru-RU"/>
        </w:rPr>
        <w:t>2015</w:t>
      </w:r>
      <w:r w:rsidR="002A3BDF" w:rsidRPr="00A5668E">
        <w:rPr>
          <w:szCs w:val="22"/>
        </w:rPr>
        <w:t> </w:t>
      </w:r>
      <w:r w:rsidR="002A3BDF" w:rsidRPr="00A5668E">
        <w:rPr>
          <w:szCs w:val="22"/>
          <w:lang w:val="ru-RU"/>
        </w:rPr>
        <w:t>г.</w:t>
      </w:r>
      <w:r w:rsidR="00701126" w:rsidRPr="00A5668E">
        <w:rPr>
          <w:szCs w:val="22"/>
          <w:lang w:val="ru-RU"/>
        </w:rPr>
        <w:t xml:space="preserve"> </w:t>
      </w:r>
      <w:r w:rsidR="002A3BDF" w:rsidRPr="00A5668E">
        <w:rPr>
          <w:szCs w:val="22"/>
          <w:lang w:val="ru-RU"/>
        </w:rPr>
        <w:t xml:space="preserve">на </w:t>
      </w:r>
      <w:r w:rsidR="00701126" w:rsidRPr="00A5668E">
        <w:rPr>
          <w:szCs w:val="22"/>
          <w:lang w:val="ru-RU"/>
        </w:rPr>
        <w:t>22</w:t>
      </w:r>
      <w:r w:rsidR="002A3BDF" w:rsidRPr="00A5668E">
        <w:rPr>
          <w:szCs w:val="22"/>
          <w:lang w:val="ru-RU"/>
        </w:rPr>
        <w:t>,4% (</w:t>
      </w:r>
      <w:r w:rsidR="00701126" w:rsidRPr="00A5668E">
        <w:rPr>
          <w:szCs w:val="22"/>
          <w:lang w:val="ru-RU"/>
        </w:rPr>
        <w:t>51</w:t>
      </w:r>
      <w:r w:rsidR="002A3BDF" w:rsidRPr="00A5668E">
        <w:rPr>
          <w:szCs w:val="22"/>
          <w:lang w:val="ru-RU"/>
        </w:rPr>
        <w:t> </w:t>
      </w:r>
      <w:r w:rsidR="00701126" w:rsidRPr="00A5668E">
        <w:rPr>
          <w:szCs w:val="22"/>
          <w:lang w:val="ru-RU"/>
        </w:rPr>
        <w:t xml:space="preserve">938 </w:t>
      </w:r>
      <w:r w:rsidR="002A3BDF" w:rsidRPr="00A5668E">
        <w:rPr>
          <w:szCs w:val="22"/>
          <w:lang w:val="ru-RU"/>
        </w:rPr>
        <w:t xml:space="preserve">регистраций против </w:t>
      </w:r>
      <w:r w:rsidR="00701126" w:rsidRPr="00A5668E">
        <w:rPr>
          <w:szCs w:val="22"/>
          <w:lang w:val="ru-RU"/>
        </w:rPr>
        <w:t>42</w:t>
      </w:r>
      <w:r w:rsidR="002A3BDF" w:rsidRPr="00A5668E">
        <w:rPr>
          <w:szCs w:val="22"/>
          <w:lang w:val="ru-RU"/>
        </w:rPr>
        <w:t> </w:t>
      </w:r>
      <w:r w:rsidR="00701126" w:rsidRPr="00A5668E">
        <w:rPr>
          <w:szCs w:val="22"/>
          <w:lang w:val="ru-RU"/>
        </w:rPr>
        <w:t xml:space="preserve">430 </w:t>
      </w:r>
      <w:r w:rsidR="002A3BDF" w:rsidRPr="00A5668E">
        <w:rPr>
          <w:szCs w:val="22"/>
          <w:lang w:val="ru-RU"/>
        </w:rPr>
        <w:t xml:space="preserve">регистраций в </w:t>
      </w:r>
      <w:r w:rsidR="00701126" w:rsidRPr="00A5668E">
        <w:rPr>
          <w:szCs w:val="22"/>
          <w:lang w:val="ru-RU"/>
        </w:rPr>
        <w:t>2014</w:t>
      </w:r>
      <w:r w:rsidR="002A3BDF" w:rsidRPr="00A5668E">
        <w:rPr>
          <w:szCs w:val="22"/>
          <w:lang w:val="ru-RU"/>
        </w:rPr>
        <w:t> г.)</w:t>
      </w:r>
      <w:r w:rsidR="00701126" w:rsidRPr="00A5668E">
        <w:rPr>
          <w:szCs w:val="22"/>
          <w:lang w:val="ru-RU"/>
        </w:rPr>
        <w:t xml:space="preserve">.  </w:t>
      </w:r>
      <w:r w:rsidR="002A3BDF" w:rsidRPr="00A5668E">
        <w:rPr>
          <w:szCs w:val="22"/>
          <w:lang w:val="ru-RU"/>
        </w:rPr>
        <w:t xml:space="preserve">Хотя число заявок, поданных в рамках Мадридской системы в </w:t>
      </w:r>
      <w:r w:rsidR="00701126" w:rsidRPr="00A5668E">
        <w:rPr>
          <w:szCs w:val="22"/>
          <w:lang w:val="ru-RU"/>
        </w:rPr>
        <w:t>2015</w:t>
      </w:r>
      <w:r w:rsidR="002A3BDF" w:rsidRPr="00A5668E">
        <w:rPr>
          <w:szCs w:val="22"/>
        </w:rPr>
        <w:t> </w:t>
      </w:r>
      <w:r w:rsidR="002A3BDF" w:rsidRPr="00A5668E">
        <w:rPr>
          <w:szCs w:val="22"/>
          <w:lang w:val="ru-RU"/>
        </w:rPr>
        <w:t>г.</w:t>
      </w:r>
      <w:r w:rsidR="00180F67">
        <w:rPr>
          <w:szCs w:val="22"/>
          <w:lang w:val="ru-RU"/>
        </w:rPr>
        <w:t>,</w:t>
      </w:r>
      <w:r w:rsidR="00701126" w:rsidRPr="00A5668E">
        <w:rPr>
          <w:szCs w:val="22"/>
          <w:lang w:val="ru-RU"/>
        </w:rPr>
        <w:t xml:space="preserve"> </w:t>
      </w:r>
      <w:r w:rsidR="002A3BDF" w:rsidRPr="00A5668E">
        <w:rPr>
          <w:szCs w:val="22"/>
          <w:lang w:val="ru-RU"/>
        </w:rPr>
        <w:t xml:space="preserve">выросло на </w:t>
      </w:r>
      <w:r w:rsidR="00701126" w:rsidRPr="00A5668E">
        <w:rPr>
          <w:szCs w:val="22"/>
          <w:lang w:val="ru-RU"/>
        </w:rPr>
        <w:t>2</w:t>
      </w:r>
      <w:r w:rsidR="002A3BDF" w:rsidRPr="00A5668E">
        <w:rPr>
          <w:szCs w:val="22"/>
          <w:lang w:val="ru-RU"/>
        </w:rPr>
        <w:t>,</w:t>
      </w:r>
      <w:r w:rsidR="00701126" w:rsidRPr="00A5668E">
        <w:rPr>
          <w:szCs w:val="22"/>
          <w:lang w:val="ru-RU"/>
        </w:rPr>
        <w:t>9</w:t>
      </w:r>
      <w:r w:rsidR="002A3BDF" w:rsidRPr="00A5668E">
        <w:rPr>
          <w:szCs w:val="22"/>
          <w:lang w:val="ru-RU"/>
        </w:rPr>
        <w:t>%</w:t>
      </w:r>
      <w:r w:rsidR="00701126" w:rsidRPr="00A5668E">
        <w:rPr>
          <w:szCs w:val="22"/>
          <w:lang w:val="ru-RU"/>
        </w:rPr>
        <w:t xml:space="preserve"> </w:t>
      </w:r>
      <w:r w:rsidR="002A3BDF" w:rsidRPr="00A5668E">
        <w:rPr>
          <w:szCs w:val="18"/>
          <w:lang w:val="ru-RU"/>
        </w:rPr>
        <w:t>по сравнению</w:t>
      </w:r>
      <w:r w:rsidR="002A3BDF" w:rsidRPr="00A5668E">
        <w:rPr>
          <w:szCs w:val="22"/>
          <w:lang w:val="ru-RU"/>
        </w:rPr>
        <w:t xml:space="preserve"> с предыдущим годом</w:t>
      </w:r>
      <w:r w:rsidR="00701126" w:rsidRPr="00A5668E">
        <w:rPr>
          <w:szCs w:val="22"/>
          <w:lang w:val="ru-RU"/>
        </w:rPr>
        <w:t xml:space="preserve">, </w:t>
      </w:r>
      <w:r w:rsidR="002A3BDF" w:rsidRPr="00A5668E">
        <w:rPr>
          <w:szCs w:val="22"/>
          <w:lang w:val="ru-RU"/>
        </w:rPr>
        <w:t>значительная часть этого прироста объяснялась сокращением портфеля нерассмотренных заявок</w:t>
      </w:r>
      <w:r w:rsidR="00701126" w:rsidRPr="00A5668E">
        <w:rPr>
          <w:szCs w:val="22"/>
          <w:lang w:val="ru-RU"/>
        </w:rPr>
        <w:t xml:space="preserve">. </w:t>
      </w:r>
      <w:r w:rsidR="00672D3A" w:rsidRPr="00A5668E">
        <w:rPr>
          <w:szCs w:val="22"/>
          <w:lang w:val="ru-RU"/>
        </w:rPr>
        <w:t xml:space="preserve">Число продлений регистрации также было выше в </w:t>
      </w:r>
      <w:r w:rsidR="00701126" w:rsidRPr="00A5668E">
        <w:rPr>
          <w:szCs w:val="22"/>
          <w:lang w:val="ru-RU"/>
        </w:rPr>
        <w:t>2015</w:t>
      </w:r>
      <w:r w:rsidR="00672D3A" w:rsidRPr="00A5668E">
        <w:rPr>
          <w:szCs w:val="22"/>
        </w:rPr>
        <w:t> </w:t>
      </w:r>
      <w:r w:rsidR="00672D3A" w:rsidRPr="00A5668E">
        <w:rPr>
          <w:szCs w:val="22"/>
          <w:lang w:val="ru-RU"/>
        </w:rPr>
        <w:t>г.</w:t>
      </w:r>
      <w:r w:rsidR="00701126" w:rsidRPr="00A5668E">
        <w:rPr>
          <w:szCs w:val="22"/>
          <w:lang w:val="ru-RU"/>
        </w:rPr>
        <w:t xml:space="preserve">, </w:t>
      </w:r>
      <w:r w:rsidR="00672D3A" w:rsidRPr="00A5668E">
        <w:rPr>
          <w:szCs w:val="22"/>
          <w:lang w:val="ru-RU"/>
        </w:rPr>
        <w:t xml:space="preserve">составив </w:t>
      </w:r>
      <w:r w:rsidR="00701126" w:rsidRPr="00A5668E">
        <w:rPr>
          <w:szCs w:val="22"/>
          <w:lang w:val="ru-RU"/>
        </w:rPr>
        <w:t>28</w:t>
      </w:r>
      <w:r w:rsidR="00672D3A" w:rsidRPr="00A5668E">
        <w:rPr>
          <w:szCs w:val="22"/>
          <w:lang w:val="ru-RU"/>
        </w:rPr>
        <w:t> </w:t>
      </w:r>
      <w:r w:rsidR="00701126" w:rsidRPr="00A5668E">
        <w:rPr>
          <w:szCs w:val="22"/>
          <w:lang w:val="ru-RU"/>
        </w:rPr>
        <w:t>501</w:t>
      </w:r>
      <w:r w:rsidR="00672D3A" w:rsidRPr="00A5668E">
        <w:rPr>
          <w:szCs w:val="22"/>
          <w:lang w:val="ru-RU"/>
        </w:rPr>
        <w:t xml:space="preserve">, против </w:t>
      </w:r>
      <w:r w:rsidR="00701126" w:rsidRPr="00A5668E">
        <w:rPr>
          <w:szCs w:val="22"/>
          <w:lang w:val="ru-RU"/>
        </w:rPr>
        <w:t>25</w:t>
      </w:r>
      <w:r w:rsidR="00672D3A" w:rsidRPr="00A5668E">
        <w:rPr>
          <w:szCs w:val="22"/>
          <w:lang w:val="ru-RU"/>
        </w:rPr>
        <w:t> </w:t>
      </w:r>
      <w:r w:rsidR="00701126" w:rsidRPr="00A5668E">
        <w:rPr>
          <w:szCs w:val="22"/>
          <w:lang w:val="ru-RU"/>
        </w:rPr>
        <w:t xml:space="preserve">729 </w:t>
      </w:r>
      <w:r w:rsidR="00672D3A" w:rsidRPr="00A5668E">
        <w:rPr>
          <w:szCs w:val="22"/>
          <w:lang w:val="ru-RU"/>
        </w:rPr>
        <w:t>продлений в предыдущем году</w:t>
      </w:r>
      <w:r w:rsidR="00701126" w:rsidRPr="00A5668E">
        <w:rPr>
          <w:szCs w:val="22"/>
          <w:lang w:val="ru-RU"/>
        </w:rPr>
        <w:t xml:space="preserve">. </w:t>
      </w:r>
    </w:p>
    <w:p w:rsidR="00701126" w:rsidRPr="00A5668E" w:rsidRDefault="00701126" w:rsidP="003C0006">
      <w:pPr>
        <w:rPr>
          <w:szCs w:val="22"/>
          <w:lang w:val="ru-RU"/>
        </w:rPr>
      </w:pPr>
    </w:p>
    <w:p w:rsidR="00701126" w:rsidRPr="00A5668E" w:rsidRDefault="00C575B7" w:rsidP="00487A42">
      <w:pPr>
        <w:numPr>
          <w:ilvl w:val="0"/>
          <w:numId w:val="2"/>
        </w:numPr>
        <w:rPr>
          <w:szCs w:val="22"/>
          <w:lang w:val="ru-RU"/>
        </w:rPr>
      </w:pPr>
      <w:r w:rsidRPr="00A5668E">
        <w:rPr>
          <w:lang w:val="ru-RU"/>
        </w:rPr>
        <w:t>Сумма пошлин</w:t>
      </w:r>
      <w:r w:rsidR="00FD18BD" w:rsidRPr="00A5668E">
        <w:rPr>
          <w:lang w:val="ru-RU"/>
        </w:rPr>
        <w:t>, полученных в рамках Гаагской системы в 2015</w:t>
      </w:r>
      <w:r w:rsidRPr="00A5668E">
        <w:t> </w:t>
      </w:r>
      <w:r w:rsidRPr="00A5668E">
        <w:rPr>
          <w:lang w:val="ru-RU"/>
        </w:rPr>
        <w:t>г.</w:t>
      </w:r>
      <w:r w:rsidR="00FD18BD" w:rsidRPr="00A5668E">
        <w:rPr>
          <w:lang w:val="ru-RU"/>
        </w:rPr>
        <w:t>,</w:t>
      </w:r>
      <w:r w:rsidRPr="00A5668E">
        <w:rPr>
          <w:lang w:val="ru-RU"/>
        </w:rPr>
        <w:t xml:space="preserve"> составила 3,</w:t>
      </w:r>
      <w:r w:rsidR="00FD18BD" w:rsidRPr="00A5668E">
        <w:rPr>
          <w:lang w:val="ru-RU"/>
        </w:rPr>
        <w:t>9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Pr="00A5668E">
        <w:rPr>
          <w:lang w:val="ru-RU"/>
        </w:rPr>
        <w:t xml:space="preserve">.  Как и в </w:t>
      </w:r>
      <w:r w:rsidR="00FD18BD" w:rsidRPr="00A5668E">
        <w:rPr>
          <w:lang w:val="ru-RU"/>
        </w:rPr>
        <w:t>системе РСТ и Мадридской системе</w:t>
      </w:r>
      <w:r w:rsidRPr="00A5668E">
        <w:rPr>
          <w:lang w:val="ru-RU"/>
        </w:rPr>
        <w:t>, доходы от уплаты пошлин</w:t>
      </w:r>
      <w:r w:rsidR="00173EF2">
        <w:rPr>
          <w:lang w:val="ru-RU"/>
        </w:rPr>
        <w:t xml:space="preserve"> за обработку</w:t>
      </w:r>
      <w:r w:rsidRPr="00A5668E">
        <w:rPr>
          <w:lang w:val="ru-RU"/>
        </w:rPr>
        <w:t xml:space="preserve"> заявок </w:t>
      </w:r>
      <w:r w:rsidR="00FD18BD" w:rsidRPr="00A5668E">
        <w:rPr>
          <w:lang w:val="ru-RU"/>
        </w:rPr>
        <w:t xml:space="preserve">отражаются в учете </w:t>
      </w:r>
      <w:r w:rsidRPr="00A5668E">
        <w:rPr>
          <w:lang w:val="ru-RU"/>
        </w:rPr>
        <w:t>после публикации заяв</w:t>
      </w:r>
      <w:r w:rsidR="00FD18BD" w:rsidRPr="00A5668E">
        <w:rPr>
          <w:lang w:val="ru-RU"/>
        </w:rPr>
        <w:t>о</w:t>
      </w:r>
      <w:r w:rsidRPr="00A5668E">
        <w:rPr>
          <w:lang w:val="ru-RU"/>
        </w:rPr>
        <w:t xml:space="preserve">к.  </w:t>
      </w:r>
      <w:r w:rsidR="00FD18BD" w:rsidRPr="00A5668E">
        <w:rPr>
          <w:lang w:val="ru-RU"/>
        </w:rPr>
        <w:t xml:space="preserve">Сумма пошлин, полученных в рамках Гаагской системы, выросла </w:t>
      </w:r>
      <w:r w:rsidR="00FD18BD" w:rsidRPr="00A5668E">
        <w:rPr>
          <w:szCs w:val="18"/>
          <w:lang w:val="ru-RU"/>
        </w:rPr>
        <w:t>по сравнению</w:t>
      </w:r>
      <w:r w:rsidR="00FD18BD" w:rsidRPr="00A5668E">
        <w:rPr>
          <w:lang w:val="ru-RU"/>
        </w:rPr>
        <w:t xml:space="preserve"> с </w:t>
      </w:r>
      <w:r w:rsidR="00701126" w:rsidRPr="00A5668E">
        <w:rPr>
          <w:szCs w:val="22"/>
          <w:lang w:val="ru-RU"/>
        </w:rPr>
        <w:t>2014</w:t>
      </w:r>
      <w:r w:rsidR="00FD18BD" w:rsidRPr="00A5668E">
        <w:rPr>
          <w:szCs w:val="22"/>
          <w:lang w:val="ru-RU"/>
        </w:rPr>
        <w:t> г. на 21,9%</w:t>
      </w:r>
      <w:r w:rsidR="00701126" w:rsidRPr="00A5668E">
        <w:rPr>
          <w:szCs w:val="22"/>
          <w:lang w:val="ru-RU"/>
        </w:rPr>
        <w:t xml:space="preserve">. </w:t>
      </w:r>
      <w:r w:rsidR="00FD18BD" w:rsidRPr="00A5668E">
        <w:rPr>
          <w:szCs w:val="22"/>
          <w:lang w:val="ru-RU"/>
        </w:rPr>
        <w:t xml:space="preserve">Число регистраций выросло с </w:t>
      </w:r>
      <w:r w:rsidR="00701126" w:rsidRPr="00A5668E">
        <w:rPr>
          <w:szCs w:val="22"/>
          <w:lang w:val="ru-RU"/>
        </w:rPr>
        <w:t>2</w:t>
      </w:r>
      <w:r w:rsidR="00FD18BD" w:rsidRPr="00A5668E">
        <w:rPr>
          <w:szCs w:val="22"/>
        </w:rPr>
        <w:t> </w:t>
      </w:r>
      <w:r w:rsidR="00701126" w:rsidRPr="00A5668E">
        <w:rPr>
          <w:szCs w:val="22"/>
          <w:lang w:val="ru-RU"/>
        </w:rPr>
        <w:t xml:space="preserve">703 </w:t>
      </w:r>
      <w:r w:rsidR="00FD18BD" w:rsidRPr="00A5668E">
        <w:rPr>
          <w:szCs w:val="22"/>
          <w:lang w:val="ru-RU"/>
        </w:rPr>
        <w:t xml:space="preserve">в </w:t>
      </w:r>
      <w:r w:rsidR="00701126" w:rsidRPr="00A5668E">
        <w:rPr>
          <w:szCs w:val="22"/>
          <w:lang w:val="ru-RU"/>
        </w:rPr>
        <w:t>2014</w:t>
      </w:r>
      <w:r w:rsidR="00FD18BD" w:rsidRPr="00A5668E">
        <w:rPr>
          <w:szCs w:val="22"/>
        </w:rPr>
        <w:t> </w:t>
      </w:r>
      <w:r w:rsidR="00FD18BD" w:rsidRPr="00A5668E">
        <w:rPr>
          <w:szCs w:val="22"/>
          <w:lang w:val="ru-RU"/>
        </w:rPr>
        <w:t>г.</w:t>
      </w:r>
      <w:r w:rsidR="00701126" w:rsidRPr="00A5668E">
        <w:rPr>
          <w:szCs w:val="22"/>
          <w:lang w:val="ru-RU"/>
        </w:rPr>
        <w:t xml:space="preserve"> </w:t>
      </w:r>
      <w:r w:rsidR="00FD18BD" w:rsidRPr="00A5668E">
        <w:rPr>
          <w:szCs w:val="22"/>
          <w:lang w:val="ru-RU"/>
        </w:rPr>
        <w:t xml:space="preserve">до </w:t>
      </w:r>
      <w:r w:rsidR="00701126" w:rsidRPr="00A5668E">
        <w:rPr>
          <w:szCs w:val="22"/>
          <w:lang w:val="ru-RU"/>
        </w:rPr>
        <w:t>3</w:t>
      </w:r>
      <w:r w:rsidR="00FD18BD" w:rsidRPr="00A5668E">
        <w:rPr>
          <w:szCs w:val="22"/>
        </w:rPr>
        <w:t> </w:t>
      </w:r>
      <w:r w:rsidR="00701126" w:rsidRPr="00A5668E">
        <w:rPr>
          <w:szCs w:val="22"/>
          <w:lang w:val="ru-RU"/>
        </w:rPr>
        <w:t xml:space="preserve">581 </w:t>
      </w:r>
      <w:r w:rsidR="00FD18BD" w:rsidRPr="00A5668E">
        <w:rPr>
          <w:szCs w:val="22"/>
          <w:lang w:val="ru-RU"/>
        </w:rPr>
        <w:t xml:space="preserve">в </w:t>
      </w:r>
      <w:r w:rsidR="00701126" w:rsidRPr="00A5668E">
        <w:rPr>
          <w:szCs w:val="22"/>
          <w:lang w:val="ru-RU"/>
        </w:rPr>
        <w:t>2015</w:t>
      </w:r>
      <w:r w:rsidR="00FD18BD" w:rsidRPr="00A5668E">
        <w:rPr>
          <w:szCs w:val="22"/>
        </w:rPr>
        <w:t> </w:t>
      </w:r>
      <w:r w:rsidR="00FD18BD" w:rsidRPr="00A5668E">
        <w:rPr>
          <w:szCs w:val="22"/>
          <w:lang w:val="ru-RU"/>
        </w:rPr>
        <w:t>г</w:t>
      </w:r>
      <w:r w:rsidR="00701126" w:rsidRPr="00A5668E">
        <w:rPr>
          <w:szCs w:val="22"/>
          <w:lang w:val="ru-RU"/>
        </w:rPr>
        <w:t xml:space="preserve">.  </w:t>
      </w:r>
      <w:r w:rsidR="000B41F9" w:rsidRPr="00A5668E">
        <w:rPr>
          <w:szCs w:val="22"/>
          <w:lang w:val="ru-RU"/>
        </w:rPr>
        <w:t xml:space="preserve">Рост объемов операций в рамках Гаагской системы связан с присоединением к ней Республики Кореи  в </w:t>
      </w:r>
      <w:r w:rsidR="00701126" w:rsidRPr="00A5668E">
        <w:rPr>
          <w:szCs w:val="22"/>
          <w:lang w:val="ru-RU"/>
        </w:rPr>
        <w:t>2014</w:t>
      </w:r>
      <w:r w:rsidR="000B41F9" w:rsidRPr="00A5668E">
        <w:rPr>
          <w:szCs w:val="22"/>
          <w:lang w:val="ru-RU"/>
        </w:rPr>
        <w:t> г.</w:t>
      </w:r>
      <w:r w:rsidR="00173EF2">
        <w:rPr>
          <w:szCs w:val="22"/>
          <w:lang w:val="ru-RU"/>
        </w:rPr>
        <w:t xml:space="preserve">, </w:t>
      </w:r>
      <w:r w:rsidR="00173EF2" w:rsidRPr="00173EF2">
        <w:rPr>
          <w:szCs w:val="22"/>
          <w:lang w:val="ru-RU"/>
        </w:rPr>
        <w:t>а также</w:t>
      </w:r>
      <w:r w:rsidR="00173EF2">
        <w:rPr>
          <w:szCs w:val="22"/>
          <w:lang w:val="ru-RU"/>
        </w:rPr>
        <w:t xml:space="preserve"> </w:t>
      </w:r>
      <w:r w:rsidR="000B41F9" w:rsidRPr="00A5668E">
        <w:rPr>
          <w:szCs w:val="22"/>
          <w:lang w:val="ru-RU"/>
        </w:rPr>
        <w:t xml:space="preserve">Японии и Соединенных Штатов Америки в </w:t>
      </w:r>
      <w:r w:rsidR="00701126" w:rsidRPr="00A5668E">
        <w:rPr>
          <w:szCs w:val="22"/>
          <w:lang w:val="ru-RU"/>
        </w:rPr>
        <w:t>2015</w:t>
      </w:r>
      <w:r w:rsidR="000B41F9" w:rsidRPr="00A5668E">
        <w:rPr>
          <w:szCs w:val="22"/>
          <w:lang w:val="ru-RU"/>
        </w:rPr>
        <w:t> г.</w:t>
      </w:r>
    </w:p>
    <w:p w:rsidR="00701126" w:rsidRPr="00A5668E" w:rsidRDefault="00701126" w:rsidP="007826F4">
      <w:pPr>
        <w:rPr>
          <w:szCs w:val="22"/>
          <w:lang w:val="ru-RU"/>
        </w:rPr>
      </w:pPr>
    </w:p>
    <w:p w:rsidR="00701126" w:rsidRPr="00A5668E" w:rsidRDefault="00903CF6" w:rsidP="00487A42">
      <w:pPr>
        <w:numPr>
          <w:ilvl w:val="0"/>
          <w:numId w:val="2"/>
        </w:numPr>
        <w:rPr>
          <w:szCs w:val="22"/>
          <w:lang w:val="ru-RU"/>
        </w:rPr>
      </w:pPr>
      <w:r w:rsidRPr="00A5668E">
        <w:rPr>
          <w:lang w:val="ru-RU"/>
        </w:rPr>
        <w:t>Сумма пошлин, полученных в рамках Лиссабонской системы в 2015</w:t>
      </w:r>
      <w:r w:rsidRPr="00A5668E">
        <w:t> </w:t>
      </w:r>
      <w:r w:rsidRPr="00A5668E">
        <w:rPr>
          <w:lang w:val="ru-RU"/>
        </w:rPr>
        <w:t xml:space="preserve">г., составила </w:t>
      </w:r>
      <w:r w:rsidR="00701126" w:rsidRPr="00A5668E">
        <w:rPr>
          <w:szCs w:val="22"/>
          <w:lang w:val="ru-RU"/>
        </w:rPr>
        <w:t>17</w:t>
      </w:r>
      <w:r w:rsidRPr="00A5668E">
        <w:rPr>
          <w:szCs w:val="22"/>
          <w:lang w:val="ru-RU"/>
        </w:rPr>
        <w:t xml:space="preserve"> тыс. </w:t>
      </w:r>
      <w:r w:rsidRPr="00A5668E">
        <w:rPr>
          <w:lang w:val="ru-RU"/>
        </w:rPr>
        <w:t>шв.</w:t>
      </w:r>
      <w:r w:rsidRPr="00A5668E">
        <w:t> </w:t>
      </w:r>
      <w:r w:rsidRPr="00A5668E">
        <w:rPr>
          <w:lang w:val="ru-RU"/>
        </w:rPr>
        <w:t xml:space="preserve">франков (для сравнения, в </w:t>
      </w:r>
      <w:r w:rsidR="00701126" w:rsidRPr="00A5668E">
        <w:rPr>
          <w:szCs w:val="22"/>
          <w:lang w:val="ru-RU"/>
        </w:rPr>
        <w:t>2014</w:t>
      </w:r>
      <w:r w:rsidRPr="00A5668E">
        <w:rPr>
          <w:szCs w:val="22"/>
          <w:lang w:val="ru-RU"/>
        </w:rPr>
        <w:t> г. она составила 40 тыс. </w:t>
      </w:r>
      <w:r w:rsidRPr="00A5668E">
        <w:rPr>
          <w:lang w:val="ru-RU"/>
        </w:rPr>
        <w:t>шв.</w:t>
      </w:r>
      <w:r w:rsidRPr="00A5668E">
        <w:t> </w:t>
      </w:r>
      <w:r w:rsidRPr="00A5668E">
        <w:rPr>
          <w:lang w:val="ru-RU"/>
        </w:rPr>
        <w:t>франков</w:t>
      </w:r>
      <w:r w:rsidRPr="00A5668E">
        <w:rPr>
          <w:szCs w:val="22"/>
          <w:lang w:val="ru-RU"/>
        </w:rPr>
        <w:t xml:space="preserve">. Число запросов, полученных в рамках Лиссабонской системы, сократилось с </w:t>
      </w:r>
      <w:r w:rsidR="00701126" w:rsidRPr="00A5668E">
        <w:rPr>
          <w:szCs w:val="22"/>
          <w:lang w:val="ru-RU"/>
        </w:rPr>
        <w:t xml:space="preserve">64 </w:t>
      </w:r>
      <w:r w:rsidRPr="00A5668E">
        <w:rPr>
          <w:szCs w:val="22"/>
          <w:lang w:val="ru-RU"/>
        </w:rPr>
        <w:t xml:space="preserve">в </w:t>
      </w:r>
      <w:r w:rsidR="00701126" w:rsidRPr="00A5668E">
        <w:rPr>
          <w:szCs w:val="22"/>
          <w:lang w:val="ru-RU"/>
        </w:rPr>
        <w:t xml:space="preserve">2014 </w:t>
      </w:r>
      <w:r w:rsidRPr="00A5668E">
        <w:rPr>
          <w:szCs w:val="22"/>
          <w:lang w:val="ru-RU"/>
        </w:rPr>
        <w:t xml:space="preserve">г. до </w:t>
      </w:r>
      <w:r w:rsidR="00701126" w:rsidRPr="00A5668E">
        <w:rPr>
          <w:szCs w:val="22"/>
          <w:lang w:val="ru-RU"/>
        </w:rPr>
        <w:t xml:space="preserve">34 </w:t>
      </w:r>
      <w:r w:rsidRPr="00A5668E">
        <w:rPr>
          <w:szCs w:val="22"/>
          <w:lang w:val="ru-RU"/>
        </w:rPr>
        <w:t xml:space="preserve">в </w:t>
      </w:r>
      <w:r w:rsidR="00701126" w:rsidRPr="00A5668E">
        <w:rPr>
          <w:szCs w:val="22"/>
          <w:lang w:val="ru-RU"/>
        </w:rPr>
        <w:t>2015</w:t>
      </w:r>
      <w:r w:rsidRPr="00A5668E">
        <w:rPr>
          <w:szCs w:val="22"/>
          <w:lang w:val="ru-RU"/>
        </w:rPr>
        <w:t xml:space="preserve"> г</w:t>
      </w:r>
      <w:r w:rsidR="00701126" w:rsidRPr="00A5668E">
        <w:rPr>
          <w:szCs w:val="22"/>
          <w:lang w:val="ru-RU"/>
        </w:rPr>
        <w:t>.</w:t>
      </w:r>
    </w:p>
    <w:p w:rsidR="00701126" w:rsidRPr="00A5668E" w:rsidRDefault="00701126" w:rsidP="00850BA0">
      <w:pPr>
        <w:rPr>
          <w:szCs w:val="22"/>
          <w:lang w:val="ru-RU"/>
        </w:rPr>
      </w:pPr>
    </w:p>
    <w:p w:rsidR="00701126" w:rsidRPr="00A5668E" w:rsidRDefault="00903CF6" w:rsidP="00487A42">
      <w:pPr>
        <w:numPr>
          <w:ilvl w:val="0"/>
          <w:numId w:val="2"/>
        </w:numPr>
        <w:spacing w:after="220"/>
        <w:rPr>
          <w:szCs w:val="22"/>
          <w:lang w:val="ru-RU"/>
        </w:rPr>
      </w:pPr>
      <w:r w:rsidRPr="00A5668E">
        <w:rPr>
          <w:lang w:val="ru-RU"/>
        </w:rPr>
        <w:t>Поступления от начисленных взносов в размере 17,8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="00173EF2">
        <w:rPr>
          <w:lang w:val="ru-RU"/>
        </w:rPr>
        <w:t>, полученные в 2015 </w:t>
      </w:r>
      <w:r w:rsidRPr="00A5668E">
        <w:rPr>
          <w:lang w:val="ru-RU"/>
        </w:rPr>
        <w:t xml:space="preserve">г., составляют 4,7% всех доходов: </w:t>
      </w:r>
      <w:r w:rsidR="001F03FB" w:rsidRPr="00A5668E">
        <w:rPr>
          <w:lang w:val="ru-RU"/>
        </w:rPr>
        <w:t>добровольные взносы, поступившие на специальные счета</w:t>
      </w:r>
      <w:r w:rsidRPr="00A5668E">
        <w:rPr>
          <w:lang w:val="ru-RU"/>
        </w:rPr>
        <w:t xml:space="preserve"> в </w:t>
      </w:r>
      <w:r w:rsidR="001F03FB" w:rsidRPr="00A5668E">
        <w:rPr>
          <w:lang w:val="ru-RU"/>
        </w:rPr>
        <w:t>сумме 10</w:t>
      </w:r>
      <w:r w:rsidRPr="00A5668E">
        <w:rPr>
          <w:lang w:val="ru-RU"/>
        </w:rPr>
        <w:t>,</w:t>
      </w:r>
      <w:r w:rsidR="001F03FB" w:rsidRPr="00A5668E">
        <w:rPr>
          <w:lang w:val="ru-RU"/>
        </w:rPr>
        <w:t>3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Pr="00A5668E">
        <w:rPr>
          <w:lang w:val="ru-RU"/>
        </w:rPr>
        <w:t xml:space="preserve"> составляют 2,</w:t>
      </w:r>
      <w:r w:rsidR="001F03FB" w:rsidRPr="00A5668E">
        <w:rPr>
          <w:lang w:val="ru-RU"/>
        </w:rPr>
        <w:t>7</w:t>
      </w:r>
      <w:r w:rsidRPr="00A5668E">
        <w:rPr>
          <w:lang w:val="ru-RU"/>
        </w:rPr>
        <w:t xml:space="preserve">% </w:t>
      </w:r>
      <w:r w:rsidR="001F03FB" w:rsidRPr="00A5668E">
        <w:rPr>
          <w:lang w:val="ru-RU"/>
        </w:rPr>
        <w:t xml:space="preserve">всех </w:t>
      </w:r>
      <w:r w:rsidRPr="00A5668E">
        <w:rPr>
          <w:lang w:val="ru-RU"/>
        </w:rPr>
        <w:t xml:space="preserve">доходов.  Поступления от добровольных взносов </w:t>
      </w:r>
      <w:r w:rsidR="00173EF2">
        <w:rPr>
          <w:lang w:val="ru-RU"/>
        </w:rPr>
        <w:t xml:space="preserve">отражаются </w:t>
      </w:r>
      <w:r w:rsidRPr="00A5668E">
        <w:rPr>
          <w:lang w:val="ru-RU"/>
        </w:rPr>
        <w:t xml:space="preserve">в качестве доходов после </w:t>
      </w:r>
      <w:r w:rsidR="00173EF2">
        <w:rPr>
          <w:lang w:val="ru-RU"/>
        </w:rPr>
        <w:t xml:space="preserve">выполнения работ и оплаты расходов, </w:t>
      </w:r>
      <w:r w:rsidR="00173EF2" w:rsidRPr="00173EF2">
        <w:rPr>
          <w:lang w:val="ru-RU"/>
        </w:rPr>
        <w:t>предусмотренн</w:t>
      </w:r>
      <w:r w:rsidR="00173EF2">
        <w:rPr>
          <w:lang w:val="ru-RU"/>
        </w:rPr>
        <w:t>ых соответствующим соглашением</w:t>
      </w:r>
      <w:r w:rsidRPr="00A5668E">
        <w:rPr>
          <w:lang w:val="ru-RU"/>
        </w:rPr>
        <w:t xml:space="preserve">. </w:t>
      </w:r>
    </w:p>
    <w:p w:rsidR="00701126" w:rsidRPr="00A5668E" w:rsidRDefault="001F03FB" w:rsidP="00487A42">
      <w:pPr>
        <w:numPr>
          <w:ilvl w:val="0"/>
          <w:numId w:val="2"/>
        </w:numPr>
        <w:spacing w:after="220"/>
        <w:rPr>
          <w:szCs w:val="22"/>
          <w:lang w:val="ru-RU"/>
        </w:rPr>
      </w:pPr>
      <w:r w:rsidRPr="00A5668E">
        <w:rPr>
          <w:lang w:val="ru-RU"/>
        </w:rPr>
        <w:t>Инвестиционный доход составил в 2015</w:t>
      </w:r>
      <w:r w:rsidRPr="00A5668E">
        <w:t> </w:t>
      </w:r>
      <w:r w:rsidRPr="00A5668E">
        <w:rPr>
          <w:lang w:val="ru-RU"/>
        </w:rPr>
        <w:t>г. 1,5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Pr="00A5668E">
        <w:rPr>
          <w:lang w:val="ru-RU"/>
        </w:rPr>
        <w:t xml:space="preserve">, и эта сумма почти целиком состоит из повышения оценочной стоимости </w:t>
      </w:r>
      <w:r w:rsidR="00AC7D7F" w:rsidRPr="00A5668E">
        <w:rPr>
          <w:lang w:val="ru-RU"/>
        </w:rPr>
        <w:t xml:space="preserve">объекта </w:t>
      </w:r>
      <w:r w:rsidRPr="00A5668E">
        <w:rPr>
          <w:szCs w:val="22"/>
          <w:lang w:val="ru-RU"/>
        </w:rPr>
        <w:t>инвестиционн</w:t>
      </w:r>
      <w:r w:rsidR="00173EF2">
        <w:rPr>
          <w:szCs w:val="22"/>
          <w:lang w:val="ru-RU"/>
        </w:rPr>
        <w:t xml:space="preserve">ой </w:t>
      </w:r>
      <w:r w:rsidR="00173EF2" w:rsidRPr="00173EF2">
        <w:rPr>
          <w:szCs w:val="22"/>
          <w:lang w:val="ru-RU"/>
        </w:rPr>
        <w:t>недвижимост</w:t>
      </w:r>
      <w:r w:rsidR="00173EF2">
        <w:rPr>
          <w:szCs w:val="22"/>
          <w:lang w:val="ru-RU"/>
        </w:rPr>
        <w:t>и</w:t>
      </w:r>
      <w:r w:rsidR="00BA5763" w:rsidRPr="00A5668E">
        <w:rPr>
          <w:szCs w:val="22"/>
          <w:lang w:val="ru-RU"/>
        </w:rPr>
        <w:t xml:space="preserve"> </w:t>
      </w:r>
      <w:r w:rsidRPr="00A5668E">
        <w:rPr>
          <w:szCs w:val="22"/>
          <w:lang w:val="ru-RU"/>
        </w:rPr>
        <w:t xml:space="preserve">Организации </w:t>
      </w:r>
      <w:r w:rsidR="00BC2A79" w:rsidRPr="00A5668E">
        <w:rPr>
          <w:rFonts w:eastAsia="+mn-ea"/>
          <w:szCs w:val="22"/>
          <w:lang w:val="ru-RU" w:eastAsia="en-US"/>
        </w:rPr>
        <w:t>–</w:t>
      </w:r>
      <w:r w:rsidR="00BC2A79" w:rsidRPr="00A5668E">
        <w:rPr>
          <w:szCs w:val="22"/>
          <w:lang w:val="ru-RU"/>
        </w:rPr>
        <w:t xml:space="preserve"> здания Мадридского союза (</w:t>
      </w:r>
      <w:r w:rsidR="00BC2A79" w:rsidRPr="00A5668E">
        <w:rPr>
          <w:lang w:val="ru-RU"/>
        </w:rPr>
        <w:t>1,4</w:t>
      </w:r>
      <w:r w:rsidR="00BC2A79"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="00BC2A79" w:rsidRPr="00A5668E">
        <w:rPr>
          <w:szCs w:val="22"/>
          <w:lang w:val="ru-RU"/>
        </w:rPr>
        <w:t>)</w:t>
      </w:r>
      <w:r w:rsidR="00BC2A79" w:rsidRPr="00A5668E">
        <w:rPr>
          <w:lang w:val="ru-RU"/>
        </w:rPr>
        <w:t xml:space="preserve">. </w:t>
      </w:r>
      <w:r w:rsidRPr="00A5668E">
        <w:rPr>
          <w:lang w:val="ru-RU"/>
        </w:rPr>
        <w:t>Процентны</w:t>
      </w:r>
      <w:r w:rsidR="00BC2A79" w:rsidRPr="00A5668E">
        <w:rPr>
          <w:lang w:val="ru-RU"/>
        </w:rPr>
        <w:t>е</w:t>
      </w:r>
      <w:r w:rsidRPr="00A5668E">
        <w:rPr>
          <w:lang w:val="ru-RU"/>
        </w:rPr>
        <w:t xml:space="preserve"> доход</w:t>
      </w:r>
      <w:r w:rsidR="00BC2A79" w:rsidRPr="00A5668E">
        <w:rPr>
          <w:lang w:val="ru-RU"/>
        </w:rPr>
        <w:t xml:space="preserve">ы снизились с </w:t>
      </w:r>
      <w:r w:rsidR="00BC2A79" w:rsidRPr="00A5668E">
        <w:rPr>
          <w:szCs w:val="22"/>
          <w:lang w:val="ru-RU"/>
        </w:rPr>
        <w:t xml:space="preserve">1,6 </w:t>
      </w:r>
      <w:r w:rsidR="00726EB5">
        <w:rPr>
          <w:szCs w:val="22"/>
          <w:lang w:val="ru-RU"/>
        </w:rPr>
        <w:t>млн</w:t>
      </w:r>
      <w:r w:rsidR="003C670E">
        <w:rPr>
          <w:szCs w:val="22"/>
          <w:lang w:val="ru-RU"/>
        </w:rPr>
        <w:t> шв. франков</w:t>
      </w:r>
      <w:r w:rsidR="00BC2A79" w:rsidRPr="00A5668E">
        <w:rPr>
          <w:szCs w:val="22"/>
          <w:lang w:val="ru-RU"/>
        </w:rPr>
        <w:t xml:space="preserve"> в 2014 г. до 0,1 </w:t>
      </w:r>
      <w:r w:rsidR="00726EB5">
        <w:rPr>
          <w:szCs w:val="22"/>
          <w:lang w:val="ru-RU"/>
        </w:rPr>
        <w:t>млн</w:t>
      </w:r>
      <w:r w:rsidR="003C670E">
        <w:rPr>
          <w:szCs w:val="22"/>
          <w:lang w:val="ru-RU"/>
        </w:rPr>
        <w:t> шв. франков</w:t>
      </w:r>
      <w:r w:rsidR="00BC2A79" w:rsidRPr="00A5668E">
        <w:rPr>
          <w:szCs w:val="22"/>
          <w:lang w:val="ru-RU"/>
        </w:rPr>
        <w:t xml:space="preserve"> в 2015 г. Организация по-прежнему </w:t>
      </w:r>
      <w:r w:rsidR="00BC2A79" w:rsidRPr="00A5668E">
        <w:rPr>
          <w:lang w:val="ru-RU"/>
        </w:rPr>
        <w:t>держит</w:t>
      </w:r>
      <w:r w:rsidRPr="00A5668E">
        <w:rPr>
          <w:lang w:val="ru-RU"/>
        </w:rPr>
        <w:t xml:space="preserve"> </w:t>
      </w:r>
      <w:r w:rsidR="00BC2A79" w:rsidRPr="00A5668E">
        <w:rPr>
          <w:lang w:val="ru-RU"/>
        </w:rPr>
        <w:t xml:space="preserve">основной объем своих остатков </w:t>
      </w:r>
      <w:r w:rsidR="005D0942" w:rsidRPr="005D0942">
        <w:rPr>
          <w:lang w:val="ru-RU"/>
        </w:rPr>
        <w:t xml:space="preserve">денежных </w:t>
      </w:r>
      <w:r w:rsidR="005D0942" w:rsidRPr="005D0942">
        <w:rPr>
          <w:lang w:val="ru-RU"/>
        </w:rPr>
        <w:lastRenderedPageBreak/>
        <w:t>средств</w:t>
      </w:r>
      <w:r w:rsidR="005D0942">
        <w:rPr>
          <w:lang w:val="ru-RU"/>
        </w:rPr>
        <w:t xml:space="preserve"> </w:t>
      </w:r>
      <w:r w:rsidR="00173EF2">
        <w:rPr>
          <w:lang w:val="ru-RU"/>
        </w:rPr>
        <w:t xml:space="preserve">на </w:t>
      </w:r>
      <w:r w:rsidR="00173EF2" w:rsidRPr="00173EF2">
        <w:rPr>
          <w:lang w:val="ru-RU"/>
        </w:rPr>
        <w:t>счет</w:t>
      </w:r>
      <w:r w:rsidR="00173EF2">
        <w:rPr>
          <w:lang w:val="ru-RU"/>
        </w:rPr>
        <w:t>ах</w:t>
      </w:r>
      <w:r w:rsidRPr="00A5668E">
        <w:rPr>
          <w:lang w:val="ru-RU"/>
        </w:rPr>
        <w:t xml:space="preserve"> Федеральной финансовой администрации Швейцарии</w:t>
      </w:r>
      <w:r w:rsidR="00BC2A79" w:rsidRPr="00A5668E">
        <w:rPr>
          <w:lang w:val="ru-RU"/>
        </w:rPr>
        <w:t xml:space="preserve"> (ФФА)</w:t>
      </w:r>
      <w:r w:rsidRPr="00A5668E">
        <w:rPr>
          <w:lang w:val="ru-RU"/>
        </w:rPr>
        <w:t xml:space="preserve">, </w:t>
      </w:r>
      <w:r w:rsidR="00BC2A79" w:rsidRPr="00A5668E">
        <w:rPr>
          <w:lang w:val="ru-RU"/>
        </w:rPr>
        <w:t xml:space="preserve">и с февраля </w:t>
      </w:r>
      <w:r w:rsidR="00BC2A79" w:rsidRPr="00A5668E">
        <w:rPr>
          <w:szCs w:val="22"/>
          <w:lang w:val="ru-RU"/>
        </w:rPr>
        <w:t xml:space="preserve">2015 г. ФФА ввела по таким депозитным счетам нулевую ставку процента. </w:t>
      </w:r>
      <w:r w:rsidRPr="00A5668E">
        <w:rPr>
          <w:lang w:val="ru-RU"/>
        </w:rPr>
        <w:t xml:space="preserve">Доходы от </w:t>
      </w:r>
      <w:r w:rsidR="002C4EDB" w:rsidRPr="00A5668E">
        <w:rPr>
          <w:lang w:val="ru-RU"/>
        </w:rPr>
        <w:t xml:space="preserve">операций </w:t>
      </w:r>
      <w:r w:rsidRPr="00A5668E">
        <w:rPr>
          <w:lang w:val="ru-RU"/>
        </w:rPr>
        <w:t>арбитража и посредничества (1,5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Pr="00A5668E">
        <w:rPr>
          <w:lang w:val="ru-RU"/>
        </w:rPr>
        <w:t>)</w:t>
      </w:r>
      <w:r w:rsidR="002C4EDB" w:rsidRPr="00A5668E">
        <w:rPr>
          <w:lang w:val="ru-RU"/>
        </w:rPr>
        <w:t xml:space="preserve">, </w:t>
      </w:r>
      <w:r w:rsidRPr="00A5668E">
        <w:rPr>
          <w:lang w:val="ru-RU"/>
        </w:rPr>
        <w:t>продажи публикаций (0,</w:t>
      </w:r>
      <w:r w:rsidR="002C4EDB" w:rsidRPr="00A5668E">
        <w:rPr>
          <w:lang w:val="ru-RU"/>
        </w:rPr>
        <w:t>5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Pr="00A5668E">
        <w:rPr>
          <w:lang w:val="ru-RU"/>
        </w:rPr>
        <w:t xml:space="preserve">) </w:t>
      </w:r>
      <w:r w:rsidR="002C4EDB" w:rsidRPr="00A5668E">
        <w:rPr>
          <w:lang w:val="ru-RU"/>
        </w:rPr>
        <w:t xml:space="preserve">и </w:t>
      </w:r>
      <w:r w:rsidRPr="00A5668E">
        <w:rPr>
          <w:lang w:val="ru-RU"/>
        </w:rPr>
        <w:t xml:space="preserve">прочие доходы </w:t>
      </w:r>
      <w:r w:rsidR="002C4EDB" w:rsidRPr="00A5668E">
        <w:rPr>
          <w:lang w:val="ru-RU"/>
        </w:rPr>
        <w:t>(</w:t>
      </w:r>
      <w:r w:rsidR="00701126" w:rsidRPr="00A5668E">
        <w:rPr>
          <w:szCs w:val="22"/>
          <w:lang w:val="ru-RU"/>
        </w:rPr>
        <w:t>3</w:t>
      </w:r>
      <w:r w:rsidR="002C4EDB" w:rsidRPr="00A5668E">
        <w:rPr>
          <w:szCs w:val="22"/>
          <w:lang w:val="ru-RU"/>
        </w:rPr>
        <w:t>,</w:t>
      </w:r>
      <w:r w:rsidR="00701126" w:rsidRPr="00A5668E">
        <w:rPr>
          <w:szCs w:val="22"/>
          <w:lang w:val="ru-RU"/>
        </w:rPr>
        <w:t xml:space="preserve">1 </w:t>
      </w:r>
      <w:r w:rsidR="00726EB5">
        <w:rPr>
          <w:szCs w:val="22"/>
          <w:lang w:val="ru-RU"/>
        </w:rPr>
        <w:t>млн</w:t>
      </w:r>
      <w:r w:rsidR="003C670E">
        <w:rPr>
          <w:szCs w:val="22"/>
          <w:lang w:val="ru-RU"/>
        </w:rPr>
        <w:t> шв. франков</w:t>
      </w:r>
      <w:r w:rsidR="002C4EDB" w:rsidRPr="00A5668E">
        <w:rPr>
          <w:szCs w:val="22"/>
          <w:lang w:val="ru-RU"/>
        </w:rPr>
        <w:t>) за 2015 г. примерно соответствовали уровню прошлого года</w:t>
      </w:r>
      <w:r w:rsidR="00701126" w:rsidRPr="00A5668E">
        <w:rPr>
          <w:szCs w:val="22"/>
          <w:lang w:val="ru-RU"/>
        </w:rPr>
        <w:t>.</w:t>
      </w:r>
    </w:p>
    <w:p w:rsidR="00701126" w:rsidRPr="00A5668E" w:rsidRDefault="007F3CAE" w:rsidP="0097594F">
      <w:pPr>
        <w:rPr>
          <w:b/>
          <w:lang w:val="ru-RU"/>
        </w:rPr>
      </w:pPr>
      <w:r w:rsidRPr="00A5668E">
        <w:rPr>
          <w:b/>
          <w:i/>
          <w:lang w:val="ru-RU"/>
        </w:rPr>
        <w:t>Анализ расходов</w:t>
      </w:r>
    </w:p>
    <w:p w:rsidR="00701126" w:rsidRPr="00A5668E" w:rsidRDefault="007F3CAE" w:rsidP="00850BA0">
      <w:pPr>
        <w:jc w:val="center"/>
        <w:rPr>
          <w:szCs w:val="22"/>
          <w:u w:val="single"/>
          <w:lang w:val="ru-RU"/>
        </w:rPr>
      </w:pPr>
      <w:r w:rsidRPr="00A5668E">
        <w:rPr>
          <w:u w:val="single"/>
          <w:lang w:val="ru-RU"/>
        </w:rPr>
        <w:t>Структура расходов за 2015</w:t>
      </w:r>
      <w:r w:rsidRPr="00A5668E">
        <w:rPr>
          <w:u w:val="single"/>
        </w:rPr>
        <w:t> </w:t>
      </w:r>
      <w:r w:rsidRPr="00A5668E">
        <w:rPr>
          <w:u w:val="single"/>
          <w:lang w:val="ru-RU"/>
        </w:rPr>
        <w:t>г. (</w:t>
      </w:r>
      <w:r w:rsidR="00173EF2">
        <w:rPr>
          <w:u w:val="single"/>
          <w:lang w:val="ru-RU"/>
        </w:rPr>
        <w:t xml:space="preserve">по </w:t>
      </w:r>
      <w:r w:rsidR="00173EF2" w:rsidRPr="00173EF2">
        <w:rPr>
          <w:u w:val="single"/>
          <w:lang w:val="ru-RU"/>
        </w:rPr>
        <w:t>методологи</w:t>
      </w:r>
      <w:r w:rsidR="00173EF2">
        <w:rPr>
          <w:u w:val="single"/>
          <w:lang w:val="ru-RU"/>
        </w:rPr>
        <w:t xml:space="preserve">и </w:t>
      </w:r>
      <w:r w:rsidRPr="00A5668E">
        <w:rPr>
          <w:u w:val="single"/>
          <w:lang w:val="ru-RU"/>
        </w:rPr>
        <w:t>МСУГС)</w:t>
      </w:r>
    </w:p>
    <w:p w:rsidR="00701126" w:rsidRPr="00A5668E" w:rsidRDefault="007F3CAE" w:rsidP="00850BA0">
      <w:pPr>
        <w:jc w:val="center"/>
        <w:rPr>
          <w:i/>
          <w:szCs w:val="22"/>
        </w:rPr>
      </w:pPr>
      <w:r w:rsidRPr="00A5668E">
        <w:rPr>
          <w:i/>
        </w:rPr>
        <w:t>(</w:t>
      </w:r>
      <w:proofErr w:type="gramStart"/>
      <w:r w:rsidR="00726EB5">
        <w:rPr>
          <w:i/>
        </w:rPr>
        <w:t>млн</w:t>
      </w:r>
      <w:proofErr w:type="gramEnd"/>
      <w:r w:rsidR="003C670E">
        <w:rPr>
          <w:i/>
        </w:rPr>
        <w:t> шв. франков</w:t>
      </w:r>
      <w:r w:rsidRPr="00A5668E">
        <w:rPr>
          <w:i/>
        </w:rPr>
        <w:t>)</w:t>
      </w:r>
    </w:p>
    <w:p w:rsidR="00701126" w:rsidRDefault="00701126" w:rsidP="00850BA0">
      <w:pPr>
        <w:jc w:val="center"/>
        <w:rPr>
          <w:noProof/>
          <w:lang w:val="ru-RU" w:eastAsia="en-US"/>
        </w:rPr>
      </w:pPr>
    </w:p>
    <w:p w:rsidR="00CC1B22" w:rsidRDefault="00CC1B22" w:rsidP="00850BA0">
      <w:pPr>
        <w:jc w:val="center"/>
        <w:rPr>
          <w:noProof/>
          <w:lang w:val="ru-RU"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C52377A" wp14:editId="19270BC7">
                <wp:simplePos x="0" y="0"/>
                <wp:positionH relativeFrom="column">
                  <wp:posOffset>3999374</wp:posOffset>
                </wp:positionH>
                <wp:positionV relativeFrom="paragraph">
                  <wp:posOffset>2352723</wp:posOffset>
                </wp:positionV>
                <wp:extent cx="1495425" cy="552090"/>
                <wp:effectExtent l="0" t="0" r="9525" b="635"/>
                <wp:wrapNone/>
                <wp:docPr id="8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552090"/>
                        </a:xfrm>
                        <a:prstGeom prst="rect">
                          <a:avLst/>
                        </a:prstGeom>
                        <a:solidFill>
                          <a:srgbClr val="6224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45A6" w:rsidRPr="00CC1B22" w:rsidRDefault="008D45A6" w:rsidP="00752F46">
                            <w:pPr>
                              <w:jc w:val="center"/>
                              <w:rPr>
                                <w:b/>
                                <w:color w:val="FFFFFF"/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8"/>
                                <w:szCs w:val="18"/>
                                <w:lang w:val="ru-RU"/>
                              </w:rPr>
                              <w:t>Совокупные расходы в 2015 г.</w:t>
                            </w:r>
                            <w:r w:rsidRPr="00CC1B22">
                              <w:rPr>
                                <w:b/>
                                <w:color w:val="FFFFFF"/>
                                <w:sz w:val="18"/>
                                <w:szCs w:val="18"/>
                                <w:lang w:val="ru-RU"/>
                              </w:rPr>
                              <w:t>:</w:t>
                            </w:r>
                          </w:p>
                          <w:p w:rsidR="008D45A6" w:rsidRPr="00CC1B22" w:rsidRDefault="008D45A6" w:rsidP="00752F46">
                            <w:pPr>
                              <w:jc w:val="center"/>
                              <w:rPr>
                                <w:b/>
                                <w:color w:val="FFFFFF"/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8"/>
                                <w:szCs w:val="18"/>
                                <w:lang w:val="ru-RU"/>
                              </w:rPr>
                              <w:t>348,6 млн</w:t>
                            </w:r>
                            <w:r w:rsidRPr="00CC1B22">
                              <w:rPr>
                                <w:b/>
                                <w:color w:val="FFFFFF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  <w:szCs w:val="18"/>
                                <w:lang w:val="ru-RU"/>
                              </w:rPr>
                              <w:t>шв. франков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314.9pt;margin-top:185.25pt;width:117.75pt;height:43.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" fillcolor="#622423" stroked="f">
                <v:textbox>
                  <w:txbxContent>
                    <w:p w:rsidR="008D45A6" w:rsidRPr="00CC1B22" w:rsidRDefault="008D45A6" w:rsidP="00752F46">
                      <w:pPr>
                        <w:jc w:val="center"/>
                        <w:rPr>
                          <w:b/>
                          <w:color w:val="FFFFFF"/>
                          <w:sz w:val="18"/>
                          <w:szCs w:val="18"/>
                          <w:lang w:val="ru-RU"/>
                        </w:rPr>
                      </w:pPr>
                      <w:r>
                        <w:rPr>
                          <w:b/>
                          <w:color w:val="FFFFFF"/>
                          <w:sz w:val="18"/>
                          <w:szCs w:val="18"/>
                          <w:lang w:val="ru-RU"/>
                        </w:rPr>
                        <w:t>Совокупные расходы в 2015 г.</w:t>
                      </w:r>
                      <w:r w:rsidRPr="00CC1B22">
                        <w:rPr>
                          <w:b/>
                          <w:color w:val="FFFFFF"/>
                          <w:sz w:val="18"/>
                          <w:szCs w:val="18"/>
                          <w:lang w:val="ru-RU"/>
                        </w:rPr>
                        <w:t>:</w:t>
                      </w:r>
                    </w:p>
                    <w:p w:rsidR="008D45A6" w:rsidRPr="00CC1B22" w:rsidRDefault="008D45A6" w:rsidP="00752F46">
                      <w:pPr>
                        <w:jc w:val="center"/>
                        <w:rPr>
                          <w:b/>
                          <w:color w:val="FFFFFF"/>
                          <w:sz w:val="18"/>
                          <w:szCs w:val="18"/>
                          <w:lang w:val="ru-RU"/>
                        </w:rPr>
                      </w:pPr>
                      <w:r>
                        <w:rPr>
                          <w:b/>
                          <w:color w:val="FFFFFF"/>
                          <w:sz w:val="18"/>
                          <w:szCs w:val="18"/>
                          <w:lang w:val="ru-RU"/>
                        </w:rPr>
                        <w:t xml:space="preserve">348,6 </w:t>
                      </w:r>
                      <w:proofErr w:type="gramStart"/>
                      <w:r>
                        <w:rPr>
                          <w:b/>
                          <w:color w:val="FFFFFF"/>
                          <w:sz w:val="18"/>
                          <w:szCs w:val="18"/>
                          <w:lang w:val="ru-RU"/>
                        </w:rPr>
                        <w:t>млн</w:t>
                      </w:r>
                      <w:proofErr w:type="gramEnd"/>
                      <w:r w:rsidRPr="00CC1B22">
                        <w:rPr>
                          <w:b/>
                          <w:color w:val="FFFFFF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18"/>
                          <w:szCs w:val="18"/>
                          <w:lang w:val="ru-RU"/>
                        </w:rPr>
                        <w:t>шв. франков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w:drawing>
          <wp:inline distT="0" distB="0" distL="0" distR="0" wp14:anchorId="09FB9D93" wp14:editId="14D8C06F">
            <wp:extent cx="5848985" cy="316611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985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A5668E" w:rsidRDefault="003519EC" w:rsidP="00487A42">
      <w:pPr>
        <w:numPr>
          <w:ilvl w:val="0"/>
          <w:numId w:val="2"/>
        </w:numPr>
        <w:rPr>
          <w:szCs w:val="22"/>
          <w:lang w:val="ru-RU"/>
        </w:rPr>
      </w:pPr>
      <w:r w:rsidRPr="00A5668E">
        <w:rPr>
          <w:lang w:val="ru-RU"/>
        </w:rPr>
        <w:t xml:space="preserve">Общий объем расходов Организации </w:t>
      </w:r>
      <w:r w:rsidR="00EC27EF" w:rsidRPr="00A5668E">
        <w:rPr>
          <w:lang w:val="ru-RU"/>
        </w:rPr>
        <w:t xml:space="preserve">в </w:t>
      </w:r>
      <w:r w:rsidRPr="00A5668E">
        <w:rPr>
          <w:lang w:val="ru-RU"/>
        </w:rPr>
        <w:t>201</w:t>
      </w:r>
      <w:r w:rsidR="00EC27EF" w:rsidRPr="00A5668E">
        <w:rPr>
          <w:lang w:val="ru-RU"/>
        </w:rPr>
        <w:t>5</w:t>
      </w:r>
      <w:r w:rsidRPr="00A5668E">
        <w:t> </w:t>
      </w:r>
      <w:r w:rsidRPr="00A5668E">
        <w:rPr>
          <w:lang w:val="ru-RU"/>
        </w:rPr>
        <w:t>г. составил 3</w:t>
      </w:r>
      <w:r w:rsidR="00EC27EF" w:rsidRPr="00A5668E">
        <w:rPr>
          <w:lang w:val="ru-RU"/>
        </w:rPr>
        <w:t>48</w:t>
      </w:r>
      <w:r w:rsidRPr="00A5668E">
        <w:rPr>
          <w:lang w:val="ru-RU"/>
        </w:rPr>
        <w:t>,</w:t>
      </w:r>
      <w:r w:rsidR="00EC27EF" w:rsidRPr="00A5668E">
        <w:rPr>
          <w:lang w:val="ru-RU"/>
        </w:rPr>
        <w:t>6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Pr="00A5668E">
        <w:rPr>
          <w:lang w:val="ru-RU"/>
        </w:rPr>
        <w:t xml:space="preserve">, что </w:t>
      </w:r>
      <w:r w:rsidR="00173EF2" w:rsidRPr="00173EF2">
        <w:rPr>
          <w:lang w:val="ru-RU"/>
        </w:rPr>
        <w:t>соответств</w:t>
      </w:r>
      <w:r w:rsidR="00173EF2">
        <w:rPr>
          <w:lang w:val="ru-RU"/>
        </w:rPr>
        <w:t xml:space="preserve">ует </w:t>
      </w:r>
      <w:r w:rsidR="00EC27EF" w:rsidRPr="00A5668E">
        <w:rPr>
          <w:lang w:val="ru-RU"/>
        </w:rPr>
        <w:t>прирост</w:t>
      </w:r>
      <w:r w:rsidR="00173EF2">
        <w:rPr>
          <w:lang w:val="ru-RU"/>
        </w:rPr>
        <w:t>у</w:t>
      </w:r>
      <w:r w:rsidR="00EC27EF" w:rsidRPr="00A5668E">
        <w:rPr>
          <w:lang w:val="ru-RU"/>
        </w:rPr>
        <w:t xml:space="preserve"> на 4,6</w:t>
      </w:r>
      <w:r w:rsidRPr="00A5668E">
        <w:rPr>
          <w:lang w:val="ru-RU"/>
        </w:rPr>
        <w:t xml:space="preserve">% </w:t>
      </w:r>
      <w:r w:rsidR="00EC27EF" w:rsidRPr="00A5668E">
        <w:rPr>
          <w:szCs w:val="18"/>
          <w:lang w:val="ru-RU"/>
        </w:rPr>
        <w:t>по сравнению</w:t>
      </w:r>
      <w:r w:rsidR="00EC27EF" w:rsidRPr="00A5668E">
        <w:rPr>
          <w:lang w:val="ru-RU"/>
        </w:rPr>
        <w:t xml:space="preserve"> с </w:t>
      </w:r>
      <w:r w:rsidR="00EC27EF" w:rsidRPr="00A5668E">
        <w:rPr>
          <w:snapToGrid w:val="0"/>
          <w:lang w:val="ru-RU"/>
        </w:rPr>
        <w:t>показател</w:t>
      </w:r>
      <w:r w:rsidR="00EC27EF" w:rsidRPr="00A5668E">
        <w:rPr>
          <w:lang w:val="ru-RU"/>
        </w:rPr>
        <w:t>ем 2014</w:t>
      </w:r>
      <w:r w:rsidRPr="00A5668E">
        <w:t> </w:t>
      </w:r>
      <w:r w:rsidRPr="00A5668E">
        <w:rPr>
          <w:lang w:val="ru-RU"/>
        </w:rPr>
        <w:t>г.</w:t>
      </w:r>
      <w:r w:rsidR="00EC27EF" w:rsidRPr="00A5668E">
        <w:rPr>
          <w:lang w:val="ru-RU"/>
        </w:rPr>
        <w:t xml:space="preserve"> (</w:t>
      </w:r>
      <w:r w:rsidRPr="00A5668E">
        <w:rPr>
          <w:lang w:val="ru-RU"/>
        </w:rPr>
        <w:t>33</w:t>
      </w:r>
      <w:r w:rsidR="00EC27EF" w:rsidRPr="00A5668E">
        <w:rPr>
          <w:lang w:val="ru-RU"/>
        </w:rPr>
        <w:t>3</w:t>
      </w:r>
      <w:r w:rsidRPr="00A5668E">
        <w:rPr>
          <w:lang w:val="ru-RU"/>
        </w:rPr>
        <w:t>,</w:t>
      </w:r>
      <w:r w:rsidR="00EC27EF" w:rsidRPr="00A5668E">
        <w:rPr>
          <w:lang w:val="ru-RU"/>
        </w:rPr>
        <w:t>2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="00EC27EF" w:rsidRPr="00A5668E">
        <w:rPr>
          <w:lang w:val="ru-RU"/>
        </w:rPr>
        <w:t>)</w:t>
      </w:r>
      <w:r w:rsidRPr="00A5668E">
        <w:rPr>
          <w:lang w:val="ru-RU"/>
        </w:rPr>
        <w:t>.  Крупнейшая статья расходов Организации — расходы на персонал, которые составили 216,</w:t>
      </w:r>
      <w:r w:rsidR="00EC27EF" w:rsidRPr="00A5668E">
        <w:rPr>
          <w:lang w:val="ru-RU"/>
        </w:rPr>
        <w:t>3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Pr="00A5668E">
        <w:rPr>
          <w:lang w:val="ru-RU"/>
        </w:rPr>
        <w:t xml:space="preserve"> или 6</w:t>
      </w:r>
      <w:r w:rsidR="00EC27EF" w:rsidRPr="00A5668E">
        <w:rPr>
          <w:lang w:val="ru-RU"/>
        </w:rPr>
        <w:t>2</w:t>
      </w:r>
      <w:r w:rsidRPr="00A5668E">
        <w:rPr>
          <w:lang w:val="ru-RU"/>
        </w:rPr>
        <w:t>,</w:t>
      </w:r>
      <w:r w:rsidR="00EC27EF" w:rsidRPr="00A5668E">
        <w:rPr>
          <w:lang w:val="ru-RU"/>
        </w:rPr>
        <w:t>0</w:t>
      </w:r>
      <w:r w:rsidRPr="00A5668E">
        <w:rPr>
          <w:lang w:val="ru-RU"/>
        </w:rPr>
        <w:t xml:space="preserve">% </w:t>
      </w:r>
      <w:r w:rsidR="00EC27EF" w:rsidRPr="00A5668E">
        <w:rPr>
          <w:lang w:val="ru-RU"/>
        </w:rPr>
        <w:t xml:space="preserve">всех </w:t>
      </w:r>
      <w:r w:rsidRPr="00A5668E">
        <w:rPr>
          <w:lang w:val="ru-RU"/>
        </w:rPr>
        <w:t xml:space="preserve">расходов.  Второй по величине статьей расходов Организации являются услуги по контрактам, </w:t>
      </w:r>
      <w:r w:rsidR="00EC27EF" w:rsidRPr="00A5668E">
        <w:rPr>
          <w:lang w:val="ru-RU"/>
        </w:rPr>
        <w:t xml:space="preserve">составившие </w:t>
      </w:r>
      <w:r w:rsidR="00EC27EF" w:rsidRPr="00A5668E">
        <w:rPr>
          <w:szCs w:val="22"/>
          <w:lang w:val="ru-RU"/>
        </w:rPr>
        <w:t xml:space="preserve">72,1 </w:t>
      </w:r>
      <w:r w:rsidR="00726EB5">
        <w:rPr>
          <w:szCs w:val="22"/>
          <w:lang w:val="ru-RU"/>
        </w:rPr>
        <w:t>млн</w:t>
      </w:r>
      <w:r w:rsidR="003C670E">
        <w:rPr>
          <w:szCs w:val="22"/>
          <w:lang w:val="ru-RU"/>
        </w:rPr>
        <w:t> шв. франков</w:t>
      </w:r>
      <w:r w:rsidR="00EC27EF" w:rsidRPr="00A5668E">
        <w:rPr>
          <w:szCs w:val="22"/>
          <w:lang w:val="ru-RU"/>
        </w:rPr>
        <w:t xml:space="preserve">, </w:t>
      </w:r>
      <w:r w:rsidRPr="00A5668E">
        <w:rPr>
          <w:lang w:val="ru-RU"/>
        </w:rPr>
        <w:t xml:space="preserve">за ними следуют эксплуатационные расходы, </w:t>
      </w:r>
      <w:r w:rsidR="00EC27EF" w:rsidRPr="00A5668E">
        <w:rPr>
          <w:lang w:val="ru-RU"/>
        </w:rPr>
        <w:t>составившие</w:t>
      </w:r>
      <w:r w:rsidRPr="00A5668E">
        <w:rPr>
          <w:lang w:val="ru-RU"/>
        </w:rPr>
        <w:t xml:space="preserve"> 2</w:t>
      </w:r>
      <w:r w:rsidR="00EC27EF" w:rsidRPr="00A5668E">
        <w:rPr>
          <w:lang w:val="ru-RU"/>
        </w:rPr>
        <w:t>1</w:t>
      </w:r>
      <w:r w:rsidRPr="00A5668E">
        <w:rPr>
          <w:lang w:val="ru-RU"/>
        </w:rPr>
        <w:t>,</w:t>
      </w:r>
      <w:r w:rsidR="00EC27EF" w:rsidRPr="00A5668E">
        <w:rPr>
          <w:lang w:val="ru-RU"/>
        </w:rPr>
        <w:t>2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Pr="00A5668E">
        <w:rPr>
          <w:lang w:val="ru-RU"/>
        </w:rPr>
        <w:t>.  В таблице ниже представлены сводные данные о динамике различных видов расходов</w:t>
      </w:r>
      <w:r w:rsidR="00EC27EF" w:rsidRPr="00A5668E">
        <w:rPr>
          <w:lang w:val="ru-RU"/>
        </w:rPr>
        <w:t xml:space="preserve"> в сравнении с предыдущим годом</w:t>
      </w:r>
      <w:r w:rsidR="00701126" w:rsidRPr="00A5668E">
        <w:rPr>
          <w:szCs w:val="22"/>
          <w:lang w:val="ru-RU"/>
        </w:rPr>
        <w:t>:</w:t>
      </w:r>
    </w:p>
    <w:p w:rsidR="00701126" w:rsidRPr="00A5668E" w:rsidRDefault="0086394A" w:rsidP="0059182F">
      <w:pPr>
        <w:pStyle w:val="ONUME"/>
        <w:keepNext/>
        <w:keepLines/>
        <w:numPr>
          <w:ilvl w:val="0"/>
          <w:numId w:val="0"/>
        </w:numPr>
        <w:jc w:val="center"/>
        <w:rPr>
          <w:u w:val="single"/>
          <w:lang w:val="ru-RU"/>
        </w:rPr>
      </w:pPr>
      <w:r w:rsidRPr="00A5668E">
        <w:rPr>
          <w:u w:val="single"/>
          <w:lang w:val="ru-RU"/>
        </w:rPr>
        <w:lastRenderedPageBreak/>
        <w:t xml:space="preserve">Динамика </w:t>
      </w:r>
      <w:r w:rsidRPr="00A5668E">
        <w:rPr>
          <w:u w:val="single"/>
        </w:rPr>
        <w:t>расход</w:t>
      </w:r>
      <w:r w:rsidRPr="00A5668E">
        <w:rPr>
          <w:u w:val="single"/>
          <w:lang w:val="ru-RU"/>
        </w:rPr>
        <w:t>ов</w:t>
      </w:r>
      <w:r w:rsidR="00701126" w:rsidRPr="00A5668E">
        <w:rPr>
          <w:u w:val="single"/>
        </w:rPr>
        <w:t xml:space="preserve"> </w:t>
      </w:r>
      <w:r w:rsidRPr="00A5668E">
        <w:rPr>
          <w:u w:val="single"/>
          <w:lang w:val="ru-RU"/>
        </w:rPr>
        <w:t xml:space="preserve">в </w:t>
      </w:r>
      <w:r w:rsidRPr="00A5668E">
        <w:rPr>
          <w:u w:val="single"/>
        </w:rPr>
        <w:t>2014</w:t>
      </w:r>
      <w:r w:rsidR="00701126" w:rsidRPr="00A5668E">
        <w:rPr>
          <w:u w:val="single"/>
        </w:rPr>
        <w:t>-2015</w:t>
      </w:r>
      <w:r w:rsidRPr="00A5668E">
        <w:rPr>
          <w:u w:val="single"/>
          <w:lang w:val="ru-RU"/>
        </w:rPr>
        <w:t xml:space="preserve"> гг.</w:t>
      </w:r>
    </w:p>
    <w:p w:rsidR="00701126" w:rsidRPr="00A5668E" w:rsidRDefault="00546DF2" w:rsidP="0059182F">
      <w:pPr>
        <w:keepNext/>
        <w:keepLines/>
        <w:spacing w:after="220"/>
        <w:rPr>
          <w:szCs w:val="22"/>
        </w:rPr>
      </w:pPr>
      <w:r>
        <w:rPr>
          <w:noProof/>
          <w:szCs w:val="22"/>
          <w:lang w:eastAsia="en-US"/>
        </w:rPr>
        <w:drawing>
          <wp:inline distT="0" distB="0" distL="0" distR="0">
            <wp:extent cx="5940425" cy="2333780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3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A5668E" w:rsidRDefault="00C92F53" w:rsidP="00487A42">
      <w:pPr>
        <w:numPr>
          <w:ilvl w:val="0"/>
          <w:numId w:val="2"/>
        </w:numPr>
        <w:rPr>
          <w:szCs w:val="22"/>
          <w:lang w:val="ru-RU"/>
        </w:rPr>
      </w:pPr>
      <w:r w:rsidRPr="00A5668E">
        <w:rPr>
          <w:lang w:val="ru-RU"/>
        </w:rPr>
        <w:t>Расходы на персонал в основном складываются из чистого базового оклада и корректива по месту службы для штатных и временных должностей.  На их выплату в 2015</w:t>
      </w:r>
      <w:r w:rsidRPr="00A5668E">
        <w:t> </w:t>
      </w:r>
      <w:r w:rsidRPr="00A5668E">
        <w:rPr>
          <w:lang w:val="ru-RU"/>
        </w:rPr>
        <w:t>г. было направлено 144,3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Pr="00A5668E">
        <w:rPr>
          <w:lang w:val="ru-RU"/>
        </w:rPr>
        <w:t>, или 66,7% совокупных расходов на персонал.  Следующей по величине статьей расходов на персонал являются взносы Организации в Объединенный пенсионный фонд персонала Организации Объединенных Наций (ОПФПООН):  на эти цели в 2015</w:t>
      </w:r>
      <w:r w:rsidRPr="00A5668E">
        <w:t> </w:t>
      </w:r>
      <w:r w:rsidRPr="00A5668E">
        <w:rPr>
          <w:lang w:val="ru-RU"/>
        </w:rPr>
        <w:t>г. было потрачено 26,7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Pr="00A5668E">
        <w:rPr>
          <w:lang w:val="ru-RU"/>
        </w:rPr>
        <w:t>.  В настоящее время ВОИС обязана выплачивать в виде взносов в ОПФПООН 15,8% от зачитываемого для пенсии вознаграждения сотрудника.  Надбавки в размере 16,6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Pr="00A5668E">
        <w:rPr>
          <w:lang w:val="ru-RU"/>
        </w:rPr>
        <w:t xml:space="preserve"> составляют 7,7% совокупных расходов на персонал.  Основную часть выплаченных надбавок составляют </w:t>
      </w:r>
      <w:r w:rsidR="00DC380A">
        <w:rPr>
          <w:lang w:val="ru-RU"/>
        </w:rPr>
        <w:t xml:space="preserve">субсидии </w:t>
      </w:r>
      <w:r w:rsidRPr="00A5668E">
        <w:rPr>
          <w:lang w:val="ru-RU"/>
        </w:rPr>
        <w:t>на образование (5,5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Pr="00A5668E">
        <w:rPr>
          <w:lang w:val="ru-RU"/>
        </w:rPr>
        <w:t>), надбавки на иждивенцев (4,9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Pr="00A5668E">
        <w:rPr>
          <w:lang w:val="ru-RU"/>
        </w:rPr>
        <w:t>) и оплата расходов в связи с отпуском на родину (2,4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Pr="00A5668E">
        <w:rPr>
          <w:lang w:val="ru-RU"/>
        </w:rPr>
        <w:t>).  В 201</w:t>
      </w:r>
      <w:r w:rsidR="005D725D" w:rsidRPr="00A5668E">
        <w:rPr>
          <w:lang w:val="ru-RU"/>
        </w:rPr>
        <w:t>5</w:t>
      </w:r>
      <w:r w:rsidRPr="00A5668E">
        <w:t> </w:t>
      </w:r>
      <w:r w:rsidRPr="00A5668E">
        <w:rPr>
          <w:lang w:val="ru-RU"/>
        </w:rPr>
        <w:t xml:space="preserve">г. расходы на оплату </w:t>
      </w:r>
      <w:r w:rsidR="005D725D" w:rsidRPr="00A5668E">
        <w:rPr>
          <w:lang w:val="ru-RU"/>
        </w:rPr>
        <w:t xml:space="preserve">доли </w:t>
      </w:r>
      <w:r w:rsidRPr="00A5668E">
        <w:rPr>
          <w:lang w:val="ru-RU"/>
        </w:rPr>
        <w:t>Органи</w:t>
      </w:r>
      <w:r w:rsidR="005D725D" w:rsidRPr="00A5668E">
        <w:rPr>
          <w:lang w:val="ru-RU"/>
        </w:rPr>
        <w:t xml:space="preserve">зации в </w:t>
      </w:r>
      <w:r w:rsidRPr="00A5668E">
        <w:rPr>
          <w:lang w:val="ru-RU"/>
        </w:rPr>
        <w:t xml:space="preserve">ежемесячных страховых </w:t>
      </w:r>
      <w:r w:rsidR="00DC380A">
        <w:rPr>
          <w:lang w:val="ru-RU"/>
        </w:rPr>
        <w:t>взносах на коллективное</w:t>
      </w:r>
      <w:r w:rsidR="005D725D" w:rsidRPr="00A5668E">
        <w:rPr>
          <w:lang w:val="ru-RU"/>
        </w:rPr>
        <w:t xml:space="preserve"> </w:t>
      </w:r>
      <w:r w:rsidR="00DC380A">
        <w:rPr>
          <w:lang w:val="ru-RU"/>
        </w:rPr>
        <w:t>медицинское страхование</w:t>
      </w:r>
      <w:r w:rsidRPr="00A5668E">
        <w:rPr>
          <w:lang w:val="ru-RU"/>
        </w:rPr>
        <w:t xml:space="preserve"> раб</w:t>
      </w:r>
      <w:r w:rsidR="005D725D" w:rsidRPr="00A5668E">
        <w:rPr>
          <w:lang w:val="ru-RU"/>
        </w:rPr>
        <w:t>отающих сотрудников составили 9</w:t>
      </w:r>
      <w:r w:rsidRPr="00A5668E">
        <w:rPr>
          <w:lang w:val="ru-RU"/>
        </w:rPr>
        <w:t>,</w:t>
      </w:r>
      <w:r w:rsidR="005D725D" w:rsidRPr="00A5668E">
        <w:rPr>
          <w:lang w:val="ru-RU"/>
        </w:rPr>
        <w:t>5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Pr="00A5668E">
        <w:rPr>
          <w:lang w:val="ru-RU"/>
        </w:rPr>
        <w:t>.  Прочие</w:t>
      </w:r>
      <w:r w:rsidR="005D725D" w:rsidRPr="00A5668E">
        <w:rPr>
          <w:lang w:val="ru-RU"/>
        </w:rPr>
        <w:t xml:space="preserve"> расходы на персонал в размере 3</w:t>
      </w:r>
      <w:r w:rsidRPr="00A5668E">
        <w:rPr>
          <w:lang w:val="ru-RU"/>
        </w:rPr>
        <w:t>,</w:t>
      </w:r>
      <w:r w:rsidR="005D725D" w:rsidRPr="00A5668E">
        <w:rPr>
          <w:lang w:val="ru-RU"/>
        </w:rPr>
        <w:t>8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Pr="00A5668E">
        <w:rPr>
          <w:lang w:val="ru-RU"/>
        </w:rPr>
        <w:t xml:space="preserve"> </w:t>
      </w:r>
      <w:r w:rsidR="005D725D" w:rsidRPr="00A5668E">
        <w:rPr>
          <w:lang w:val="ru-RU"/>
        </w:rPr>
        <w:t xml:space="preserve">были в основном </w:t>
      </w:r>
      <w:r w:rsidRPr="00A5668E">
        <w:rPr>
          <w:lang w:val="ru-RU"/>
        </w:rPr>
        <w:t xml:space="preserve">связаны </w:t>
      </w:r>
      <w:r w:rsidR="005D725D" w:rsidRPr="00A5668E">
        <w:rPr>
          <w:lang w:val="ru-RU"/>
        </w:rPr>
        <w:t xml:space="preserve">с </w:t>
      </w:r>
      <w:r w:rsidRPr="00A5668E">
        <w:rPr>
          <w:lang w:val="ru-RU"/>
        </w:rPr>
        <w:t xml:space="preserve">соглашениями о прекращении службы. </w:t>
      </w:r>
    </w:p>
    <w:p w:rsidR="00701126" w:rsidRPr="00A5668E" w:rsidRDefault="00701126" w:rsidP="000A3C01">
      <w:pPr>
        <w:rPr>
          <w:szCs w:val="22"/>
          <w:lang w:val="ru-RU"/>
        </w:rPr>
      </w:pPr>
    </w:p>
    <w:p w:rsidR="00C954D0" w:rsidRDefault="00C954D0">
      <w:pPr>
        <w:jc w:val="left"/>
        <w:rPr>
          <w:u w:val="single"/>
          <w:lang w:val="ru-RU"/>
        </w:rPr>
      </w:pPr>
      <w:r>
        <w:rPr>
          <w:u w:val="single"/>
          <w:lang w:val="ru-RU"/>
        </w:rPr>
        <w:br w:type="page"/>
      </w:r>
    </w:p>
    <w:p w:rsidR="00701126" w:rsidRPr="00A5668E" w:rsidRDefault="005D725D" w:rsidP="008B0F01">
      <w:pPr>
        <w:pStyle w:val="ONUME"/>
        <w:numPr>
          <w:ilvl w:val="0"/>
          <w:numId w:val="0"/>
        </w:numPr>
        <w:spacing w:after="0"/>
        <w:jc w:val="center"/>
        <w:rPr>
          <w:u w:val="single"/>
          <w:lang w:val="ru-RU"/>
        </w:rPr>
      </w:pPr>
      <w:r w:rsidRPr="00A5668E">
        <w:rPr>
          <w:u w:val="single"/>
          <w:lang w:val="ru-RU"/>
        </w:rPr>
        <w:lastRenderedPageBreak/>
        <w:t>Структура расходов на персонал в 2015</w:t>
      </w:r>
      <w:r w:rsidRPr="00A5668E">
        <w:rPr>
          <w:u w:val="single"/>
        </w:rPr>
        <w:t> </w:t>
      </w:r>
      <w:r w:rsidRPr="00A5668E">
        <w:rPr>
          <w:u w:val="single"/>
          <w:lang w:val="ru-RU"/>
        </w:rPr>
        <w:t>г. (базис МСУГС)</w:t>
      </w:r>
    </w:p>
    <w:p w:rsidR="00701126" w:rsidRPr="00A5668E" w:rsidRDefault="007F3CAE" w:rsidP="00D67AB1">
      <w:pPr>
        <w:pStyle w:val="ONUME"/>
        <w:numPr>
          <w:ilvl w:val="0"/>
          <w:numId w:val="0"/>
        </w:numPr>
        <w:spacing w:after="0"/>
        <w:jc w:val="center"/>
        <w:rPr>
          <w:i/>
        </w:rPr>
      </w:pPr>
      <w:r w:rsidRPr="00A5668E">
        <w:rPr>
          <w:i/>
        </w:rPr>
        <w:t>(</w:t>
      </w:r>
      <w:proofErr w:type="gramStart"/>
      <w:r w:rsidR="00726EB5">
        <w:rPr>
          <w:i/>
        </w:rPr>
        <w:t>млн</w:t>
      </w:r>
      <w:proofErr w:type="gramEnd"/>
      <w:r w:rsidR="003C670E">
        <w:rPr>
          <w:i/>
        </w:rPr>
        <w:t> шв. франков</w:t>
      </w:r>
      <w:r w:rsidRPr="00A5668E">
        <w:rPr>
          <w:i/>
        </w:rPr>
        <w:t>)</w:t>
      </w:r>
    </w:p>
    <w:p w:rsidR="00701126" w:rsidRPr="00A5668E" w:rsidRDefault="00C954D0" w:rsidP="008B0F01">
      <w:pPr>
        <w:jc w:val="center"/>
        <w:rPr>
          <w:szCs w:val="2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01EAB2C" wp14:editId="23998CC8">
                <wp:simplePos x="0" y="0"/>
                <wp:positionH relativeFrom="column">
                  <wp:posOffset>3749208</wp:posOffset>
                </wp:positionH>
                <wp:positionV relativeFrom="paragraph">
                  <wp:posOffset>2312850</wp:posOffset>
                </wp:positionV>
                <wp:extent cx="2038350" cy="534837"/>
                <wp:effectExtent l="0" t="0" r="0" b="0"/>
                <wp:wrapNone/>
                <wp:docPr id="8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534837"/>
                        </a:xfrm>
                        <a:prstGeom prst="rect">
                          <a:avLst/>
                        </a:prstGeom>
                        <a:solidFill>
                          <a:srgbClr val="3F315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45A6" w:rsidRDefault="008D45A6" w:rsidP="008B0F01">
                            <w:pPr>
                              <w:jc w:val="center"/>
                              <w:rPr>
                                <w:b/>
                                <w:color w:val="FFFFFF"/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8"/>
                                <w:szCs w:val="18"/>
                                <w:lang w:val="ru-RU"/>
                              </w:rPr>
                              <w:t>Совокупные расходы на персонал в 2015 г.</w:t>
                            </w:r>
                            <w:r w:rsidRPr="00C954D0">
                              <w:rPr>
                                <w:b/>
                                <w:color w:val="FFFFFF"/>
                                <w:sz w:val="18"/>
                                <w:szCs w:val="18"/>
                                <w:lang w:val="ru-RU"/>
                              </w:rPr>
                              <w:t xml:space="preserve">: </w:t>
                            </w:r>
                          </w:p>
                          <w:p w:rsidR="008D45A6" w:rsidRPr="00C954D0" w:rsidRDefault="008D45A6" w:rsidP="008B0F01">
                            <w:pPr>
                              <w:jc w:val="center"/>
                              <w:rPr>
                                <w:b/>
                                <w:color w:val="FFFFFF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C954D0">
                              <w:rPr>
                                <w:b/>
                                <w:color w:val="FFFFFF"/>
                                <w:sz w:val="18"/>
                                <w:szCs w:val="18"/>
                                <w:lang w:val="ru-RU"/>
                              </w:rPr>
                              <w:t>216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  <w:szCs w:val="18"/>
                                <w:lang w:val="ru-RU"/>
                              </w:rPr>
                              <w:t>,</w:t>
                            </w:r>
                            <w:r w:rsidRPr="00C954D0">
                              <w:rPr>
                                <w:b/>
                                <w:color w:val="FFFFFF"/>
                                <w:sz w:val="18"/>
                                <w:szCs w:val="18"/>
                                <w:lang w:val="ru-RU"/>
                              </w:rPr>
                              <w:t>3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  <w:szCs w:val="18"/>
                                <w:lang w:val="ru-RU"/>
                              </w:rPr>
                              <w:t xml:space="preserve"> млн</w:t>
                            </w:r>
                            <w:r w:rsidRPr="00C954D0">
                              <w:rPr>
                                <w:b/>
                                <w:color w:val="FFFFFF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  <w:szCs w:val="18"/>
                                <w:lang w:val="ru-RU"/>
                              </w:rPr>
                              <w:t>шв. франков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295.2pt;margin-top:182.1pt;width:160.5pt;height:42.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" fillcolor="#3f3151" stroked="f">
                <v:textbox>
                  <w:txbxContent>
                    <w:p w:rsidR="008D45A6" w:rsidRDefault="008D45A6" w:rsidP="008B0F01">
                      <w:pPr>
                        <w:jc w:val="center"/>
                        <w:rPr>
                          <w:b/>
                          <w:color w:val="FFFFFF"/>
                          <w:sz w:val="18"/>
                          <w:szCs w:val="18"/>
                          <w:lang w:val="ru-RU"/>
                        </w:rPr>
                      </w:pPr>
                      <w:r>
                        <w:rPr>
                          <w:b/>
                          <w:color w:val="FFFFFF"/>
                          <w:sz w:val="18"/>
                          <w:szCs w:val="18"/>
                          <w:lang w:val="ru-RU"/>
                        </w:rPr>
                        <w:t>Совокупные расходы на персонал в 2015 г.</w:t>
                      </w:r>
                      <w:r w:rsidRPr="00C954D0">
                        <w:rPr>
                          <w:b/>
                          <w:color w:val="FFFFFF"/>
                          <w:sz w:val="18"/>
                          <w:szCs w:val="18"/>
                          <w:lang w:val="ru-RU"/>
                        </w:rPr>
                        <w:t xml:space="preserve">: </w:t>
                      </w:r>
                    </w:p>
                    <w:p w:rsidR="008D45A6" w:rsidRPr="00C954D0" w:rsidRDefault="008D45A6" w:rsidP="008B0F01">
                      <w:pPr>
                        <w:jc w:val="center"/>
                        <w:rPr>
                          <w:b/>
                          <w:color w:val="FFFFFF"/>
                          <w:sz w:val="18"/>
                          <w:szCs w:val="18"/>
                          <w:lang w:val="ru-RU"/>
                        </w:rPr>
                      </w:pPr>
                      <w:r w:rsidRPr="00C954D0">
                        <w:rPr>
                          <w:b/>
                          <w:color w:val="FFFFFF"/>
                          <w:sz w:val="18"/>
                          <w:szCs w:val="18"/>
                          <w:lang w:val="ru-RU"/>
                        </w:rPr>
                        <w:t>216</w:t>
                      </w:r>
                      <w:r>
                        <w:rPr>
                          <w:b/>
                          <w:color w:val="FFFFFF"/>
                          <w:sz w:val="18"/>
                          <w:szCs w:val="18"/>
                          <w:lang w:val="ru-RU"/>
                        </w:rPr>
                        <w:t>,</w:t>
                      </w:r>
                      <w:r w:rsidRPr="00C954D0">
                        <w:rPr>
                          <w:b/>
                          <w:color w:val="FFFFFF"/>
                          <w:sz w:val="18"/>
                          <w:szCs w:val="18"/>
                          <w:lang w:val="ru-RU"/>
                        </w:rPr>
                        <w:t>3</w:t>
                      </w:r>
                      <w:r>
                        <w:rPr>
                          <w:b/>
                          <w:color w:val="FFFFFF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color w:val="FFFFFF"/>
                          <w:sz w:val="18"/>
                          <w:szCs w:val="18"/>
                          <w:lang w:val="ru-RU"/>
                        </w:rPr>
                        <w:t>млн</w:t>
                      </w:r>
                      <w:proofErr w:type="gramEnd"/>
                      <w:r w:rsidRPr="00C954D0">
                        <w:rPr>
                          <w:b/>
                          <w:color w:val="FFFFFF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18"/>
                          <w:szCs w:val="18"/>
                          <w:lang w:val="ru-RU"/>
                        </w:rPr>
                        <w:t>шв. франков</w:t>
                      </w:r>
                    </w:p>
                  </w:txbxContent>
                </v:textbox>
              </v:shape>
            </w:pict>
          </mc:Fallback>
        </mc:AlternateContent>
      </w:r>
      <w:r w:rsidR="00701126" w:rsidRPr="00A5668E">
        <w:rPr>
          <w:szCs w:val="22"/>
        </w:rPr>
        <w:t xml:space="preserve"> </w:t>
      </w:r>
      <w:r>
        <w:rPr>
          <w:noProof/>
          <w:szCs w:val="22"/>
          <w:lang w:eastAsia="en-US"/>
        </w:rPr>
        <w:drawing>
          <wp:inline distT="0" distB="0" distL="0" distR="0" wp14:anchorId="54BA874F" wp14:editId="12E5B373">
            <wp:extent cx="3942272" cy="2969129"/>
            <wp:effectExtent l="0" t="0" r="1270" b="317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483" cy="2969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A5668E" w:rsidRDefault="005D725D" w:rsidP="00487A42">
      <w:pPr>
        <w:numPr>
          <w:ilvl w:val="0"/>
          <w:numId w:val="2"/>
        </w:numPr>
        <w:rPr>
          <w:szCs w:val="22"/>
          <w:lang w:val="ru-RU"/>
        </w:rPr>
      </w:pPr>
      <w:r w:rsidRPr="00A5668E">
        <w:rPr>
          <w:lang w:val="ru-RU"/>
        </w:rPr>
        <w:t>В 1</w:t>
      </w:r>
      <w:r w:rsidR="005A7B6F" w:rsidRPr="00A5668E">
        <w:rPr>
          <w:lang w:val="ru-RU"/>
        </w:rPr>
        <w:t>5</w:t>
      </w:r>
      <w:r w:rsidRPr="00A5668E">
        <w:rPr>
          <w:lang w:val="ru-RU"/>
        </w:rPr>
        <w:t>,</w:t>
      </w:r>
      <w:r w:rsidR="005A7B6F" w:rsidRPr="00A5668E">
        <w:rPr>
          <w:lang w:val="ru-RU"/>
        </w:rPr>
        <w:t>4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Pr="00A5668E">
        <w:rPr>
          <w:lang w:val="ru-RU"/>
        </w:rPr>
        <w:t xml:space="preserve">, выплаченных Организацией </w:t>
      </w:r>
      <w:r w:rsidR="00EF3588" w:rsidRPr="00A5668E">
        <w:rPr>
          <w:lang w:val="ru-RU"/>
        </w:rPr>
        <w:t xml:space="preserve">в виде </w:t>
      </w:r>
      <w:r w:rsidR="00EF3588" w:rsidRPr="00A5668E">
        <w:rPr>
          <w:szCs w:val="22"/>
          <w:lang w:val="ru-RU"/>
        </w:rPr>
        <w:t>пособий</w:t>
      </w:r>
      <w:r w:rsidR="00EF3588" w:rsidRPr="00A5668E">
        <w:rPr>
          <w:lang w:val="ru-RU"/>
        </w:rPr>
        <w:t xml:space="preserve"> </w:t>
      </w:r>
      <w:r w:rsidRPr="00A5668E">
        <w:rPr>
          <w:lang w:val="ru-RU"/>
        </w:rPr>
        <w:t>сотрудникам после прекращения службы</w:t>
      </w:r>
      <w:r w:rsidR="00EF3588" w:rsidRPr="00A5668E">
        <w:rPr>
          <w:lang w:val="ru-RU"/>
        </w:rPr>
        <w:t>,</w:t>
      </w:r>
      <w:r w:rsidRPr="00A5668E">
        <w:rPr>
          <w:lang w:val="ru-RU"/>
        </w:rPr>
        <w:t xml:space="preserve"> входят </w:t>
      </w:r>
      <w:r w:rsidR="00EF3588" w:rsidRPr="00A5668E">
        <w:rPr>
          <w:lang w:val="ru-RU"/>
        </w:rPr>
        <w:t xml:space="preserve">ее </w:t>
      </w:r>
      <w:r w:rsidRPr="00A5668E">
        <w:rPr>
          <w:lang w:val="ru-RU"/>
        </w:rPr>
        <w:t xml:space="preserve">обязательства по МСПС, </w:t>
      </w:r>
      <w:r w:rsidR="00EF3588" w:rsidRPr="00A5668E">
        <w:rPr>
          <w:lang w:val="ru-RU"/>
        </w:rPr>
        <w:t>выплате пособий</w:t>
      </w:r>
      <w:r w:rsidRPr="00A5668E">
        <w:rPr>
          <w:lang w:val="ru-RU"/>
        </w:rPr>
        <w:t xml:space="preserve"> на репатриацию и проезд в связи с репатриацией, а также </w:t>
      </w:r>
      <w:r w:rsidR="00EF3588" w:rsidRPr="00A5668E">
        <w:rPr>
          <w:lang w:val="ru-RU"/>
        </w:rPr>
        <w:t>компенсация накопленных ежегодных</w:t>
      </w:r>
      <w:r w:rsidRPr="00A5668E">
        <w:rPr>
          <w:lang w:val="ru-RU"/>
        </w:rPr>
        <w:t xml:space="preserve"> отпуск</w:t>
      </w:r>
      <w:r w:rsidR="00EF3588" w:rsidRPr="00A5668E">
        <w:rPr>
          <w:lang w:val="ru-RU"/>
        </w:rPr>
        <w:t>ов</w:t>
      </w:r>
      <w:r w:rsidRPr="00A5668E">
        <w:rPr>
          <w:lang w:val="ru-RU"/>
        </w:rPr>
        <w:t xml:space="preserve">.  </w:t>
      </w:r>
      <w:r w:rsidR="00EF3588" w:rsidRPr="00A5668E">
        <w:rPr>
          <w:lang w:val="ru-RU"/>
        </w:rPr>
        <w:t>Расходы за 2015</w:t>
      </w:r>
      <w:r w:rsidRPr="00A5668E">
        <w:t> </w:t>
      </w:r>
      <w:r w:rsidRPr="00A5668E">
        <w:rPr>
          <w:lang w:val="ru-RU"/>
        </w:rPr>
        <w:t xml:space="preserve">г. </w:t>
      </w:r>
      <w:r w:rsidR="00EF3588" w:rsidRPr="00A5668E">
        <w:rPr>
          <w:lang w:val="ru-RU"/>
        </w:rPr>
        <w:t xml:space="preserve">равнялись </w:t>
      </w:r>
      <w:r w:rsidRPr="00A5668E">
        <w:rPr>
          <w:lang w:val="ru-RU"/>
        </w:rPr>
        <w:t xml:space="preserve">фактическим денежным </w:t>
      </w:r>
      <w:r w:rsidR="00EF3588" w:rsidRPr="00A5668E">
        <w:rPr>
          <w:lang w:val="ru-RU"/>
        </w:rPr>
        <w:t xml:space="preserve">суммам, выплаченным в счет этих пособий, а также </w:t>
      </w:r>
      <w:r w:rsidRPr="00A5668E">
        <w:rPr>
          <w:lang w:val="ru-RU"/>
        </w:rPr>
        <w:t xml:space="preserve">изменению </w:t>
      </w:r>
      <w:r w:rsidR="00EF3588" w:rsidRPr="00A5668E">
        <w:rPr>
          <w:lang w:val="ru-RU"/>
        </w:rPr>
        <w:t xml:space="preserve">совокупных </w:t>
      </w:r>
      <w:r w:rsidRPr="00A5668E">
        <w:rPr>
          <w:lang w:val="ru-RU"/>
        </w:rPr>
        <w:t xml:space="preserve">обязательств </w:t>
      </w:r>
      <w:r w:rsidR="00EF3588" w:rsidRPr="00A5668E">
        <w:rPr>
          <w:lang w:val="ru-RU"/>
        </w:rPr>
        <w:t>за год</w:t>
      </w:r>
      <w:r w:rsidR="00701126" w:rsidRPr="00A5668E">
        <w:rPr>
          <w:szCs w:val="22"/>
          <w:lang w:val="ru-RU"/>
        </w:rPr>
        <w:t>.</w:t>
      </w:r>
    </w:p>
    <w:p w:rsidR="00701126" w:rsidRPr="00A5668E" w:rsidRDefault="00701126" w:rsidP="00401FA9">
      <w:pPr>
        <w:rPr>
          <w:szCs w:val="22"/>
          <w:lang w:val="ru-RU"/>
        </w:rPr>
      </w:pPr>
    </w:p>
    <w:p w:rsidR="00701126" w:rsidRPr="00A5668E" w:rsidRDefault="00B42C28" w:rsidP="00487A42">
      <w:pPr>
        <w:numPr>
          <w:ilvl w:val="0"/>
          <w:numId w:val="2"/>
        </w:numPr>
        <w:rPr>
          <w:szCs w:val="22"/>
          <w:lang w:val="ru-RU"/>
        </w:rPr>
      </w:pPr>
      <w:r w:rsidRPr="00A5668E">
        <w:rPr>
          <w:lang w:val="ru-RU"/>
        </w:rPr>
        <w:t xml:space="preserve">Совокупные расходы на персонал </w:t>
      </w:r>
      <w:r w:rsidR="006032F8" w:rsidRPr="00A5668E">
        <w:rPr>
          <w:lang w:val="ru-RU"/>
        </w:rPr>
        <w:t xml:space="preserve">в </w:t>
      </w:r>
      <w:r w:rsidR="006032F8" w:rsidRPr="00A5668E">
        <w:rPr>
          <w:szCs w:val="22"/>
          <w:lang w:val="ru-RU"/>
        </w:rPr>
        <w:t>2015</w:t>
      </w:r>
      <w:r w:rsidR="006032F8" w:rsidRPr="00A5668E">
        <w:rPr>
          <w:szCs w:val="22"/>
        </w:rPr>
        <w:t> </w:t>
      </w:r>
      <w:r w:rsidR="006032F8" w:rsidRPr="00A5668E">
        <w:rPr>
          <w:szCs w:val="22"/>
          <w:lang w:val="ru-RU"/>
        </w:rPr>
        <w:t xml:space="preserve">г. </w:t>
      </w:r>
      <w:r w:rsidRPr="00A5668E">
        <w:rPr>
          <w:lang w:val="ru-RU"/>
        </w:rPr>
        <w:t>составили 216,</w:t>
      </w:r>
      <w:r w:rsidR="006032F8" w:rsidRPr="00A5668E">
        <w:rPr>
          <w:lang w:val="ru-RU"/>
        </w:rPr>
        <w:t>3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Pr="00A5668E">
        <w:rPr>
          <w:lang w:val="ru-RU"/>
        </w:rPr>
        <w:t xml:space="preserve">, </w:t>
      </w:r>
      <w:r w:rsidR="006032F8" w:rsidRPr="00A5668E">
        <w:rPr>
          <w:lang w:val="ru-RU"/>
        </w:rPr>
        <w:t xml:space="preserve">то есть были примерно на уровне </w:t>
      </w:r>
      <w:r w:rsidRPr="00A5668E">
        <w:rPr>
          <w:lang w:val="ru-RU"/>
        </w:rPr>
        <w:t>201</w:t>
      </w:r>
      <w:r w:rsidR="006032F8" w:rsidRPr="00A5668E">
        <w:rPr>
          <w:lang w:val="ru-RU"/>
        </w:rPr>
        <w:t>4</w:t>
      </w:r>
      <w:r w:rsidRPr="00A5668E">
        <w:t> </w:t>
      </w:r>
      <w:r w:rsidR="006032F8" w:rsidRPr="00A5668E">
        <w:rPr>
          <w:lang w:val="ru-RU"/>
        </w:rPr>
        <w:t>г. (216</w:t>
      </w:r>
      <w:r w:rsidRPr="00A5668E">
        <w:rPr>
          <w:lang w:val="ru-RU"/>
        </w:rPr>
        <w:t>,</w:t>
      </w:r>
      <w:r w:rsidR="006032F8" w:rsidRPr="00A5668E">
        <w:rPr>
          <w:lang w:val="ru-RU"/>
        </w:rPr>
        <w:t>4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Pr="00A5668E">
        <w:rPr>
          <w:lang w:val="ru-RU"/>
        </w:rPr>
        <w:t xml:space="preserve">).  В таблице ниже </w:t>
      </w:r>
      <w:r w:rsidR="006032F8" w:rsidRPr="00A5668E">
        <w:rPr>
          <w:lang w:val="ru-RU"/>
        </w:rPr>
        <w:t>приведена детализация данных</w:t>
      </w:r>
      <w:r w:rsidRPr="00A5668E">
        <w:rPr>
          <w:lang w:val="ru-RU"/>
        </w:rPr>
        <w:t xml:space="preserve"> о расходах на персонал в сравнении с 201</w:t>
      </w:r>
      <w:r w:rsidR="006032F8" w:rsidRPr="00A5668E">
        <w:rPr>
          <w:lang w:val="ru-RU"/>
        </w:rPr>
        <w:t>4</w:t>
      </w:r>
      <w:r w:rsidRPr="00A5668E">
        <w:t> </w:t>
      </w:r>
      <w:r w:rsidRPr="00A5668E">
        <w:rPr>
          <w:lang w:val="ru-RU"/>
        </w:rPr>
        <w:t>г.</w:t>
      </w:r>
      <w:r w:rsidR="00701126" w:rsidRPr="00A5668E">
        <w:rPr>
          <w:szCs w:val="22"/>
          <w:lang w:val="ru-RU"/>
        </w:rPr>
        <w:t>:</w:t>
      </w:r>
    </w:p>
    <w:p w:rsidR="00701126" w:rsidRPr="00A5668E" w:rsidRDefault="00701126" w:rsidP="00741957">
      <w:pPr>
        <w:rPr>
          <w:szCs w:val="22"/>
          <w:lang w:val="ru-RU"/>
        </w:rPr>
      </w:pPr>
    </w:p>
    <w:p w:rsidR="00701126" w:rsidRPr="00546DF2" w:rsidRDefault="00546DF2" w:rsidP="00CC397A">
      <w:pPr>
        <w:jc w:val="center"/>
        <w:rPr>
          <w:szCs w:val="22"/>
          <w:u w:val="single"/>
          <w:lang w:val="ru-RU"/>
        </w:rPr>
      </w:pPr>
      <w:r>
        <w:rPr>
          <w:szCs w:val="22"/>
          <w:u w:val="single"/>
          <w:lang w:val="ru-RU"/>
        </w:rPr>
        <w:t>Детализация данных о расходах на персонал в 2014 – 2015 гг.</w:t>
      </w:r>
    </w:p>
    <w:p w:rsidR="00C954D0" w:rsidRPr="00C954D0" w:rsidRDefault="00C954D0" w:rsidP="00CC397A">
      <w:pPr>
        <w:jc w:val="center"/>
        <w:rPr>
          <w:szCs w:val="22"/>
          <w:u w:val="single"/>
          <w:lang w:val="ru-RU"/>
        </w:rPr>
      </w:pPr>
    </w:p>
    <w:p w:rsidR="00701126" w:rsidRPr="00A5668E" w:rsidRDefault="00704244" w:rsidP="00CC397A">
      <w:pPr>
        <w:jc w:val="center"/>
        <w:rPr>
          <w:szCs w:val="22"/>
          <w:u w:val="single"/>
        </w:rPr>
      </w:pPr>
      <w:r>
        <w:rPr>
          <w:noProof/>
          <w:szCs w:val="22"/>
          <w:u w:val="single"/>
          <w:lang w:eastAsia="en-US"/>
        </w:rPr>
        <w:drawing>
          <wp:inline distT="0" distB="0" distL="0" distR="0" wp14:anchorId="73D3D872" wp14:editId="2123841A">
            <wp:extent cx="5940425" cy="3530762"/>
            <wp:effectExtent l="0" t="0" r="3175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A5668E" w:rsidRDefault="00701126" w:rsidP="00B82613">
      <w:pPr>
        <w:rPr>
          <w:noProof/>
          <w:lang w:val="ru-RU" w:eastAsia="ru-RU"/>
        </w:rPr>
      </w:pPr>
    </w:p>
    <w:p w:rsidR="00701126" w:rsidRPr="00A5668E" w:rsidRDefault="00C231B1" w:rsidP="00487A42">
      <w:pPr>
        <w:numPr>
          <w:ilvl w:val="0"/>
          <w:numId w:val="2"/>
        </w:numPr>
        <w:rPr>
          <w:szCs w:val="22"/>
          <w:lang w:val="ru-RU"/>
        </w:rPr>
      </w:pPr>
      <w:r w:rsidRPr="00A5668E">
        <w:rPr>
          <w:lang w:val="ru-RU"/>
        </w:rPr>
        <w:lastRenderedPageBreak/>
        <w:t xml:space="preserve">Расходы </w:t>
      </w:r>
      <w:r w:rsidR="00364F2F">
        <w:rPr>
          <w:lang w:val="ru-RU"/>
        </w:rPr>
        <w:t xml:space="preserve">по оплате труда </w:t>
      </w:r>
      <w:r w:rsidRPr="00A5668E">
        <w:rPr>
          <w:lang w:val="ru-RU"/>
        </w:rPr>
        <w:t>сотрудников, занимающих штатные должности, выросли по сравнению с 2014</w:t>
      </w:r>
      <w:r w:rsidRPr="00A5668E">
        <w:t> </w:t>
      </w:r>
      <w:r w:rsidRPr="00A5668E">
        <w:rPr>
          <w:lang w:val="ru-RU"/>
        </w:rPr>
        <w:t>г. на 3,3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Pr="00A5668E">
        <w:rPr>
          <w:lang w:val="ru-RU"/>
        </w:rPr>
        <w:t xml:space="preserve">, а расходы </w:t>
      </w:r>
      <w:r w:rsidR="00364F2F">
        <w:rPr>
          <w:lang w:val="ru-RU"/>
        </w:rPr>
        <w:t xml:space="preserve">по оплате труда </w:t>
      </w:r>
      <w:r w:rsidRPr="00A5668E">
        <w:rPr>
          <w:lang w:val="ru-RU"/>
        </w:rPr>
        <w:t>временных сотрудников снизились на 3,7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Pr="00A5668E">
        <w:rPr>
          <w:lang w:val="ru-RU"/>
        </w:rPr>
        <w:t>. Это отчасти объясняется преобразованием временных должностей в штатные для сотрудников, работавших в течение длительного времени по временным контрактам.  Имело место также увеличение расходов на выплаты сотрудникам после прекращения службы на 1,7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Pr="00A5668E">
        <w:rPr>
          <w:lang w:val="ru-RU"/>
        </w:rPr>
        <w:t xml:space="preserve"> </w:t>
      </w:r>
      <w:r w:rsidRPr="00A5668E">
        <w:rPr>
          <w:szCs w:val="18"/>
          <w:lang w:val="ru-RU"/>
        </w:rPr>
        <w:t>по сравнению</w:t>
      </w:r>
      <w:r w:rsidRPr="00A5668E">
        <w:rPr>
          <w:lang w:val="ru-RU"/>
        </w:rPr>
        <w:t xml:space="preserve"> с </w:t>
      </w:r>
      <w:r w:rsidRPr="00A5668E">
        <w:rPr>
          <w:szCs w:val="22"/>
          <w:lang w:val="ru-RU"/>
        </w:rPr>
        <w:t>2014</w:t>
      </w:r>
      <w:r w:rsidRPr="00A5668E">
        <w:rPr>
          <w:szCs w:val="22"/>
        </w:rPr>
        <w:t> </w:t>
      </w:r>
      <w:r w:rsidRPr="00A5668E">
        <w:rPr>
          <w:szCs w:val="22"/>
          <w:lang w:val="ru-RU"/>
        </w:rPr>
        <w:t>г.,</w:t>
      </w:r>
      <w:r w:rsidRPr="00A5668E">
        <w:rPr>
          <w:lang w:val="ru-RU"/>
        </w:rPr>
        <w:t xml:space="preserve"> которое в основном отражает рост объемов выплат пособий на репатриацию и проезд в связи с репатриацией в </w:t>
      </w:r>
      <w:r w:rsidRPr="00A5668E">
        <w:rPr>
          <w:szCs w:val="22"/>
          <w:lang w:val="ru-RU"/>
        </w:rPr>
        <w:t xml:space="preserve">2015 г. </w:t>
      </w:r>
      <w:r w:rsidRPr="00A5668E">
        <w:rPr>
          <w:szCs w:val="18"/>
          <w:lang w:val="ru-RU"/>
        </w:rPr>
        <w:t>по сравнению</w:t>
      </w:r>
      <w:r w:rsidRPr="00A5668E">
        <w:rPr>
          <w:szCs w:val="22"/>
          <w:lang w:val="ru-RU"/>
        </w:rPr>
        <w:t xml:space="preserve"> с 2014 г.</w:t>
      </w:r>
      <w:r w:rsidRPr="00A5668E">
        <w:rPr>
          <w:lang w:val="ru-RU"/>
        </w:rPr>
        <w:t xml:space="preserve">  Другие расходы на персонал, отраженные в приводимой выше таблице отдельными статьями, включают расходы, </w:t>
      </w:r>
      <w:r w:rsidR="00364F2F">
        <w:rPr>
          <w:lang w:val="ru-RU"/>
        </w:rPr>
        <w:t xml:space="preserve">которые </w:t>
      </w:r>
      <w:r w:rsidR="00364F2F" w:rsidRPr="00364F2F">
        <w:rPr>
          <w:lang w:val="ru-RU"/>
        </w:rPr>
        <w:t>являются</w:t>
      </w:r>
      <w:r w:rsidR="00364F2F">
        <w:rPr>
          <w:lang w:val="ru-RU"/>
        </w:rPr>
        <w:t xml:space="preserve"> общими</w:t>
      </w:r>
      <w:r w:rsidRPr="00A5668E">
        <w:rPr>
          <w:lang w:val="ru-RU"/>
        </w:rPr>
        <w:t xml:space="preserve"> как для </w:t>
      </w:r>
      <w:r w:rsidR="00364F2F">
        <w:rPr>
          <w:lang w:val="ru-RU"/>
        </w:rPr>
        <w:t>штатных</w:t>
      </w:r>
      <w:r w:rsidRPr="00A5668E">
        <w:rPr>
          <w:lang w:val="ru-RU"/>
        </w:rPr>
        <w:t xml:space="preserve">, так и временных </w:t>
      </w:r>
      <w:r w:rsidR="00364F2F" w:rsidRPr="00364F2F">
        <w:rPr>
          <w:lang w:val="ru-RU"/>
        </w:rPr>
        <w:t>сотрудник</w:t>
      </w:r>
      <w:r w:rsidR="00364F2F">
        <w:rPr>
          <w:lang w:val="ru-RU"/>
        </w:rPr>
        <w:t>ов</w:t>
      </w:r>
      <w:r w:rsidRPr="00A5668E">
        <w:rPr>
          <w:lang w:val="ru-RU"/>
        </w:rPr>
        <w:t xml:space="preserve"> (страхование от несчастных случаев при выполнении профессиональных обязанностей, </w:t>
      </w:r>
      <w:r w:rsidRPr="00A5668E">
        <w:rPr>
          <w:szCs w:val="22"/>
          <w:lang w:val="ru-RU"/>
        </w:rPr>
        <w:t>расходы по отчислениям в закрытый пенсионный фонд</w:t>
      </w:r>
      <w:r w:rsidRPr="00A5668E">
        <w:rPr>
          <w:lang w:val="ru-RU"/>
        </w:rPr>
        <w:t xml:space="preserve">, затраты, связанные с судебными разбирательствами). </w:t>
      </w:r>
    </w:p>
    <w:p w:rsidR="00701126" w:rsidRPr="00A5668E" w:rsidRDefault="00701126" w:rsidP="004D73F4">
      <w:pPr>
        <w:rPr>
          <w:szCs w:val="22"/>
          <w:lang w:val="ru-RU"/>
        </w:rPr>
      </w:pPr>
    </w:p>
    <w:p w:rsidR="00701126" w:rsidRPr="00A5668E" w:rsidRDefault="00C231B1" w:rsidP="00487A42">
      <w:pPr>
        <w:numPr>
          <w:ilvl w:val="0"/>
          <w:numId w:val="2"/>
        </w:numPr>
        <w:rPr>
          <w:szCs w:val="22"/>
          <w:lang w:val="ru-RU"/>
        </w:rPr>
      </w:pPr>
      <w:r w:rsidRPr="00A5668E">
        <w:rPr>
          <w:lang w:val="ru-RU"/>
        </w:rPr>
        <w:t xml:space="preserve">Расходы на стажеров и </w:t>
      </w:r>
      <w:r w:rsidR="00364F2F">
        <w:rPr>
          <w:lang w:val="ru-RU"/>
        </w:rPr>
        <w:t>стипендии</w:t>
      </w:r>
      <w:r w:rsidRPr="00A5668E">
        <w:rPr>
          <w:lang w:val="ru-RU"/>
        </w:rPr>
        <w:t xml:space="preserve"> ВОИС показаны в </w:t>
      </w:r>
      <w:r w:rsidR="00417C63" w:rsidRPr="00417C63">
        <w:rPr>
          <w:lang w:val="ru-RU"/>
        </w:rPr>
        <w:t>финансовой отчетности</w:t>
      </w:r>
      <w:r w:rsidR="00417C63">
        <w:rPr>
          <w:lang w:val="ru-RU"/>
        </w:rPr>
        <w:t xml:space="preserve"> </w:t>
      </w:r>
      <w:r w:rsidRPr="00A5668E">
        <w:rPr>
          <w:szCs w:val="22"/>
          <w:lang w:val="ru-RU"/>
        </w:rPr>
        <w:t>отдельной строкой</w:t>
      </w:r>
      <w:r w:rsidRPr="00A5668E">
        <w:rPr>
          <w:lang w:val="ru-RU"/>
        </w:rPr>
        <w:t xml:space="preserve">. Расходы на </w:t>
      </w:r>
      <w:r w:rsidR="00364F2F" w:rsidRPr="00A5668E">
        <w:rPr>
          <w:lang w:val="ru-RU"/>
        </w:rPr>
        <w:t>с</w:t>
      </w:r>
      <w:r w:rsidRPr="00A5668E">
        <w:rPr>
          <w:lang w:val="ru-RU"/>
        </w:rPr>
        <w:t>тажеров и стипендиатов ВОИС</w:t>
      </w:r>
      <w:r w:rsidRPr="00A5668E">
        <w:rPr>
          <w:szCs w:val="22"/>
          <w:lang w:val="ru-RU"/>
        </w:rPr>
        <w:t xml:space="preserve"> не включаются в состав расходов на персонал, </w:t>
      </w:r>
      <w:r w:rsidRPr="00A5668E">
        <w:rPr>
          <w:lang w:val="ru-RU"/>
        </w:rPr>
        <w:t xml:space="preserve">поскольку на них не распространяется действие Положений и правил о персонале.  Цель стипендий ВОИС </w:t>
      </w:r>
      <w:r w:rsidRPr="00A5668E">
        <w:rPr>
          <w:rFonts w:eastAsia="+mn-ea"/>
          <w:lang w:val="ru-RU" w:eastAsia="en-US"/>
        </w:rPr>
        <w:t>–</w:t>
      </w:r>
      <w:r w:rsidRPr="00A5668E">
        <w:rPr>
          <w:lang w:val="ru-RU"/>
        </w:rPr>
        <w:t xml:space="preserve"> дать стипендиатам возможность углубить свои знания и профессиональный опыт. Расх</w:t>
      </w:r>
      <w:r w:rsidR="00364F2F">
        <w:rPr>
          <w:lang w:val="ru-RU"/>
        </w:rPr>
        <w:t xml:space="preserve">оды на стажеров и стипендиатов </w:t>
      </w:r>
      <w:r w:rsidRPr="00A5668E">
        <w:rPr>
          <w:lang w:val="ru-RU"/>
        </w:rPr>
        <w:t xml:space="preserve">ВОИС увеличились с </w:t>
      </w:r>
      <w:r w:rsidRPr="00A5668E">
        <w:rPr>
          <w:szCs w:val="22"/>
          <w:lang w:val="ru-RU"/>
        </w:rPr>
        <w:t xml:space="preserve">2,6 </w:t>
      </w:r>
      <w:r w:rsidR="00726EB5">
        <w:rPr>
          <w:szCs w:val="22"/>
          <w:lang w:val="ru-RU"/>
        </w:rPr>
        <w:t>млн</w:t>
      </w:r>
      <w:r w:rsidR="003C670E">
        <w:rPr>
          <w:szCs w:val="22"/>
          <w:lang w:val="ru-RU"/>
        </w:rPr>
        <w:t> шв. франков</w:t>
      </w:r>
      <w:r w:rsidRPr="00A5668E">
        <w:rPr>
          <w:szCs w:val="22"/>
          <w:lang w:val="ru-RU"/>
        </w:rPr>
        <w:t xml:space="preserve"> в </w:t>
      </w:r>
      <w:r w:rsidRPr="00A5668E">
        <w:rPr>
          <w:lang w:val="ru-RU"/>
        </w:rPr>
        <w:t>2014</w:t>
      </w:r>
      <w:r w:rsidRPr="00A5668E">
        <w:t> </w:t>
      </w:r>
      <w:r w:rsidRPr="00A5668E">
        <w:rPr>
          <w:lang w:val="ru-RU"/>
        </w:rPr>
        <w:t xml:space="preserve">г. до </w:t>
      </w:r>
      <w:r w:rsidRPr="00A5668E">
        <w:rPr>
          <w:szCs w:val="22"/>
          <w:lang w:val="ru-RU"/>
        </w:rPr>
        <w:t xml:space="preserve">3,1 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Pr="00A5668E">
        <w:rPr>
          <w:lang w:val="ru-RU"/>
        </w:rPr>
        <w:t xml:space="preserve"> в 2015 г. Это повышение касается только стипендий ВОИС и связано с реализацией программ обмена между Организацией и национальными ведомствами ИС, </w:t>
      </w:r>
      <w:r w:rsidR="00364F2F" w:rsidRPr="00364F2F">
        <w:rPr>
          <w:lang w:val="ru-RU"/>
        </w:rPr>
        <w:t>предусмотренн</w:t>
      </w:r>
      <w:r w:rsidR="00364F2F">
        <w:rPr>
          <w:lang w:val="ru-RU"/>
        </w:rPr>
        <w:t>ой</w:t>
      </w:r>
      <w:r w:rsidR="00364F2F" w:rsidRPr="00A5668E">
        <w:rPr>
          <w:lang w:val="ru-RU"/>
        </w:rPr>
        <w:t xml:space="preserve"> бюджет</w:t>
      </w:r>
      <w:r w:rsidR="00364F2F">
        <w:rPr>
          <w:lang w:val="ru-RU"/>
        </w:rPr>
        <w:t>ом</w:t>
      </w:r>
      <w:r w:rsidR="00364F2F" w:rsidRPr="00A5668E">
        <w:rPr>
          <w:lang w:val="ru-RU"/>
        </w:rPr>
        <w:t xml:space="preserve"> </w:t>
      </w:r>
      <w:r w:rsidR="00364F2F">
        <w:rPr>
          <w:lang w:val="ru-RU"/>
        </w:rPr>
        <w:t xml:space="preserve">Организации, </w:t>
      </w:r>
      <w:r w:rsidRPr="00A5668E">
        <w:rPr>
          <w:lang w:val="ru-RU"/>
        </w:rPr>
        <w:t xml:space="preserve">а также с реализацией </w:t>
      </w:r>
      <w:r w:rsidR="00364F2F">
        <w:rPr>
          <w:lang w:val="ru-RU"/>
        </w:rPr>
        <w:t>стипендиальной</w:t>
      </w:r>
      <w:r w:rsidR="00364F2F" w:rsidRPr="00A5668E">
        <w:rPr>
          <w:lang w:val="ru-RU"/>
        </w:rPr>
        <w:t xml:space="preserve"> </w:t>
      </w:r>
      <w:r w:rsidRPr="00A5668E">
        <w:rPr>
          <w:lang w:val="ru-RU"/>
        </w:rPr>
        <w:t xml:space="preserve">программы Центра по арбитражу и посредничеству. </w:t>
      </w:r>
    </w:p>
    <w:p w:rsidR="00701126" w:rsidRPr="00A5668E" w:rsidRDefault="00701126" w:rsidP="00137778">
      <w:pPr>
        <w:pStyle w:val="ListParagraph1"/>
        <w:rPr>
          <w:szCs w:val="22"/>
          <w:lang w:val="ru-RU"/>
        </w:rPr>
      </w:pPr>
    </w:p>
    <w:p w:rsidR="00701126" w:rsidRPr="00A5668E" w:rsidRDefault="00D67B17" w:rsidP="00487A42">
      <w:pPr>
        <w:numPr>
          <w:ilvl w:val="0"/>
          <w:numId w:val="2"/>
        </w:numPr>
        <w:rPr>
          <w:szCs w:val="22"/>
          <w:lang w:val="ru-RU"/>
        </w:rPr>
      </w:pPr>
      <w:r w:rsidRPr="00A5668E">
        <w:rPr>
          <w:lang w:val="ru-RU"/>
        </w:rPr>
        <w:t>Расходы на оплату проезда и стипендии в 201</w:t>
      </w:r>
      <w:r w:rsidR="00BC5772" w:rsidRPr="00A5668E">
        <w:rPr>
          <w:lang w:val="ru-RU"/>
        </w:rPr>
        <w:t>5</w:t>
      </w:r>
      <w:r w:rsidRPr="00A5668E">
        <w:t> </w:t>
      </w:r>
      <w:r w:rsidRPr="00A5668E">
        <w:rPr>
          <w:lang w:val="ru-RU"/>
        </w:rPr>
        <w:t xml:space="preserve">г. </w:t>
      </w:r>
      <w:r w:rsidR="00BC5772" w:rsidRPr="00A5668E">
        <w:rPr>
          <w:szCs w:val="22"/>
          <w:lang w:val="ru-RU"/>
        </w:rPr>
        <w:t xml:space="preserve">(командировки штатных сотрудников и </w:t>
      </w:r>
      <w:r w:rsidR="00364F2F">
        <w:rPr>
          <w:szCs w:val="22"/>
          <w:lang w:val="ru-RU"/>
        </w:rPr>
        <w:t>третьих лиц</w:t>
      </w:r>
      <w:r w:rsidR="00BC5772" w:rsidRPr="00A5668E">
        <w:rPr>
          <w:szCs w:val="22"/>
          <w:lang w:val="ru-RU"/>
        </w:rPr>
        <w:t xml:space="preserve">, а также учебные стипендии) </w:t>
      </w:r>
      <w:r w:rsidRPr="00A5668E">
        <w:rPr>
          <w:lang w:val="ru-RU"/>
        </w:rPr>
        <w:t>составили 1</w:t>
      </w:r>
      <w:r w:rsidR="00BC5772" w:rsidRPr="00A5668E">
        <w:rPr>
          <w:lang w:val="ru-RU"/>
        </w:rPr>
        <w:t>7</w:t>
      </w:r>
      <w:r w:rsidRPr="00A5668E">
        <w:rPr>
          <w:lang w:val="ru-RU"/>
        </w:rPr>
        <w:t>,4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="00BC5772" w:rsidRPr="00A5668E">
        <w:rPr>
          <w:lang w:val="ru-RU"/>
        </w:rPr>
        <w:t>, что соответствовало</w:t>
      </w:r>
      <w:r w:rsidRPr="00A5668E">
        <w:rPr>
          <w:lang w:val="ru-RU"/>
        </w:rPr>
        <w:t xml:space="preserve"> </w:t>
      </w:r>
      <w:r w:rsidR="00BC5772" w:rsidRPr="00A5668E">
        <w:rPr>
          <w:lang w:val="ru-RU"/>
        </w:rPr>
        <w:t>5</w:t>
      </w:r>
      <w:r w:rsidRPr="00A5668E">
        <w:rPr>
          <w:lang w:val="ru-RU"/>
        </w:rPr>
        <w:t>,</w:t>
      </w:r>
      <w:r w:rsidR="00BC5772" w:rsidRPr="00A5668E">
        <w:rPr>
          <w:lang w:val="ru-RU"/>
        </w:rPr>
        <w:t>0</w:t>
      </w:r>
      <w:r w:rsidRPr="00A5668E">
        <w:rPr>
          <w:lang w:val="ru-RU"/>
        </w:rPr>
        <w:t xml:space="preserve">% </w:t>
      </w:r>
      <w:r w:rsidR="00BC5772" w:rsidRPr="00A5668E">
        <w:rPr>
          <w:lang w:val="ru-RU"/>
        </w:rPr>
        <w:t xml:space="preserve">совокупных </w:t>
      </w:r>
      <w:r w:rsidRPr="00A5668E">
        <w:rPr>
          <w:lang w:val="ru-RU"/>
        </w:rPr>
        <w:t>расходов</w:t>
      </w:r>
      <w:r w:rsidR="00BC5772" w:rsidRPr="00A5668E">
        <w:rPr>
          <w:lang w:val="ru-RU"/>
        </w:rPr>
        <w:t xml:space="preserve">. Расходы на оплату </w:t>
      </w:r>
      <w:r w:rsidR="00BC5772" w:rsidRPr="00A5668E">
        <w:rPr>
          <w:szCs w:val="22"/>
          <w:lang w:val="ru-RU"/>
        </w:rPr>
        <w:t xml:space="preserve">учебных стипендий, включенные в эту статью расходов </w:t>
      </w:r>
      <w:r w:rsidR="00BC5772" w:rsidRPr="00A5668E">
        <w:rPr>
          <w:rFonts w:eastAsia="+mn-ea"/>
          <w:szCs w:val="22"/>
          <w:lang w:val="ru-RU" w:eastAsia="en-US"/>
        </w:rPr>
        <w:t>–</w:t>
      </w:r>
      <w:r w:rsidR="00BC5772" w:rsidRPr="00A5668E">
        <w:rPr>
          <w:szCs w:val="22"/>
          <w:lang w:val="ru-RU"/>
        </w:rPr>
        <w:t xml:space="preserve"> это р</w:t>
      </w:r>
      <w:r w:rsidR="0035210D" w:rsidRPr="00A5668E">
        <w:rPr>
          <w:szCs w:val="22"/>
          <w:lang w:val="ru-RU"/>
        </w:rPr>
        <w:t>асходы</w:t>
      </w:r>
      <w:r w:rsidR="00701126" w:rsidRPr="00A5668E">
        <w:rPr>
          <w:szCs w:val="22"/>
          <w:lang w:val="ru-RU"/>
        </w:rPr>
        <w:t xml:space="preserve"> </w:t>
      </w:r>
      <w:r w:rsidR="00364F2F">
        <w:rPr>
          <w:szCs w:val="22"/>
          <w:lang w:val="ru-RU"/>
        </w:rPr>
        <w:t>на обучение</w:t>
      </w:r>
      <w:r w:rsidR="00BC5772" w:rsidRPr="00A5668E">
        <w:rPr>
          <w:szCs w:val="22"/>
          <w:lang w:val="ru-RU"/>
        </w:rPr>
        <w:t xml:space="preserve"> лиц, не являющихся сотрудниками </w:t>
      </w:r>
      <w:r w:rsidR="00364F2F" w:rsidRPr="00A5668E">
        <w:rPr>
          <w:szCs w:val="22"/>
          <w:lang w:val="ru-RU"/>
        </w:rPr>
        <w:t>О</w:t>
      </w:r>
      <w:r w:rsidR="00BC5772" w:rsidRPr="00A5668E">
        <w:rPr>
          <w:szCs w:val="22"/>
          <w:lang w:val="ru-RU"/>
        </w:rPr>
        <w:t>рганизации, на курсах и семинарах</w:t>
      </w:r>
      <w:r w:rsidR="00701126" w:rsidRPr="00A5668E">
        <w:rPr>
          <w:szCs w:val="22"/>
          <w:lang w:val="ru-RU"/>
        </w:rPr>
        <w:t xml:space="preserve">. </w:t>
      </w:r>
      <w:r w:rsidR="00BC5772" w:rsidRPr="00A5668E">
        <w:rPr>
          <w:szCs w:val="22"/>
          <w:lang w:val="ru-RU"/>
        </w:rPr>
        <w:t>Расходы на оплату проезда и учебных стипендий</w:t>
      </w:r>
      <w:r w:rsidR="00701126" w:rsidRPr="00A5668E">
        <w:rPr>
          <w:szCs w:val="22"/>
          <w:lang w:val="ru-RU"/>
        </w:rPr>
        <w:t xml:space="preserve"> </w:t>
      </w:r>
      <w:r w:rsidR="00BC5772" w:rsidRPr="00A5668E">
        <w:rPr>
          <w:szCs w:val="22"/>
          <w:lang w:val="ru-RU"/>
        </w:rPr>
        <w:t xml:space="preserve">выросли на </w:t>
      </w:r>
      <w:r w:rsidR="00701126" w:rsidRPr="00A5668E">
        <w:rPr>
          <w:szCs w:val="22"/>
          <w:lang w:val="ru-RU"/>
        </w:rPr>
        <w:t>13</w:t>
      </w:r>
      <w:r w:rsidR="00BC5772" w:rsidRPr="00A5668E">
        <w:rPr>
          <w:szCs w:val="22"/>
          <w:lang w:val="ru-RU"/>
        </w:rPr>
        <w:t>,</w:t>
      </w:r>
      <w:r w:rsidR="00701126" w:rsidRPr="00A5668E">
        <w:rPr>
          <w:szCs w:val="22"/>
          <w:lang w:val="ru-RU"/>
        </w:rPr>
        <w:t>0</w:t>
      </w:r>
      <w:r w:rsidR="002A3BDF" w:rsidRPr="00A5668E">
        <w:rPr>
          <w:szCs w:val="22"/>
          <w:lang w:val="ru-RU"/>
        </w:rPr>
        <w:t>%</w:t>
      </w:r>
      <w:r w:rsidR="00701126" w:rsidRPr="00A5668E">
        <w:rPr>
          <w:szCs w:val="22"/>
          <w:lang w:val="ru-RU"/>
        </w:rPr>
        <w:t xml:space="preserve"> </w:t>
      </w:r>
      <w:r w:rsidR="00BC5772" w:rsidRPr="00A5668E">
        <w:rPr>
          <w:szCs w:val="18"/>
          <w:lang w:val="ru-RU"/>
        </w:rPr>
        <w:t>по сравнению</w:t>
      </w:r>
      <w:r w:rsidR="00BC5772" w:rsidRPr="00A5668E">
        <w:rPr>
          <w:szCs w:val="22"/>
          <w:lang w:val="ru-RU"/>
        </w:rPr>
        <w:t xml:space="preserve"> с </w:t>
      </w:r>
      <w:r w:rsidR="00BC5772" w:rsidRPr="00A5668E">
        <w:rPr>
          <w:snapToGrid w:val="0"/>
          <w:szCs w:val="22"/>
          <w:lang w:val="ru-RU"/>
        </w:rPr>
        <w:t>показател</w:t>
      </w:r>
      <w:r w:rsidR="00BC5772" w:rsidRPr="00A5668E">
        <w:rPr>
          <w:szCs w:val="22"/>
          <w:lang w:val="ru-RU"/>
        </w:rPr>
        <w:t xml:space="preserve">ем </w:t>
      </w:r>
      <w:r w:rsidR="00701126" w:rsidRPr="00A5668E">
        <w:rPr>
          <w:szCs w:val="22"/>
          <w:lang w:val="ru-RU"/>
        </w:rPr>
        <w:t>2014</w:t>
      </w:r>
      <w:r w:rsidR="00BC5772" w:rsidRPr="00A5668E">
        <w:rPr>
          <w:szCs w:val="22"/>
          <w:lang w:val="ru-RU"/>
        </w:rPr>
        <w:t> г.</w:t>
      </w:r>
      <w:r w:rsidR="00701126" w:rsidRPr="00A5668E">
        <w:rPr>
          <w:szCs w:val="22"/>
          <w:lang w:val="ru-RU"/>
        </w:rPr>
        <w:t xml:space="preserve"> </w:t>
      </w:r>
      <w:r w:rsidR="00BC5772" w:rsidRPr="00A5668E">
        <w:rPr>
          <w:szCs w:val="22"/>
          <w:lang w:val="ru-RU"/>
        </w:rPr>
        <w:t>(</w:t>
      </w:r>
      <w:r w:rsidR="00701126" w:rsidRPr="00A5668E">
        <w:rPr>
          <w:szCs w:val="22"/>
          <w:lang w:val="ru-RU"/>
        </w:rPr>
        <w:t>15</w:t>
      </w:r>
      <w:r w:rsidR="00BC5772" w:rsidRPr="00A5668E">
        <w:rPr>
          <w:szCs w:val="22"/>
          <w:lang w:val="ru-RU"/>
        </w:rPr>
        <w:t>,</w:t>
      </w:r>
      <w:r w:rsidR="00701126" w:rsidRPr="00A5668E">
        <w:rPr>
          <w:szCs w:val="22"/>
          <w:lang w:val="ru-RU"/>
        </w:rPr>
        <w:t xml:space="preserve">4 </w:t>
      </w:r>
      <w:r w:rsidR="00726EB5">
        <w:rPr>
          <w:szCs w:val="22"/>
          <w:lang w:val="ru-RU"/>
        </w:rPr>
        <w:t>млн</w:t>
      </w:r>
      <w:r w:rsidR="003C670E">
        <w:rPr>
          <w:szCs w:val="22"/>
          <w:lang w:val="ru-RU"/>
        </w:rPr>
        <w:t> шв. франков</w:t>
      </w:r>
      <w:r w:rsidR="00BC5772" w:rsidRPr="00A5668E">
        <w:rPr>
          <w:szCs w:val="22"/>
          <w:lang w:val="ru-RU"/>
        </w:rPr>
        <w:t>)</w:t>
      </w:r>
      <w:r w:rsidR="00701126" w:rsidRPr="00A5668E">
        <w:rPr>
          <w:szCs w:val="22"/>
          <w:lang w:val="ru-RU"/>
        </w:rPr>
        <w:t xml:space="preserve">. </w:t>
      </w:r>
      <w:r w:rsidR="00BC5772" w:rsidRPr="00A5668E">
        <w:rPr>
          <w:szCs w:val="22"/>
          <w:lang w:val="ru-RU"/>
        </w:rPr>
        <w:t xml:space="preserve">В </w:t>
      </w:r>
      <w:r w:rsidR="00701126" w:rsidRPr="00A5668E">
        <w:rPr>
          <w:szCs w:val="22"/>
          <w:lang w:val="ru-RU"/>
        </w:rPr>
        <w:t>2015</w:t>
      </w:r>
      <w:r w:rsidR="00BC5772" w:rsidRPr="00A5668E">
        <w:rPr>
          <w:szCs w:val="22"/>
        </w:rPr>
        <w:t> </w:t>
      </w:r>
      <w:r w:rsidR="00BC5772" w:rsidRPr="00A5668E">
        <w:rPr>
          <w:szCs w:val="22"/>
          <w:lang w:val="ru-RU"/>
        </w:rPr>
        <w:t>г.</w:t>
      </w:r>
      <w:r w:rsidR="00701126" w:rsidRPr="00A5668E">
        <w:rPr>
          <w:szCs w:val="22"/>
          <w:lang w:val="ru-RU"/>
        </w:rPr>
        <w:t xml:space="preserve"> </w:t>
      </w:r>
      <w:r w:rsidR="00BC5772" w:rsidRPr="00A5668E">
        <w:rPr>
          <w:szCs w:val="22"/>
          <w:lang w:val="ru-RU"/>
        </w:rPr>
        <w:t xml:space="preserve">расходы на оплату проезда включали расходы на оплату проезда </w:t>
      </w:r>
      <w:r w:rsidR="00364F2F">
        <w:rPr>
          <w:szCs w:val="22"/>
          <w:lang w:val="ru-RU"/>
        </w:rPr>
        <w:t xml:space="preserve">третьих лиц </w:t>
      </w:r>
      <w:r w:rsidR="00701126" w:rsidRPr="00A5668E">
        <w:rPr>
          <w:szCs w:val="22"/>
          <w:lang w:val="ru-RU"/>
        </w:rPr>
        <w:t>(</w:t>
      </w:r>
      <w:r w:rsidR="00BC5772" w:rsidRPr="00A5668E">
        <w:rPr>
          <w:szCs w:val="22"/>
          <w:lang w:val="ru-RU"/>
        </w:rPr>
        <w:t>участников конференций и докладчиков на них</w:t>
      </w:r>
      <w:r w:rsidR="00701126" w:rsidRPr="00A5668E">
        <w:rPr>
          <w:szCs w:val="22"/>
          <w:lang w:val="ru-RU"/>
        </w:rPr>
        <w:t xml:space="preserve">) </w:t>
      </w:r>
      <w:r w:rsidR="00BC5772" w:rsidRPr="00A5668E">
        <w:rPr>
          <w:szCs w:val="22"/>
          <w:lang w:val="ru-RU"/>
        </w:rPr>
        <w:t xml:space="preserve">в сумме </w:t>
      </w:r>
      <w:r w:rsidR="00701126" w:rsidRPr="00A5668E">
        <w:rPr>
          <w:szCs w:val="22"/>
          <w:lang w:val="ru-RU"/>
        </w:rPr>
        <w:t>9</w:t>
      </w:r>
      <w:r w:rsidR="00BC5772" w:rsidRPr="00A5668E">
        <w:rPr>
          <w:szCs w:val="22"/>
          <w:lang w:val="ru-RU"/>
        </w:rPr>
        <w:t>,</w:t>
      </w:r>
      <w:r w:rsidR="00701126" w:rsidRPr="00A5668E">
        <w:rPr>
          <w:szCs w:val="22"/>
          <w:lang w:val="ru-RU"/>
        </w:rPr>
        <w:t xml:space="preserve">6 </w:t>
      </w:r>
      <w:r w:rsidR="00726EB5">
        <w:rPr>
          <w:szCs w:val="22"/>
          <w:lang w:val="ru-RU"/>
        </w:rPr>
        <w:t>млн</w:t>
      </w:r>
      <w:r w:rsidR="003C670E">
        <w:rPr>
          <w:szCs w:val="22"/>
          <w:lang w:val="ru-RU"/>
        </w:rPr>
        <w:t> шв. франков</w:t>
      </w:r>
      <w:r w:rsidR="00BC5772" w:rsidRPr="00A5668E">
        <w:rPr>
          <w:szCs w:val="22"/>
          <w:lang w:val="ru-RU"/>
        </w:rPr>
        <w:t xml:space="preserve"> и расходы на оплату командировок сотрудников в сумме </w:t>
      </w:r>
      <w:r w:rsidR="00701126" w:rsidRPr="00A5668E">
        <w:rPr>
          <w:szCs w:val="22"/>
          <w:lang w:val="ru-RU"/>
        </w:rPr>
        <w:t>5</w:t>
      </w:r>
      <w:r w:rsidR="00BC5772" w:rsidRPr="00A5668E">
        <w:rPr>
          <w:szCs w:val="22"/>
          <w:lang w:val="ru-RU"/>
        </w:rPr>
        <w:t>,</w:t>
      </w:r>
      <w:r w:rsidR="00701126" w:rsidRPr="00A5668E">
        <w:rPr>
          <w:szCs w:val="22"/>
          <w:lang w:val="ru-RU"/>
        </w:rPr>
        <w:t xml:space="preserve">9 </w:t>
      </w:r>
      <w:r w:rsidR="00726EB5">
        <w:rPr>
          <w:szCs w:val="22"/>
          <w:lang w:val="ru-RU"/>
        </w:rPr>
        <w:t>млн</w:t>
      </w:r>
      <w:r w:rsidR="003C670E">
        <w:rPr>
          <w:szCs w:val="22"/>
          <w:lang w:val="ru-RU"/>
        </w:rPr>
        <w:t> шв. франков</w:t>
      </w:r>
      <w:r w:rsidR="00701126" w:rsidRPr="00A5668E">
        <w:rPr>
          <w:szCs w:val="22"/>
          <w:lang w:val="ru-RU"/>
        </w:rPr>
        <w:t xml:space="preserve">.  </w:t>
      </w:r>
      <w:r w:rsidR="00BC5772" w:rsidRPr="00A5668E">
        <w:rPr>
          <w:szCs w:val="22"/>
          <w:lang w:val="ru-RU"/>
        </w:rPr>
        <w:t xml:space="preserve">Если расходы на оплату командировок сотрудников остались примерно на уровне </w:t>
      </w:r>
      <w:r w:rsidR="002C4EDB" w:rsidRPr="00A5668E">
        <w:rPr>
          <w:szCs w:val="22"/>
          <w:lang w:val="ru-RU"/>
        </w:rPr>
        <w:t xml:space="preserve">прошлого года </w:t>
      </w:r>
      <w:r w:rsidR="00701126" w:rsidRPr="00A5668E">
        <w:rPr>
          <w:szCs w:val="22"/>
          <w:lang w:val="ru-RU"/>
        </w:rPr>
        <w:t>(</w:t>
      </w:r>
      <w:r w:rsidR="00BC5772" w:rsidRPr="00A5668E">
        <w:rPr>
          <w:szCs w:val="22"/>
          <w:lang w:val="ru-RU"/>
        </w:rPr>
        <w:t xml:space="preserve">в </w:t>
      </w:r>
      <w:r w:rsidR="00701126" w:rsidRPr="00A5668E">
        <w:rPr>
          <w:szCs w:val="22"/>
          <w:lang w:val="ru-RU"/>
        </w:rPr>
        <w:t>2014</w:t>
      </w:r>
      <w:r w:rsidR="00BC5772" w:rsidRPr="00A5668E">
        <w:rPr>
          <w:szCs w:val="22"/>
          <w:lang w:val="ru-RU"/>
        </w:rPr>
        <w:t> г.</w:t>
      </w:r>
      <w:r w:rsidR="00701126" w:rsidRPr="00A5668E">
        <w:rPr>
          <w:szCs w:val="22"/>
          <w:lang w:val="ru-RU"/>
        </w:rPr>
        <w:t xml:space="preserve"> </w:t>
      </w:r>
      <w:r w:rsidR="00BC5772" w:rsidRPr="00A5668E">
        <w:rPr>
          <w:szCs w:val="22"/>
          <w:lang w:val="ru-RU"/>
        </w:rPr>
        <w:t xml:space="preserve">они составляли 5,7 </w:t>
      </w:r>
      <w:r w:rsidR="00726EB5">
        <w:rPr>
          <w:szCs w:val="22"/>
          <w:lang w:val="ru-RU"/>
        </w:rPr>
        <w:t>млн</w:t>
      </w:r>
      <w:r w:rsidR="003C670E">
        <w:rPr>
          <w:szCs w:val="22"/>
          <w:lang w:val="ru-RU"/>
        </w:rPr>
        <w:t> шв. франков</w:t>
      </w:r>
      <w:r w:rsidR="00BC5772" w:rsidRPr="00A5668E">
        <w:rPr>
          <w:szCs w:val="22"/>
          <w:lang w:val="ru-RU"/>
        </w:rPr>
        <w:t xml:space="preserve">), то расходы на оплату проезда </w:t>
      </w:r>
      <w:r w:rsidR="00364F2F">
        <w:rPr>
          <w:szCs w:val="22"/>
          <w:lang w:val="ru-RU"/>
        </w:rPr>
        <w:t xml:space="preserve">третьих лиц </w:t>
      </w:r>
      <w:r w:rsidR="00BC5772" w:rsidRPr="00A5668E">
        <w:rPr>
          <w:szCs w:val="22"/>
          <w:lang w:val="ru-RU"/>
        </w:rPr>
        <w:t xml:space="preserve">выросли на </w:t>
      </w:r>
      <w:r w:rsidR="00701126" w:rsidRPr="00A5668E">
        <w:rPr>
          <w:szCs w:val="22"/>
          <w:lang w:val="ru-RU"/>
        </w:rPr>
        <w:t>2</w:t>
      </w:r>
      <w:r w:rsidR="00BC5772" w:rsidRPr="00A5668E">
        <w:rPr>
          <w:szCs w:val="22"/>
          <w:lang w:val="ru-RU"/>
        </w:rPr>
        <w:t>,</w:t>
      </w:r>
      <w:r w:rsidR="00701126" w:rsidRPr="00A5668E">
        <w:rPr>
          <w:szCs w:val="22"/>
          <w:lang w:val="ru-RU"/>
        </w:rPr>
        <w:t xml:space="preserve">0 </w:t>
      </w:r>
      <w:r w:rsidR="00726EB5">
        <w:rPr>
          <w:szCs w:val="22"/>
          <w:lang w:val="ru-RU"/>
        </w:rPr>
        <w:t>млн</w:t>
      </w:r>
      <w:r w:rsidR="003C670E">
        <w:rPr>
          <w:szCs w:val="22"/>
          <w:lang w:val="ru-RU"/>
        </w:rPr>
        <w:t> шв. франков</w:t>
      </w:r>
      <w:r w:rsidR="00BC5772" w:rsidRPr="00A5668E">
        <w:rPr>
          <w:szCs w:val="22"/>
          <w:lang w:val="ru-RU"/>
        </w:rPr>
        <w:t xml:space="preserve"> </w:t>
      </w:r>
      <w:r w:rsidR="00701126" w:rsidRPr="00A5668E">
        <w:rPr>
          <w:szCs w:val="22"/>
          <w:lang w:val="ru-RU"/>
        </w:rPr>
        <w:t>(</w:t>
      </w:r>
      <w:r w:rsidR="00BC5772" w:rsidRPr="00A5668E">
        <w:rPr>
          <w:szCs w:val="22"/>
          <w:lang w:val="ru-RU"/>
        </w:rPr>
        <w:t xml:space="preserve">в 2014 г. они составляли </w:t>
      </w:r>
      <w:r w:rsidR="00701126" w:rsidRPr="00A5668E">
        <w:rPr>
          <w:szCs w:val="22"/>
          <w:lang w:val="ru-RU"/>
        </w:rPr>
        <w:t>7</w:t>
      </w:r>
      <w:r w:rsidR="00BC5772" w:rsidRPr="00A5668E">
        <w:rPr>
          <w:szCs w:val="22"/>
          <w:lang w:val="ru-RU"/>
        </w:rPr>
        <w:t>,</w:t>
      </w:r>
      <w:r w:rsidR="00701126" w:rsidRPr="00A5668E">
        <w:rPr>
          <w:szCs w:val="22"/>
          <w:lang w:val="ru-RU"/>
        </w:rPr>
        <w:t xml:space="preserve">6 </w:t>
      </w:r>
      <w:r w:rsidR="00726EB5">
        <w:rPr>
          <w:szCs w:val="22"/>
          <w:lang w:val="ru-RU"/>
        </w:rPr>
        <w:t>млн</w:t>
      </w:r>
      <w:r w:rsidR="003C670E">
        <w:rPr>
          <w:szCs w:val="22"/>
          <w:lang w:val="ru-RU"/>
        </w:rPr>
        <w:t> шв. франков</w:t>
      </w:r>
      <w:r w:rsidR="00BC5772" w:rsidRPr="00A5668E">
        <w:rPr>
          <w:szCs w:val="22"/>
          <w:lang w:val="ru-RU"/>
        </w:rPr>
        <w:t>). Общие расходы на учебные стипендии</w:t>
      </w:r>
      <w:r w:rsidR="00701126" w:rsidRPr="00A5668E">
        <w:rPr>
          <w:szCs w:val="22"/>
          <w:lang w:val="ru-RU"/>
        </w:rPr>
        <w:t xml:space="preserve"> </w:t>
      </w:r>
      <w:r w:rsidR="00BC5772" w:rsidRPr="00A5668E">
        <w:rPr>
          <w:szCs w:val="22"/>
          <w:lang w:val="ru-RU"/>
        </w:rPr>
        <w:t xml:space="preserve">в </w:t>
      </w:r>
      <w:r w:rsidR="00701126" w:rsidRPr="00A5668E">
        <w:rPr>
          <w:szCs w:val="22"/>
          <w:lang w:val="ru-RU"/>
        </w:rPr>
        <w:t>2015</w:t>
      </w:r>
      <w:r w:rsidR="00BC5772" w:rsidRPr="00A5668E">
        <w:rPr>
          <w:szCs w:val="22"/>
        </w:rPr>
        <w:t> </w:t>
      </w:r>
      <w:r w:rsidR="00BC5772" w:rsidRPr="00A5668E">
        <w:rPr>
          <w:szCs w:val="22"/>
          <w:lang w:val="ru-RU"/>
        </w:rPr>
        <w:t>г.</w:t>
      </w:r>
      <w:r w:rsidR="00701126" w:rsidRPr="00A5668E">
        <w:rPr>
          <w:szCs w:val="22"/>
          <w:lang w:val="ru-RU"/>
        </w:rPr>
        <w:t xml:space="preserve"> </w:t>
      </w:r>
      <w:r w:rsidR="00BC5772" w:rsidRPr="00A5668E">
        <w:rPr>
          <w:szCs w:val="22"/>
          <w:lang w:val="ru-RU"/>
        </w:rPr>
        <w:t xml:space="preserve">составили </w:t>
      </w:r>
      <w:r w:rsidR="00701126" w:rsidRPr="00A5668E">
        <w:rPr>
          <w:szCs w:val="22"/>
          <w:lang w:val="ru-RU"/>
        </w:rPr>
        <w:t>1</w:t>
      </w:r>
      <w:r w:rsidR="00BC5772" w:rsidRPr="00A5668E">
        <w:rPr>
          <w:szCs w:val="22"/>
          <w:lang w:val="ru-RU"/>
        </w:rPr>
        <w:t>,</w:t>
      </w:r>
      <w:r w:rsidR="00701126" w:rsidRPr="00A5668E">
        <w:rPr>
          <w:szCs w:val="22"/>
          <w:lang w:val="ru-RU"/>
        </w:rPr>
        <w:t xml:space="preserve">9 </w:t>
      </w:r>
      <w:r w:rsidR="00726EB5">
        <w:rPr>
          <w:szCs w:val="22"/>
          <w:lang w:val="ru-RU"/>
        </w:rPr>
        <w:t>млн</w:t>
      </w:r>
      <w:r w:rsidR="003C670E">
        <w:rPr>
          <w:szCs w:val="22"/>
          <w:lang w:val="ru-RU"/>
        </w:rPr>
        <w:t> шв. франков</w:t>
      </w:r>
      <w:r w:rsidR="00BC5772" w:rsidRPr="00A5668E">
        <w:rPr>
          <w:szCs w:val="22"/>
          <w:lang w:val="ru-RU"/>
        </w:rPr>
        <w:t xml:space="preserve"> (в прошлом году они составили 2,1</w:t>
      </w:r>
      <w:r w:rsidR="00BC5772" w:rsidRPr="00A5668E">
        <w:rPr>
          <w:szCs w:val="22"/>
        </w:rPr>
        <w:t> </w:t>
      </w:r>
      <w:r w:rsidR="00726EB5">
        <w:rPr>
          <w:szCs w:val="22"/>
          <w:lang w:val="ru-RU"/>
        </w:rPr>
        <w:t>млн</w:t>
      </w:r>
      <w:r w:rsidR="003C670E">
        <w:rPr>
          <w:szCs w:val="22"/>
          <w:lang w:val="ru-RU"/>
        </w:rPr>
        <w:t> шв. франков</w:t>
      </w:r>
      <w:r w:rsidR="00BC5772" w:rsidRPr="00A5668E">
        <w:rPr>
          <w:szCs w:val="22"/>
          <w:lang w:val="ru-RU"/>
        </w:rPr>
        <w:t>)</w:t>
      </w:r>
      <w:r w:rsidR="00701126" w:rsidRPr="00A5668E">
        <w:rPr>
          <w:szCs w:val="22"/>
          <w:lang w:val="ru-RU"/>
        </w:rPr>
        <w:t>.</w:t>
      </w:r>
    </w:p>
    <w:p w:rsidR="00701126" w:rsidRPr="00A5668E" w:rsidRDefault="00701126" w:rsidP="002577C1">
      <w:pPr>
        <w:pStyle w:val="ListParagraph1"/>
        <w:rPr>
          <w:szCs w:val="22"/>
          <w:lang w:val="ru-RU"/>
        </w:rPr>
      </w:pPr>
    </w:p>
    <w:p w:rsidR="00701126" w:rsidRPr="00A5668E" w:rsidRDefault="00D4655A" w:rsidP="00487A42">
      <w:pPr>
        <w:numPr>
          <w:ilvl w:val="0"/>
          <w:numId w:val="2"/>
        </w:numPr>
        <w:rPr>
          <w:szCs w:val="22"/>
          <w:lang w:val="ru-RU"/>
        </w:rPr>
      </w:pPr>
      <w:r w:rsidRPr="00A5668E">
        <w:rPr>
          <w:lang w:val="ru-RU"/>
        </w:rPr>
        <w:t>На оплату услуг, оказываемых по контрактам, в 2015</w:t>
      </w:r>
      <w:r w:rsidRPr="00A5668E">
        <w:t> </w:t>
      </w:r>
      <w:r w:rsidRPr="00A5668E">
        <w:rPr>
          <w:lang w:val="ru-RU"/>
        </w:rPr>
        <w:t>г. было потрачено 72,1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Pr="00A5668E">
        <w:rPr>
          <w:lang w:val="ru-RU"/>
        </w:rPr>
        <w:t>.  Эти расходы возросли на 13,4% по сравнению с уровнем 2014</w:t>
      </w:r>
      <w:r w:rsidRPr="00A5668E">
        <w:t> </w:t>
      </w:r>
      <w:r w:rsidRPr="00A5668E">
        <w:rPr>
          <w:lang w:val="ru-RU"/>
        </w:rPr>
        <w:t>г. (63,6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Pr="00A5668E">
        <w:rPr>
          <w:lang w:val="ru-RU"/>
        </w:rPr>
        <w:t>).  Основные категории услуг по контрактам в 2015</w:t>
      </w:r>
      <w:r w:rsidRPr="00A5668E">
        <w:t> </w:t>
      </w:r>
      <w:r w:rsidRPr="00A5668E">
        <w:rPr>
          <w:lang w:val="ru-RU"/>
        </w:rPr>
        <w:t>г.</w:t>
      </w:r>
      <w:r w:rsidR="00364F2F">
        <w:rPr>
          <w:lang w:val="ru-RU"/>
        </w:rPr>
        <w:t xml:space="preserve"> </w:t>
      </w:r>
      <w:r w:rsidR="00364F2F" w:rsidRPr="00364F2F">
        <w:rPr>
          <w:rFonts w:eastAsia="+mn-ea"/>
          <w:lang w:val="ru-RU" w:eastAsia="en-US"/>
        </w:rPr>
        <w:t>–</w:t>
      </w:r>
      <w:r w:rsidR="00364F2F">
        <w:rPr>
          <w:rFonts w:eastAsia="+mn-ea"/>
          <w:lang w:val="ru-RU" w:eastAsia="en-US"/>
        </w:rPr>
        <w:t xml:space="preserve"> </w:t>
      </w:r>
      <w:r w:rsidR="00364F2F">
        <w:rPr>
          <w:lang w:val="ru-RU"/>
        </w:rPr>
        <w:t xml:space="preserve">это </w:t>
      </w:r>
      <w:r w:rsidRPr="00A5668E">
        <w:rPr>
          <w:lang w:val="ru-RU"/>
        </w:rPr>
        <w:t>коммерческие услуги по письменному переводу (24,1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Pr="00A5668E">
        <w:rPr>
          <w:lang w:val="ru-RU"/>
        </w:rPr>
        <w:t>), коммерческие услуги в области ИТ (12,6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Pr="00A5668E">
        <w:rPr>
          <w:lang w:val="ru-RU"/>
        </w:rPr>
        <w:t>), услуги по индивидуальным контрактам (11,7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Pr="00A5668E">
        <w:rPr>
          <w:lang w:val="ru-RU"/>
        </w:rPr>
        <w:t>) и услуги Международного вычислительного центра (10,9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Pr="00A5668E">
        <w:rPr>
          <w:lang w:val="ru-RU"/>
        </w:rPr>
        <w:t xml:space="preserve">).  Расходы </w:t>
      </w:r>
      <w:r w:rsidR="00364F2F">
        <w:rPr>
          <w:lang w:val="ru-RU"/>
        </w:rPr>
        <w:t>по оплате коммерческих услуг</w:t>
      </w:r>
      <w:r w:rsidRPr="00A5668E">
        <w:rPr>
          <w:lang w:val="ru-RU"/>
        </w:rPr>
        <w:t xml:space="preserve"> письменн</w:t>
      </w:r>
      <w:r w:rsidR="00364F2F">
        <w:rPr>
          <w:lang w:val="ru-RU"/>
        </w:rPr>
        <w:t>ого перевода</w:t>
      </w:r>
      <w:r w:rsidR="00F237EC" w:rsidRPr="00A5668E">
        <w:rPr>
          <w:lang w:val="ru-RU"/>
        </w:rPr>
        <w:t xml:space="preserve"> </w:t>
      </w:r>
      <w:r w:rsidRPr="00A5668E">
        <w:rPr>
          <w:lang w:val="ru-RU"/>
        </w:rPr>
        <w:t xml:space="preserve">выросли </w:t>
      </w:r>
      <w:r w:rsidR="00364F2F" w:rsidRPr="00A5668E">
        <w:rPr>
          <w:lang w:val="ru-RU"/>
        </w:rPr>
        <w:t>по сравнению с 2014</w:t>
      </w:r>
      <w:r w:rsidR="00364F2F" w:rsidRPr="00A5668E">
        <w:t> </w:t>
      </w:r>
      <w:r w:rsidR="00364F2F" w:rsidRPr="00A5668E">
        <w:rPr>
          <w:lang w:val="ru-RU"/>
        </w:rPr>
        <w:t xml:space="preserve">г. </w:t>
      </w:r>
      <w:r w:rsidRPr="00A5668E">
        <w:rPr>
          <w:lang w:val="ru-RU"/>
        </w:rPr>
        <w:t xml:space="preserve">на </w:t>
      </w:r>
      <w:r w:rsidR="00F237EC" w:rsidRPr="00A5668E">
        <w:rPr>
          <w:lang w:val="ru-RU"/>
        </w:rPr>
        <w:t>1</w:t>
      </w:r>
      <w:r w:rsidRPr="00A5668E">
        <w:rPr>
          <w:lang w:val="ru-RU"/>
        </w:rPr>
        <w:t>,</w:t>
      </w:r>
      <w:r w:rsidR="00F237EC" w:rsidRPr="00A5668E">
        <w:rPr>
          <w:lang w:val="ru-RU"/>
        </w:rPr>
        <w:t>6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Pr="00A5668E">
        <w:rPr>
          <w:lang w:val="ru-RU"/>
        </w:rPr>
        <w:t xml:space="preserve">, </w:t>
      </w:r>
      <w:r w:rsidR="00364F2F">
        <w:rPr>
          <w:lang w:val="ru-RU"/>
        </w:rPr>
        <w:t>что было от</w:t>
      </w:r>
      <w:r w:rsidRPr="00A5668E">
        <w:rPr>
          <w:lang w:val="ru-RU"/>
        </w:rPr>
        <w:t xml:space="preserve">части </w:t>
      </w:r>
      <w:r w:rsidR="00364F2F">
        <w:rPr>
          <w:lang w:val="ru-RU"/>
        </w:rPr>
        <w:t xml:space="preserve">связано с ростом </w:t>
      </w:r>
      <w:r w:rsidRPr="00A5668E">
        <w:rPr>
          <w:lang w:val="ru-RU"/>
        </w:rPr>
        <w:t xml:space="preserve">среднего </w:t>
      </w:r>
      <w:r w:rsidR="00F237EC" w:rsidRPr="00A5668E">
        <w:rPr>
          <w:lang w:val="ru-RU"/>
        </w:rPr>
        <w:t>объема заключений</w:t>
      </w:r>
      <w:r w:rsidRPr="00A5668E">
        <w:rPr>
          <w:lang w:val="ru-RU"/>
        </w:rPr>
        <w:t xml:space="preserve"> о патентоспособности, которые переводятся на </w:t>
      </w:r>
      <w:r w:rsidR="00F237EC" w:rsidRPr="00A5668E">
        <w:rPr>
          <w:lang w:val="ru-RU"/>
        </w:rPr>
        <w:t xml:space="preserve">условиях </w:t>
      </w:r>
      <w:r w:rsidRPr="00A5668E">
        <w:rPr>
          <w:lang w:val="ru-RU"/>
        </w:rPr>
        <w:t>аутсорсинг</w:t>
      </w:r>
      <w:r w:rsidR="00F237EC" w:rsidRPr="00A5668E">
        <w:rPr>
          <w:lang w:val="ru-RU"/>
        </w:rPr>
        <w:t xml:space="preserve">а. Расходы на коммерческие услуги в области ИТ </w:t>
      </w:r>
      <w:r w:rsidR="00F237EC" w:rsidRPr="00A5668E">
        <w:rPr>
          <w:szCs w:val="22"/>
          <w:lang w:val="ru-RU"/>
        </w:rPr>
        <w:t xml:space="preserve">возросли </w:t>
      </w:r>
      <w:r w:rsidR="00F237EC" w:rsidRPr="00A5668E">
        <w:rPr>
          <w:szCs w:val="18"/>
          <w:lang w:val="ru-RU"/>
        </w:rPr>
        <w:t>по сравнению</w:t>
      </w:r>
      <w:r w:rsidR="00F237EC" w:rsidRPr="00A5668E">
        <w:rPr>
          <w:szCs w:val="22"/>
          <w:lang w:val="ru-RU"/>
        </w:rPr>
        <w:t xml:space="preserve"> с 2014 г. на 2,5 </w:t>
      </w:r>
      <w:r w:rsidR="00726EB5">
        <w:rPr>
          <w:szCs w:val="22"/>
          <w:lang w:val="ru-RU"/>
        </w:rPr>
        <w:t>млн</w:t>
      </w:r>
      <w:r w:rsidR="003C670E">
        <w:rPr>
          <w:szCs w:val="22"/>
          <w:lang w:val="ru-RU"/>
        </w:rPr>
        <w:t> шв. франков</w:t>
      </w:r>
      <w:r w:rsidR="00F237EC" w:rsidRPr="00A5668E">
        <w:rPr>
          <w:szCs w:val="22"/>
          <w:lang w:val="ru-RU"/>
        </w:rPr>
        <w:t xml:space="preserve">, </w:t>
      </w:r>
      <w:r w:rsidRPr="00A5668E">
        <w:rPr>
          <w:lang w:val="ru-RU"/>
        </w:rPr>
        <w:t xml:space="preserve">расходы на услуги по индивидуальным контрактам </w:t>
      </w:r>
      <w:r w:rsidR="00F237EC" w:rsidRPr="00A5668E">
        <w:rPr>
          <w:lang w:val="ru-RU"/>
        </w:rPr>
        <w:t xml:space="preserve">также возросли относительно </w:t>
      </w:r>
      <w:r w:rsidR="00F237EC" w:rsidRPr="00A5668E">
        <w:rPr>
          <w:szCs w:val="22"/>
          <w:lang w:val="ru-RU"/>
        </w:rPr>
        <w:t>прошлого года</w:t>
      </w:r>
      <w:r w:rsidRPr="00A5668E">
        <w:rPr>
          <w:szCs w:val="22"/>
          <w:lang w:val="ru-RU"/>
        </w:rPr>
        <w:t xml:space="preserve">, </w:t>
      </w:r>
      <w:r w:rsidR="00F237EC" w:rsidRPr="00A5668E">
        <w:rPr>
          <w:szCs w:val="22"/>
          <w:lang w:val="ru-RU"/>
        </w:rPr>
        <w:t xml:space="preserve">однако стоимость </w:t>
      </w:r>
      <w:r w:rsidR="00F237EC" w:rsidRPr="00A5668E">
        <w:rPr>
          <w:lang w:val="ru-RU"/>
        </w:rPr>
        <w:t xml:space="preserve">услуг Международного вычислительного центра сократилась </w:t>
      </w:r>
      <w:r w:rsidR="00F237EC" w:rsidRPr="00A5668E">
        <w:rPr>
          <w:szCs w:val="18"/>
          <w:lang w:val="ru-RU"/>
        </w:rPr>
        <w:t>по сравнению</w:t>
      </w:r>
      <w:r w:rsidR="00F237EC" w:rsidRPr="00A5668E">
        <w:rPr>
          <w:lang w:val="ru-RU"/>
        </w:rPr>
        <w:t xml:space="preserve"> с 2014 г. на </w:t>
      </w:r>
      <w:r w:rsidR="00701126" w:rsidRPr="00A5668E">
        <w:rPr>
          <w:szCs w:val="22"/>
          <w:lang w:val="ru-RU"/>
        </w:rPr>
        <w:t>0</w:t>
      </w:r>
      <w:r w:rsidR="00F237EC" w:rsidRPr="00A5668E">
        <w:rPr>
          <w:szCs w:val="22"/>
          <w:lang w:val="ru-RU"/>
        </w:rPr>
        <w:t>,</w:t>
      </w:r>
      <w:r w:rsidR="00701126" w:rsidRPr="00A5668E">
        <w:rPr>
          <w:szCs w:val="22"/>
          <w:lang w:val="ru-RU"/>
        </w:rPr>
        <w:t xml:space="preserve">6 </w:t>
      </w:r>
      <w:r w:rsidR="00726EB5">
        <w:rPr>
          <w:szCs w:val="22"/>
          <w:lang w:val="ru-RU"/>
        </w:rPr>
        <w:t>млн</w:t>
      </w:r>
      <w:r w:rsidR="003C670E">
        <w:rPr>
          <w:szCs w:val="22"/>
          <w:lang w:val="ru-RU"/>
        </w:rPr>
        <w:t> шв. франков</w:t>
      </w:r>
      <w:r w:rsidR="00701126" w:rsidRPr="00A5668E">
        <w:rPr>
          <w:szCs w:val="22"/>
          <w:lang w:val="ru-RU"/>
        </w:rPr>
        <w:t>.</w:t>
      </w:r>
    </w:p>
    <w:p w:rsidR="00701126" w:rsidRPr="00A5668E" w:rsidRDefault="00701126" w:rsidP="00C43E3B">
      <w:pPr>
        <w:rPr>
          <w:i/>
          <w:szCs w:val="22"/>
          <w:lang w:val="ru-RU"/>
        </w:rPr>
      </w:pPr>
    </w:p>
    <w:p w:rsidR="00701126" w:rsidRPr="00A5668E" w:rsidRDefault="00F237EC" w:rsidP="00487A42">
      <w:pPr>
        <w:numPr>
          <w:ilvl w:val="0"/>
          <w:numId w:val="2"/>
        </w:numPr>
        <w:spacing w:after="220"/>
        <w:rPr>
          <w:szCs w:val="22"/>
          <w:lang w:val="ru-RU"/>
        </w:rPr>
      </w:pPr>
      <w:r w:rsidRPr="00A5668E">
        <w:rPr>
          <w:lang w:val="ru-RU"/>
        </w:rPr>
        <w:lastRenderedPageBreak/>
        <w:t>Эксплуатационные расходы Организации за 2015</w:t>
      </w:r>
      <w:r w:rsidRPr="00A5668E">
        <w:t> </w:t>
      </w:r>
      <w:r w:rsidRPr="00A5668E">
        <w:rPr>
          <w:lang w:val="ru-RU"/>
        </w:rPr>
        <w:t>г. составили 21,2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Pr="00A5668E">
        <w:rPr>
          <w:lang w:val="ru-RU"/>
        </w:rPr>
        <w:t>, превысив на 1,9% уровень 2014</w:t>
      </w:r>
      <w:r w:rsidRPr="00A5668E">
        <w:t> </w:t>
      </w:r>
      <w:r w:rsidRPr="00A5668E">
        <w:rPr>
          <w:lang w:val="ru-RU"/>
        </w:rPr>
        <w:t xml:space="preserve">г. (20,8 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Pr="00A5668E">
        <w:rPr>
          <w:lang w:val="ru-RU"/>
        </w:rPr>
        <w:t>). В 2015</w:t>
      </w:r>
      <w:r w:rsidR="00364F2F">
        <w:rPr>
          <w:lang w:val="ru-RU"/>
        </w:rPr>
        <w:t> </w:t>
      </w:r>
      <w:r w:rsidRPr="00A5668E">
        <w:rPr>
          <w:lang w:val="ru-RU"/>
        </w:rPr>
        <w:t>г. к эксплуатационным расходам относились в основном расходы на содержание помещений (14,7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Pr="00A5668E">
        <w:rPr>
          <w:lang w:val="ru-RU"/>
        </w:rPr>
        <w:t>), расходы на связь (2,2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Pr="00A5668E">
        <w:rPr>
          <w:lang w:val="ru-RU"/>
        </w:rPr>
        <w:t>) и административные расходы (0,5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Pr="00A5668E">
        <w:rPr>
          <w:lang w:val="ru-RU"/>
        </w:rPr>
        <w:t xml:space="preserve">).  </w:t>
      </w:r>
    </w:p>
    <w:p w:rsidR="00701126" w:rsidRPr="00A5668E" w:rsidRDefault="007B7E0E" w:rsidP="00487A42">
      <w:pPr>
        <w:numPr>
          <w:ilvl w:val="0"/>
          <w:numId w:val="2"/>
        </w:numPr>
        <w:spacing w:after="220"/>
        <w:rPr>
          <w:szCs w:val="22"/>
          <w:lang w:val="ru-RU"/>
        </w:rPr>
      </w:pPr>
      <w:r w:rsidRPr="00A5668E">
        <w:rPr>
          <w:lang w:val="ru-RU"/>
        </w:rPr>
        <w:t>Расходы на закупку принадлежност</w:t>
      </w:r>
      <w:r w:rsidR="00CC117E" w:rsidRPr="00A5668E">
        <w:rPr>
          <w:lang w:val="ru-RU"/>
        </w:rPr>
        <w:t>ей и материалов</w:t>
      </w:r>
      <w:r w:rsidRPr="00A5668E">
        <w:rPr>
          <w:lang w:val="ru-RU"/>
        </w:rPr>
        <w:t xml:space="preserve"> (3,5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Pr="00A5668E">
        <w:rPr>
          <w:lang w:val="ru-RU"/>
        </w:rPr>
        <w:t xml:space="preserve">) возросли </w:t>
      </w:r>
      <w:r w:rsidR="002A736A" w:rsidRPr="00A5668E">
        <w:rPr>
          <w:lang w:val="ru-RU"/>
        </w:rPr>
        <w:t>по сравнению с 2014</w:t>
      </w:r>
      <w:r w:rsidR="002A736A" w:rsidRPr="00A5668E">
        <w:t> </w:t>
      </w:r>
      <w:r w:rsidR="002A736A" w:rsidRPr="00A5668E">
        <w:rPr>
          <w:lang w:val="ru-RU"/>
        </w:rPr>
        <w:t xml:space="preserve">г. </w:t>
      </w:r>
      <w:r w:rsidRPr="00A5668E">
        <w:rPr>
          <w:lang w:val="ru-RU"/>
        </w:rPr>
        <w:t xml:space="preserve">на </w:t>
      </w:r>
      <w:r w:rsidR="002A736A" w:rsidRPr="00A5668E">
        <w:rPr>
          <w:szCs w:val="22"/>
          <w:lang w:val="ru-RU"/>
        </w:rPr>
        <w:t>94,4%.</w:t>
      </w:r>
      <w:r w:rsidRPr="00A5668E">
        <w:rPr>
          <w:lang w:val="ru-RU"/>
        </w:rPr>
        <w:t xml:space="preserve">  Расходы на </w:t>
      </w:r>
      <w:r w:rsidR="002A736A" w:rsidRPr="00A5668E">
        <w:rPr>
          <w:lang w:val="ru-RU"/>
        </w:rPr>
        <w:t xml:space="preserve">приобретение мебели и оборудования </w:t>
      </w:r>
      <w:r w:rsidRPr="00A5668E">
        <w:rPr>
          <w:lang w:val="ru-RU"/>
        </w:rPr>
        <w:t>также возросли, составив в 2015 г. 0,8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Pr="00A5668E">
        <w:rPr>
          <w:lang w:val="ru-RU"/>
        </w:rPr>
        <w:t xml:space="preserve"> (в 2014</w:t>
      </w:r>
      <w:r w:rsidRPr="00A5668E">
        <w:t> </w:t>
      </w:r>
      <w:r w:rsidRPr="00A5668E">
        <w:rPr>
          <w:lang w:val="ru-RU"/>
        </w:rPr>
        <w:t>г. они составили 0,2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Pr="00A5668E">
        <w:rPr>
          <w:lang w:val="ru-RU"/>
        </w:rPr>
        <w:t xml:space="preserve">).  Расходы на </w:t>
      </w:r>
      <w:r w:rsidR="002A736A" w:rsidRPr="00A5668E">
        <w:rPr>
          <w:lang w:val="ru-RU"/>
        </w:rPr>
        <w:t xml:space="preserve">приобретение мебели и оборудования </w:t>
      </w:r>
      <w:r w:rsidRPr="00A5668E">
        <w:rPr>
          <w:lang w:val="ru-RU"/>
        </w:rPr>
        <w:t xml:space="preserve">включают приобретение </w:t>
      </w:r>
      <w:r w:rsidR="00CC117E" w:rsidRPr="00A5668E">
        <w:rPr>
          <w:lang w:val="ru-RU"/>
        </w:rPr>
        <w:t xml:space="preserve">изделий </w:t>
      </w:r>
      <w:r w:rsidRPr="00A5668E">
        <w:rPr>
          <w:lang w:val="ru-RU"/>
        </w:rPr>
        <w:t>стоимостью ниже 5000</w:t>
      </w:r>
      <w:r w:rsidRPr="00A5668E">
        <w:t> </w:t>
      </w:r>
      <w:r w:rsidRPr="00A5668E">
        <w:rPr>
          <w:lang w:val="ru-RU"/>
        </w:rPr>
        <w:t>шв.</w:t>
      </w:r>
      <w:r w:rsidRPr="00A5668E">
        <w:t> </w:t>
      </w:r>
      <w:r w:rsidRPr="00A5668E">
        <w:rPr>
          <w:lang w:val="ru-RU"/>
        </w:rPr>
        <w:t xml:space="preserve">франков (установленный в Организации порог для капитализации), которые </w:t>
      </w:r>
      <w:r w:rsidR="00364F2F">
        <w:rPr>
          <w:lang w:val="ru-RU"/>
        </w:rPr>
        <w:t xml:space="preserve">отражаются </w:t>
      </w:r>
      <w:r w:rsidRPr="00A5668E">
        <w:rPr>
          <w:lang w:val="ru-RU"/>
        </w:rPr>
        <w:t>в качестве расхода</w:t>
      </w:r>
      <w:r w:rsidR="00364F2F">
        <w:rPr>
          <w:lang w:val="ru-RU"/>
        </w:rPr>
        <w:t xml:space="preserve"> в </w:t>
      </w:r>
      <w:r w:rsidR="00364F2F" w:rsidRPr="00364F2F">
        <w:rPr>
          <w:lang w:val="ru-RU"/>
        </w:rPr>
        <w:t>момент</w:t>
      </w:r>
      <w:r w:rsidR="00364F2F">
        <w:rPr>
          <w:lang w:val="ru-RU"/>
        </w:rPr>
        <w:t xml:space="preserve"> </w:t>
      </w:r>
      <w:r w:rsidR="00364F2F" w:rsidRPr="00364F2F">
        <w:rPr>
          <w:lang w:val="ru-RU"/>
        </w:rPr>
        <w:t>приобре</w:t>
      </w:r>
      <w:r w:rsidR="00364F2F">
        <w:rPr>
          <w:lang w:val="ru-RU"/>
        </w:rPr>
        <w:t>тения</w:t>
      </w:r>
      <w:r w:rsidRPr="00A5668E">
        <w:rPr>
          <w:lang w:val="ru-RU"/>
        </w:rPr>
        <w:t xml:space="preserve">.  </w:t>
      </w:r>
    </w:p>
    <w:p w:rsidR="00701126" w:rsidRPr="00A5668E" w:rsidRDefault="00CC117E" w:rsidP="00487A42">
      <w:pPr>
        <w:numPr>
          <w:ilvl w:val="0"/>
          <w:numId w:val="2"/>
        </w:numPr>
        <w:spacing w:after="220"/>
        <w:rPr>
          <w:szCs w:val="22"/>
          <w:lang w:val="ru-RU"/>
        </w:rPr>
      </w:pPr>
      <w:r w:rsidRPr="00A5668E">
        <w:rPr>
          <w:lang w:val="ru-RU"/>
        </w:rPr>
        <w:t xml:space="preserve">Как отмечалось выше, расходы, </w:t>
      </w:r>
      <w:r w:rsidR="00863FC5" w:rsidRPr="00A5668E">
        <w:rPr>
          <w:lang w:val="ru-RU"/>
        </w:rPr>
        <w:t xml:space="preserve">учитываемые по методологии </w:t>
      </w:r>
      <w:r w:rsidRPr="00A5668E">
        <w:rPr>
          <w:lang w:val="ru-RU"/>
        </w:rPr>
        <w:t xml:space="preserve">МСУГС, включают </w:t>
      </w:r>
      <w:r w:rsidR="00863FC5" w:rsidRPr="00A5668E">
        <w:rPr>
          <w:lang w:val="ru-RU"/>
        </w:rPr>
        <w:t>естественный износ</w:t>
      </w:r>
      <w:r w:rsidRPr="00A5668E">
        <w:rPr>
          <w:lang w:val="ru-RU"/>
        </w:rPr>
        <w:t xml:space="preserve"> зданий и оборудования и амортизаци</w:t>
      </w:r>
      <w:r w:rsidR="00863FC5" w:rsidRPr="00A5668E">
        <w:rPr>
          <w:lang w:val="ru-RU"/>
        </w:rPr>
        <w:t>ю нематериальных активов</w:t>
      </w:r>
      <w:r w:rsidRPr="00A5668E">
        <w:rPr>
          <w:lang w:val="ru-RU"/>
        </w:rPr>
        <w:t>, поскольку стоимость этих активов распределяется на весь полезный срок их службы.  В</w:t>
      </w:r>
      <w:r w:rsidR="00364F2F">
        <w:rPr>
          <w:lang w:val="ru-RU"/>
        </w:rPr>
        <w:t> </w:t>
      </w:r>
      <w:r w:rsidRPr="00A5668E">
        <w:rPr>
          <w:lang w:val="ru-RU"/>
        </w:rPr>
        <w:t>201</w:t>
      </w:r>
      <w:r w:rsidR="00863FC5" w:rsidRPr="00A5668E">
        <w:rPr>
          <w:lang w:val="ru-RU"/>
        </w:rPr>
        <w:t>5</w:t>
      </w:r>
      <w:r w:rsidRPr="00A5668E">
        <w:t> </w:t>
      </w:r>
      <w:r w:rsidRPr="00A5668E">
        <w:rPr>
          <w:lang w:val="ru-RU"/>
        </w:rPr>
        <w:t xml:space="preserve">г. </w:t>
      </w:r>
      <w:r w:rsidR="00863FC5" w:rsidRPr="00A5668E">
        <w:rPr>
          <w:lang w:val="ru-RU"/>
        </w:rPr>
        <w:t>износ и амортизация составили 11</w:t>
      </w:r>
      <w:r w:rsidRPr="00A5668E">
        <w:rPr>
          <w:lang w:val="ru-RU"/>
        </w:rPr>
        <w:t>,1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="00863FC5" w:rsidRPr="00A5668E">
        <w:rPr>
          <w:lang w:val="ru-RU"/>
        </w:rPr>
        <w:t xml:space="preserve"> (в 2014</w:t>
      </w:r>
      <w:r w:rsidRPr="00A5668E">
        <w:t> </w:t>
      </w:r>
      <w:r w:rsidRPr="00A5668E">
        <w:rPr>
          <w:lang w:val="ru-RU"/>
        </w:rPr>
        <w:t xml:space="preserve">г. – </w:t>
      </w:r>
      <w:r w:rsidR="00863FC5" w:rsidRPr="00A5668E">
        <w:rPr>
          <w:lang w:val="ru-RU"/>
        </w:rPr>
        <w:t>9</w:t>
      </w:r>
      <w:r w:rsidRPr="00A5668E">
        <w:rPr>
          <w:lang w:val="ru-RU"/>
        </w:rPr>
        <w:t>,</w:t>
      </w:r>
      <w:r w:rsidR="00863FC5" w:rsidRPr="00A5668E">
        <w:rPr>
          <w:lang w:val="ru-RU"/>
        </w:rPr>
        <w:t>1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Pr="00A5668E">
        <w:rPr>
          <w:lang w:val="ru-RU"/>
        </w:rPr>
        <w:t xml:space="preserve">).  </w:t>
      </w:r>
      <w:r w:rsidR="00863FC5" w:rsidRPr="00A5668E">
        <w:rPr>
          <w:lang w:val="ru-RU"/>
        </w:rPr>
        <w:t>Это у</w:t>
      </w:r>
      <w:r w:rsidRPr="00A5668E">
        <w:rPr>
          <w:lang w:val="ru-RU"/>
        </w:rPr>
        <w:t xml:space="preserve">величение </w:t>
      </w:r>
      <w:r w:rsidR="00863FC5" w:rsidRPr="00A5668E">
        <w:rPr>
          <w:lang w:val="ru-RU"/>
        </w:rPr>
        <w:t xml:space="preserve">было </w:t>
      </w:r>
      <w:r w:rsidRPr="00A5668E">
        <w:rPr>
          <w:lang w:val="ru-RU"/>
        </w:rPr>
        <w:t>связано с</w:t>
      </w:r>
      <w:r w:rsidR="00863FC5" w:rsidRPr="00A5668E">
        <w:rPr>
          <w:lang w:val="ru-RU"/>
        </w:rPr>
        <w:t>о сдачей в эксплуатацию</w:t>
      </w:r>
      <w:r w:rsidRPr="00A5668E">
        <w:rPr>
          <w:lang w:val="ru-RU"/>
        </w:rPr>
        <w:t xml:space="preserve"> </w:t>
      </w:r>
      <w:r w:rsidR="00863FC5" w:rsidRPr="00A5668E">
        <w:rPr>
          <w:lang w:val="ru-RU"/>
        </w:rPr>
        <w:t>нового конференц-зала</w:t>
      </w:r>
      <w:r w:rsidRPr="00A5668E">
        <w:rPr>
          <w:lang w:val="ru-RU"/>
        </w:rPr>
        <w:t xml:space="preserve">, </w:t>
      </w:r>
      <w:r w:rsidR="00863FC5" w:rsidRPr="00A5668E">
        <w:rPr>
          <w:lang w:val="ru-RU"/>
        </w:rPr>
        <w:t>зафиксированная сумма износа по которому за полный год составила 2</w:t>
      </w:r>
      <w:r w:rsidRPr="00A5668E">
        <w:rPr>
          <w:lang w:val="ru-RU"/>
        </w:rPr>
        <w:t>,</w:t>
      </w:r>
      <w:r w:rsidR="00863FC5" w:rsidRPr="00A5668E">
        <w:rPr>
          <w:lang w:val="ru-RU"/>
        </w:rPr>
        <w:t>1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="00863FC5" w:rsidRPr="00A5668E">
        <w:rPr>
          <w:lang w:val="ru-RU"/>
        </w:rPr>
        <w:t xml:space="preserve"> (для сравнения, за последние 4 месяца 2014</w:t>
      </w:r>
      <w:r w:rsidR="00863FC5" w:rsidRPr="00A5668E">
        <w:t> </w:t>
      </w:r>
      <w:r w:rsidR="00863FC5" w:rsidRPr="00A5668E">
        <w:rPr>
          <w:lang w:val="ru-RU"/>
        </w:rPr>
        <w:t>г., после его сдачи в эксплуатацию в сентябре 2014</w:t>
      </w:r>
      <w:r w:rsidR="00863FC5" w:rsidRPr="00A5668E">
        <w:t> </w:t>
      </w:r>
      <w:r w:rsidR="00863FC5" w:rsidRPr="00A5668E">
        <w:rPr>
          <w:lang w:val="ru-RU"/>
        </w:rPr>
        <w:t xml:space="preserve">г., соответствующая сумма составила 0,7 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="00863FC5" w:rsidRPr="00A5668E">
        <w:rPr>
          <w:lang w:val="ru-RU"/>
        </w:rPr>
        <w:t>).</w:t>
      </w:r>
      <w:r w:rsidRPr="00A5668E">
        <w:rPr>
          <w:lang w:val="ru-RU"/>
        </w:rPr>
        <w:t xml:space="preserve"> </w:t>
      </w:r>
      <w:r w:rsidR="00863FC5" w:rsidRPr="00A5668E">
        <w:rPr>
          <w:lang w:val="ru-RU"/>
        </w:rPr>
        <w:t>Кроме того, после завершения в 2015</w:t>
      </w:r>
      <w:r w:rsidR="00863FC5" w:rsidRPr="00A5668E">
        <w:t> </w:t>
      </w:r>
      <w:r w:rsidR="00863FC5" w:rsidRPr="00A5668E">
        <w:rPr>
          <w:lang w:val="ru-RU"/>
        </w:rPr>
        <w:t>г. проекта строительства сооружений безопасности</w:t>
      </w:r>
      <w:r w:rsidR="00701126" w:rsidRPr="00A5668E">
        <w:rPr>
          <w:lang w:val="ru-RU"/>
        </w:rPr>
        <w:t xml:space="preserve"> </w:t>
      </w:r>
      <w:r w:rsidR="00863FC5" w:rsidRPr="00A5668E">
        <w:rPr>
          <w:lang w:val="ru-RU"/>
        </w:rPr>
        <w:t xml:space="preserve">происходит начисление износа различных элементов </w:t>
      </w:r>
      <w:r w:rsidR="00BA4188" w:rsidRPr="00A5668E">
        <w:rPr>
          <w:lang w:val="ru-RU"/>
        </w:rPr>
        <w:t xml:space="preserve">этого комплекса, уже вошедших в эксплуатацию </w:t>
      </w:r>
      <w:r w:rsidR="00701126" w:rsidRPr="00A5668E">
        <w:rPr>
          <w:lang w:val="ru-RU"/>
        </w:rPr>
        <w:t>(</w:t>
      </w:r>
      <w:r w:rsidR="00BA4188" w:rsidRPr="00A5668E">
        <w:rPr>
          <w:lang w:val="ru-RU"/>
        </w:rPr>
        <w:t>нового центра доступа, операционного центра служб безопасности и периметра безопасности</w:t>
      </w:r>
      <w:r w:rsidR="00701126" w:rsidRPr="00A5668E">
        <w:rPr>
          <w:lang w:val="ru-RU"/>
        </w:rPr>
        <w:t>).</w:t>
      </w:r>
    </w:p>
    <w:p w:rsidR="00701126" w:rsidRPr="00A5668E" w:rsidRDefault="00A13D1B" w:rsidP="00487A42">
      <w:pPr>
        <w:numPr>
          <w:ilvl w:val="0"/>
          <w:numId w:val="2"/>
        </w:numPr>
        <w:rPr>
          <w:szCs w:val="22"/>
          <w:lang w:val="ru-RU"/>
        </w:rPr>
      </w:pPr>
      <w:r w:rsidRPr="00A5668E">
        <w:rPr>
          <w:lang w:val="ru-RU"/>
        </w:rPr>
        <w:t>Финансовые издержки остались примерно на уровне</w:t>
      </w:r>
      <w:r w:rsidR="00340FB0" w:rsidRPr="00A5668E">
        <w:rPr>
          <w:lang w:val="ru-RU"/>
        </w:rPr>
        <w:t xml:space="preserve"> прошлого года</w:t>
      </w:r>
      <w:r w:rsidRPr="00A5668E">
        <w:rPr>
          <w:lang w:val="ru-RU"/>
        </w:rPr>
        <w:t>: 3,</w:t>
      </w:r>
      <w:r w:rsidR="00340FB0" w:rsidRPr="00A5668E">
        <w:rPr>
          <w:lang w:val="ru-RU"/>
        </w:rPr>
        <w:t>1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="00340FB0" w:rsidRPr="00A5668E">
        <w:rPr>
          <w:lang w:val="ru-RU"/>
        </w:rPr>
        <w:t xml:space="preserve"> в 2015</w:t>
      </w:r>
      <w:r w:rsidRPr="00A5668E">
        <w:t> </w:t>
      </w:r>
      <w:r w:rsidRPr="00A5668E">
        <w:rPr>
          <w:lang w:val="ru-RU"/>
        </w:rPr>
        <w:t>г. против 3,</w:t>
      </w:r>
      <w:r w:rsidR="00340FB0" w:rsidRPr="00A5668E">
        <w:rPr>
          <w:lang w:val="ru-RU"/>
        </w:rPr>
        <w:t>3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Pr="00A5668E">
        <w:rPr>
          <w:lang w:val="ru-RU"/>
        </w:rPr>
        <w:t xml:space="preserve"> в 201</w:t>
      </w:r>
      <w:r w:rsidR="00340FB0" w:rsidRPr="00A5668E">
        <w:rPr>
          <w:lang w:val="ru-RU"/>
        </w:rPr>
        <w:t>4</w:t>
      </w:r>
      <w:r w:rsidRPr="00A5668E">
        <w:t> </w:t>
      </w:r>
      <w:r w:rsidRPr="00A5668E">
        <w:rPr>
          <w:lang w:val="ru-RU"/>
        </w:rPr>
        <w:t xml:space="preserve">г.  К финансовым издержкам относятся в первую очередь процентные платежи по займу на строительство нового здания, </w:t>
      </w:r>
      <w:r w:rsidR="00E14617">
        <w:rPr>
          <w:lang w:val="ru-RU"/>
        </w:rPr>
        <w:t xml:space="preserve">полученному от </w:t>
      </w:r>
      <w:r w:rsidR="00340FB0" w:rsidRPr="00A5668E">
        <w:t>Banque</w:t>
      </w:r>
      <w:r w:rsidR="00340FB0" w:rsidRPr="00A5668E">
        <w:rPr>
          <w:lang w:val="ru-RU"/>
        </w:rPr>
        <w:t xml:space="preserve"> </w:t>
      </w:r>
      <w:r w:rsidR="00340FB0" w:rsidRPr="00A5668E">
        <w:t>Cantonale</w:t>
      </w:r>
      <w:r w:rsidR="00340FB0" w:rsidRPr="00A5668E">
        <w:rPr>
          <w:lang w:val="ru-RU"/>
        </w:rPr>
        <w:t xml:space="preserve"> </w:t>
      </w:r>
      <w:r w:rsidR="00340FB0" w:rsidRPr="00A5668E">
        <w:t>de</w:t>
      </w:r>
      <w:r w:rsidR="00340FB0" w:rsidRPr="00A5668E">
        <w:rPr>
          <w:lang w:val="ru-RU"/>
        </w:rPr>
        <w:t xml:space="preserve"> </w:t>
      </w:r>
      <w:r w:rsidR="00340FB0" w:rsidRPr="00A5668E">
        <w:t>Gen</w:t>
      </w:r>
      <w:r w:rsidR="00340FB0" w:rsidRPr="00A5668E">
        <w:rPr>
          <w:lang w:val="ru-RU"/>
        </w:rPr>
        <w:t>è</w:t>
      </w:r>
      <w:r w:rsidR="00340FB0" w:rsidRPr="00A5668E">
        <w:t>ve</w:t>
      </w:r>
      <w:r w:rsidR="00340FB0" w:rsidRPr="00A5668E">
        <w:rPr>
          <w:lang w:val="ru-RU"/>
        </w:rPr>
        <w:t xml:space="preserve"> (</w:t>
      </w:r>
      <w:r w:rsidR="00340FB0" w:rsidRPr="00A5668E">
        <w:t>BCG</w:t>
      </w:r>
      <w:r w:rsidR="00340FB0" w:rsidRPr="00A5668E">
        <w:rPr>
          <w:lang w:val="ru-RU"/>
        </w:rPr>
        <w:t xml:space="preserve">) и </w:t>
      </w:r>
      <w:r w:rsidR="00340FB0" w:rsidRPr="00A5668E">
        <w:t>Banque</w:t>
      </w:r>
      <w:r w:rsidR="00340FB0" w:rsidRPr="00A5668E">
        <w:rPr>
          <w:lang w:val="ru-RU"/>
        </w:rPr>
        <w:t xml:space="preserve"> </w:t>
      </w:r>
      <w:r w:rsidR="00340FB0" w:rsidRPr="00A5668E">
        <w:t>Cantonale</w:t>
      </w:r>
      <w:r w:rsidR="00340FB0" w:rsidRPr="00A5668E">
        <w:rPr>
          <w:lang w:val="ru-RU"/>
        </w:rPr>
        <w:t xml:space="preserve"> </w:t>
      </w:r>
      <w:r w:rsidR="00340FB0" w:rsidRPr="00A5668E">
        <w:t>Vaudoise</w:t>
      </w:r>
      <w:r w:rsidR="00340FB0" w:rsidRPr="00A5668E">
        <w:rPr>
          <w:lang w:val="ru-RU"/>
        </w:rPr>
        <w:t xml:space="preserve"> (</w:t>
      </w:r>
      <w:r w:rsidR="00340FB0" w:rsidRPr="00A5668E">
        <w:t>BCV</w:t>
      </w:r>
      <w:r w:rsidR="00340FB0" w:rsidRPr="00A5668E">
        <w:rPr>
          <w:lang w:val="ru-RU"/>
        </w:rPr>
        <w:t>)</w:t>
      </w:r>
      <w:r w:rsidRPr="00A5668E">
        <w:rPr>
          <w:lang w:val="ru-RU"/>
        </w:rPr>
        <w:t>, которые в 201</w:t>
      </w:r>
      <w:r w:rsidR="00340FB0" w:rsidRPr="00A5668E">
        <w:rPr>
          <w:lang w:val="ru-RU"/>
        </w:rPr>
        <w:t>5</w:t>
      </w:r>
      <w:r w:rsidRPr="00A5668E">
        <w:t> </w:t>
      </w:r>
      <w:r w:rsidR="00340FB0" w:rsidRPr="00A5668E">
        <w:rPr>
          <w:lang w:val="ru-RU"/>
        </w:rPr>
        <w:t>г. составили 2</w:t>
      </w:r>
      <w:r w:rsidRPr="00A5668E">
        <w:rPr>
          <w:lang w:val="ru-RU"/>
        </w:rPr>
        <w:t>,</w:t>
      </w:r>
      <w:r w:rsidR="00340FB0" w:rsidRPr="00A5668E">
        <w:rPr>
          <w:lang w:val="ru-RU"/>
        </w:rPr>
        <w:t>9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Pr="00A5668E">
        <w:rPr>
          <w:lang w:val="ru-RU"/>
        </w:rPr>
        <w:t xml:space="preserve">. </w:t>
      </w:r>
      <w:r w:rsidR="00340FB0" w:rsidRPr="00A5668E">
        <w:rPr>
          <w:lang w:val="ru-RU"/>
        </w:rPr>
        <w:t xml:space="preserve">По мере снижения невыплаченной суммы долга эти процентные платежи сокращаются. </w:t>
      </w:r>
      <w:r w:rsidRPr="00A5668E">
        <w:rPr>
          <w:lang w:val="ru-RU"/>
        </w:rPr>
        <w:t xml:space="preserve"> Остальные финансовые издержки представляют собой комиссионные сборы банков. </w:t>
      </w:r>
    </w:p>
    <w:p w:rsidR="00701126" w:rsidRPr="00A5668E" w:rsidRDefault="00701126" w:rsidP="005872F2">
      <w:pPr>
        <w:rPr>
          <w:lang w:val="ru-RU"/>
        </w:rPr>
      </w:pPr>
    </w:p>
    <w:p w:rsidR="00701126" w:rsidRPr="00A5668E" w:rsidRDefault="00340FB0" w:rsidP="005872F2">
      <w:pPr>
        <w:spacing w:after="220"/>
      </w:pPr>
      <w:r w:rsidRPr="00A5668E">
        <w:rPr>
          <w:b/>
        </w:rPr>
        <w:t>Финансов</w:t>
      </w:r>
      <w:r w:rsidR="00B748D3">
        <w:rPr>
          <w:b/>
          <w:lang w:val="ru-RU"/>
        </w:rPr>
        <w:t xml:space="preserve">ое </w:t>
      </w:r>
      <w:r w:rsidR="00B748D3" w:rsidRPr="00B748D3">
        <w:rPr>
          <w:b/>
          <w:lang w:val="ru-RU"/>
        </w:rPr>
        <w:t>положени</w:t>
      </w:r>
      <w:r w:rsidR="00B748D3">
        <w:rPr>
          <w:b/>
          <w:lang w:val="ru-RU"/>
        </w:rPr>
        <w:t>е</w:t>
      </w:r>
    </w:p>
    <w:p w:rsidR="00701126" w:rsidRPr="00A5668E" w:rsidRDefault="00340FB0" w:rsidP="00487A42">
      <w:pPr>
        <w:numPr>
          <w:ilvl w:val="0"/>
          <w:numId w:val="2"/>
        </w:numPr>
        <w:spacing w:after="220"/>
        <w:rPr>
          <w:szCs w:val="22"/>
          <w:lang w:val="ru-RU"/>
        </w:rPr>
      </w:pPr>
      <w:r w:rsidRPr="00A5668E">
        <w:rPr>
          <w:lang w:val="ru-RU"/>
        </w:rPr>
        <w:t>По состоянию на 31</w:t>
      </w:r>
      <w:r w:rsidRPr="00A5668E">
        <w:t> </w:t>
      </w:r>
      <w:r w:rsidRPr="00A5668E">
        <w:rPr>
          <w:lang w:val="ru-RU"/>
        </w:rPr>
        <w:t>декабря 201</w:t>
      </w:r>
      <w:r w:rsidR="00A62A74" w:rsidRPr="00A5668E">
        <w:rPr>
          <w:lang w:val="ru-RU"/>
        </w:rPr>
        <w:t>5</w:t>
      </w:r>
      <w:r w:rsidRPr="00A5668E">
        <w:t> </w:t>
      </w:r>
      <w:r w:rsidRPr="00A5668E">
        <w:rPr>
          <w:lang w:val="ru-RU"/>
        </w:rPr>
        <w:t xml:space="preserve">г. Организация располагала чистыми активами в размере </w:t>
      </w:r>
      <w:r w:rsidR="00A62A74" w:rsidRPr="00A5668E">
        <w:rPr>
          <w:szCs w:val="22"/>
          <w:lang w:val="ru-RU"/>
        </w:rPr>
        <w:t xml:space="preserve">279,1 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Pr="00A5668E">
        <w:rPr>
          <w:lang w:val="ru-RU"/>
        </w:rPr>
        <w:t xml:space="preserve">, при этом сумма совокупных активов составила </w:t>
      </w:r>
      <w:r w:rsidR="00A62A74" w:rsidRPr="00A5668E">
        <w:rPr>
          <w:szCs w:val="22"/>
          <w:lang w:val="ru-RU"/>
        </w:rPr>
        <w:t xml:space="preserve">977,0 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Pr="00A5668E">
        <w:rPr>
          <w:lang w:val="ru-RU"/>
        </w:rPr>
        <w:t xml:space="preserve">, а сумма совокупных обязательств — </w:t>
      </w:r>
      <w:r w:rsidR="00A62A74" w:rsidRPr="00A5668E">
        <w:rPr>
          <w:szCs w:val="22"/>
          <w:lang w:val="ru-RU"/>
        </w:rPr>
        <w:t xml:space="preserve">697,9 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Pr="00A5668E">
        <w:rPr>
          <w:lang w:val="ru-RU"/>
        </w:rPr>
        <w:t>.  В результате образовавшегося в 201</w:t>
      </w:r>
      <w:r w:rsidR="00A62A74" w:rsidRPr="00A5668E">
        <w:rPr>
          <w:lang w:val="ru-RU"/>
        </w:rPr>
        <w:t>5</w:t>
      </w:r>
      <w:r w:rsidRPr="00A5668E">
        <w:t> </w:t>
      </w:r>
      <w:r w:rsidRPr="00A5668E">
        <w:rPr>
          <w:lang w:val="ru-RU"/>
        </w:rPr>
        <w:t xml:space="preserve">г. профицита объем чистых активов вырос </w:t>
      </w:r>
      <w:r w:rsidR="00A62A74" w:rsidRPr="00A5668E">
        <w:rPr>
          <w:lang w:val="ru-RU"/>
        </w:rPr>
        <w:t xml:space="preserve">на </w:t>
      </w:r>
      <w:r w:rsidR="00A62A74" w:rsidRPr="00A5668E">
        <w:rPr>
          <w:szCs w:val="22"/>
          <w:lang w:val="ru-RU"/>
        </w:rPr>
        <w:t xml:space="preserve">33,3 </w:t>
      </w:r>
      <w:r w:rsidR="00726EB5">
        <w:rPr>
          <w:szCs w:val="22"/>
          <w:lang w:val="ru-RU"/>
        </w:rPr>
        <w:t>млн</w:t>
      </w:r>
      <w:r w:rsidR="003C670E">
        <w:rPr>
          <w:szCs w:val="22"/>
          <w:lang w:val="ru-RU"/>
        </w:rPr>
        <w:t> шв. франков</w:t>
      </w:r>
      <w:r w:rsidR="00A62A74" w:rsidRPr="00A5668E">
        <w:rPr>
          <w:szCs w:val="22"/>
          <w:lang w:val="ru-RU"/>
        </w:rPr>
        <w:t xml:space="preserve"> </w:t>
      </w:r>
      <w:r w:rsidR="00A62A74" w:rsidRPr="00A5668E">
        <w:rPr>
          <w:lang w:val="ru-RU"/>
        </w:rPr>
        <w:t>с уровня 245,8</w:t>
      </w:r>
      <w:r w:rsidR="00A62A74"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="00A62A74" w:rsidRPr="00A5668E">
        <w:rPr>
          <w:lang w:val="ru-RU"/>
        </w:rPr>
        <w:t>, достигнутого на конец 2014</w:t>
      </w:r>
      <w:r w:rsidR="00A62A74" w:rsidRPr="00A5668E">
        <w:t> </w:t>
      </w:r>
      <w:r w:rsidR="00A62A74" w:rsidRPr="00A5668E">
        <w:rPr>
          <w:lang w:val="ru-RU"/>
        </w:rPr>
        <w:t xml:space="preserve">г. </w:t>
      </w:r>
      <w:r w:rsidR="00A62A74" w:rsidRPr="00A5668E">
        <w:rPr>
          <w:szCs w:val="22"/>
          <w:lang w:val="ru-RU"/>
        </w:rPr>
        <w:t>В</w:t>
      </w:r>
      <w:r w:rsidR="0044658D">
        <w:rPr>
          <w:szCs w:val="22"/>
          <w:lang w:val="ru-RU"/>
        </w:rPr>
        <w:t> </w:t>
      </w:r>
      <w:r w:rsidR="00701126" w:rsidRPr="00A5668E">
        <w:rPr>
          <w:szCs w:val="22"/>
          <w:lang w:val="ru-RU"/>
        </w:rPr>
        <w:t>2014</w:t>
      </w:r>
      <w:r w:rsidR="0044658D">
        <w:rPr>
          <w:szCs w:val="22"/>
          <w:lang w:val="ru-RU"/>
        </w:rPr>
        <w:t> </w:t>
      </w:r>
      <w:r w:rsidR="00A62A74" w:rsidRPr="00A5668E">
        <w:rPr>
          <w:szCs w:val="22"/>
          <w:lang w:val="ru-RU"/>
        </w:rPr>
        <w:t xml:space="preserve">г. организация также зафиксировала профицит в размере </w:t>
      </w:r>
      <w:r w:rsidR="00701126" w:rsidRPr="00A5668E">
        <w:rPr>
          <w:szCs w:val="22"/>
          <w:lang w:val="ru-RU"/>
        </w:rPr>
        <w:t>37</w:t>
      </w:r>
      <w:r w:rsidR="00A62A74" w:rsidRPr="00A5668E">
        <w:rPr>
          <w:szCs w:val="22"/>
          <w:lang w:val="ru-RU"/>
        </w:rPr>
        <w:t>,</w:t>
      </w:r>
      <w:r w:rsidR="00701126" w:rsidRPr="00A5668E">
        <w:rPr>
          <w:szCs w:val="22"/>
          <w:lang w:val="ru-RU"/>
        </w:rPr>
        <w:t xml:space="preserve">0 </w:t>
      </w:r>
      <w:r w:rsidR="00726EB5">
        <w:rPr>
          <w:szCs w:val="22"/>
          <w:lang w:val="ru-RU"/>
        </w:rPr>
        <w:t>млн</w:t>
      </w:r>
      <w:r w:rsidR="003C670E">
        <w:rPr>
          <w:szCs w:val="22"/>
          <w:lang w:val="ru-RU"/>
        </w:rPr>
        <w:t> шв. франков</w:t>
      </w:r>
      <w:r w:rsidR="00701126" w:rsidRPr="00A5668E">
        <w:rPr>
          <w:szCs w:val="22"/>
          <w:lang w:val="ru-RU"/>
        </w:rPr>
        <w:t xml:space="preserve">. </w:t>
      </w:r>
      <w:r w:rsidR="00686F1B" w:rsidRPr="00A5668E">
        <w:rPr>
          <w:szCs w:val="22"/>
          <w:lang w:val="ru-RU"/>
        </w:rPr>
        <w:t>Таким образом</w:t>
      </w:r>
      <w:r w:rsidR="00701126" w:rsidRPr="00A5668E">
        <w:rPr>
          <w:szCs w:val="22"/>
          <w:lang w:val="ru-RU"/>
        </w:rPr>
        <w:t xml:space="preserve">, </w:t>
      </w:r>
      <w:r w:rsidR="00686F1B" w:rsidRPr="00A5668E">
        <w:rPr>
          <w:szCs w:val="22"/>
          <w:lang w:val="ru-RU"/>
        </w:rPr>
        <w:t xml:space="preserve">за двухлетний период </w:t>
      </w:r>
      <w:r w:rsidR="00701126" w:rsidRPr="00A5668E">
        <w:rPr>
          <w:szCs w:val="22"/>
          <w:lang w:val="ru-RU"/>
        </w:rPr>
        <w:t>2014</w:t>
      </w:r>
      <w:r w:rsidR="00686F1B" w:rsidRPr="00A5668E">
        <w:rPr>
          <w:szCs w:val="22"/>
          <w:lang w:val="ru-RU"/>
        </w:rPr>
        <w:t>-20</w:t>
      </w:r>
      <w:r w:rsidR="00701126" w:rsidRPr="00A5668E">
        <w:rPr>
          <w:szCs w:val="22"/>
          <w:lang w:val="ru-RU"/>
        </w:rPr>
        <w:t xml:space="preserve">15 </w:t>
      </w:r>
      <w:r w:rsidR="00686F1B" w:rsidRPr="00A5668E">
        <w:rPr>
          <w:szCs w:val="22"/>
          <w:lang w:val="ru-RU"/>
        </w:rPr>
        <w:t>гг. ч</w:t>
      </w:r>
      <w:r w:rsidR="0035210D" w:rsidRPr="00A5668E">
        <w:rPr>
          <w:szCs w:val="22"/>
          <w:lang w:val="ru-RU"/>
        </w:rPr>
        <w:t>истые активы</w:t>
      </w:r>
      <w:r w:rsidR="00701126" w:rsidRPr="00A5668E">
        <w:rPr>
          <w:szCs w:val="22"/>
          <w:lang w:val="ru-RU"/>
        </w:rPr>
        <w:t xml:space="preserve"> </w:t>
      </w:r>
      <w:r w:rsidR="00686F1B" w:rsidRPr="00A5668E">
        <w:rPr>
          <w:szCs w:val="22"/>
          <w:lang w:val="ru-RU"/>
        </w:rPr>
        <w:t xml:space="preserve">Организации выросли с 208,8 </w:t>
      </w:r>
      <w:r w:rsidR="00726EB5">
        <w:rPr>
          <w:szCs w:val="22"/>
          <w:lang w:val="ru-RU"/>
        </w:rPr>
        <w:t>млн</w:t>
      </w:r>
      <w:r w:rsidR="003C670E">
        <w:rPr>
          <w:szCs w:val="22"/>
          <w:lang w:val="ru-RU"/>
        </w:rPr>
        <w:t> шв. франков</w:t>
      </w:r>
      <w:r w:rsidR="00686F1B" w:rsidRPr="00A5668E">
        <w:rPr>
          <w:szCs w:val="22"/>
          <w:lang w:val="ru-RU"/>
        </w:rPr>
        <w:t xml:space="preserve"> </w:t>
      </w:r>
      <w:r w:rsidR="00686F1B" w:rsidRPr="00A5668E">
        <w:rPr>
          <w:szCs w:val="24"/>
          <w:lang w:val="ru-RU"/>
        </w:rPr>
        <w:t>по состоянию на</w:t>
      </w:r>
      <w:r w:rsidR="00686F1B" w:rsidRPr="00A5668E">
        <w:rPr>
          <w:szCs w:val="22"/>
          <w:lang w:val="ru-RU"/>
        </w:rPr>
        <w:t xml:space="preserve"> конец 2013 г. на </w:t>
      </w:r>
      <w:r w:rsidR="00701126" w:rsidRPr="00A5668E">
        <w:rPr>
          <w:szCs w:val="22"/>
          <w:lang w:val="ru-RU"/>
        </w:rPr>
        <w:t>70</w:t>
      </w:r>
      <w:r w:rsidR="00686F1B" w:rsidRPr="00A5668E">
        <w:rPr>
          <w:szCs w:val="22"/>
          <w:lang w:val="ru-RU"/>
        </w:rPr>
        <w:t>,</w:t>
      </w:r>
      <w:r w:rsidR="00701126" w:rsidRPr="00A5668E">
        <w:rPr>
          <w:szCs w:val="22"/>
          <w:lang w:val="ru-RU"/>
        </w:rPr>
        <w:t xml:space="preserve">3 </w:t>
      </w:r>
      <w:r w:rsidR="00726EB5">
        <w:rPr>
          <w:szCs w:val="22"/>
          <w:lang w:val="ru-RU"/>
        </w:rPr>
        <w:t>млн</w:t>
      </w:r>
      <w:r w:rsidR="003C670E">
        <w:rPr>
          <w:szCs w:val="22"/>
          <w:lang w:val="ru-RU"/>
        </w:rPr>
        <w:t> шв. франков</w:t>
      </w:r>
      <w:r w:rsidR="00701126" w:rsidRPr="00A5668E">
        <w:rPr>
          <w:szCs w:val="22"/>
          <w:lang w:val="ru-RU"/>
        </w:rPr>
        <w:t>:</w:t>
      </w:r>
    </w:p>
    <w:p w:rsidR="00701126" w:rsidRPr="00A5668E" w:rsidRDefault="00701126" w:rsidP="00DE039F">
      <w:pPr>
        <w:jc w:val="center"/>
        <w:rPr>
          <w:u w:val="single"/>
          <w:lang w:val="ru-RU"/>
        </w:rPr>
      </w:pPr>
    </w:p>
    <w:p w:rsidR="00704244" w:rsidRDefault="00704244">
      <w:pPr>
        <w:jc w:val="left"/>
        <w:rPr>
          <w:u w:val="single"/>
          <w:lang w:val="ru-RU"/>
        </w:rPr>
      </w:pPr>
      <w:r>
        <w:rPr>
          <w:u w:val="single"/>
          <w:lang w:val="ru-RU"/>
        </w:rPr>
        <w:br w:type="page"/>
      </w:r>
    </w:p>
    <w:p w:rsidR="00701126" w:rsidRPr="00A5668E" w:rsidRDefault="00686F1B" w:rsidP="00DE039F">
      <w:pPr>
        <w:jc w:val="center"/>
        <w:rPr>
          <w:u w:val="single"/>
          <w:lang w:val="ru-RU"/>
        </w:rPr>
      </w:pPr>
      <w:r w:rsidRPr="00A5668E">
        <w:rPr>
          <w:u w:val="single"/>
          <w:lang w:val="ru-RU"/>
        </w:rPr>
        <w:lastRenderedPageBreak/>
        <w:t xml:space="preserve">Динамика чистых активов с </w:t>
      </w:r>
      <w:r w:rsidR="00701126" w:rsidRPr="00A5668E">
        <w:rPr>
          <w:u w:val="single"/>
          <w:lang w:val="ru-RU"/>
        </w:rPr>
        <w:t xml:space="preserve">2013 </w:t>
      </w:r>
      <w:r w:rsidRPr="00A5668E">
        <w:rPr>
          <w:u w:val="single"/>
          <w:lang w:val="ru-RU"/>
        </w:rPr>
        <w:t xml:space="preserve">г. по </w:t>
      </w:r>
      <w:r w:rsidR="00701126" w:rsidRPr="00A5668E">
        <w:rPr>
          <w:u w:val="single"/>
          <w:lang w:val="ru-RU"/>
        </w:rPr>
        <w:t>2015</w:t>
      </w:r>
      <w:r w:rsidRPr="00A5668E">
        <w:rPr>
          <w:u w:val="single"/>
          <w:lang w:val="ru-RU"/>
        </w:rPr>
        <w:t xml:space="preserve"> г.</w:t>
      </w:r>
    </w:p>
    <w:p w:rsidR="00701126" w:rsidRPr="00A5668E" w:rsidRDefault="00701126" w:rsidP="00DE039F">
      <w:pPr>
        <w:jc w:val="center"/>
        <w:rPr>
          <w:u w:val="single"/>
          <w:lang w:val="ru-RU"/>
        </w:rPr>
      </w:pPr>
    </w:p>
    <w:p w:rsidR="00701126" w:rsidRPr="00704244" w:rsidRDefault="00704244" w:rsidP="00442342">
      <w:pPr>
        <w:jc w:val="center"/>
        <w:rPr>
          <w:szCs w:val="22"/>
          <w:lang w:val="ru-RU"/>
        </w:rPr>
      </w:pPr>
      <w:r>
        <w:rPr>
          <w:noProof/>
          <w:szCs w:val="22"/>
          <w:lang w:eastAsia="en-US"/>
        </w:rPr>
        <w:drawing>
          <wp:inline distT="0" distB="0" distL="0" distR="0" wp14:anchorId="2D88B8B1" wp14:editId="712232BE">
            <wp:extent cx="5940425" cy="3176618"/>
            <wp:effectExtent l="0" t="0" r="3175" b="508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76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A5668E" w:rsidRDefault="00686F1B" w:rsidP="00487A42">
      <w:pPr>
        <w:numPr>
          <w:ilvl w:val="0"/>
          <w:numId w:val="2"/>
        </w:numPr>
        <w:rPr>
          <w:szCs w:val="22"/>
          <w:lang w:val="ru-RU"/>
        </w:rPr>
      </w:pPr>
      <w:r w:rsidRPr="00A5668E">
        <w:rPr>
          <w:lang w:val="ru-RU"/>
        </w:rPr>
        <w:t xml:space="preserve">На приведенном ниже графике представлены сводные данные </w:t>
      </w:r>
      <w:r w:rsidR="0044658D" w:rsidRPr="00A5668E">
        <w:rPr>
          <w:lang w:val="ru-RU"/>
        </w:rPr>
        <w:t>о</w:t>
      </w:r>
      <w:r w:rsidRPr="00A5668E">
        <w:rPr>
          <w:lang w:val="ru-RU"/>
        </w:rPr>
        <w:t>тчета о финансовом положении ВОИС по состоянию на 31</w:t>
      </w:r>
      <w:r w:rsidRPr="00A5668E">
        <w:t> </w:t>
      </w:r>
      <w:r w:rsidRPr="00A5668E">
        <w:rPr>
          <w:lang w:val="ru-RU"/>
        </w:rPr>
        <w:t>декабря 2015</w:t>
      </w:r>
      <w:r w:rsidRPr="00A5668E">
        <w:t> </w:t>
      </w:r>
      <w:r w:rsidRPr="00A5668E">
        <w:rPr>
          <w:lang w:val="ru-RU"/>
        </w:rPr>
        <w:t xml:space="preserve">г.  Совокупные активы, составляющие </w:t>
      </w:r>
      <w:r w:rsidR="00701126" w:rsidRPr="00A5668E">
        <w:rPr>
          <w:szCs w:val="22"/>
          <w:lang w:val="ru-RU"/>
        </w:rPr>
        <w:t>977</w:t>
      </w:r>
      <w:r w:rsidRPr="00A5668E">
        <w:rPr>
          <w:szCs w:val="22"/>
          <w:lang w:val="ru-RU"/>
        </w:rPr>
        <w:t>,</w:t>
      </w:r>
      <w:r w:rsidR="00701126" w:rsidRPr="00A5668E">
        <w:rPr>
          <w:szCs w:val="22"/>
          <w:lang w:val="ru-RU"/>
        </w:rPr>
        <w:t xml:space="preserve">0 </w:t>
      </w:r>
      <w:r w:rsidR="00726EB5">
        <w:rPr>
          <w:szCs w:val="22"/>
          <w:lang w:val="ru-RU"/>
        </w:rPr>
        <w:t>млн</w:t>
      </w:r>
      <w:r w:rsidR="003C670E">
        <w:rPr>
          <w:szCs w:val="22"/>
          <w:lang w:val="ru-RU"/>
        </w:rPr>
        <w:t> шв. франков</w:t>
      </w:r>
      <w:r w:rsidRPr="00A5668E">
        <w:rPr>
          <w:szCs w:val="22"/>
          <w:lang w:val="ru-RU"/>
        </w:rPr>
        <w:t>, в основном представлены денежными</w:t>
      </w:r>
      <w:r w:rsidR="0035210D" w:rsidRPr="00A5668E">
        <w:rPr>
          <w:szCs w:val="22"/>
          <w:lang w:val="ru-RU"/>
        </w:rPr>
        <w:t xml:space="preserve"> средства</w:t>
      </w:r>
      <w:r w:rsidRPr="00A5668E">
        <w:rPr>
          <w:szCs w:val="22"/>
          <w:lang w:val="ru-RU"/>
        </w:rPr>
        <w:t>ми</w:t>
      </w:r>
      <w:r w:rsidR="0035210D" w:rsidRPr="00A5668E">
        <w:rPr>
          <w:szCs w:val="22"/>
          <w:lang w:val="ru-RU"/>
        </w:rPr>
        <w:t xml:space="preserve"> и их </w:t>
      </w:r>
      <w:r w:rsidRPr="00A5668E">
        <w:rPr>
          <w:szCs w:val="22"/>
          <w:lang w:val="ru-RU"/>
        </w:rPr>
        <w:t>эквивалентами, а также основными средствами</w:t>
      </w:r>
      <w:r w:rsidR="00701126" w:rsidRPr="00A5668E">
        <w:rPr>
          <w:szCs w:val="22"/>
          <w:lang w:val="ru-RU"/>
        </w:rPr>
        <w:t xml:space="preserve">.  </w:t>
      </w:r>
      <w:r w:rsidRPr="00A5668E">
        <w:rPr>
          <w:szCs w:val="22"/>
          <w:lang w:val="ru-RU"/>
        </w:rPr>
        <w:t xml:space="preserve">В состав совокупных </w:t>
      </w:r>
      <w:r w:rsidR="0044658D" w:rsidRPr="0044658D">
        <w:rPr>
          <w:szCs w:val="22"/>
          <w:lang w:val="ru-RU"/>
        </w:rPr>
        <w:t>обязательств</w:t>
      </w:r>
      <w:r w:rsidRPr="00A5668E">
        <w:rPr>
          <w:szCs w:val="22"/>
          <w:lang w:val="ru-RU"/>
        </w:rPr>
        <w:t>, составляющих 697,</w:t>
      </w:r>
      <w:r w:rsidR="00701126" w:rsidRPr="00A5668E">
        <w:rPr>
          <w:szCs w:val="22"/>
          <w:lang w:val="ru-RU"/>
        </w:rPr>
        <w:t xml:space="preserve">9 </w:t>
      </w:r>
      <w:r w:rsidR="00726EB5">
        <w:rPr>
          <w:szCs w:val="22"/>
          <w:lang w:val="ru-RU"/>
        </w:rPr>
        <w:t>млн</w:t>
      </w:r>
      <w:r w:rsidR="003C670E">
        <w:rPr>
          <w:szCs w:val="22"/>
          <w:lang w:val="ru-RU"/>
        </w:rPr>
        <w:t> шв. франков</w:t>
      </w:r>
      <w:r w:rsidRPr="00A5668E">
        <w:rPr>
          <w:szCs w:val="22"/>
          <w:lang w:val="ru-RU"/>
        </w:rPr>
        <w:t>, входят прежде всего кредитрская задолженность и а</w:t>
      </w:r>
      <w:r w:rsidR="0035210D" w:rsidRPr="00A5668E">
        <w:rPr>
          <w:szCs w:val="22"/>
          <w:lang w:val="ru-RU"/>
        </w:rPr>
        <w:t>вансовые поступления</w:t>
      </w:r>
      <w:r w:rsidR="00701126" w:rsidRPr="00A5668E">
        <w:rPr>
          <w:szCs w:val="22"/>
          <w:lang w:val="ru-RU"/>
        </w:rPr>
        <w:t xml:space="preserve">, </w:t>
      </w:r>
      <w:r w:rsidRPr="00A5668E">
        <w:rPr>
          <w:szCs w:val="22"/>
          <w:lang w:val="ru-RU"/>
        </w:rPr>
        <w:t>п</w:t>
      </w:r>
      <w:r w:rsidR="0035210D" w:rsidRPr="00A5668E">
        <w:rPr>
          <w:szCs w:val="22"/>
          <w:lang w:val="ru-RU"/>
        </w:rPr>
        <w:t>особия сотрудникам</w:t>
      </w:r>
      <w:r w:rsidR="00701126" w:rsidRPr="00A5668E">
        <w:rPr>
          <w:szCs w:val="22"/>
          <w:lang w:val="ru-RU"/>
        </w:rPr>
        <w:t xml:space="preserve"> </w:t>
      </w:r>
      <w:r w:rsidRPr="00A5668E">
        <w:rPr>
          <w:szCs w:val="22"/>
          <w:lang w:val="ru-RU"/>
        </w:rPr>
        <w:t>и з</w:t>
      </w:r>
      <w:r w:rsidR="0035210D" w:rsidRPr="00A5668E">
        <w:rPr>
          <w:szCs w:val="22"/>
          <w:lang w:val="ru-RU"/>
        </w:rPr>
        <w:t>аемные средства</w:t>
      </w:r>
      <w:r w:rsidR="00701126" w:rsidRPr="00A5668E">
        <w:rPr>
          <w:szCs w:val="22"/>
          <w:lang w:val="ru-RU"/>
        </w:rPr>
        <w:t>:</w:t>
      </w:r>
    </w:p>
    <w:p w:rsidR="00704244" w:rsidRDefault="00704244" w:rsidP="005E3154">
      <w:pPr>
        <w:jc w:val="center"/>
        <w:rPr>
          <w:u w:val="single"/>
          <w:lang w:val="ru-RU"/>
        </w:rPr>
      </w:pPr>
    </w:p>
    <w:p w:rsidR="00701126" w:rsidRDefault="002736E9" w:rsidP="005E3154">
      <w:pPr>
        <w:jc w:val="center"/>
        <w:rPr>
          <w:u w:val="single"/>
          <w:lang w:val="ru-RU"/>
        </w:rPr>
      </w:pPr>
      <w:r w:rsidRPr="00A5668E">
        <w:rPr>
          <w:u w:val="single"/>
          <w:lang w:val="ru-RU"/>
        </w:rPr>
        <w:t xml:space="preserve">Сводные данные по активам и </w:t>
      </w:r>
      <w:r w:rsidR="0044658D" w:rsidRPr="0044658D">
        <w:rPr>
          <w:u w:val="single"/>
          <w:lang w:val="ru-RU"/>
        </w:rPr>
        <w:t>обязательств</w:t>
      </w:r>
      <w:r w:rsidR="0044658D">
        <w:rPr>
          <w:u w:val="single"/>
          <w:lang w:val="ru-RU"/>
        </w:rPr>
        <w:t>ам</w:t>
      </w:r>
      <w:r w:rsidRPr="00A5668E">
        <w:rPr>
          <w:u w:val="single"/>
          <w:lang w:val="ru-RU"/>
        </w:rPr>
        <w:t xml:space="preserve"> по состоянию на 31</w:t>
      </w:r>
      <w:r w:rsidRPr="00A5668E">
        <w:rPr>
          <w:u w:val="single"/>
        </w:rPr>
        <w:t> </w:t>
      </w:r>
      <w:r w:rsidRPr="00A5668E">
        <w:rPr>
          <w:u w:val="single"/>
          <w:lang w:val="ru-RU"/>
        </w:rPr>
        <w:t>декабря 2015</w:t>
      </w:r>
      <w:r w:rsidRPr="00A5668E">
        <w:rPr>
          <w:u w:val="single"/>
        </w:rPr>
        <w:t> </w:t>
      </w:r>
      <w:r w:rsidRPr="00A5668E">
        <w:rPr>
          <w:u w:val="single"/>
          <w:lang w:val="ru-RU"/>
        </w:rPr>
        <w:t>г.</w:t>
      </w:r>
    </w:p>
    <w:p w:rsidR="00704244" w:rsidRPr="00A5668E" w:rsidRDefault="00704244" w:rsidP="005E3154">
      <w:pPr>
        <w:jc w:val="center"/>
        <w:rPr>
          <w:szCs w:val="22"/>
          <w:u w:val="single"/>
          <w:lang w:val="ru-RU"/>
        </w:rPr>
      </w:pPr>
    </w:p>
    <w:p w:rsidR="00701126" w:rsidRPr="00A5668E" w:rsidRDefault="00704244" w:rsidP="005E3154">
      <w:pPr>
        <w:jc w:val="center"/>
        <w:rPr>
          <w:szCs w:val="22"/>
        </w:rPr>
      </w:pPr>
      <w:r>
        <w:rPr>
          <w:noProof/>
          <w:szCs w:val="22"/>
          <w:lang w:eastAsia="en-US"/>
        </w:rPr>
        <w:drawing>
          <wp:inline distT="0" distB="0" distL="0" distR="0" wp14:anchorId="1427E7B6" wp14:editId="59F0F440">
            <wp:extent cx="5940425" cy="3402634"/>
            <wp:effectExtent l="0" t="0" r="3175" b="762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A5668E" w:rsidRDefault="00701126" w:rsidP="005E3154">
      <w:pPr>
        <w:jc w:val="center"/>
        <w:rPr>
          <w:szCs w:val="22"/>
        </w:rPr>
      </w:pPr>
    </w:p>
    <w:p w:rsidR="00701126" w:rsidRPr="00A5668E" w:rsidRDefault="00701126" w:rsidP="005E3154">
      <w:pPr>
        <w:jc w:val="center"/>
        <w:rPr>
          <w:szCs w:val="22"/>
        </w:rPr>
      </w:pPr>
    </w:p>
    <w:p w:rsidR="00704244" w:rsidRDefault="00704244">
      <w:pPr>
        <w:jc w:val="left"/>
        <w:rPr>
          <w:b/>
          <w:i/>
        </w:rPr>
      </w:pPr>
      <w:r>
        <w:rPr>
          <w:b/>
          <w:i/>
        </w:rPr>
        <w:br w:type="page"/>
      </w:r>
    </w:p>
    <w:p w:rsidR="00701126" w:rsidRPr="00A5668E" w:rsidRDefault="002736E9" w:rsidP="005E3154">
      <w:pPr>
        <w:spacing w:after="220"/>
        <w:rPr>
          <w:b/>
          <w:i/>
          <w:szCs w:val="22"/>
        </w:rPr>
      </w:pPr>
      <w:r w:rsidRPr="00A5668E">
        <w:rPr>
          <w:b/>
          <w:i/>
        </w:rPr>
        <w:lastRenderedPageBreak/>
        <w:t>Активы</w:t>
      </w:r>
    </w:p>
    <w:p w:rsidR="00701126" w:rsidRPr="00A5668E" w:rsidRDefault="002736E9" w:rsidP="00487A42">
      <w:pPr>
        <w:numPr>
          <w:ilvl w:val="0"/>
          <w:numId w:val="2"/>
        </w:numPr>
        <w:spacing w:after="220"/>
        <w:rPr>
          <w:szCs w:val="22"/>
          <w:lang w:val="ru-RU"/>
        </w:rPr>
      </w:pPr>
      <w:r w:rsidRPr="00A5668E">
        <w:rPr>
          <w:lang w:val="ru-RU"/>
        </w:rPr>
        <w:t>Остатки денежных средств на счетах Организации составляют 489,5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Pr="00A5668E">
        <w:rPr>
          <w:lang w:val="ru-RU"/>
        </w:rPr>
        <w:t xml:space="preserve"> (50,1% совокупных активов), хотя в отношении 250,8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Pr="00A5668E">
        <w:rPr>
          <w:lang w:val="ru-RU"/>
        </w:rPr>
        <w:t xml:space="preserve"> из этой суммы МСУГС устанавливают ограничения на использование. Совокупные остатки денежных средств выросли на 15,0 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Pr="00A5668E">
        <w:rPr>
          <w:lang w:val="ru-RU"/>
        </w:rPr>
        <w:t xml:space="preserve"> по сравнению с остатком в 474,5 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Pr="00A5668E">
        <w:rPr>
          <w:lang w:val="ru-RU"/>
        </w:rPr>
        <w:t xml:space="preserve"> по состоянию на 31</w:t>
      </w:r>
      <w:r w:rsidRPr="00A5668E">
        <w:t> </w:t>
      </w:r>
      <w:r w:rsidRPr="00A5668E">
        <w:rPr>
          <w:lang w:val="ru-RU"/>
        </w:rPr>
        <w:t>декабря 2014</w:t>
      </w:r>
      <w:r w:rsidRPr="00A5668E">
        <w:t> </w:t>
      </w:r>
      <w:r w:rsidRPr="00A5668E">
        <w:rPr>
          <w:lang w:val="ru-RU"/>
        </w:rPr>
        <w:t xml:space="preserve">г. и </w:t>
      </w:r>
      <w:r w:rsidR="0044658D">
        <w:rPr>
          <w:lang w:val="ru-RU"/>
        </w:rPr>
        <w:t xml:space="preserve">размещаются </w:t>
      </w:r>
      <w:r w:rsidRPr="00A5668E">
        <w:rPr>
          <w:lang w:val="ru-RU"/>
        </w:rPr>
        <w:t xml:space="preserve">в соответствии с инвестиционной политикой ВОИС. </w:t>
      </w:r>
      <w:r w:rsidR="0024110F" w:rsidRPr="00A5668E">
        <w:rPr>
          <w:lang w:val="ru-RU"/>
        </w:rPr>
        <w:t>Остаток по статье «денежные средств</w:t>
      </w:r>
      <w:r w:rsidR="00AC7D7F" w:rsidRPr="00A5668E">
        <w:rPr>
          <w:lang w:val="ru-RU"/>
        </w:rPr>
        <w:t>а</w:t>
      </w:r>
      <w:r w:rsidR="0024110F" w:rsidRPr="00A5668E">
        <w:rPr>
          <w:lang w:val="ru-RU"/>
        </w:rPr>
        <w:t xml:space="preserve"> и их эквиваленты» вырос</w:t>
      </w:r>
      <w:r w:rsidR="0044658D">
        <w:rPr>
          <w:lang w:val="ru-RU"/>
        </w:rPr>
        <w:t xml:space="preserve"> несмотря на то</w:t>
      </w:r>
      <w:r w:rsidR="0024110F" w:rsidRPr="00A5668E">
        <w:rPr>
          <w:lang w:val="ru-RU"/>
        </w:rPr>
        <w:t xml:space="preserve">, </w:t>
      </w:r>
      <w:r w:rsidR="0044658D">
        <w:rPr>
          <w:lang w:val="ru-RU"/>
        </w:rPr>
        <w:t xml:space="preserve">что </w:t>
      </w:r>
      <w:r w:rsidR="0024110F" w:rsidRPr="00A5668E">
        <w:rPr>
          <w:lang w:val="ru-RU"/>
        </w:rPr>
        <w:t>в ноябре 2015 г. Организация произвела разовое погашение</w:t>
      </w:r>
      <w:r w:rsidR="00701126" w:rsidRPr="00A5668E">
        <w:rPr>
          <w:lang w:val="ru-RU"/>
        </w:rPr>
        <w:t xml:space="preserve"> </w:t>
      </w:r>
      <w:r w:rsidR="0024110F" w:rsidRPr="00A5668E">
        <w:rPr>
          <w:lang w:val="ru-RU"/>
        </w:rPr>
        <w:t xml:space="preserve">займа, полученного от банков </w:t>
      </w:r>
      <w:r w:rsidR="0024110F" w:rsidRPr="00A5668E">
        <w:t>BCG</w:t>
      </w:r>
      <w:r w:rsidR="0024110F" w:rsidRPr="00A5668E">
        <w:rPr>
          <w:lang w:val="ru-RU"/>
        </w:rPr>
        <w:t>/</w:t>
      </w:r>
      <w:r w:rsidR="0024110F" w:rsidRPr="00A5668E">
        <w:t>BCV</w:t>
      </w:r>
      <w:r w:rsidR="0024110F" w:rsidRPr="00A5668E">
        <w:rPr>
          <w:lang w:val="ru-RU"/>
        </w:rPr>
        <w:t xml:space="preserve"> на строительство нового здания, в сумме </w:t>
      </w:r>
      <w:r w:rsidR="00701126" w:rsidRPr="00A5668E">
        <w:rPr>
          <w:lang w:val="ru-RU"/>
        </w:rPr>
        <w:t>24</w:t>
      </w:r>
      <w:r w:rsidR="0024110F" w:rsidRPr="00A5668E">
        <w:rPr>
          <w:lang w:val="ru-RU"/>
        </w:rPr>
        <w:t>,</w:t>
      </w:r>
      <w:r w:rsidR="00701126" w:rsidRPr="00A5668E">
        <w:rPr>
          <w:lang w:val="ru-RU"/>
        </w:rPr>
        <w:t>0</w:t>
      </w:r>
      <w:r w:rsidR="00701126"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="00701126" w:rsidRPr="00A5668E">
        <w:rPr>
          <w:lang w:val="ru-RU"/>
        </w:rPr>
        <w:t>.</w:t>
      </w:r>
    </w:p>
    <w:p w:rsidR="00701126" w:rsidRPr="00A5668E" w:rsidRDefault="00B93E22" w:rsidP="00487A42">
      <w:pPr>
        <w:numPr>
          <w:ilvl w:val="0"/>
          <w:numId w:val="2"/>
        </w:numPr>
        <w:spacing w:after="220"/>
        <w:rPr>
          <w:szCs w:val="22"/>
          <w:lang w:val="ru-RU"/>
        </w:rPr>
      </w:pPr>
      <w:r w:rsidRPr="00A5668E">
        <w:rPr>
          <w:lang w:val="ru-RU"/>
        </w:rPr>
        <w:t xml:space="preserve">Организации принадлежат значительные основные средства (земельные участки, здания, </w:t>
      </w:r>
      <w:r w:rsidR="000C2F1C" w:rsidRPr="00A5668E">
        <w:rPr>
          <w:lang w:val="ru-RU"/>
        </w:rPr>
        <w:t>и</w:t>
      </w:r>
      <w:r w:rsidR="000C2F1C">
        <w:rPr>
          <w:lang w:val="ru-RU"/>
        </w:rPr>
        <w:t xml:space="preserve">нвестиционная </w:t>
      </w:r>
      <w:r w:rsidR="000C2F1C" w:rsidRPr="000C2F1C">
        <w:rPr>
          <w:lang w:val="ru-RU"/>
        </w:rPr>
        <w:t>недвижимост</w:t>
      </w:r>
      <w:r w:rsidR="000C2F1C">
        <w:rPr>
          <w:lang w:val="ru-RU"/>
        </w:rPr>
        <w:t>ь</w:t>
      </w:r>
      <w:r w:rsidRPr="00A5668E">
        <w:rPr>
          <w:lang w:val="ru-RU"/>
        </w:rPr>
        <w:t>, нематериальные активы и оборудование), совокупная чистая балансовая стоимость которых составляет 417,8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Pr="00A5668E">
        <w:rPr>
          <w:lang w:val="ru-RU"/>
        </w:rPr>
        <w:t>. В течение 2015</w:t>
      </w:r>
      <w:r w:rsidRPr="00A5668E">
        <w:t> </w:t>
      </w:r>
      <w:r w:rsidRPr="00A5668E">
        <w:rPr>
          <w:lang w:val="ru-RU"/>
        </w:rPr>
        <w:t xml:space="preserve">г. Организация завершила проект строительства сооружений безопасности, включая центр доступа, операционный центр служб безопасности и периметр безопасности. В течение года также была капитализирована стоимость </w:t>
      </w:r>
      <w:r w:rsidR="000C2F1C">
        <w:rPr>
          <w:lang w:val="ru-RU"/>
        </w:rPr>
        <w:t>добавлений к имеющимся зданиям</w:t>
      </w:r>
      <w:r w:rsidR="00701126" w:rsidRPr="00A5668E">
        <w:rPr>
          <w:lang w:val="ru-RU"/>
        </w:rPr>
        <w:t xml:space="preserve">, </w:t>
      </w:r>
      <w:r w:rsidR="00AC7D7F" w:rsidRPr="00A5668E">
        <w:rPr>
          <w:lang w:val="ru-RU"/>
        </w:rPr>
        <w:t>включая некоторые незавершенные работы в здании НКЗ и вокруг него</w:t>
      </w:r>
      <w:r w:rsidR="00701126" w:rsidRPr="00A5668E">
        <w:rPr>
          <w:lang w:val="ru-RU"/>
        </w:rPr>
        <w:t xml:space="preserve">. </w:t>
      </w:r>
      <w:r w:rsidR="00AC7D7F" w:rsidRPr="00A5668E">
        <w:rPr>
          <w:lang w:val="ru-RU"/>
        </w:rPr>
        <w:t xml:space="preserve">Общая стоимость добавлений к имеющимся зданиям и сооружениям, сданных в 2015 г., составила </w:t>
      </w:r>
      <w:r w:rsidR="00701126" w:rsidRPr="00A5668E">
        <w:rPr>
          <w:lang w:val="ru-RU"/>
        </w:rPr>
        <w:t>6</w:t>
      </w:r>
      <w:r w:rsidR="00AC7D7F" w:rsidRPr="00A5668E">
        <w:rPr>
          <w:lang w:val="ru-RU"/>
        </w:rPr>
        <w:t>,</w:t>
      </w:r>
      <w:r w:rsidR="00701126" w:rsidRPr="00A5668E">
        <w:rPr>
          <w:lang w:val="ru-RU"/>
        </w:rPr>
        <w:t>2</w:t>
      </w:r>
      <w:r w:rsidR="00701126"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="00AC7D7F" w:rsidRPr="00A5668E">
        <w:rPr>
          <w:lang w:val="ru-RU"/>
        </w:rPr>
        <w:t xml:space="preserve">. В течение 2015 г. независимым экспертом выполнено уточнение оценочной </w:t>
      </w:r>
      <w:r w:rsidR="000C2F1C">
        <w:rPr>
          <w:lang w:val="ru-RU"/>
        </w:rPr>
        <w:t xml:space="preserve">стоимости объекта инвестиционной </w:t>
      </w:r>
      <w:r w:rsidR="000C2F1C" w:rsidRPr="000C2F1C">
        <w:rPr>
          <w:lang w:val="ru-RU"/>
        </w:rPr>
        <w:t>недвижимост</w:t>
      </w:r>
      <w:r w:rsidR="000C2F1C">
        <w:rPr>
          <w:lang w:val="ru-RU"/>
        </w:rPr>
        <w:t>и</w:t>
      </w:r>
      <w:r w:rsidR="00BA5763" w:rsidRPr="00A5668E">
        <w:rPr>
          <w:lang w:val="ru-RU"/>
        </w:rPr>
        <w:t xml:space="preserve"> </w:t>
      </w:r>
      <w:r w:rsidR="00AC7D7F" w:rsidRPr="00A5668E">
        <w:rPr>
          <w:lang w:val="ru-RU"/>
        </w:rPr>
        <w:t xml:space="preserve">Организации </w:t>
      </w:r>
      <w:r w:rsidR="00AC7D7F" w:rsidRPr="00A5668E">
        <w:rPr>
          <w:rFonts w:eastAsia="+mn-ea"/>
          <w:lang w:val="ru-RU" w:eastAsia="en-US"/>
        </w:rPr>
        <w:t>–</w:t>
      </w:r>
      <w:r w:rsidR="00AC7D7F" w:rsidRPr="00A5668E">
        <w:rPr>
          <w:lang w:val="ru-RU"/>
        </w:rPr>
        <w:t xml:space="preserve"> </w:t>
      </w:r>
      <w:r w:rsidR="00AC7D7F" w:rsidRPr="00A5668E">
        <w:rPr>
          <w:szCs w:val="22"/>
          <w:lang w:val="ru-RU"/>
        </w:rPr>
        <w:t xml:space="preserve">здания Мадридского союза, в результате которого его </w:t>
      </w:r>
      <w:r w:rsidR="00AC7D7F" w:rsidRPr="00A5668E">
        <w:rPr>
          <w:color w:val="000000"/>
          <w:szCs w:val="22"/>
          <w:lang w:val="ru-RU"/>
        </w:rPr>
        <w:t xml:space="preserve">справедливая стоимость была повышена на </w:t>
      </w:r>
      <w:r w:rsidR="00701126" w:rsidRPr="00A5668E">
        <w:rPr>
          <w:lang w:val="ru-RU"/>
        </w:rPr>
        <w:t>1</w:t>
      </w:r>
      <w:r w:rsidR="00AC7D7F" w:rsidRPr="00A5668E">
        <w:rPr>
          <w:lang w:val="ru-RU"/>
        </w:rPr>
        <w:t>,</w:t>
      </w:r>
      <w:r w:rsidR="00701126" w:rsidRPr="00A5668E">
        <w:rPr>
          <w:lang w:val="ru-RU"/>
        </w:rPr>
        <w:t>4</w:t>
      </w:r>
      <w:r w:rsidR="00701126"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="00701126" w:rsidRPr="00A5668E">
        <w:rPr>
          <w:lang w:val="ru-RU"/>
        </w:rPr>
        <w:t xml:space="preserve">.  </w:t>
      </w:r>
      <w:r w:rsidR="00983D0A" w:rsidRPr="00A5668E">
        <w:rPr>
          <w:lang w:val="ru-RU"/>
        </w:rPr>
        <w:t xml:space="preserve">Общая сумма износа и амортизации по всем основным средствам составила </w:t>
      </w:r>
      <w:r w:rsidR="00701126" w:rsidRPr="00A5668E">
        <w:rPr>
          <w:lang w:val="ru-RU"/>
        </w:rPr>
        <w:t>11</w:t>
      </w:r>
      <w:r w:rsidR="00983D0A" w:rsidRPr="00A5668E">
        <w:rPr>
          <w:lang w:val="ru-RU"/>
        </w:rPr>
        <w:t>,</w:t>
      </w:r>
      <w:r w:rsidR="00701126" w:rsidRPr="00A5668E">
        <w:rPr>
          <w:lang w:val="ru-RU"/>
        </w:rPr>
        <w:t>1</w:t>
      </w:r>
      <w:r w:rsidR="00701126"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="00701126" w:rsidRPr="00A5668E">
        <w:rPr>
          <w:lang w:val="ru-RU"/>
        </w:rPr>
        <w:t>.</w:t>
      </w:r>
    </w:p>
    <w:p w:rsidR="00701126" w:rsidRPr="00A5668E" w:rsidRDefault="006A617B" w:rsidP="00487A42">
      <w:pPr>
        <w:numPr>
          <w:ilvl w:val="0"/>
          <w:numId w:val="2"/>
        </w:numPr>
        <w:spacing w:after="220"/>
        <w:rPr>
          <w:szCs w:val="22"/>
          <w:lang w:val="ru-RU"/>
        </w:rPr>
      </w:pPr>
      <w:r w:rsidRPr="00A5668E">
        <w:rPr>
          <w:lang w:val="ru-RU"/>
        </w:rPr>
        <w:t xml:space="preserve">В таблице ниже приведены сводные данные по основным средствам, принадлежащим Организации.  </w:t>
      </w:r>
      <w:r w:rsidR="006D01A2" w:rsidRPr="00A5668E">
        <w:rPr>
          <w:lang w:val="ru-RU"/>
        </w:rPr>
        <w:t>З</w:t>
      </w:r>
      <w:r w:rsidRPr="00A5668E">
        <w:rPr>
          <w:lang w:val="ru-RU"/>
        </w:rPr>
        <w:t xml:space="preserve">емельные участки и недвижимость классифицируются </w:t>
      </w:r>
      <w:r w:rsidR="006D01A2" w:rsidRPr="00A5668E">
        <w:rPr>
          <w:lang w:val="ru-RU"/>
        </w:rPr>
        <w:t xml:space="preserve">МСУГС </w:t>
      </w:r>
      <w:r w:rsidRPr="00A5668E">
        <w:rPr>
          <w:lang w:val="ru-RU"/>
        </w:rPr>
        <w:t xml:space="preserve">по-разному в зависимости от </w:t>
      </w:r>
      <w:r w:rsidR="006D01A2" w:rsidRPr="00A5668E">
        <w:rPr>
          <w:lang w:val="ru-RU"/>
        </w:rPr>
        <w:t xml:space="preserve">их целевого </w:t>
      </w:r>
      <w:r w:rsidRPr="00A5668E">
        <w:rPr>
          <w:lang w:val="ru-RU"/>
        </w:rPr>
        <w:t xml:space="preserve">назначения или </w:t>
      </w:r>
      <w:r w:rsidR="006D01A2" w:rsidRPr="00A5668E">
        <w:rPr>
          <w:lang w:val="ru-RU"/>
        </w:rPr>
        <w:t xml:space="preserve">характера </w:t>
      </w:r>
      <w:r w:rsidRPr="00A5668E">
        <w:rPr>
          <w:lang w:val="ru-RU"/>
        </w:rPr>
        <w:t xml:space="preserve">договорных прав или соглашений, </w:t>
      </w:r>
      <w:r w:rsidR="006D01A2" w:rsidRPr="00A5668E">
        <w:rPr>
          <w:lang w:val="ru-RU"/>
        </w:rPr>
        <w:t>на основании которых</w:t>
      </w:r>
      <w:r w:rsidRPr="00A5668E">
        <w:rPr>
          <w:lang w:val="ru-RU"/>
        </w:rPr>
        <w:t xml:space="preserve"> они </w:t>
      </w:r>
      <w:r w:rsidR="006D01A2" w:rsidRPr="00A5668E">
        <w:rPr>
          <w:lang w:val="ru-RU"/>
        </w:rPr>
        <w:t>используются Организацией</w:t>
      </w:r>
      <w:r w:rsidRPr="00A5668E">
        <w:rPr>
          <w:lang w:val="ru-RU"/>
        </w:rPr>
        <w:t>.  П</w:t>
      </w:r>
      <w:r w:rsidRPr="00A5668E">
        <w:rPr>
          <w:szCs w:val="22"/>
          <w:lang w:val="ru-RU"/>
        </w:rPr>
        <w:t>омимо земельных участков и недвижимости, указанных ниже как основные средства, Организация также арендует дополнительные площади, помещения для хранения и объекты недвижимости</w:t>
      </w:r>
      <w:r w:rsidR="006D01A2" w:rsidRPr="00A5668E">
        <w:rPr>
          <w:szCs w:val="22"/>
          <w:lang w:val="ru-RU"/>
        </w:rPr>
        <w:t xml:space="preserve"> в Женеве, а также </w:t>
      </w:r>
      <w:r w:rsidRPr="00A5668E">
        <w:rPr>
          <w:szCs w:val="22"/>
          <w:lang w:val="ru-RU"/>
        </w:rPr>
        <w:t xml:space="preserve">помещения для некоторых </w:t>
      </w:r>
      <w:r w:rsidR="006D01A2" w:rsidRPr="00A5668E">
        <w:rPr>
          <w:szCs w:val="22"/>
          <w:lang w:val="ru-RU"/>
        </w:rPr>
        <w:t xml:space="preserve">своих </w:t>
      </w:r>
      <w:r w:rsidRPr="00A5668E">
        <w:rPr>
          <w:szCs w:val="22"/>
          <w:lang w:val="ru-RU"/>
        </w:rPr>
        <w:t>внешних бюро (см. примечание</w:t>
      </w:r>
      <w:r w:rsidRPr="00A5668E">
        <w:rPr>
          <w:szCs w:val="22"/>
        </w:rPr>
        <w:t> </w:t>
      </w:r>
      <w:r w:rsidRPr="00A5668E">
        <w:rPr>
          <w:szCs w:val="22"/>
          <w:lang w:val="ru-RU"/>
        </w:rPr>
        <w:t>19).  О</w:t>
      </w:r>
      <w:r w:rsidRPr="00A5668E">
        <w:rPr>
          <w:lang w:val="ru-RU"/>
        </w:rPr>
        <w:t xml:space="preserve">рганизации были переданы права </w:t>
      </w:r>
      <w:r w:rsidR="003300CE" w:rsidRPr="003300CE">
        <w:rPr>
          <w:lang w:val="ru-RU"/>
        </w:rPr>
        <w:t xml:space="preserve">застройки в отношении </w:t>
      </w:r>
      <w:r w:rsidR="003300CE">
        <w:rPr>
          <w:lang w:val="ru-RU"/>
        </w:rPr>
        <w:t>земельных участков</w:t>
      </w:r>
      <w:r w:rsidRPr="00A5668E">
        <w:rPr>
          <w:lang w:val="ru-RU"/>
        </w:rPr>
        <w:t xml:space="preserve">, на которых расположены некоторые из зданий </w:t>
      </w:r>
      <w:r w:rsidR="006D01A2" w:rsidRPr="00A5668E">
        <w:rPr>
          <w:lang w:val="ru-RU"/>
        </w:rPr>
        <w:t xml:space="preserve">ее </w:t>
      </w:r>
      <w:r w:rsidRPr="00A5668E">
        <w:rPr>
          <w:lang w:val="ru-RU"/>
        </w:rPr>
        <w:t xml:space="preserve">штаб-квартиры.  Эти права были переданы безвозмездно, поэтому они не отражаются в </w:t>
      </w:r>
      <w:r w:rsidR="00417C63" w:rsidRPr="00417C63">
        <w:rPr>
          <w:lang w:val="ru-RU"/>
        </w:rPr>
        <w:t>финансовой отчетности</w:t>
      </w:r>
      <w:r w:rsidRPr="00A5668E">
        <w:rPr>
          <w:lang w:val="ru-RU"/>
        </w:rPr>
        <w:t>, но информация о них раскрывается (см. примечание</w:t>
      </w:r>
      <w:r w:rsidRPr="00A5668E">
        <w:t> </w:t>
      </w:r>
      <w:r w:rsidRPr="00A5668E">
        <w:rPr>
          <w:lang w:val="ru-RU"/>
        </w:rPr>
        <w:t xml:space="preserve">8). </w:t>
      </w:r>
    </w:p>
    <w:p w:rsidR="00701126" w:rsidRPr="00A5668E" w:rsidRDefault="00701126">
      <w:pPr>
        <w:jc w:val="left"/>
        <w:rPr>
          <w:rFonts w:eastAsia="Arial Unicode MS"/>
          <w:szCs w:val="22"/>
          <w:u w:val="single"/>
          <w:lang w:val="ru-RU"/>
        </w:rPr>
      </w:pPr>
    </w:p>
    <w:p w:rsidR="00546DF2" w:rsidRDefault="00546DF2">
      <w:pPr>
        <w:jc w:val="left"/>
        <w:rPr>
          <w:u w:val="single"/>
          <w:lang w:val="ru-RU"/>
        </w:rPr>
      </w:pPr>
      <w:r>
        <w:rPr>
          <w:u w:val="single"/>
          <w:lang w:val="ru-RU"/>
        </w:rPr>
        <w:br w:type="page"/>
      </w:r>
    </w:p>
    <w:p w:rsidR="00701126" w:rsidRPr="00A5668E" w:rsidRDefault="005A4195" w:rsidP="004E7E0E">
      <w:pPr>
        <w:spacing w:after="220"/>
        <w:jc w:val="center"/>
        <w:rPr>
          <w:szCs w:val="22"/>
          <w:u w:val="single"/>
          <w:lang w:val="ru-RU"/>
        </w:rPr>
      </w:pPr>
      <w:r w:rsidRPr="00A5668E">
        <w:rPr>
          <w:u w:val="single"/>
          <w:lang w:val="ru-RU"/>
        </w:rPr>
        <w:lastRenderedPageBreak/>
        <w:t>Основные средства по состоянию на 31</w:t>
      </w:r>
      <w:r w:rsidRPr="00A5668E">
        <w:rPr>
          <w:u w:val="single"/>
        </w:rPr>
        <w:t> </w:t>
      </w:r>
      <w:r w:rsidRPr="00A5668E">
        <w:rPr>
          <w:u w:val="single"/>
          <w:lang w:val="ru-RU"/>
        </w:rPr>
        <w:t>декабря 2015</w:t>
      </w:r>
      <w:r w:rsidRPr="00A5668E">
        <w:rPr>
          <w:u w:val="single"/>
        </w:rPr>
        <w:t> </w:t>
      </w:r>
      <w:r w:rsidRPr="00A5668E">
        <w:rPr>
          <w:u w:val="single"/>
          <w:lang w:val="ru-RU"/>
        </w:rPr>
        <w:t>г.</w:t>
      </w:r>
    </w:p>
    <w:p w:rsidR="00701126" w:rsidRPr="00A5668E" w:rsidRDefault="00ED5AEB" w:rsidP="00FB0A33">
      <w:pPr>
        <w:spacing w:after="220"/>
        <w:jc w:val="center"/>
        <w:rPr>
          <w:szCs w:val="22"/>
        </w:rPr>
      </w:pPr>
      <w:r>
        <w:rPr>
          <w:noProof/>
          <w:szCs w:val="22"/>
          <w:lang w:eastAsia="en-US"/>
        </w:rPr>
        <w:drawing>
          <wp:inline distT="0" distB="0" distL="0" distR="0" wp14:anchorId="00031C56" wp14:editId="1262BB3A">
            <wp:extent cx="5940425" cy="4312856"/>
            <wp:effectExtent l="0" t="0" r="3175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A5668E" w:rsidRDefault="00F64877" w:rsidP="00487A42">
      <w:pPr>
        <w:numPr>
          <w:ilvl w:val="0"/>
          <w:numId w:val="2"/>
        </w:numPr>
        <w:rPr>
          <w:szCs w:val="22"/>
        </w:rPr>
      </w:pPr>
      <w:r w:rsidRPr="00A5668E">
        <w:rPr>
          <w:lang w:val="ru-RU"/>
        </w:rPr>
        <w:t xml:space="preserve">Прочие активы Организации, </w:t>
      </w:r>
      <w:r w:rsidR="00490783" w:rsidRPr="00A5668E">
        <w:rPr>
          <w:lang w:val="ru-RU"/>
        </w:rPr>
        <w:t xml:space="preserve">составляющие 69,7 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="00490783" w:rsidRPr="00A5668E">
        <w:rPr>
          <w:lang w:val="ru-RU"/>
        </w:rPr>
        <w:t>, включают дебиторскую</w:t>
      </w:r>
      <w:r w:rsidRPr="00A5668E">
        <w:rPr>
          <w:lang w:val="ru-RU"/>
        </w:rPr>
        <w:t xml:space="preserve"> задолженность, </w:t>
      </w:r>
      <w:r w:rsidR="00E043A7" w:rsidRPr="00E043A7">
        <w:rPr>
          <w:szCs w:val="22"/>
          <w:lang w:val="ru-RU"/>
        </w:rPr>
        <w:t>товарно-</w:t>
      </w:r>
      <w:r w:rsidR="00E043A7" w:rsidRPr="00E043A7">
        <w:rPr>
          <w:lang w:val="ru-RU"/>
        </w:rPr>
        <w:t>материальн</w:t>
      </w:r>
      <w:r w:rsidR="00E043A7">
        <w:rPr>
          <w:lang w:val="ru-RU"/>
        </w:rPr>
        <w:t xml:space="preserve">ые запасы </w:t>
      </w:r>
      <w:r w:rsidRPr="00A5668E">
        <w:rPr>
          <w:lang w:val="ru-RU"/>
        </w:rPr>
        <w:t>и авансовые платежи.  Самая существенная доля этих активов приходится на дебиторскую задолженность в рамках РСТ, которая составляет 4</w:t>
      </w:r>
      <w:r w:rsidR="00490783" w:rsidRPr="00A5668E">
        <w:rPr>
          <w:lang w:val="ru-RU"/>
        </w:rPr>
        <w:t>0</w:t>
      </w:r>
      <w:r w:rsidRPr="00A5668E">
        <w:rPr>
          <w:lang w:val="ru-RU"/>
        </w:rPr>
        <w:t>,</w:t>
      </w:r>
      <w:r w:rsidR="00490783" w:rsidRPr="00A5668E">
        <w:rPr>
          <w:lang w:val="ru-RU"/>
        </w:rPr>
        <w:t>9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Pr="00A5668E">
        <w:rPr>
          <w:lang w:val="ru-RU"/>
        </w:rPr>
        <w:t xml:space="preserve">.  В любой момент времени </w:t>
      </w:r>
      <w:r w:rsidR="00490783" w:rsidRPr="00A5668E">
        <w:rPr>
          <w:lang w:val="ru-RU"/>
        </w:rPr>
        <w:t xml:space="preserve">существует значительное число заявок, поданных в рамках системы РСТ </w:t>
      </w:r>
      <w:r w:rsidRPr="00A5668E">
        <w:rPr>
          <w:lang w:val="ru-RU"/>
        </w:rPr>
        <w:t xml:space="preserve">в получающие ведомства </w:t>
      </w:r>
      <w:r w:rsidR="00490783" w:rsidRPr="00A5668E">
        <w:rPr>
          <w:lang w:val="ru-RU"/>
        </w:rPr>
        <w:t xml:space="preserve">и, </w:t>
      </w:r>
      <w:r w:rsidRPr="00A5668E">
        <w:rPr>
          <w:lang w:val="ru-RU"/>
        </w:rPr>
        <w:t xml:space="preserve">возможно, </w:t>
      </w:r>
      <w:r w:rsidR="00490783" w:rsidRPr="00A5668E">
        <w:rPr>
          <w:lang w:val="ru-RU"/>
        </w:rPr>
        <w:t>уже полученных</w:t>
      </w:r>
      <w:r w:rsidRPr="00A5668E">
        <w:rPr>
          <w:lang w:val="ru-RU"/>
        </w:rPr>
        <w:t xml:space="preserve"> ВОИС, </w:t>
      </w:r>
      <w:r w:rsidR="00490783" w:rsidRPr="00A5668E">
        <w:rPr>
          <w:lang w:val="ru-RU"/>
        </w:rPr>
        <w:t xml:space="preserve">за которые </w:t>
      </w:r>
      <w:r w:rsidRPr="00A5668E">
        <w:rPr>
          <w:lang w:val="ru-RU"/>
        </w:rPr>
        <w:t xml:space="preserve">Организация </w:t>
      </w:r>
      <w:r w:rsidR="00490783" w:rsidRPr="00A5668E">
        <w:rPr>
          <w:lang w:val="ru-RU"/>
        </w:rPr>
        <w:t xml:space="preserve">еще </w:t>
      </w:r>
      <w:r w:rsidRPr="00A5668E">
        <w:rPr>
          <w:lang w:val="ru-RU"/>
        </w:rPr>
        <w:t xml:space="preserve">не получила </w:t>
      </w:r>
      <w:r w:rsidR="00490783" w:rsidRPr="00A5668E">
        <w:rPr>
          <w:lang w:val="ru-RU"/>
        </w:rPr>
        <w:t xml:space="preserve">соответствующие </w:t>
      </w:r>
      <w:r w:rsidRPr="00A5668E">
        <w:rPr>
          <w:lang w:val="ru-RU"/>
        </w:rPr>
        <w:t xml:space="preserve">пошлины.  </w:t>
      </w:r>
      <w:r w:rsidR="00490783" w:rsidRPr="00A5668E">
        <w:rPr>
          <w:lang w:val="ru-RU"/>
        </w:rPr>
        <w:t>Объем д</w:t>
      </w:r>
      <w:r w:rsidRPr="00A5668E">
        <w:rPr>
          <w:lang w:val="ru-RU"/>
        </w:rPr>
        <w:t>ебитор</w:t>
      </w:r>
      <w:r w:rsidR="00490783" w:rsidRPr="00A5668E">
        <w:rPr>
          <w:lang w:val="ru-RU"/>
        </w:rPr>
        <w:t xml:space="preserve">ской задолженности по линии </w:t>
      </w:r>
      <w:r w:rsidRPr="00A5668E">
        <w:rPr>
          <w:lang w:val="ru-RU"/>
        </w:rPr>
        <w:t xml:space="preserve">РСТ </w:t>
      </w:r>
      <w:r w:rsidR="00490783" w:rsidRPr="00A5668E">
        <w:rPr>
          <w:lang w:val="ru-RU"/>
        </w:rPr>
        <w:t xml:space="preserve">сократился </w:t>
      </w:r>
      <w:r w:rsidRPr="00A5668E">
        <w:rPr>
          <w:lang w:val="ru-RU"/>
        </w:rPr>
        <w:t>по сравнению с предыдущим годом, когда он</w:t>
      </w:r>
      <w:r w:rsidR="00490783" w:rsidRPr="00A5668E">
        <w:rPr>
          <w:lang w:val="ru-RU"/>
        </w:rPr>
        <w:t xml:space="preserve"> составлял</w:t>
      </w:r>
      <w:r w:rsidRPr="00A5668E">
        <w:rPr>
          <w:lang w:val="ru-RU"/>
        </w:rPr>
        <w:t xml:space="preserve"> </w:t>
      </w:r>
      <w:r w:rsidR="00490783" w:rsidRPr="00A5668E">
        <w:rPr>
          <w:lang w:val="ru-RU"/>
        </w:rPr>
        <w:t>46</w:t>
      </w:r>
      <w:r w:rsidRPr="00A5668E">
        <w:rPr>
          <w:lang w:val="ru-RU"/>
        </w:rPr>
        <w:t>,</w:t>
      </w:r>
      <w:r w:rsidR="00490783" w:rsidRPr="00A5668E">
        <w:rPr>
          <w:lang w:val="ru-RU"/>
        </w:rPr>
        <w:t>7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Pr="00A5668E">
        <w:rPr>
          <w:lang w:val="ru-RU"/>
        </w:rPr>
        <w:t>.  На конец 201</w:t>
      </w:r>
      <w:r w:rsidR="00490783" w:rsidRPr="00A5668E">
        <w:rPr>
          <w:lang w:val="ru-RU"/>
        </w:rPr>
        <w:t>4</w:t>
      </w:r>
      <w:r w:rsidRPr="00A5668E">
        <w:t> </w:t>
      </w:r>
      <w:r w:rsidRPr="00A5668E">
        <w:rPr>
          <w:lang w:val="ru-RU"/>
        </w:rPr>
        <w:t xml:space="preserve">г. </w:t>
      </w:r>
      <w:r w:rsidR="00490783" w:rsidRPr="00A5668E">
        <w:rPr>
          <w:lang w:val="ru-RU"/>
        </w:rPr>
        <w:t xml:space="preserve">оставались неоплаченными </w:t>
      </w:r>
      <w:r w:rsidRPr="00A5668E">
        <w:rPr>
          <w:lang w:val="ru-RU"/>
        </w:rPr>
        <w:t xml:space="preserve">примерно </w:t>
      </w:r>
      <w:r w:rsidR="00490783" w:rsidRPr="00A5668E">
        <w:rPr>
          <w:lang w:val="ru-RU"/>
        </w:rPr>
        <w:t>16</w:t>
      </w:r>
      <w:r w:rsidRPr="00A5668E">
        <w:rPr>
          <w:lang w:val="ru-RU"/>
        </w:rPr>
        <w:t>,</w:t>
      </w:r>
      <w:r w:rsidR="00490783" w:rsidRPr="00A5668E">
        <w:rPr>
          <w:lang w:val="ru-RU"/>
        </w:rPr>
        <w:t>0</w:t>
      </w:r>
      <w:r w:rsidRPr="00A5668E">
        <w:rPr>
          <w:lang w:val="ru-RU"/>
        </w:rPr>
        <w:t>% заявок, поданных в течение предыдущих двенадцати месяцев.  К концу 201</w:t>
      </w:r>
      <w:r w:rsidR="00490783" w:rsidRPr="00A5668E">
        <w:rPr>
          <w:lang w:val="ru-RU"/>
        </w:rPr>
        <w:t>5</w:t>
      </w:r>
      <w:r w:rsidRPr="00A5668E">
        <w:t> </w:t>
      </w:r>
      <w:r w:rsidRPr="00A5668E">
        <w:rPr>
          <w:lang w:val="ru-RU"/>
        </w:rPr>
        <w:t xml:space="preserve">г. этот показатель сократился примерно </w:t>
      </w:r>
      <w:r w:rsidR="00490783" w:rsidRPr="00A5668E">
        <w:rPr>
          <w:lang w:val="ru-RU"/>
        </w:rPr>
        <w:t xml:space="preserve">до </w:t>
      </w:r>
      <w:r w:rsidRPr="00A5668E">
        <w:rPr>
          <w:lang w:val="ru-RU"/>
        </w:rPr>
        <w:t>1</w:t>
      </w:r>
      <w:r w:rsidR="00490783" w:rsidRPr="00A5668E">
        <w:rPr>
          <w:lang w:val="ru-RU"/>
        </w:rPr>
        <w:t>2,8</w:t>
      </w:r>
      <w:r w:rsidRPr="00A5668E">
        <w:rPr>
          <w:lang w:val="ru-RU"/>
        </w:rPr>
        <w:t xml:space="preserve">%.  </w:t>
      </w:r>
    </w:p>
    <w:p w:rsidR="00701126" w:rsidRPr="00A5668E" w:rsidRDefault="00701126" w:rsidP="00EE3A29">
      <w:pPr>
        <w:rPr>
          <w:szCs w:val="22"/>
        </w:rPr>
      </w:pPr>
    </w:p>
    <w:p w:rsidR="00701126" w:rsidRPr="00A5668E" w:rsidRDefault="006B3116" w:rsidP="00EE3A29">
      <w:pPr>
        <w:pStyle w:val="ONUME"/>
        <w:numPr>
          <w:ilvl w:val="0"/>
          <w:numId w:val="0"/>
        </w:numPr>
        <w:rPr>
          <w:b/>
          <w:i/>
        </w:rPr>
      </w:pPr>
      <w:r w:rsidRPr="00A5668E">
        <w:rPr>
          <w:b/>
          <w:i/>
        </w:rPr>
        <w:t>Обязательства</w:t>
      </w:r>
    </w:p>
    <w:p w:rsidR="00701126" w:rsidRPr="00A5668E" w:rsidRDefault="00E142FC" w:rsidP="00EE3A29">
      <w:pPr>
        <w:pStyle w:val="ONUME"/>
        <w:rPr>
          <w:szCs w:val="22"/>
          <w:lang w:val="ru-RU"/>
        </w:rPr>
      </w:pPr>
      <w:r w:rsidRPr="00A5668E">
        <w:rPr>
          <w:lang w:val="ru-RU"/>
        </w:rPr>
        <w:t>По состоянию на 31</w:t>
      </w:r>
      <w:r w:rsidRPr="00A5668E">
        <w:t> </w:t>
      </w:r>
      <w:r w:rsidRPr="00A5668E">
        <w:rPr>
          <w:lang w:val="ru-RU"/>
        </w:rPr>
        <w:t>декабря 2015</w:t>
      </w:r>
      <w:r w:rsidRPr="00A5668E">
        <w:t> </w:t>
      </w:r>
      <w:r w:rsidRPr="00A5668E">
        <w:rPr>
          <w:lang w:val="ru-RU"/>
        </w:rPr>
        <w:t>г. к</w:t>
      </w:r>
      <w:r w:rsidR="006B3116" w:rsidRPr="00A5668E">
        <w:rPr>
          <w:lang w:val="ru-RU"/>
        </w:rPr>
        <w:t xml:space="preserve">редиторская задолженность и </w:t>
      </w:r>
      <w:r w:rsidR="00E043A7">
        <w:rPr>
          <w:lang w:val="ru-RU"/>
        </w:rPr>
        <w:t>авансовые поступления составляли</w:t>
      </w:r>
      <w:r w:rsidR="006B3116" w:rsidRPr="00A5668E">
        <w:rPr>
          <w:lang w:val="ru-RU"/>
        </w:rPr>
        <w:t xml:space="preserve"> 35</w:t>
      </w:r>
      <w:r w:rsidRPr="00A5668E">
        <w:rPr>
          <w:lang w:val="ru-RU"/>
        </w:rPr>
        <w:t>9</w:t>
      </w:r>
      <w:r w:rsidR="006B3116" w:rsidRPr="00A5668E">
        <w:rPr>
          <w:lang w:val="ru-RU"/>
        </w:rPr>
        <w:t>,</w:t>
      </w:r>
      <w:r w:rsidRPr="00A5668E">
        <w:rPr>
          <w:lang w:val="ru-RU"/>
        </w:rPr>
        <w:t>8</w:t>
      </w:r>
      <w:r w:rsidR="006B3116"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="006B3116" w:rsidRPr="00A5668E">
        <w:rPr>
          <w:lang w:val="ru-RU"/>
        </w:rPr>
        <w:t>.  Осно</w:t>
      </w:r>
      <w:r w:rsidR="00E043A7">
        <w:rPr>
          <w:lang w:val="ru-RU"/>
        </w:rPr>
        <w:t>вную часть этой суммы составляли</w:t>
      </w:r>
      <w:r w:rsidR="006B3116" w:rsidRPr="00A5668E">
        <w:rPr>
          <w:lang w:val="ru-RU"/>
        </w:rPr>
        <w:t xml:space="preserve"> </w:t>
      </w:r>
      <w:r w:rsidR="00E043A7">
        <w:rPr>
          <w:lang w:val="ru-RU"/>
        </w:rPr>
        <w:t xml:space="preserve">отсроченные </w:t>
      </w:r>
      <w:r w:rsidR="006B3116" w:rsidRPr="00A5668E">
        <w:rPr>
          <w:lang w:val="ru-RU"/>
        </w:rPr>
        <w:t xml:space="preserve">доходы за обработку международных заявок </w:t>
      </w:r>
      <w:r w:rsidRPr="00A5668E">
        <w:rPr>
          <w:lang w:val="ru-RU"/>
        </w:rPr>
        <w:t xml:space="preserve">(в рамках </w:t>
      </w:r>
      <w:r w:rsidRPr="00A5668E">
        <w:t>PCT</w:t>
      </w:r>
      <w:r w:rsidRPr="00A5668E">
        <w:rPr>
          <w:lang w:val="ru-RU"/>
        </w:rPr>
        <w:t>, Мадридской системы и Гаагской системы) в размере 219</w:t>
      </w:r>
      <w:r w:rsidR="006B3116" w:rsidRPr="00A5668E">
        <w:rPr>
          <w:lang w:val="ru-RU"/>
        </w:rPr>
        <w:t>,</w:t>
      </w:r>
      <w:r w:rsidRPr="00A5668E">
        <w:rPr>
          <w:lang w:val="ru-RU"/>
        </w:rPr>
        <w:t>2</w:t>
      </w:r>
      <w:r w:rsidR="006B3116"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Pr="00A5668E">
        <w:rPr>
          <w:lang w:val="ru-RU"/>
        </w:rPr>
        <w:t>. Такие</w:t>
      </w:r>
      <w:r w:rsidR="00E043A7">
        <w:rPr>
          <w:lang w:val="ru-RU"/>
        </w:rPr>
        <w:t xml:space="preserve"> отсроченные </w:t>
      </w:r>
      <w:r w:rsidRPr="00A5668E">
        <w:rPr>
          <w:lang w:val="ru-RU"/>
        </w:rPr>
        <w:t xml:space="preserve">доходы </w:t>
      </w:r>
      <w:r w:rsidR="006B3116" w:rsidRPr="00A5668E">
        <w:rPr>
          <w:lang w:val="ru-RU"/>
        </w:rPr>
        <w:t xml:space="preserve">главным образом </w:t>
      </w:r>
      <w:r w:rsidRPr="00A5668E">
        <w:rPr>
          <w:lang w:val="ru-RU"/>
        </w:rPr>
        <w:t>представлены пошлинами</w:t>
      </w:r>
      <w:r w:rsidR="006B3116" w:rsidRPr="00A5668E">
        <w:rPr>
          <w:lang w:val="ru-RU"/>
        </w:rPr>
        <w:t xml:space="preserve"> РСТ</w:t>
      </w:r>
      <w:r w:rsidRPr="00A5668E">
        <w:rPr>
          <w:lang w:val="ru-RU"/>
        </w:rPr>
        <w:t xml:space="preserve"> в сумме 217</w:t>
      </w:r>
      <w:r w:rsidR="006B3116" w:rsidRPr="00A5668E">
        <w:rPr>
          <w:lang w:val="ru-RU"/>
        </w:rPr>
        <w:t>,</w:t>
      </w:r>
      <w:r w:rsidRPr="00A5668E">
        <w:rPr>
          <w:lang w:val="ru-RU"/>
        </w:rPr>
        <w:t>1</w:t>
      </w:r>
      <w:r w:rsidR="006B3116"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="006B3116" w:rsidRPr="00A5668E">
        <w:rPr>
          <w:lang w:val="ru-RU"/>
        </w:rPr>
        <w:t xml:space="preserve">.  </w:t>
      </w:r>
      <w:r w:rsidRPr="00A5668E">
        <w:rPr>
          <w:lang w:val="ru-RU"/>
        </w:rPr>
        <w:t>Доход</w:t>
      </w:r>
      <w:r w:rsidR="006B3116" w:rsidRPr="00A5668E">
        <w:rPr>
          <w:lang w:val="ru-RU"/>
        </w:rPr>
        <w:t xml:space="preserve"> от пошлин за обра</w:t>
      </w:r>
      <w:r w:rsidRPr="00A5668E">
        <w:rPr>
          <w:lang w:val="ru-RU"/>
        </w:rPr>
        <w:t>ботку международных заявок являе</w:t>
      </w:r>
      <w:r w:rsidR="006B3116" w:rsidRPr="00A5668E">
        <w:rPr>
          <w:lang w:val="ru-RU"/>
        </w:rPr>
        <w:t xml:space="preserve">тся отсроченным до </w:t>
      </w:r>
      <w:r w:rsidRPr="00A5668E">
        <w:rPr>
          <w:lang w:val="ru-RU"/>
        </w:rPr>
        <w:t>момента публикации соответствующих заявок</w:t>
      </w:r>
      <w:r w:rsidR="006B3116" w:rsidRPr="00A5668E">
        <w:rPr>
          <w:lang w:val="ru-RU"/>
        </w:rPr>
        <w:t xml:space="preserve">.  </w:t>
      </w:r>
      <w:r w:rsidR="00FA1A1A" w:rsidRPr="00A5668E">
        <w:rPr>
          <w:lang w:val="ru-RU"/>
        </w:rPr>
        <w:t xml:space="preserve">В любой момент времени существует </w:t>
      </w:r>
      <w:r w:rsidR="00A07A94" w:rsidRPr="00A5668E">
        <w:rPr>
          <w:lang w:val="ru-RU"/>
        </w:rPr>
        <w:t xml:space="preserve">некоторое </w:t>
      </w:r>
      <w:r w:rsidR="00FA1A1A" w:rsidRPr="00A5668E">
        <w:rPr>
          <w:lang w:val="ru-RU"/>
        </w:rPr>
        <w:t>число заявок, поданных в рамках системы РСТ в получающие ведомства и</w:t>
      </w:r>
      <w:r w:rsidR="00A07A94" w:rsidRPr="00A5668E">
        <w:rPr>
          <w:lang w:val="ru-RU"/>
        </w:rPr>
        <w:t xml:space="preserve">ли в </w:t>
      </w:r>
      <w:r w:rsidR="00FA1A1A" w:rsidRPr="00A5668E">
        <w:rPr>
          <w:lang w:val="ru-RU"/>
        </w:rPr>
        <w:t xml:space="preserve">ВОИС, которые еще не </w:t>
      </w:r>
      <w:r w:rsidR="00A07A94" w:rsidRPr="00A5668E">
        <w:rPr>
          <w:lang w:val="ru-RU"/>
        </w:rPr>
        <w:t>были опубликованы</w:t>
      </w:r>
      <w:r w:rsidR="00FA1A1A" w:rsidRPr="00A5668E">
        <w:rPr>
          <w:lang w:val="ru-RU"/>
        </w:rPr>
        <w:t xml:space="preserve">.  </w:t>
      </w:r>
      <w:r w:rsidR="006B3116" w:rsidRPr="00A5668E">
        <w:rPr>
          <w:lang w:val="ru-RU"/>
        </w:rPr>
        <w:t>По состоянию на 31</w:t>
      </w:r>
      <w:r w:rsidR="006B3116" w:rsidRPr="00A5668E">
        <w:t> </w:t>
      </w:r>
      <w:r w:rsidR="006B3116" w:rsidRPr="00A5668E">
        <w:rPr>
          <w:lang w:val="ru-RU"/>
        </w:rPr>
        <w:t>декабря 201</w:t>
      </w:r>
      <w:r w:rsidR="00A07A94" w:rsidRPr="00A5668E">
        <w:rPr>
          <w:lang w:val="ru-RU"/>
        </w:rPr>
        <w:t>5</w:t>
      </w:r>
      <w:r w:rsidR="006B3116" w:rsidRPr="00A5668E">
        <w:t> </w:t>
      </w:r>
      <w:r w:rsidR="006B3116" w:rsidRPr="00A5668E">
        <w:rPr>
          <w:lang w:val="ru-RU"/>
        </w:rPr>
        <w:t xml:space="preserve">г., </w:t>
      </w:r>
      <w:r w:rsidR="00A07A94" w:rsidRPr="00A5668E">
        <w:rPr>
          <w:lang w:val="ru-RU"/>
        </w:rPr>
        <w:t xml:space="preserve">по </w:t>
      </w:r>
      <w:r w:rsidR="006B3116" w:rsidRPr="00A5668E">
        <w:rPr>
          <w:lang w:val="ru-RU"/>
        </w:rPr>
        <w:t xml:space="preserve">расчетам, </w:t>
      </w:r>
      <w:r w:rsidR="00A07A94" w:rsidRPr="00A5668E">
        <w:rPr>
          <w:lang w:val="ru-RU"/>
        </w:rPr>
        <w:t xml:space="preserve">ожидали публикации </w:t>
      </w:r>
      <w:r w:rsidR="006B3116" w:rsidRPr="00A5668E">
        <w:rPr>
          <w:lang w:val="ru-RU"/>
        </w:rPr>
        <w:t xml:space="preserve">порядка </w:t>
      </w:r>
      <w:r w:rsidR="00A07A94" w:rsidRPr="00A5668E">
        <w:rPr>
          <w:lang w:val="ru-RU"/>
        </w:rPr>
        <w:t>155</w:t>
      </w:r>
      <w:r w:rsidR="00A07A94" w:rsidRPr="00A5668E">
        <w:t> </w:t>
      </w:r>
      <w:r w:rsidR="00A07A94" w:rsidRPr="00A5668E">
        <w:rPr>
          <w:lang w:val="ru-RU"/>
        </w:rPr>
        <w:t xml:space="preserve">534 </w:t>
      </w:r>
      <w:r w:rsidR="006B3116" w:rsidRPr="00A5668E">
        <w:rPr>
          <w:lang w:val="ru-RU"/>
        </w:rPr>
        <w:t>заявок, поданных в 201</w:t>
      </w:r>
      <w:r w:rsidR="00A07A94" w:rsidRPr="00A5668E">
        <w:rPr>
          <w:lang w:val="ru-RU"/>
        </w:rPr>
        <w:t>4</w:t>
      </w:r>
      <w:r w:rsidR="006B3116" w:rsidRPr="00A5668E">
        <w:t> </w:t>
      </w:r>
      <w:r w:rsidR="00A07A94" w:rsidRPr="00A5668E">
        <w:rPr>
          <w:lang w:val="ru-RU"/>
        </w:rPr>
        <w:t>г. или 2015</w:t>
      </w:r>
      <w:r w:rsidR="006B3116" w:rsidRPr="00A5668E">
        <w:t> </w:t>
      </w:r>
      <w:r w:rsidR="006B3116" w:rsidRPr="00A5668E">
        <w:rPr>
          <w:lang w:val="ru-RU"/>
        </w:rPr>
        <w:t xml:space="preserve">г. </w:t>
      </w:r>
      <w:r w:rsidR="00A07A94" w:rsidRPr="00A5668E">
        <w:rPr>
          <w:lang w:val="ru-RU"/>
        </w:rPr>
        <w:t xml:space="preserve">По состоянию на конец прошлого, 2014 года, по расчетам, ожидали публикации порядка </w:t>
      </w:r>
      <w:r w:rsidR="00623344" w:rsidRPr="00A5668E">
        <w:rPr>
          <w:lang w:val="ru-RU"/>
        </w:rPr>
        <w:lastRenderedPageBreak/>
        <w:t xml:space="preserve">145 157 </w:t>
      </w:r>
      <w:r w:rsidR="00A07A94" w:rsidRPr="00A5668E">
        <w:rPr>
          <w:lang w:val="ru-RU"/>
        </w:rPr>
        <w:t>заявок, поданных в 201</w:t>
      </w:r>
      <w:r w:rsidR="00623344" w:rsidRPr="00A5668E">
        <w:rPr>
          <w:lang w:val="ru-RU"/>
        </w:rPr>
        <w:t>3</w:t>
      </w:r>
      <w:r w:rsidR="00A07A94" w:rsidRPr="00A5668E">
        <w:t> </w:t>
      </w:r>
      <w:r w:rsidR="00A07A94" w:rsidRPr="00A5668E">
        <w:rPr>
          <w:lang w:val="ru-RU"/>
        </w:rPr>
        <w:t>г. или 201</w:t>
      </w:r>
      <w:r w:rsidR="00623344" w:rsidRPr="00A5668E">
        <w:rPr>
          <w:lang w:val="ru-RU"/>
        </w:rPr>
        <w:t>4</w:t>
      </w:r>
      <w:r w:rsidR="00A07A94" w:rsidRPr="00A5668E">
        <w:t> </w:t>
      </w:r>
      <w:r w:rsidR="00A07A94" w:rsidRPr="00A5668E">
        <w:rPr>
          <w:lang w:val="ru-RU"/>
        </w:rPr>
        <w:t>г.</w:t>
      </w:r>
      <w:r w:rsidR="00623344" w:rsidRPr="00A5668E">
        <w:rPr>
          <w:lang w:val="ru-RU"/>
        </w:rPr>
        <w:t>, и</w:t>
      </w:r>
      <w:r w:rsidR="00A07A94" w:rsidRPr="00A5668E">
        <w:rPr>
          <w:lang w:val="ru-RU"/>
        </w:rPr>
        <w:t xml:space="preserve"> </w:t>
      </w:r>
      <w:r w:rsidR="00623344" w:rsidRPr="00A5668E">
        <w:rPr>
          <w:lang w:val="ru-RU"/>
        </w:rPr>
        <w:t>остаток средств по статье «</w:t>
      </w:r>
      <w:r w:rsidR="00E043A7">
        <w:rPr>
          <w:lang w:val="ru-RU"/>
        </w:rPr>
        <w:t>отсроченные доходы</w:t>
      </w:r>
      <w:r w:rsidR="00623344" w:rsidRPr="00A5668E">
        <w:rPr>
          <w:lang w:val="ru-RU"/>
        </w:rPr>
        <w:t xml:space="preserve">» по системе </w:t>
      </w:r>
      <w:r w:rsidR="00701126" w:rsidRPr="00A5668E">
        <w:t>PCT</w:t>
      </w:r>
      <w:r w:rsidR="00701126" w:rsidRPr="00A5668E">
        <w:rPr>
          <w:lang w:val="ru-RU"/>
        </w:rPr>
        <w:t xml:space="preserve"> </w:t>
      </w:r>
      <w:r w:rsidR="00623344" w:rsidRPr="00A5668E">
        <w:rPr>
          <w:lang w:val="ru-RU"/>
        </w:rPr>
        <w:t xml:space="preserve">составлял </w:t>
      </w:r>
      <w:r w:rsidR="00701126" w:rsidRPr="00A5668E">
        <w:rPr>
          <w:lang w:val="ru-RU"/>
        </w:rPr>
        <w:t>199</w:t>
      </w:r>
      <w:r w:rsidR="00623344" w:rsidRPr="00A5668E">
        <w:rPr>
          <w:lang w:val="ru-RU"/>
        </w:rPr>
        <w:t>,</w:t>
      </w:r>
      <w:r w:rsidR="00701126" w:rsidRPr="00A5668E">
        <w:rPr>
          <w:lang w:val="ru-RU"/>
        </w:rPr>
        <w:t xml:space="preserve">7 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="00701126" w:rsidRPr="00A5668E">
        <w:rPr>
          <w:lang w:val="ru-RU"/>
        </w:rPr>
        <w:t>.</w:t>
      </w:r>
    </w:p>
    <w:p w:rsidR="00701126" w:rsidRPr="00A5668E" w:rsidRDefault="00A9098D" w:rsidP="000F3F0F">
      <w:pPr>
        <w:pStyle w:val="ONUME"/>
        <w:rPr>
          <w:szCs w:val="22"/>
          <w:lang w:val="ru-RU"/>
        </w:rPr>
      </w:pPr>
      <w:r w:rsidRPr="00A5668E">
        <w:rPr>
          <w:lang w:val="ru-RU"/>
        </w:rPr>
        <w:t>Обязательства по выплате пособий сотрудникам в сумме 171,5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Pr="00A5668E">
        <w:rPr>
          <w:lang w:val="ru-RU"/>
        </w:rPr>
        <w:t xml:space="preserve"> были в основном представлены обязательствами по медицинскому страхованию после прекращения службы (МСПС) в </w:t>
      </w:r>
      <w:r w:rsidR="00E043A7">
        <w:rPr>
          <w:lang w:val="ru-RU"/>
        </w:rPr>
        <w:t xml:space="preserve">сумме </w:t>
      </w:r>
      <w:r w:rsidRPr="00A5668E">
        <w:rPr>
          <w:lang w:val="ru-RU"/>
        </w:rPr>
        <w:t xml:space="preserve">137,2 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Pr="00A5668E">
        <w:rPr>
          <w:lang w:val="ru-RU"/>
        </w:rPr>
        <w:t>, которые составляли, таким образом</w:t>
      </w:r>
      <w:r w:rsidR="00E043A7">
        <w:rPr>
          <w:lang w:val="ru-RU"/>
        </w:rPr>
        <w:t>,</w:t>
      </w:r>
      <w:r w:rsidRPr="00A5668E">
        <w:rPr>
          <w:lang w:val="ru-RU"/>
        </w:rPr>
        <w:t xml:space="preserve"> 80.0% всех обязательств по выплате пособий сотрудникам по состоянию на 31</w:t>
      </w:r>
      <w:r w:rsidRPr="00A5668E">
        <w:t> </w:t>
      </w:r>
      <w:r w:rsidRPr="00A5668E">
        <w:rPr>
          <w:lang w:val="ru-RU"/>
        </w:rPr>
        <w:t>декабря 2015</w:t>
      </w:r>
      <w:r w:rsidRPr="00A5668E">
        <w:t> </w:t>
      </w:r>
      <w:r w:rsidRPr="00A5668E">
        <w:rPr>
          <w:lang w:val="ru-RU"/>
        </w:rPr>
        <w:t>г. В сравнении с 2014</w:t>
      </w:r>
      <w:r w:rsidRPr="00A5668E">
        <w:t> </w:t>
      </w:r>
      <w:r w:rsidRPr="00A5668E">
        <w:rPr>
          <w:lang w:val="ru-RU"/>
        </w:rPr>
        <w:t xml:space="preserve">г. </w:t>
      </w:r>
      <w:r w:rsidR="009C5074" w:rsidRPr="00A5668E">
        <w:rPr>
          <w:lang w:val="ru-RU"/>
        </w:rPr>
        <w:t>о</w:t>
      </w:r>
      <w:r w:rsidRPr="00A5668E">
        <w:rPr>
          <w:lang w:val="ru-RU"/>
        </w:rPr>
        <w:t>бязательства по МСПС выросли на 9,3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Pr="00A5668E">
        <w:rPr>
          <w:lang w:val="ru-RU"/>
        </w:rPr>
        <w:t xml:space="preserve">.  Размер обязательств рассчитывается независимым актуарием и отражает полный объем будущих затрат ВОИС по покрытию ее доли отчислений на медицинское страхование как уже вышедших на пенсию сотрудников ВОИС, так и действующих сотрудников, которые выйдут на пенсию в будущем. </w:t>
      </w:r>
    </w:p>
    <w:p w:rsidR="00701126" w:rsidRPr="00A5668E" w:rsidRDefault="00701126">
      <w:pPr>
        <w:jc w:val="left"/>
        <w:rPr>
          <w:u w:val="single"/>
          <w:lang w:val="ru-RU"/>
        </w:rPr>
      </w:pPr>
    </w:p>
    <w:p w:rsidR="00701126" w:rsidRPr="00A5668E" w:rsidRDefault="00A9098D" w:rsidP="002F07DF">
      <w:pPr>
        <w:pStyle w:val="ONUME"/>
        <w:numPr>
          <w:ilvl w:val="0"/>
          <w:numId w:val="0"/>
        </w:numPr>
        <w:jc w:val="center"/>
        <w:rPr>
          <w:szCs w:val="22"/>
          <w:lang w:val="ru-RU"/>
        </w:rPr>
      </w:pPr>
      <w:r w:rsidRPr="00A5668E">
        <w:rPr>
          <w:u w:val="single"/>
          <w:lang w:val="ru-RU"/>
        </w:rPr>
        <w:t xml:space="preserve">Структура обязательств по выплате пособий сотрудникам </w:t>
      </w:r>
      <w:r w:rsidR="009C5074">
        <w:rPr>
          <w:u w:val="single"/>
          <w:lang w:val="ru-RU"/>
        </w:rPr>
        <w:br/>
      </w:r>
      <w:r w:rsidRPr="00A5668E">
        <w:rPr>
          <w:u w:val="single"/>
          <w:lang w:val="ru-RU"/>
        </w:rPr>
        <w:t>по состоянию на 31</w:t>
      </w:r>
      <w:r w:rsidRPr="00A5668E">
        <w:rPr>
          <w:u w:val="single"/>
        </w:rPr>
        <w:t> </w:t>
      </w:r>
      <w:r w:rsidRPr="00A5668E">
        <w:rPr>
          <w:u w:val="single"/>
          <w:lang w:val="ru-RU"/>
        </w:rPr>
        <w:t>декабря 2015</w:t>
      </w:r>
      <w:r w:rsidRPr="00A5668E">
        <w:rPr>
          <w:u w:val="single"/>
        </w:rPr>
        <w:t> </w:t>
      </w:r>
      <w:r w:rsidRPr="00A5668E">
        <w:rPr>
          <w:u w:val="single"/>
          <w:lang w:val="ru-RU"/>
        </w:rPr>
        <w:t xml:space="preserve">г. </w:t>
      </w:r>
    </w:p>
    <w:p w:rsidR="00701126" w:rsidRPr="00A5668E" w:rsidRDefault="00ED5AEB" w:rsidP="00741957">
      <w:pPr>
        <w:pStyle w:val="ONUME"/>
        <w:numPr>
          <w:ilvl w:val="0"/>
          <w:numId w:val="0"/>
        </w:numPr>
        <w:spacing w:after="0"/>
        <w:rPr>
          <w:szCs w:val="22"/>
        </w:rPr>
      </w:pPr>
      <w:r>
        <w:rPr>
          <w:noProof/>
          <w:szCs w:val="22"/>
          <w:lang w:eastAsia="en-US"/>
        </w:rPr>
        <w:drawing>
          <wp:inline distT="0" distB="0" distL="0" distR="0" wp14:anchorId="0DDC8572" wp14:editId="5FF81BFC">
            <wp:extent cx="5940425" cy="2608021"/>
            <wp:effectExtent l="0" t="0" r="3175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08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A5668E" w:rsidRDefault="00092AE4" w:rsidP="00487A42">
      <w:pPr>
        <w:numPr>
          <w:ilvl w:val="0"/>
          <w:numId w:val="2"/>
        </w:numPr>
        <w:rPr>
          <w:szCs w:val="22"/>
          <w:lang w:val="ru-RU"/>
        </w:rPr>
      </w:pPr>
      <w:r w:rsidRPr="00A5668E">
        <w:rPr>
          <w:lang w:val="ru-RU"/>
        </w:rPr>
        <w:t xml:space="preserve">На протяжении последних семи лет обязательства по МСПС устойчиво возрастали, и прогнозы актуариев говорят о том, что в будущем эта тенденция </w:t>
      </w:r>
      <w:r w:rsidR="00DD0818">
        <w:rPr>
          <w:lang w:val="ru-RU"/>
        </w:rPr>
        <w:t>сохранится</w:t>
      </w:r>
      <w:r w:rsidRPr="00A5668E">
        <w:rPr>
          <w:lang w:val="ru-RU"/>
        </w:rPr>
        <w:t xml:space="preserve">.  Обязательства растут каждый год за счет увеличения как расходов по текущему периоду службы, так и расходов по процентным платежам, и уменьшаются каждый год на сумму пособий, выплаченных Организацией.  Расходы по текущему периоду службы представляют собой чистый результат работы сотрудника за год.  Расходы по процентным платежам – </w:t>
      </w:r>
      <w:r w:rsidR="00DD0818">
        <w:rPr>
          <w:lang w:val="ru-RU"/>
        </w:rPr>
        <w:t xml:space="preserve">это </w:t>
      </w:r>
      <w:r w:rsidRPr="00A5668E">
        <w:rPr>
          <w:lang w:val="ru-RU"/>
        </w:rPr>
        <w:t xml:space="preserve">следствие того, что каждый работающий сотрудник приближается еще на один год к возрасту приобретения прав на участие в программах МСПС при выходе в отставку. Пособия, ежегодно выплачиваемые Организацией </w:t>
      </w:r>
      <w:r w:rsidRPr="00A5668E">
        <w:rPr>
          <w:rFonts w:eastAsia="+mn-ea"/>
          <w:lang w:val="ru-RU" w:eastAsia="en-US"/>
        </w:rPr>
        <w:t>–</w:t>
      </w:r>
      <w:r w:rsidRPr="00A5668E">
        <w:rPr>
          <w:lang w:val="ru-RU"/>
        </w:rPr>
        <w:t xml:space="preserve"> это ежемесячные взносы (в настоящее время – 65% стоимости страховых взносов) в пользу пенсионеров, участвующих в МСПС.  Таким образом, на динамику обязательств большое влияние оказывает демографическая структура персонала ВОИС и отношение числа работающих сотрудников к числу </w:t>
      </w:r>
      <w:r w:rsidR="00AA007B" w:rsidRPr="00A5668E">
        <w:rPr>
          <w:lang w:val="ru-RU"/>
        </w:rPr>
        <w:t xml:space="preserve">сотрудников, </w:t>
      </w:r>
      <w:r w:rsidRPr="00A5668E">
        <w:rPr>
          <w:lang w:val="ru-RU"/>
        </w:rPr>
        <w:t xml:space="preserve">вышедших на пенсию. </w:t>
      </w:r>
    </w:p>
    <w:p w:rsidR="00701126" w:rsidRPr="00A5668E" w:rsidRDefault="00701126">
      <w:pPr>
        <w:jc w:val="left"/>
        <w:rPr>
          <w:szCs w:val="22"/>
          <w:u w:val="single"/>
          <w:lang w:val="ru-RU"/>
        </w:rPr>
      </w:pPr>
    </w:p>
    <w:p w:rsidR="00701126" w:rsidRPr="00A5668E" w:rsidRDefault="007B0BEF" w:rsidP="008B7FDA">
      <w:pPr>
        <w:spacing w:after="220"/>
        <w:jc w:val="center"/>
        <w:rPr>
          <w:szCs w:val="22"/>
          <w:u w:val="single"/>
          <w:lang w:val="ru-RU"/>
        </w:rPr>
      </w:pPr>
      <w:r>
        <w:rPr>
          <w:u w:val="single"/>
          <w:lang w:val="ru-RU"/>
        </w:rPr>
        <w:br w:type="page"/>
      </w:r>
      <w:r w:rsidR="00AA007B" w:rsidRPr="00A5668E">
        <w:rPr>
          <w:u w:val="single"/>
          <w:lang w:val="ru-RU"/>
        </w:rPr>
        <w:lastRenderedPageBreak/>
        <w:t>Динамика обязательств по МСПС, 2009–2019</w:t>
      </w:r>
      <w:r w:rsidR="00AA007B" w:rsidRPr="00A5668E">
        <w:rPr>
          <w:u w:val="single"/>
        </w:rPr>
        <w:t> </w:t>
      </w:r>
      <w:r w:rsidR="00AA007B" w:rsidRPr="00A5668E">
        <w:rPr>
          <w:u w:val="single"/>
          <w:lang w:val="ru-RU"/>
        </w:rPr>
        <w:t>гг.</w:t>
      </w:r>
    </w:p>
    <w:p w:rsidR="00701126" w:rsidRPr="00A5668E" w:rsidRDefault="00701126">
      <w:pPr>
        <w:rPr>
          <w:lang w:val="ru-RU"/>
        </w:rPr>
      </w:pPr>
    </w:p>
    <w:p w:rsidR="00701126" w:rsidRPr="00A5668E" w:rsidRDefault="00ED5AEB" w:rsidP="00741957">
      <w:pPr>
        <w:jc w:val="center"/>
      </w:pPr>
      <w:r>
        <w:rPr>
          <w:noProof/>
          <w:lang w:eastAsia="en-US"/>
        </w:rPr>
        <w:drawing>
          <wp:inline distT="0" distB="0" distL="0" distR="0" wp14:anchorId="4C568DE1" wp14:editId="2F8DC9D4">
            <wp:extent cx="5581015" cy="3027680"/>
            <wp:effectExtent l="0" t="0" r="635" b="127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A5668E" w:rsidRDefault="00AA007B" w:rsidP="00487A42">
      <w:pPr>
        <w:numPr>
          <w:ilvl w:val="0"/>
          <w:numId w:val="2"/>
        </w:numPr>
        <w:rPr>
          <w:szCs w:val="22"/>
          <w:lang w:val="ru-RU"/>
        </w:rPr>
      </w:pPr>
      <w:r w:rsidRPr="00A5668E">
        <w:rPr>
          <w:lang w:val="ru-RU"/>
        </w:rPr>
        <w:t xml:space="preserve">При проведении расчетов независимый актуарий также </w:t>
      </w:r>
      <w:r w:rsidR="00123471" w:rsidRPr="00A5668E">
        <w:rPr>
          <w:lang w:val="ru-RU"/>
        </w:rPr>
        <w:t xml:space="preserve">использует </w:t>
      </w:r>
      <w:r w:rsidRPr="00A5668E">
        <w:rPr>
          <w:lang w:val="ru-RU"/>
        </w:rPr>
        <w:t xml:space="preserve">ряд актуарных допущений, включая ставку дисконтирования, тенденции изменения стоимости медицинских услуг, текучесть кадров и смертность.  Изменение этих допущений приводит к возникновению актуарных прибылей или убытков.  В соответствии с МСУГС ВОИС при учете таких актуарных прибылей и убытков применяет </w:t>
      </w:r>
      <w:r w:rsidR="00123471" w:rsidRPr="00A5668E">
        <w:rPr>
          <w:lang w:val="ru-RU"/>
        </w:rPr>
        <w:t xml:space="preserve">метод коридора, при котором </w:t>
      </w:r>
      <w:r w:rsidRPr="00A5668E">
        <w:rPr>
          <w:lang w:val="ru-RU"/>
        </w:rPr>
        <w:t xml:space="preserve">такие прибыли и убытки не сразу </w:t>
      </w:r>
      <w:r w:rsidR="00123471" w:rsidRPr="00A5668E">
        <w:rPr>
          <w:lang w:val="ru-RU"/>
        </w:rPr>
        <w:t xml:space="preserve">отражаются </w:t>
      </w:r>
      <w:r w:rsidRPr="00A5668E">
        <w:rPr>
          <w:lang w:val="ru-RU"/>
        </w:rPr>
        <w:t xml:space="preserve">в </w:t>
      </w:r>
      <w:r w:rsidR="00417C63" w:rsidRPr="00417C63">
        <w:rPr>
          <w:lang w:val="ru-RU"/>
        </w:rPr>
        <w:t>финансовой отчетности</w:t>
      </w:r>
      <w:r w:rsidRPr="00A5668E">
        <w:rPr>
          <w:lang w:val="ru-RU"/>
        </w:rPr>
        <w:t xml:space="preserve">.  Следует отметить, что </w:t>
      </w:r>
      <w:r w:rsidR="00123471" w:rsidRPr="00A5668E">
        <w:rPr>
          <w:lang w:val="ru-RU"/>
        </w:rPr>
        <w:t xml:space="preserve">метод коридора уже не </w:t>
      </w:r>
      <w:r w:rsidR="004023D6">
        <w:rPr>
          <w:lang w:val="ru-RU"/>
        </w:rPr>
        <w:t>признается Международными стандартами</w:t>
      </w:r>
      <w:r w:rsidRPr="00A5668E">
        <w:rPr>
          <w:lang w:val="ru-RU"/>
        </w:rPr>
        <w:t xml:space="preserve"> финансовой отчетности (МСФО) </w:t>
      </w:r>
      <w:r w:rsidR="004023D6">
        <w:rPr>
          <w:lang w:val="ru-RU"/>
        </w:rPr>
        <w:t xml:space="preserve">как метод </w:t>
      </w:r>
      <w:r w:rsidR="00123471" w:rsidRPr="00A5668E">
        <w:rPr>
          <w:lang w:val="ru-RU"/>
        </w:rPr>
        <w:t xml:space="preserve">отсрочки отражения </w:t>
      </w:r>
      <w:r w:rsidRPr="00A5668E">
        <w:rPr>
          <w:lang w:val="ru-RU"/>
        </w:rPr>
        <w:t xml:space="preserve">таких прибылей и убытков.  </w:t>
      </w:r>
      <w:r w:rsidR="00123471" w:rsidRPr="00A5668E">
        <w:rPr>
          <w:lang w:val="ru-RU"/>
        </w:rPr>
        <w:t xml:space="preserve">В январе </w:t>
      </w:r>
      <w:r w:rsidR="00701126" w:rsidRPr="00A5668E">
        <w:rPr>
          <w:szCs w:val="22"/>
          <w:lang w:val="ru-RU"/>
        </w:rPr>
        <w:t>2016</w:t>
      </w:r>
      <w:r w:rsidR="00ED6BEA" w:rsidRPr="00A5668E">
        <w:rPr>
          <w:szCs w:val="22"/>
          <w:lang w:val="ru-RU"/>
        </w:rPr>
        <w:t> </w:t>
      </w:r>
      <w:r w:rsidR="00123471" w:rsidRPr="00A5668E">
        <w:rPr>
          <w:szCs w:val="22"/>
          <w:lang w:val="ru-RU"/>
        </w:rPr>
        <w:t>г.</w:t>
      </w:r>
      <w:r w:rsidR="00701126" w:rsidRPr="00A5668E">
        <w:rPr>
          <w:szCs w:val="22"/>
          <w:lang w:val="ru-RU"/>
        </w:rPr>
        <w:t xml:space="preserve"> </w:t>
      </w:r>
      <w:r w:rsidR="00123471" w:rsidRPr="00A5668E">
        <w:rPr>
          <w:lang w:val="ru-RU"/>
        </w:rPr>
        <w:t>СМСУ</w:t>
      </w:r>
      <w:r w:rsidR="00ED6BEA" w:rsidRPr="00A5668E">
        <w:rPr>
          <w:lang w:val="ru-RU"/>
        </w:rPr>
        <w:t>ГС опубликовал проект стандарта, касающегося риска потенциальных убытков</w:t>
      </w:r>
      <w:r w:rsidR="00123471" w:rsidRPr="00A5668E">
        <w:rPr>
          <w:lang w:val="ru-RU"/>
        </w:rPr>
        <w:t xml:space="preserve">, предложив внести изменения в </w:t>
      </w:r>
      <w:r w:rsidR="00234E5E" w:rsidRPr="00A5668E">
        <w:rPr>
          <w:szCs w:val="22"/>
          <w:lang w:val="ru-RU"/>
        </w:rPr>
        <w:t>МСУГС</w:t>
      </w:r>
      <w:r w:rsidR="00123471" w:rsidRPr="00A5668E">
        <w:rPr>
          <w:szCs w:val="22"/>
          <w:lang w:val="ru-RU"/>
        </w:rPr>
        <w:t>-</w:t>
      </w:r>
      <w:r w:rsidR="00701126" w:rsidRPr="00A5668E">
        <w:rPr>
          <w:szCs w:val="22"/>
          <w:lang w:val="ru-RU"/>
        </w:rPr>
        <w:t xml:space="preserve">25 </w:t>
      </w:r>
      <w:r w:rsidR="00123471" w:rsidRPr="00A5668E">
        <w:rPr>
          <w:szCs w:val="22"/>
          <w:lang w:val="ru-RU"/>
        </w:rPr>
        <w:t>(</w:t>
      </w:r>
      <w:r w:rsidR="0035210D" w:rsidRPr="00A5668E">
        <w:rPr>
          <w:szCs w:val="22"/>
          <w:lang w:val="ru-RU"/>
        </w:rPr>
        <w:t>Пособия сотрудникам</w:t>
      </w:r>
      <w:r w:rsidR="00123471" w:rsidRPr="00A5668E">
        <w:rPr>
          <w:szCs w:val="22"/>
          <w:lang w:val="ru-RU"/>
        </w:rPr>
        <w:t>)</w:t>
      </w:r>
      <w:r w:rsidR="00701126" w:rsidRPr="00A5668E">
        <w:rPr>
          <w:szCs w:val="22"/>
          <w:lang w:val="ru-RU"/>
        </w:rPr>
        <w:t xml:space="preserve">, </w:t>
      </w:r>
      <w:r w:rsidR="004023D6">
        <w:rPr>
          <w:szCs w:val="22"/>
          <w:lang w:val="ru-RU"/>
        </w:rPr>
        <w:t xml:space="preserve">включая отмену метода </w:t>
      </w:r>
      <w:r w:rsidR="00123471" w:rsidRPr="00A5668E">
        <w:rPr>
          <w:szCs w:val="22"/>
          <w:lang w:val="ru-RU"/>
        </w:rPr>
        <w:t>коридора</w:t>
      </w:r>
      <w:r w:rsidR="00701126" w:rsidRPr="00A5668E">
        <w:rPr>
          <w:szCs w:val="22"/>
          <w:lang w:val="ru-RU"/>
        </w:rPr>
        <w:t xml:space="preserve">.  </w:t>
      </w:r>
      <w:r w:rsidR="00E52FAB" w:rsidRPr="00A5668E">
        <w:rPr>
          <w:szCs w:val="22"/>
          <w:lang w:val="ru-RU"/>
        </w:rPr>
        <w:t xml:space="preserve">Если </w:t>
      </w:r>
      <w:r w:rsidR="00E52FAB" w:rsidRPr="00A5668E">
        <w:rPr>
          <w:snapToGrid w:val="0"/>
          <w:szCs w:val="22"/>
          <w:lang w:val="ru-RU"/>
        </w:rPr>
        <w:t>данн</w:t>
      </w:r>
      <w:r w:rsidR="00E52FAB" w:rsidRPr="00A5668E">
        <w:rPr>
          <w:szCs w:val="22"/>
          <w:lang w:val="ru-RU"/>
        </w:rPr>
        <w:t xml:space="preserve">ая поправка в конце концов будет принята, это вызовет гораздо более высокие колебания сумм обязательств </w:t>
      </w:r>
      <w:r w:rsidR="00E52FAB" w:rsidRPr="00A5668E">
        <w:rPr>
          <w:lang w:val="ru-RU"/>
        </w:rPr>
        <w:t xml:space="preserve">по МСПС, отражаемых в </w:t>
      </w:r>
      <w:r w:rsidR="004023D6" w:rsidRPr="00A5668E">
        <w:rPr>
          <w:szCs w:val="22"/>
          <w:lang w:val="ru-RU"/>
        </w:rPr>
        <w:t>о</w:t>
      </w:r>
      <w:r w:rsidR="00B7164C" w:rsidRPr="00A5668E">
        <w:rPr>
          <w:szCs w:val="22"/>
          <w:lang w:val="ru-RU"/>
        </w:rPr>
        <w:t>тчет</w:t>
      </w:r>
      <w:r w:rsidR="00E52FAB" w:rsidRPr="00A5668E">
        <w:rPr>
          <w:szCs w:val="22"/>
          <w:lang w:val="ru-RU"/>
        </w:rPr>
        <w:t>е</w:t>
      </w:r>
      <w:r w:rsidR="00B7164C" w:rsidRPr="00A5668E">
        <w:rPr>
          <w:szCs w:val="22"/>
          <w:lang w:val="ru-RU"/>
        </w:rPr>
        <w:t xml:space="preserve"> о финансовом положении</w:t>
      </w:r>
      <w:r w:rsidR="00701126" w:rsidRPr="00A5668E">
        <w:rPr>
          <w:szCs w:val="22"/>
          <w:lang w:val="ru-RU"/>
        </w:rPr>
        <w:t xml:space="preserve">.  </w:t>
      </w:r>
      <w:r w:rsidR="00E52FAB" w:rsidRPr="00A5668E">
        <w:rPr>
          <w:szCs w:val="24"/>
          <w:lang w:val="ru-RU"/>
        </w:rPr>
        <w:t>По состоянию на</w:t>
      </w:r>
      <w:r w:rsidR="00E52FAB" w:rsidRPr="00A5668E">
        <w:rPr>
          <w:szCs w:val="22"/>
          <w:lang w:val="ru-RU"/>
        </w:rPr>
        <w:t xml:space="preserve"> </w:t>
      </w:r>
      <w:r w:rsidR="00701126" w:rsidRPr="00A5668E">
        <w:rPr>
          <w:szCs w:val="22"/>
          <w:lang w:val="ru-RU"/>
        </w:rPr>
        <w:t>31</w:t>
      </w:r>
      <w:r w:rsidR="00E52FAB" w:rsidRPr="00A5668E">
        <w:rPr>
          <w:szCs w:val="22"/>
          <w:lang w:val="ru-RU"/>
        </w:rPr>
        <w:t xml:space="preserve"> декабря </w:t>
      </w:r>
      <w:r w:rsidR="00701126" w:rsidRPr="00A5668E">
        <w:rPr>
          <w:szCs w:val="22"/>
          <w:lang w:val="ru-RU"/>
        </w:rPr>
        <w:t>2015</w:t>
      </w:r>
      <w:r w:rsidR="00E52FAB" w:rsidRPr="00A5668E">
        <w:rPr>
          <w:szCs w:val="22"/>
        </w:rPr>
        <w:t> </w:t>
      </w:r>
      <w:r w:rsidR="00E52FAB" w:rsidRPr="00A5668E">
        <w:rPr>
          <w:szCs w:val="22"/>
          <w:lang w:val="ru-RU"/>
        </w:rPr>
        <w:t xml:space="preserve">г. общий кумулятивный </w:t>
      </w:r>
      <w:r w:rsidR="00F15510" w:rsidRPr="00A5668E">
        <w:rPr>
          <w:lang w:val="ru-RU"/>
        </w:rPr>
        <w:t xml:space="preserve">актуарный убыток ВОИС, связанный с </w:t>
      </w:r>
      <w:r w:rsidR="00F15510" w:rsidRPr="00A5668E">
        <w:rPr>
          <w:szCs w:val="22"/>
          <w:lang w:val="ru-RU"/>
        </w:rPr>
        <w:t xml:space="preserve">обязательствами </w:t>
      </w:r>
      <w:r w:rsidR="00F15510" w:rsidRPr="00A5668E">
        <w:rPr>
          <w:lang w:val="ru-RU"/>
        </w:rPr>
        <w:t xml:space="preserve">по МСПС, составлял </w:t>
      </w:r>
      <w:r w:rsidR="00701126" w:rsidRPr="00A5668E">
        <w:rPr>
          <w:szCs w:val="22"/>
          <w:lang w:val="ru-RU"/>
        </w:rPr>
        <w:t>78</w:t>
      </w:r>
      <w:r w:rsidR="00F15510" w:rsidRPr="00A5668E">
        <w:rPr>
          <w:szCs w:val="22"/>
          <w:lang w:val="ru-RU"/>
        </w:rPr>
        <w:t>,</w:t>
      </w:r>
      <w:r w:rsidR="00701126" w:rsidRPr="00A5668E">
        <w:rPr>
          <w:szCs w:val="22"/>
          <w:lang w:val="ru-RU"/>
        </w:rPr>
        <w:t xml:space="preserve">8 </w:t>
      </w:r>
      <w:r w:rsidR="00726EB5">
        <w:rPr>
          <w:szCs w:val="22"/>
          <w:lang w:val="ru-RU"/>
        </w:rPr>
        <w:t>млн</w:t>
      </w:r>
      <w:r w:rsidR="003C670E">
        <w:rPr>
          <w:szCs w:val="22"/>
          <w:lang w:val="ru-RU"/>
        </w:rPr>
        <w:t> шв. франков</w:t>
      </w:r>
      <w:r w:rsidR="00701126" w:rsidRPr="00A5668E">
        <w:rPr>
          <w:szCs w:val="22"/>
          <w:lang w:val="ru-RU"/>
        </w:rPr>
        <w:t>.</w:t>
      </w:r>
    </w:p>
    <w:p w:rsidR="00701126" w:rsidRPr="00A5668E" w:rsidRDefault="00701126" w:rsidP="00E14CE0">
      <w:pPr>
        <w:rPr>
          <w:szCs w:val="22"/>
          <w:lang w:val="ru-RU"/>
        </w:rPr>
      </w:pPr>
    </w:p>
    <w:p w:rsidR="00701126" w:rsidRPr="00A5668E" w:rsidRDefault="00920901" w:rsidP="00487A42">
      <w:pPr>
        <w:numPr>
          <w:ilvl w:val="0"/>
          <w:numId w:val="2"/>
        </w:numPr>
        <w:rPr>
          <w:szCs w:val="22"/>
          <w:lang w:val="ru-RU"/>
        </w:rPr>
      </w:pPr>
      <w:r w:rsidRPr="00A5668E">
        <w:rPr>
          <w:lang w:val="ru-RU"/>
        </w:rPr>
        <w:t xml:space="preserve">К заимствованиям относятся </w:t>
      </w:r>
      <w:r w:rsidR="008E3119" w:rsidRPr="008E3119">
        <w:rPr>
          <w:lang w:val="ru-RU"/>
        </w:rPr>
        <w:t>кредит</w:t>
      </w:r>
      <w:r w:rsidR="008E3119">
        <w:rPr>
          <w:lang w:val="ru-RU"/>
        </w:rPr>
        <w:t>, полученный от</w:t>
      </w:r>
      <w:r w:rsidRPr="00A5668E">
        <w:rPr>
          <w:lang w:val="ru-RU"/>
        </w:rPr>
        <w:t xml:space="preserve"> Фонда служебных помещений для международных организаций (ФИПОИ) в размере 19,6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="008E3119">
        <w:rPr>
          <w:lang w:val="ru-RU"/>
        </w:rPr>
        <w:t xml:space="preserve"> и </w:t>
      </w:r>
      <w:r w:rsidR="008E3119" w:rsidRPr="008E3119">
        <w:rPr>
          <w:lang w:val="ru-RU"/>
        </w:rPr>
        <w:t>кредит</w:t>
      </w:r>
      <w:r w:rsidR="008E3119">
        <w:rPr>
          <w:lang w:val="ru-RU"/>
        </w:rPr>
        <w:t xml:space="preserve">, полукченный от </w:t>
      </w:r>
      <w:r w:rsidRPr="00A5668E">
        <w:rPr>
          <w:lang w:val="ru-RU"/>
        </w:rPr>
        <w:t xml:space="preserve">банков </w:t>
      </w:r>
      <w:r w:rsidRPr="00A5668E">
        <w:t>BCG</w:t>
      </w:r>
      <w:r w:rsidRPr="00A5668E">
        <w:rPr>
          <w:lang w:val="ru-RU"/>
        </w:rPr>
        <w:t>/</w:t>
      </w:r>
      <w:r w:rsidRPr="00A5668E">
        <w:t>BCV</w:t>
      </w:r>
      <w:r w:rsidRPr="00A5668E">
        <w:rPr>
          <w:lang w:val="ru-RU"/>
        </w:rPr>
        <w:t xml:space="preserve"> на строительство нового здания (90,4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Pr="00A5668E">
        <w:rPr>
          <w:lang w:val="ru-RU"/>
        </w:rPr>
        <w:t xml:space="preserve">).  </w:t>
      </w:r>
      <w:r w:rsidR="007B0BEF" w:rsidRPr="00A5668E">
        <w:rPr>
          <w:lang w:val="ru-RU"/>
        </w:rPr>
        <w:t>О</w:t>
      </w:r>
      <w:r w:rsidRPr="00A5668E">
        <w:rPr>
          <w:lang w:val="ru-RU"/>
        </w:rPr>
        <w:t xml:space="preserve">бщий объем платежей в счет погашения основных сумм этих </w:t>
      </w:r>
      <w:r w:rsidR="00740F9B" w:rsidRPr="00740F9B">
        <w:rPr>
          <w:lang w:val="ru-RU"/>
        </w:rPr>
        <w:t>кредит</w:t>
      </w:r>
      <w:r w:rsidR="00740F9B">
        <w:rPr>
          <w:lang w:val="ru-RU"/>
        </w:rPr>
        <w:t>ов</w:t>
      </w:r>
      <w:r w:rsidRPr="00A5668E">
        <w:rPr>
          <w:lang w:val="ru-RU"/>
        </w:rPr>
        <w:t xml:space="preserve"> в 2015</w:t>
      </w:r>
      <w:r w:rsidRPr="00A5668E">
        <w:t> </w:t>
      </w:r>
      <w:r w:rsidR="007B0BEF">
        <w:rPr>
          <w:lang w:val="ru-RU"/>
        </w:rPr>
        <w:t>г. составил</w:t>
      </w:r>
      <w:r w:rsidRPr="00A5668E">
        <w:rPr>
          <w:lang w:val="ru-RU"/>
        </w:rPr>
        <w:t xml:space="preserve"> 29,2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Pr="00A5668E">
        <w:rPr>
          <w:lang w:val="ru-RU"/>
        </w:rPr>
        <w:t>.  В ноябре 2015</w:t>
      </w:r>
      <w:r w:rsidRPr="00A5668E">
        <w:t> </w:t>
      </w:r>
      <w:r w:rsidRPr="00A5668E">
        <w:rPr>
          <w:lang w:val="ru-RU"/>
        </w:rPr>
        <w:t xml:space="preserve">г. Организация произвела выплату первого из нескольких плановых разовых платежей в погашение </w:t>
      </w:r>
      <w:r w:rsidR="00740F9B" w:rsidRPr="00740F9B">
        <w:rPr>
          <w:lang w:val="ru-RU"/>
        </w:rPr>
        <w:t>кредит</w:t>
      </w:r>
      <w:r w:rsidR="00740F9B">
        <w:rPr>
          <w:lang w:val="ru-RU"/>
        </w:rPr>
        <w:t xml:space="preserve">а </w:t>
      </w:r>
      <w:r w:rsidRPr="00A5668E">
        <w:t>BCG</w:t>
      </w:r>
      <w:r w:rsidRPr="00A5668E">
        <w:rPr>
          <w:lang w:val="ru-RU"/>
        </w:rPr>
        <w:t>/</w:t>
      </w:r>
      <w:r w:rsidRPr="00A5668E">
        <w:t>BCV</w:t>
      </w:r>
      <w:r w:rsidRPr="00A5668E">
        <w:rPr>
          <w:lang w:val="ru-RU"/>
        </w:rPr>
        <w:t xml:space="preserve"> на строительство нового здания в размере 24,0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Pr="00A5668E">
        <w:rPr>
          <w:lang w:val="ru-RU"/>
        </w:rPr>
        <w:t>.  Статья «Прочие краткосрочные обязательства» Организации (56,6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Pr="00A5668E">
        <w:rPr>
          <w:lang w:val="ru-RU"/>
        </w:rPr>
        <w:t>) включает 55,8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Pr="00A5668E">
        <w:rPr>
          <w:lang w:val="ru-RU"/>
        </w:rPr>
        <w:t xml:space="preserve"> на текущих счетах, составляющие средства заявителей и контрагентов, а также 0,9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="00740F9B">
        <w:rPr>
          <w:lang w:val="ru-RU"/>
        </w:rPr>
        <w:t>, составляющие</w:t>
      </w:r>
      <w:r w:rsidRPr="00A5668E">
        <w:rPr>
          <w:lang w:val="ru-RU"/>
        </w:rPr>
        <w:t xml:space="preserve"> резерв на покрытие судебных издержек</w:t>
      </w:r>
      <w:r w:rsidR="00701126" w:rsidRPr="00A5668E">
        <w:rPr>
          <w:lang w:val="ru-RU"/>
        </w:rPr>
        <w:t>.</w:t>
      </w:r>
    </w:p>
    <w:p w:rsidR="00701126" w:rsidRPr="00A5668E" w:rsidRDefault="00701126">
      <w:pPr>
        <w:rPr>
          <w:lang w:val="ru-RU"/>
        </w:rPr>
      </w:pPr>
    </w:p>
    <w:p w:rsidR="00701126" w:rsidRPr="00A5668E" w:rsidRDefault="00C26132" w:rsidP="00594A73">
      <w:pPr>
        <w:rPr>
          <w:b/>
          <w:lang w:val="ru-RU"/>
        </w:rPr>
      </w:pPr>
      <w:r w:rsidRPr="00A5668E">
        <w:rPr>
          <w:b/>
          <w:lang w:val="ru-RU"/>
        </w:rPr>
        <w:t>Движение денежных средств</w:t>
      </w:r>
    </w:p>
    <w:p w:rsidR="00701126" w:rsidRPr="00A5668E" w:rsidRDefault="00701126" w:rsidP="00594A73">
      <w:pPr>
        <w:rPr>
          <w:b/>
          <w:szCs w:val="22"/>
          <w:lang w:val="ru-RU"/>
        </w:rPr>
      </w:pPr>
    </w:p>
    <w:p w:rsidR="00701126" w:rsidRPr="00A5668E" w:rsidRDefault="00C83DA6" w:rsidP="00594A73">
      <w:pPr>
        <w:pStyle w:val="ONUME"/>
        <w:spacing w:after="0"/>
        <w:rPr>
          <w:szCs w:val="22"/>
          <w:lang w:val="ru-RU"/>
        </w:rPr>
      </w:pPr>
      <w:r w:rsidRPr="00A5668E">
        <w:rPr>
          <w:lang w:val="ru-RU"/>
        </w:rPr>
        <w:t>Остатки денежных средств Организации на 31</w:t>
      </w:r>
      <w:r w:rsidRPr="00A5668E">
        <w:t> </w:t>
      </w:r>
      <w:r w:rsidRPr="00A5668E">
        <w:rPr>
          <w:lang w:val="ru-RU"/>
        </w:rPr>
        <w:t>декабря 2015</w:t>
      </w:r>
      <w:r w:rsidRPr="00A5668E">
        <w:t> </w:t>
      </w:r>
      <w:r w:rsidRPr="00A5668E">
        <w:rPr>
          <w:lang w:val="ru-RU"/>
        </w:rPr>
        <w:t>г. составили 489,5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Pr="00A5668E">
        <w:rPr>
          <w:lang w:val="ru-RU"/>
        </w:rPr>
        <w:t xml:space="preserve"> (на 31</w:t>
      </w:r>
      <w:r w:rsidRPr="00A5668E">
        <w:t> </w:t>
      </w:r>
      <w:r w:rsidRPr="00A5668E">
        <w:rPr>
          <w:lang w:val="ru-RU"/>
        </w:rPr>
        <w:t>декабря 2014</w:t>
      </w:r>
      <w:r w:rsidRPr="00A5668E">
        <w:t> </w:t>
      </w:r>
      <w:r w:rsidRPr="00A5668E">
        <w:rPr>
          <w:lang w:val="ru-RU"/>
        </w:rPr>
        <w:t xml:space="preserve">г. эта сумма составляла 474.5 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Pr="00A5668E">
        <w:rPr>
          <w:lang w:val="ru-RU"/>
        </w:rPr>
        <w:t xml:space="preserve"> ).  Совокупные остатки денежных средств продолжают расти с 2011</w:t>
      </w:r>
      <w:r w:rsidRPr="00A5668E">
        <w:t> </w:t>
      </w:r>
      <w:r w:rsidRPr="00A5668E">
        <w:rPr>
          <w:lang w:val="ru-RU"/>
        </w:rPr>
        <w:t xml:space="preserve">г.  </w:t>
      </w:r>
      <w:r w:rsidRPr="00A5668E">
        <w:rPr>
          <w:lang w:val="ru-RU"/>
        </w:rPr>
        <w:lastRenderedPageBreak/>
        <w:t>Их прирост на 15,0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Pr="00A5668E">
        <w:rPr>
          <w:lang w:val="ru-RU"/>
        </w:rPr>
        <w:t xml:space="preserve"> в период с 2014</w:t>
      </w:r>
      <w:r w:rsidRPr="00A5668E">
        <w:t> </w:t>
      </w:r>
      <w:r w:rsidRPr="00A5668E">
        <w:rPr>
          <w:lang w:val="ru-RU"/>
        </w:rPr>
        <w:t>г. по 2015</w:t>
      </w:r>
      <w:r w:rsidRPr="00A5668E">
        <w:t> </w:t>
      </w:r>
      <w:r w:rsidRPr="00A5668E">
        <w:rPr>
          <w:lang w:val="ru-RU"/>
        </w:rPr>
        <w:t xml:space="preserve">г. был достигнут несмотря на разовое погашение задолженности в размере </w:t>
      </w:r>
      <w:r w:rsidR="00701126" w:rsidRPr="00A5668E">
        <w:rPr>
          <w:lang w:val="ru-RU"/>
        </w:rPr>
        <w:t>24</w:t>
      </w:r>
      <w:r w:rsidRPr="00A5668E">
        <w:rPr>
          <w:lang w:val="ru-RU"/>
        </w:rPr>
        <w:t>,</w:t>
      </w:r>
      <w:r w:rsidR="00701126" w:rsidRPr="00A5668E">
        <w:rPr>
          <w:lang w:val="ru-RU"/>
        </w:rPr>
        <w:t xml:space="preserve">0 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Pr="00A5668E">
        <w:rPr>
          <w:lang w:val="ru-RU"/>
        </w:rPr>
        <w:t xml:space="preserve"> в ноябре </w:t>
      </w:r>
      <w:r w:rsidR="00701126" w:rsidRPr="00A5668E">
        <w:rPr>
          <w:lang w:val="ru-RU"/>
        </w:rPr>
        <w:t>2015</w:t>
      </w:r>
      <w:r w:rsidRPr="00A5668E">
        <w:rPr>
          <w:lang w:val="ru-RU"/>
        </w:rPr>
        <w:t xml:space="preserve"> г</w:t>
      </w:r>
      <w:r w:rsidR="00701126" w:rsidRPr="00A5668E">
        <w:rPr>
          <w:lang w:val="ru-RU"/>
        </w:rPr>
        <w:t>.</w:t>
      </w:r>
    </w:p>
    <w:p w:rsidR="00701126" w:rsidRPr="00A5668E" w:rsidRDefault="00701126" w:rsidP="00EE23D0">
      <w:pPr>
        <w:pStyle w:val="ONUME"/>
        <w:numPr>
          <w:ilvl w:val="0"/>
          <w:numId w:val="0"/>
        </w:numPr>
        <w:spacing w:after="0"/>
        <w:rPr>
          <w:szCs w:val="22"/>
          <w:lang w:val="ru-RU"/>
        </w:rPr>
      </w:pPr>
    </w:p>
    <w:p w:rsidR="00701126" w:rsidRPr="00A5668E" w:rsidRDefault="00C83DA6" w:rsidP="00594A73">
      <w:pPr>
        <w:pStyle w:val="ONUME"/>
        <w:spacing w:after="0"/>
        <w:rPr>
          <w:szCs w:val="22"/>
          <w:lang w:val="ru-RU"/>
        </w:rPr>
      </w:pPr>
      <w:r w:rsidRPr="00A5668E">
        <w:rPr>
          <w:szCs w:val="22"/>
          <w:lang w:val="ru-RU"/>
        </w:rPr>
        <w:t xml:space="preserve">Организация обычно </w:t>
      </w:r>
      <w:r w:rsidR="00443320" w:rsidRPr="00A5668E">
        <w:rPr>
          <w:szCs w:val="22"/>
          <w:lang w:val="ru-RU"/>
        </w:rPr>
        <w:t xml:space="preserve">держит свои денежные депозиты на банковских счетах </w:t>
      </w:r>
      <w:r w:rsidR="008C5D1C">
        <w:rPr>
          <w:szCs w:val="22"/>
          <w:lang w:val="ru-RU"/>
        </w:rPr>
        <w:t xml:space="preserve">до востребования </w:t>
      </w:r>
      <w:r w:rsidR="00443320" w:rsidRPr="00A5668E">
        <w:rPr>
          <w:szCs w:val="22"/>
          <w:lang w:val="ru-RU"/>
        </w:rPr>
        <w:t xml:space="preserve">и процентных счетах, однако в течение </w:t>
      </w:r>
      <w:r w:rsidR="00701126" w:rsidRPr="00A5668E">
        <w:rPr>
          <w:szCs w:val="22"/>
          <w:lang w:val="ru-RU"/>
        </w:rPr>
        <w:t>2015</w:t>
      </w:r>
      <w:r w:rsidR="00443320" w:rsidRPr="00A5668E">
        <w:rPr>
          <w:szCs w:val="22"/>
        </w:rPr>
        <w:t> </w:t>
      </w:r>
      <w:r w:rsidR="00443320" w:rsidRPr="00A5668E">
        <w:rPr>
          <w:szCs w:val="22"/>
          <w:lang w:val="ru-RU"/>
        </w:rPr>
        <w:t>г.</w:t>
      </w:r>
      <w:r w:rsidR="00701126" w:rsidRPr="00A5668E">
        <w:rPr>
          <w:szCs w:val="22"/>
          <w:lang w:val="ru-RU"/>
        </w:rPr>
        <w:t xml:space="preserve"> </w:t>
      </w:r>
      <w:r w:rsidR="00443320" w:rsidRPr="00A5668E">
        <w:rPr>
          <w:szCs w:val="22"/>
          <w:lang w:val="ru-RU"/>
        </w:rPr>
        <w:t>Организация перевела значительные денежные депозиты в краткосрочные инвестиции, чтобы избежать упла</w:t>
      </w:r>
      <w:r w:rsidR="0002202E" w:rsidRPr="00A5668E">
        <w:rPr>
          <w:szCs w:val="22"/>
          <w:lang w:val="ru-RU"/>
        </w:rPr>
        <w:t xml:space="preserve">ты процентов по некоторым банковским счетам </w:t>
      </w:r>
      <w:r w:rsidR="008C5D1C">
        <w:rPr>
          <w:szCs w:val="22"/>
          <w:lang w:val="ru-RU"/>
        </w:rPr>
        <w:t xml:space="preserve">до востребования </w:t>
      </w:r>
      <w:r w:rsidR="0002202E" w:rsidRPr="00A5668E">
        <w:rPr>
          <w:szCs w:val="22"/>
          <w:lang w:val="ru-RU"/>
        </w:rPr>
        <w:t xml:space="preserve">после введения в этом году </w:t>
      </w:r>
      <w:r w:rsidR="00A00423" w:rsidRPr="00A5668E">
        <w:rPr>
          <w:szCs w:val="22"/>
          <w:lang w:val="ru-RU"/>
        </w:rPr>
        <w:t xml:space="preserve">отрицательных </w:t>
      </w:r>
      <w:r w:rsidR="0002202E" w:rsidRPr="00A5668E">
        <w:rPr>
          <w:szCs w:val="22"/>
          <w:lang w:val="ru-RU"/>
        </w:rPr>
        <w:t>процентных ставок</w:t>
      </w:r>
      <w:r w:rsidR="00701126" w:rsidRPr="00A5668E">
        <w:rPr>
          <w:szCs w:val="22"/>
          <w:lang w:val="ru-RU"/>
        </w:rPr>
        <w:t>.</w:t>
      </w:r>
    </w:p>
    <w:p w:rsidR="00701126" w:rsidRPr="00A5668E" w:rsidRDefault="00701126" w:rsidP="00EE23D0">
      <w:pPr>
        <w:pStyle w:val="ListParagraph1"/>
        <w:rPr>
          <w:szCs w:val="22"/>
          <w:lang w:val="ru-RU"/>
        </w:rPr>
      </w:pPr>
    </w:p>
    <w:p w:rsidR="00701126" w:rsidRPr="00A5668E" w:rsidRDefault="0002202E" w:rsidP="00594A73">
      <w:pPr>
        <w:pStyle w:val="ONUME"/>
        <w:spacing w:after="0"/>
        <w:rPr>
          <w:szCs w:val="22"/>
          <w:lang w:val="ru-RU"/>
        </w:rPr>
      </w:pPr>
      <w:r w:rsidRPr="00A5668E">
        <w:rPr>
          <w:lang w:val="ru-RU"/>
        </w:rPr>
        <w:t xml:space="preserve">В </w:t>
      </w:r>
      <w:r w:rsidR="00417C63" w:rsidRPr="00417C63">
        <w:rPr>
          <w:lang w:val="ru-RU"/>
        </w:rPr>
        <w:t>финансовой отчетности</w:t>
      </w:r>
      <w:r w:rsidR="00417C63">
        <w:rPr>
          <w:lang w:val="ru-RU"/>
        </w:rPr>
        <w:t xml:space="preserve"> </w:t>
      </w:r>
      <w:r w:rsidR="00701126" w:rsidRPr="00A5668E">
        <w:rPr>
          <w:lang w:val="ru-RU"/>
        </w:rPr>
        <w:t>(</w:t>
      </w:r>
      <w:r w:rsidRPr="00A5668E">
        <w:rPr>
          <w:lang w:val="ru-RU"/>
        </w:rPr>
        <w:t>см. п</w:t>
      </w:r>
      <w:r w:rsidR="0035210D" w:rsidRPr="00A5668E">
        <w:rPr>
          <w:lang w:val="ru-RU"/>
        </w:rPr>
        <w:t>римечание</w:t>
      </w:r>
      <w:r w:rsidR="00701126" w:rsidRPr="00A5668E">
        <w:rPr>
          <w:lang w:val="ru-RU"/>
        </w:rPr>
        <w:t xml:space="preserve"> 3)</w:t>
      </w:r>
      <w:r w:rsidRPr="00A5668E">
        <w:rPr>
          <w:lang w:val="ru-RU"/>
        </w:rPr>
        <w:t xml:space="preserve"> остатки денежных средств с </w:t>
      </w:r>
      <w:r w:rsidR="008C5D1C">
        <w:rPr>
          <w:lang w:val="ru-RU"/>
        </w:rPr>
        <w:t>ограничением</w:t>
      </w:r>
      <w:r w:rsidRPr="00A5668E">
        <w:rPr>
          <w:lang w:val="ru-RU"/>
        </w:rPr>
        <w:t xml:space="preserve"> и </w:t>
      </w:r>
      <w:r w:rsidR="008C5D1C">
        <w:rPr>
          <w:lang w:val="ru-RU"/>
        </w:rPr>
        <w:t xml:space="preserve">без </w:t>
      </w:r>
      <w:r w:rsidRPr="00A5668E">
        <w:rPr>
          <w:lang w:val="ru-RU"/>
        </w:rPr>
        <w:t>о</w:t>
      </w:r>
      <w:r w:rsidR="008C5D1C">
        <w:rPr>
          <w:lang w:val="ru-RU"/>
        </w:rPr>
        <w:t>граничения возможности</w:t>
      </w:r>
      <w:r w:rsidRPr="00A5668E">
        <w:rPr>
          <w:lang w:val="ru-RU"/>
        </w:rPr>
        <w:t xml:space="preserve"> использования представлены отдельно</w:t>
      </w:r>
      <w:r w:rsidR="00701126" w:rsidRPr="00A5668E">
        <w:rPr>
          <w:lang w:val="ru-RU"/>
        </w:rPr>
        <w:t>:</w:t>
      </w:r>
    </w:p>
    <w:p w:rsidR="00701126" w:rsidRPr="00A5668E" w:rsidRDefault="00701126" w:rsidP="00E17626">
      <w:pPr>
        <w:pStyle w:val="ONUME"/>
        <w:numPr>
          <w:ilvl w:val="0"/>
          <w:numId w:val="0"/>
        </w:numPr>
        <w:spacing w:after="0"/>
        <w:rPr>
          <w:lang w:val="ru-RU"/>
        </w:rPr>
      </w:pPr>
    </w:p>
    <w:p w:rsidR="00701126" w:rsidRPr="00A5668E" w:rsidRDefault="0002202E" w:rsidP="00E17626">
      <w:pPr>
        <w:jc w:val="center"/>
        <w:rPr>
          <w:szCs w:val="22"/>
          <w:u w:val="single"/>
          <w:lang w:val="ru-RU"/>
        </w:rPr>
      </w:pPr>
      <w:r w:rsidRPr="00A5668E">
        <w:rPr>
          <w:u w:val="single"/>
          <w:lang w:val="ru-RU"/>
        </w:rPr>
        <w:t xml:space="preserve">Остатки денежных средств </w:t>
      </w:r>
      <w:r w:rsidR="008C5D1C" w:rsidRPr="008C5D1C">
        <w:rPr>
          <w:u w:val="single"/>
          <w:lang w:val="ru-RU"/>
        </w:rPr>
        <w:t>с ограничением и без ограничения возможности использования</w:t>
      </w:r>
      <w:r w:rsidRPr="00A5668E">
        <w:rPr>
          <w:u w:val="single"/>
          <w:lang w:val="ru-RU"/>
        </w:rPr>
        <w:t xml:space="preserve">, </w:t>
      </w:r>
      <w:r w:rsidR="00701126" w:rsidRPr="00A5668E">
        <w:rPr>
          <w:u w:val="single"/>
          <w:lang w:val="ru-RU"/>
        </w:rPr>
        <w:t>2010-2015</w:t>
      </w:r>
      <w:r w:rsidRPr="00A5668E">
        <w:rPr>
          <w:u w:val="single"/>
          <w:lang w:val="ru-RU"/>
        </w:rPr>
        <w:t xml:space="preserve"> гг.</w:t>
      </w:r>
    </w:p>
    <w:p w:rsidR="00701126" w:rsidRPr="00A5668E" w:rsidRDefault="00ED5AEB" w:rsidP="00E17626">
      <w:pPr>
        <w:pStyle w:val="ONUME"/>
        <w:numPr>
          <w:ilvl w:val="0"/>
          <w:numId w:val="0"/>
        </w:numPr>
        <w:spacing w:after="0"/>
        <w:jc w:val="center"/>
        <w:rPr>
          <w:szCs w:val="22"/>
        </w:rPr>
      </w:pPr>
      <w:r>
        <w:rPr>
          <w:noProof/>
          <w:szCs w:val="22"/>
          <w:lang w:eastAsia="en-US"/>
        </w:rPr>
        <w:drawing>
          <wp:inline distT="0" distB="0" distL="0" distR="0" wp14:anchorId="6489E323" wp14:editId="18DB9E64">
            <wp:extent cx="5866130" cy="3554095"/>
            <wp:effectExtent l="0" t="0" r="1270" b="8255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130" cy="35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A5668E" w:rsidRDefault="00B722A2" w:rsidP="00EE23D0">
      <w:pPr>
        <w:pStyle w:val="ONUME"/>
        <w:spacing w:after="0"/>
        <w:rPr>
          <w:szCs w:val="22"/>
          <w:lang w:val="ru-RU"/>
        </w:rPr>
      </w:pPr>
      <w:r w:rsidRPr="00A5668E">
        <w:rPr>
          <w:lang w:val="ru-RU"/>
        </w:rPr>
        <w:t>Ряд элементов, отражаемых по статье «</w:t>
      </w:r>
      <w:r w:rsidR="0035210D" w:rsidRPr="00A5668E">
        <w:rPr>
          <w:lang w:val="ru-RU"/>
        </w:rPr>
        <w:t>Денежные средства и их эквиваленты</w:t>
      </w:r>
      <w:r w:rsidRPr="00A5668E">
        <w:rPr>
          <w:lang w:val="ru-RU"/>
        </w:rPr>
        <w:t xml:space="preserve">» отнесен к средствам </w:t>
      </w:r>
      <w:r w:rsidR="00F262FE" w:rsidRPr="00A5668E">
        <w:rPr>
          <w:lang w:val="ru-RU"/>
        </w:rPr>
        <w:t xml:space="preserve">с </w:t>
      </w:r>
      <w:r w:rsidRPr="00A5668E">
        <w:rPr>
          <w:lang w:val="ru-RU"/>
        </w:rPr>
        <w:t>ограничен</w:t>
      </w:r>
      <w:r w:rsidR="008C5D1C">
        <w:rPr>
          <w:lang w:val="ru-RU"/>
        </w:rPr>
        <w:t>ием возможности</w:t>
      </w:r>
      <w:r w:rsidRPr="00A5668E">
        <w:rPr>
          <w:lang w:val="ru-RU"/>
        </w:rPr>
        <w:t xml:space="preserve"> использования</w:t>
      </w:r>
      <w:r w:rsidR="00701126" w:rsidRPr="00A5668E">
        <w:rPr>
          <w:lang w:val="ru-RU"/>
        </w:rPr>
        <w:t xml:space="preserve">. </w:t>
      </w:r>
      <w:r w:rsidR="00F262FE" w:rsidRPr="00A5668E">
        <w:rPr>
          <w:lang w:val="ru-RU"/>
        </w:rPr>
        <w:t>К с</w:t>
      </w:r>
      <w:r w:rsidRPr="00A5668E">
        <w:rPr>
          <w:lang w:val="ru-RU"/>
        </w:rPr>
        <w:t>редства</w:t>
      </w:r>
      <w:r w:rsidR="00F262FE" w:rsidRPr="00A5668E">
        <w:rPr>
          <w:lang w:val="ru-RU"/>
        </w:rPr>
        <w:t>м</w:t>
      </w:r>
      <w:r w:rsidRPr="00A5668E">
        <w:rPr>
          <w:lang w:val="ru-RU"/>
        </w:rPr>
        <w:t xml:space="preserve"> </w:t>
      </w:r>
      <w:r w:rsidR="008C5D1C">
        <w:rPr>
          <w:lang w:val="ru-RU"/>
        </w:rPr>
        <w:t>с ограничением возможности</w:t>
      </w:r>
      <w:r w:rsidR="00F262FE" w:rsidRPr="00A5668E">
        <w:rPr>
          <w:lang w:val="ru-RU"/>
        </w:rPr>
        <w:t xml:space="preserve"> использования относятся средства на текущих счетах, принадлежащие третьим лицам </w:t>
      </w:r>
      <w:r w:rsidR="00701126" w:rsidRPr="00A5668E">
        <w:rPr>
          <w:szCs w:val="22"/>
          <w:lang w:val="ru-RU"/>
        </w:rPr>
        <w:t>(</w:t>
      </w:r>
      <w:r w:rsidR="00F262FE" w:rsidRPr="00A5668E">
        <w:rPr>
          <w:szCs w:val="22"/>
          <w:lang w:val="ru-RU"/>
        </w:rPr>
        <w:t xml:space="preserve">заявителям в рамках системы </w:t>
      </w:r>
      <w:r w:rsidR="00701126" w:rsidRPr="00A5668E">
        <w:rPr>
          <w:szCs w:val="22"/>
        </w:rPr>
        <w:t>PCT</w:t>
      </w:r>
      <w:r w:rsidR="00701126" w:rsidRPr="00A5668E">
        <w:rPr>
          <w:szCs w:val="22"/>
          <w:lang w:val="ru-RU"/>
        </w:rPr>
        <w:t xml:space="preserve">, </w:t>
      </w:r>
      <w:r w:rsidR="00F262FE" w:rsidRPr="00A5668E">
        <w:rPr>
          <w:szCs w:val="22"/>
          <w:lang w:val="ru-RU"/>
        </w:rPr>
        <w:t>Мадридской и Гаагской систем</w:t>
      </w:r>
      <w:r w:rsidR="00701126" w:rsidRPr="00A5668E">
        <w:rPr>
          <w:szCs w:val="22"/>
          <w:lang w:val="ru-RU"/>
        </w:rPr>
        <w:t xml:space="preserve">, </w:t>
      </w:r>
      <w:r w:rsidR="00F262FE" w:rsidRPr="00A5668E">
        <w:rPr>
          <w:szCs w:val="22"/>
          <w:lang w:val="ru-RU"/>
        </w:rPr>
        <w:t>а также некоторым контрагентам</w:t>
      </w:r>
      <w:r w:rsidR="00701126" w:rsidRPr="00A5668E">
        <w:rPr>
          <w:szCs w:val="22"/>
          <w:lang w:val="ru-RU"/>
        </w:rPr>
        <w:t xml:space="preserve">), </w:t>
      </w:r>
      <w:r w:rsidR="008A79D3" w:rsidRPr="00A5668E">
        <w:rPr>
          <w:szCs w:val="22"/>
          <w:lang w:val="ru-RU"/>
        </w:rPr>
        <w:t>пошлины и сборы, взимаемые для контрагентов</w:t>
      </w:r>
      <w:r w:rsidR="00701126" w:rsidRPr="00A5668E">
        <w:rPr>
          <w:szCs w:val="22"/>
          <w:lang w:val="ru-RU"/>
        </w:rPr>
        <w:t xml:space="preserve">, </w:t>
      </w:r>
      <w:r w:rsidR="008A79D3" w:rsidRPr="00A5668E">
        <w:rPr>
          <w:szCs w:val="22"/>
          <w:lang w:val="ru-RU"/>
        </w:rPr>
        <w:t>депозиты, полученные в связи с незавершенными процедурами регистрации товарных знаков</w:t>
      </w:r>
      <w:r w:rsidR="00701126" w:rsidRPr="00A5668E">
        <w:rPr>
          <w:szCs w:val="22"/>
          <w:lang w:val="ru-RU"/>
        </w:rPr>
        <w:t xml:space="preserve">, </w:t>
      </w:r>
      <w:r w:rsidR="008A79D3" w:rsidRPr="00A5668E">
        <w:rPr>
          <w:szCs w:val="22"/>
          <w:lang w:val="ru-RU"/>
        </w:rPr>
        <w:t>а также средства на специальных счетах, управляемые от имени доноров добровольных взносов</w:t>
      </w:r>
      <w:r w:rsidR="00701126" w:rsidRPr="00A5668E">
        <w:rPr>
          <w:szCs w:val="22"/>
          <w:lang w:val="ru-RU"/>
        </w:rPr>
        <w:t>.</w:t>
      </w:r>
    </w:p>
    <w:p w:rsidR="00701126" w:rsidRPr="00A5668E" w:rsidRDefault="00701126" w:rsidP="00893CF0">
      <w:pPr>
        <w:pStyle w:val="ONUME"/>
        <w:numPr>
          <w:ilvl w:val="0"/>
          <w:numId w:val="0"/>
        </w:numPr>
        <w:spacing w:after="0"/>
        <w:rPr>
          <w:szCs w:val="22"/>
          <w:lang w:val="ru-RU"/>
        </w:rPr>
      </w:pPr>
    </w:p>
    <w:p w:rsidR="00701126" w:rsidRPr="00A5668E" w:rsidRDefault="008A79D3" w:rsidP="00EE23D0">
      <w:pPr>
        <w:pStyle w:val="ONUME"/>
        <w:spacing w:after="0"/>
        <w:rPr>
          <w:szCs w:val="22"/>
          <w:lang w:val="ru-RU"/>
        </w:rPr>
      </w:pPr>
      <w:r w:rsidRPr="00A5668E">
        <w:rPr>
          <w:lang w:val="ru-RU"/>
        </w:rPr>
        <w:t xml:space="preserve">К средствам с </w:t>
      </w:r>
      <w:r w:rsidR="002B287D" w:rsidRPr="00A5668E">
        <w:rPr>
          <w:lang w:val="ru-RU"/>
        </w:rPr>
        <w:t>ограничен</w:t>
      </w:r>
      <w:r w:rsidR="002B287D">
        <w:rPr>
          <w:lang w:val="ru-RU"/>
        </w:rPr>
        <w:t>ием возможности</w:t>
      </w:r>
      <w:r w:rsidR="002B287D" w:rsidRPr="00A5668E">
        <w:rPr>
          <w:lang w:val="ru-RU"/>
        </w:rPr>
        <w:t xml:space="preserve"> использования</w:t>
      </w:r>
      <w:r w:rsidR="002B287D">
        <w:rPr>
          <w:lang w:val="ru-RU"/>
        </w:rPr>
        <w:t xml:space="preserve"> </w:t>
      </w:r>
      <w:r w:rsidRPr="00A5668E">
        <w:rPr>
          <w:lang w:val="ru-RU"/>
        </w:rPr>
        <w:t xml:space="preserve">также относятся средства в </w:t>
      </w:r>
      <w:r w:rsidRPr="00A5668E">
        <w:rPr>
          <w:lang w:val="ru-RU" w:eastAsia="en-US"/>
        </w:rPr>
        <w:t>распоряжени</w:t>
      </w:r>
      <w:r w:rsidRPr="00A5668E">
        <w:rPr>
          <w:lang w:val="ru-RU"/>
        </w:rPr>
        <w:t xml:space="preserve">и Организации, предназначенные для будущего финансирования обязательств по выплате пособий сотрудникам после окончания службы, </w:t>
      </w:r>
      <w:r w:rsidR="0011235D" w:rsidRPr="0011235D">
        <w:rPr>
          <w:lang w:val="ru-RU"/>
        </w:rPr>
        <w:t>включая</w:t>
      </w:r>
      <w:r w:rsidR="0011235D">
        <w:rPr>
          <w:lang w:val="ru-RU"/>
        </w:rPr>
        <w:t xml:space="preserve"> </w:t>
      </w:r>
      <w:r w:rsidRPr="00A5668E">
        <w:rPr>
          <w:lang w:val="ru-RU"/>
        </w:rPr>
        <w:t>МСПС</w:t>
      </w:r>
      <w:r w:rsidRPr="00A5668E">
        <w:rPr>
          <w:szCs w:val="22"/>
          <w:lang w:val="ru-RU"/>
        </w:rPr>
        <w:t>.  Эти суммы хранятся на отдельных банковских счетах</w:t>
      </w:r>
      <w:r w:rsidR="00701126" w:rsidRPr="00A5668E">
        <w:rPr>
          <w:szCs w:val="22"/>
          <w:lang w:val="ru-RU"/>
        </w:rPr>
        <w:t xml:space="preserve">, </w:t>
      </w:r>
      <w:r w:rsidRPr="00A5668E">
        <w:rPr>
          <w:szCs w:val="22"/>
          <w:lang w:val="ru-RU"/>
        </w:rPr>
        <w:t xml:space="preserve">и </w:t>
      </w:r>
      <w:r w:rsidRPr="00A5668E">
        <w:rPr>
          <w:szCs w:val="24"/>
          <w:lang w:val="ru-RU"/>
        </w:rPr>
        <w:t>по состоянию на</w:t>
      </w:r>
      <w:r w:rsidRPr="00A5668E">
        <w:rPr>
          <w:szCs w:val="22"/>
          <w:lang w:val="ru-RU"/>
        </w:rPr>
        <w:t xml:space="preserve"> </w:t>
      </w:r>
      <w:r w:rsidRPr="00A5668E">
        <w:rPr>
          <w:color w:val="000000"/>
          <w:szCs w:val="22"/>
          <w:lang w:val="ru-RU"/>
        </w:rPr>
        <w:t>31 декабря 2015</w:t>
      </w:r>
      <w:r w:rsidR="0011235D">
        <w:rPr>
          <w:color w:val="000000"/>
          <w:szCs w:val="22"/>
          <w:lang w:val="ru-RU"/>
        </w:rPr>
        <w:t> </w:t>
      </w:r>
      <w:r w:rsidRPr="00A5668E">
        <w:rPr>
          <w:color w:val="000000"/>
          <w:szCs w:val="22"/>
          <w:lang w:val="ru-RU"/>
        </w:rPr>
        <w:t>г.</w:t>
      </w:r>
      <w:r w:rsidR="0011235D">
        <w:rPr>
          <w:szCs w:val="22"/>
          <w:lang w:val="ru-RU"/>
        </w:rPr>
        <w:t xml:space="preserve"> </w:t>
      </w:r>
      <w:r w:rsidRPr="00A5668E">
        <w:rPr>
          <w:szCs w:val="22"/>
          <w:lang w:val="ru-RU"/>
        </w:rPr>
        <w:t xml:space="preserve">остаток </w:t>
      </w:r>
      <w:r w:rsidR="0011235D">
        <w:rPr>
          <w:szCs w:val="22"/>
          <w:lang w:val="ru-RU"/>
        </w:rPr>
        <w:t xml:space="preserve">этих </w:t>
      </w:r>
      <w:r w:rsidR="0011235D" w:rsidRPr="0011235D">
        <w:rPr>
          <w:szCs w:val="22"/>
          <w:lang w:val="ru-RU"/>
        </w:rPr>
        <w:t>средств</w:t>
      </w:r>
      <w:r w:rsidRPr="00A5668E">
        <w:rPr>
          <w:szCs w:val="22"/>
          <w:lang w:val="ru-RU"/>
        </w:rPr>
        <w:t xml:space="preserve"> составлял </w:t>
      </w:r>
      <w:r w:rsidR="00701126" w:rsidRPr="00A5668E">
        <w:rPr>
          <w:szCs w:val="22"/>
          <w:lang w:val="ru-RU"/>
        </w:rPr>
        <w:t>88</w:t>
      </w:r>
      <w:r w:rsidRPr="00A5668E">
        <w:rPr>
          <w:szCs w:val="22"/>
          <w:lang w:val="ru-RU"/>
        </w:rPr>
        <w:t>,</w:t>
      </w:r>
      <w:r w:rsidR="00701126" w:rsidRPr="00A5668E">
        <w:rPr>
          <w:szCs w:val="22"/>
          <w:lang w:val="ru-RU"/>
        </w:rPr>
        <w:t>9</w:t>
      </w:r>
      <w:r w:rsidR="00701126" w:rsidRPr="00A5668E">
        <w:rPr>
          <w:szCs w:val="22"/>
        </w:rPr>
        <w:t> </w:t>
      </w:r>
      <w:r w:rsidR="00726EB5">
        <w:rPr>
          <w:szCs w:val="22"/>
          <w:lang w:val="ru-RU"/>
        </w:rPr>
        <w:t>млн</w:t>
      </w:r>
      <w:r w:rsidR="003C670E">
        <w:rPr>
          <w:szCs w:val="22"/>
          <w:lang w:val="ru-RU"/>
        </w:rPr>
        <w:t> шв. франков</w:t>
      </w:r>
      <w:r w:rsidR="00701126" w:rsidRPr="00A5668E">
        <w:rPr>
          <w:szCs w:val="22"/>
          <w:lang w:val="ru-RU"/>
        </w:rPr>
        <w:t xml:space="preserve">.  </w:t>
      </w:r>
      <w:r w:rsidRPr="00A5668E">
        <w:rPr>
          <w:szCs w:val="22"/>
          <w:lang w:val="ru-RU"/>
        </w:rPr>
        <w:t xml:space="preserve">В течение </w:t>
      </w:r>
      <w:r w:rsidR="00701126" w:rsidRPr="00A5668E">
        <w:rPr>
          <w:szCs w:val="22"/>
          <w:lang w:val="ru-RU"/>
        </w:rPr>
        <w:t>2015</w:t>
      </w:r>
      <w:r w:rsidRPr="00A5668E">
        <w:rPr>
          <w:szCs w:val="22"/>
        </w:rPr>
        <w:t> </w:t>
      </w:r>
      <w:r w:rsidRPr="00A5668E">
        <w:rPr>
          <w:szCs w:val="22"/>
          <w:lang w:val="ru-RU"/>
        </w:rPr>
        <w:t>г.</w:t>
      </w:r>
      <w:r w:rsidR="00701126" w:rsidRPr="00A5668E">
        <w:rPr>
          <w:szCs w:val="22"/>
          <w:lang w:val="ru-RU"/>
        </w:rPr>
        <w:t xml:space="preserve"> </w:t>
      </w:r>
      <w:r w:rsidR="0011235D" w:rsidRPr="0011235D">
        <w:rPr>
          <w:szCs w:val="22"/>
          <w:lang w:val="ru-RU"/>
        </w:rPr>
        <w:t>процент</w:t>
      </w:r>
      <w:r w:rsidR="0011235D">
        <w:rPr>
          <w:szCs w:val="22"/>
          <w:lang w:val="ru-RU"/>
        </w:rPr>
        <w:t xml:space="preserve">ные </w:t>
      </w:r>
      <w:r w:rsidRPr="00A5668E">
        <w:rPr>
          <w:szCs w:val="22"/>
          <w:lang w:val="ru-RU"/>
        </w:rPr>
        <w:t>отчисления</w:t>
      </w:r>
      <w:r w:rsidR="001D26CE" w:rsidRPr="00A5668E">
        <w:rPr>
          <w:szCs w:val="22"/>
          <w:lang w:val="ru-RU"/>
        </w:rPr>
        <w:t xml:space="preserve"> </w:t>
      </w:r>
      <w:r w:rsidRPr="00A5668E">
        <w:rPr>
          <w:lang w:val="ru-RU"/>
        </w:rPr>
        <w:t xml:space="preserve">на базе </w:t>
      </w:r>
      <w:r w:rsidR="0011235D">
        <w:rPr>
          <w:lang w:val="ru-RU"/>
        </w:rPr>
        <w:t>окладов</w:t>
      </w:r>
      <w:r w:rsidRPr="00A5668E">
        <w:rPr>
          <w:lang w:val="ru-RU"/>
        </w:rPr>
        <w:t xml:space="preserve">, установленных для должностей сотрудников, </w:t>
      </w:r>
      <w:r w:rsidR="0011235D">
        <w:rPr>
          <w:lang w:val="ru-RU"/>
        </w:rPr>
        <w:t>на финансирование</w:t>
      </w:r>
      <w:r w:rsidRPr="00A5668E">
        <w:rPr>
          <w:lang w:val="ru-RU"/>
        </w:rPr>
        <w:t xml:space="preserve"> </w:t>
      </w:r>
      <w:r w:rsidRPr="00A5668E">
        <w:rPr>
          <w:szCs w:val="22"/>
          <w:lang w:val="ru-RU"/>
        </w:rPr>
        <w:t>пособий сотрудникам после окончания службы,</w:t>
      </w:r>
      <w:r w:rsidR="00701126" w:rsidRPr="00A5668E">
        <w:rPr>
          <w:szCs w:val="22"/>
          <w:lang w:val="ru-RU"/>
        </w:rPr>
        <w:t xml:space="preserve"> </w:t>
      </w:r>
      <w:r w:rsidR="0011235D">
        <w:rPr>
          <w:szCs w:val="22"/>
          <w:lang w:val="ru-RU"/>
        </w:rPr>
        <w:t xml:space="preserve">образовали </w:t>
      </w:r>
      <w:r w:rsidR="003350A9" w:rsidRPr="00A5668E">
        <w:rPr>
          <w:szCs w:val="22"/>
          <w:lang w:val="ru-RU"/>
        </w:rPr>
        <w:t xml:space="preserve">дополнительный фонд, равный </w:t>
      </w:r>
      <w:r w:rsidR="00701126" w:rsidRPr="00A5668E">
        <w:rPr>
          <w:szCs w:val="22"/>
          <w:lang w:val="ru-RU"/>
        </w:rPr>
        <w:t>13</w:t>
      </w:r>
      <w:r w:rsidR="003350A9" w:rsidRPr="00A5668E">
        <w:rPr>
          <w:szCs w:val="22"/>
          <w:lang w:val="ru-RU"/>
        </w:rPr>
        <w:t>,</w:t>
      </w:r>
      <w:r w:rsidR="00701126" w:rsidRPr="00A5668E">
        <w:rPr>
          <w:szCs w:val="22"/>
          <w:lang w:val="ru-RU"/>
        </w:rPr>
        <w:t>2</w:t>
      </w:r>
      <w:r w:rsidR="00701126" w:rsidRPr="00A5668E">
        <w:rPr>
          <w:szCs w:val="22"/>
        </w:rPr>
        <w:t> </w:t>
      </w:r>
      <w:r w:rsidR="00726EB5">
        <w:rPr>
          <w:szCs w:val="22"/>
          <w:lang w:val="ru-RU"/>
        </w:rPr>
        <w:t>млн</w:t>
      </w:r>
      <w:r w:rsidR="003C670E">
        <w:rPr>
          <w:szCs w:val="22"/>
          <w:lang w:val="ru-RU"/>
        </w:rPr>
        <w:t> шв. франков</w:t>
      </w:r>
      <w:r w:rsidR="00701126" w:rsidRPr="00A5668E">
        <w:rPr>
          <w:szCs w:val="22"/>
          <w:lang w:val="ru-RU"/>
        </w:rPr>
        <w:t xml:space="preserve">.  </w:t>
      </w:r>
      <w:r w:rsidR="003350A9" w:rsidRPr="00A5668E">
        <w:rPr>
          <w:szCs w:val="22"/>
          <w:lang w:val="ru-RU"/>
        </w:rPr>
        <w:t xml:space="preserve">Эти средства будут переведены на отдельные банковские счета в </w:t>
      </w:r>
      <w:r w:rsidR="00701126" w:rsidRPr="00A5668E">
        <w:rPr>
          <w:szCs w:val="22"/>
          <w:lang w:val="ru-RU"/>
        </w:rPr>
        <w:t>2016</w:t>
      </w:r>
      <w:r w:rsidR="003350A9" w:rsidRPr="00A5668E">
        <w:rPr>
          <w:szCs w:val="22"/>
          <w:lang w:val="ru-RU"/>
        </w:rPr>
        <w:t> г.</w:t>
      </w:r>
      <w:r w:rsidR="00701126" w:rsidRPr="00A5668E">
        <w:rPr>
          <w:szCs w:val="22"/>
          <w:lang w:val="ru-RU"/>
        </w:rPr>
        <w:t xml:space="preserve"> </w:t>
      </w:r>
    </w:p>
    <w:p w:rsidR="00701126" w:rsidRPr="00A5668E" w:rsidRDefault="00701126" w:rsidP="003D2CFC">
      <w:pPr>
        <w:pStyle w:val="ONUME"/>
        <w:numPr>
          <w:ilvl w:val="0"/>
          <w:numId w:val="0"/>
        </w:numPr>
        <w:spacing w:after="0"/>
        <w:rPr>
          <w:szCs w:val="22"/>
          <w:lang w:val="ru-RU"/>
        </w:rPr>
      </w:pPr>
    </w:p>
    <w:p w:rsidR="00701126" w:rsidRPr="00A5668E" w:rsidRDefault="001D26CE" w:rsidP="003D2CFC">
      <w:pPr>
        <w:pStyle w:val="ONUME"/>
        <w:rPr>
          <w:lang w:val="ru-RU"/>
        </w:rPr>
      </w:pPr>
      <w:r w:rsidRPr="00A5668E">
        <w:rPr>
          <w:lang w:val="ru-RU"/>
        </w:rPr>
        <w:lastRenderedPageBreak/>
        <w:t>Как уже отмечалось выше, в 2015</w:t>
      </w:r>
      <w:r w:rsidRPr="00A5668E">
        <w:t> </w:t>
      </w:r>
      <w:r w:rsidRPr="00A5668E">
        <w:rPr>
          <w:lang w:val="ru-RU"/>
        </w:rPr>
        <w:t xml:space="preserve">г. Организация начала выплату разовых сумм </w:t>
      </w:r>
      <w:r w:rsidR="00205005" w:rsidRPr="00A5668E">
        <w:rPr>
          <w:lang w:val="ru-RU"/>
        </w:rPr>
        <w:t>в счет</w:t>
      </w:r>
      <w:r w:rsidRPr="00A5668E">
        <w:rPr>
          <w:lang w:val="ru-RU"/>
        </w:rPr>
        <w:t xml:space="preserve"> погашения </w:t>
      </w:r>
      <w:r w:rsidR="0011235D" w:rsidRPr="0011235D">
        <w:rPr>
          <w:lang w:val="ru-RU"/>
        </w:rPr>
        <w:t>кредит</w:t>
      </w:r>
      <w:r w:rsidR="0011235D">
        <w:rPr>
          <w:lang w:val="ru-RU"/>
        </w:rPr>
        <w:t>а</w:t>
      </w:r>
      <w:r w:rsidRPr="00A5668E">
        <w:rPr>
          <w:lang w:val="ru-RU"/>
        </w:rPr>
        <w:t xml:space="preserve"> </w:t>
      </w:r>
      <w:r w:rsidR="00205005" w:rsidRPr="00A5668E">
        <w:rPr>
          <w:lang w:val="ru-RU"/>
        </w:rPr>
        <w:t xml:space="preserve">банков </w:t>
      </w:r>
      <w:r w:rsidRPr="00A5668E">
        <w:t>BCG</w:t>
      </w:r>
      <w:r w:rsidRPr="00A5668E">
        <w:rPr>
          <w:lang w:val="ru-RU"/>
        </w:rPr>
        <w:t>/</w:t>
      </w:r>
      <w:r w:rsidRPr="00A5668E">
        <w:t>BCV</w:t>
      </w:r>
      <w:r w:rsidRPr="00A5668E">
        <w:rPr>
          <w:lang w:val="ru-RU"/>
        </w:rPr>
        <w:t xml:space="preserve"> на строительство нового здания. </w:t>
      </w:r>
      <w:r w:rsidR="00205005" w:rsidRPr="00A5668E">
        <w:rPr>
          <w:lang w:val="ru-RU"/>
        </w:rPr>
        <w:t>В ноябре 2015</w:t>
      </w:r>
      <w:r w:rsidR="00205005" w:rsidRPr="00A5668E">
        <w:t> </w:t>
      </w:r>
      <w:r w:rsidR="00205005" w:rsidRPr="00A5668E">
        <w:rPr>
          <w:lang w:val="ru-RU"/>
        </w:rPr>
        <w:t>г.</w:t>
      </w:r>
      <w:r w:rsidRPr="00A5668E">
        <w:rPr>
          <w:lang w:val="ru-RU"/>
        </w:rPr>
        <w:t xml:space="preserve"> </w:t>
      </w:r>
      <w:r w:rsidR="00205005" w:rsidRPr="00A5668E">
        <w:rPr>
          <w:lang w:val="ru-RU"/>
        </w:rPr>
        <w:t>Организация провела п</w:t>
      </w:r>
      <w:r w:rsidRPr="00A5668E">
        <w:rPr>
          <w:lang w:val="ru-RU"/>
        </w:rPr>
        <w:t xml:space="preserve">ервый такой </w:t>
      </w:r>
      <w:r w:rsidR="00205005" w:rsidRPr="00A5668E">
        <w:rPr>
          <w:lang w:val="ru-RU"/>
        </w:rPr>
        <w:t xml:space="preserve">плановый </w:t>
      </w:r>
      <w:r w:rsidRPr="00A5668E">
        <w:rPr>
          <w:lang w:val="ru-RU"/>
        </w:rPr>
        <w:t xml:space="preserve">платеж </w:t>
      </w:r>
      <w:r w:rsidR="00205005" w:rsidRPr="00A5668E">
        <w:rPr>
          <w:lang w:val="ru-RU"/>
        </w:rPr>
        <w:t xml:space="preserve">в счет погашения </w:t>
      </w:r>
      <w:r w:rsidR="0011235D" w:rsidRPr="0011235D">
        <w:rPr>
          <w:lang w:val="ru-RU"/>
        </w:rPr>
        <w:t>кредит</w:t>
      </w:r>
      <w:r w:rsidR="0011235D">
        <w:rPr>
          <w:lang w:val="ru-RU"/>
        </w:rPr>
        <w:t>а</w:t>
      </w:r>
      <w:r w:rsidR="00205005" w:rsidRPr="00A5668E">
        <w:rPr>
          <w:lang w:val="ru-RU"/>
        </w:rPr>
        <w:t xml:space="preserve"> </w:t>
      </w:r>
      <w:r w:rsidRPr="00A5668E">
        <w:rPr>
          <w:lang w:val="ru-RU"/>
        </w:rPr>
        <w:t>в размере 24,0</w:t>
      </w:r>
      <w:r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="0011235D">
        <w:rPr>
          <w:lang w:val="ru-RU"/>
        </w:rPr>
        <w:t>. Второй</w:t>
      </w:r>
      <w:r w:rsidR="00205005" w:rsidRPr="00A5668E">
        <w:rPr>
          <w:lang w:val="ru-RU"/>
        </w:rPr>
        <w:t xml:space="preserve"> разовый платеж на сумму </w:t>
      </w:r>
      <w:r w:rsidR="00701126" w:rsidRPr="00A5668E">
        <w:rPr>
          <w:lang w:val="ru-RU"/>
        </w:rPr>
        <w:t>16</w:t>
      </w:r>
      <w:r w:rsidR="00205005" w:rsidRPr="00A5668E">
        <w:rPr>
          <w:lang w:val="ru-RU"/>
        </w:rPr>
        <w:t>,</w:t>
      </w:r>
      <w:r w:rsidR="00701126" w:rsidRPr="00A5668E">
        <w:rPr>
          <w:lang w:val="ru-RU"/>
        </w:rPr>
        <w:t xml:space="preserve">0 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="00205005" w:rsidRPr="00A5668E">
        <w:rPr>
          <w:lang w:val="ru-RU"/>
        </w:rPr>
        <w:t xml:space="preserve"> был </w:t>
      </w:r>
      <w:r w:rsidR="00205005" w:rsidRPr="00A5668E">
        <w:rPr>
          <w:snapToGrid w:val="0"/>
          <w:lang w:val="ru-RU"/>
        </w:rPr>
        <w:t xml:space="preserve">произведен в январе </w:t>
      </w:r>
      <w:r w:rsidR="00701126" w:rsidRPr="00A5668E">
        <w:rPr>
          <w:lang w:val="ru-RU"/>
        </w:rPr>
        <w:t>2016</w:t>
      </w:r>
      <w:r w:rsidR="00205005" w:rsidRPr="00A5668E">
        <w:rPr>
          <w:lang w:val="ru-RU"/>
        </w:rPr>
        <w:t> г.</w:t>
      </w:r>
    </w:p>
    <w:p w:rsidR="00701126" w:rsidRPr="00A5668E" w:rsidRDefault="00205005" w:rsidP="00D47896">
      <w:pPr>
        <w:pStyle w:val="ONUME"/>
        <w:rPr>
          <w:szCs w:val="22"/>
          <w:lang w:val="ru-RU"/>
        </w:rPr>
      </w:pPr>
      <w:r w:rsidRPr="00A5668E">
        <w:rPr>
          <w:lang w:val="ru-RU"/>
        </w:rPr>
        <w:t xml:space="preserve">Организация получает основной объем </w:t>
      </w:r>
      <w:r w:rsidR="0011235D">
        <w:rPr>
          <w:lang w:val="ru-RU"/>
        </w:rPr>
        <w:t xml:space="preserve">своих </w:t>
      </w:r>
      <w:r w:rsidRPr="00A5668E">
        <w:rPr>
          <w:lang w:val="ru-RU"/>
        </w:rPr>
        <w:t xml:space="preserve">денежных </w:t>
      </w:r>
      <w:r w:rsidR="0011235D" w:rsidRPr="0011235D">
        <w:rPr>
          <w:lang w:val="ru-RU"/>
        </w:rPr>
        <w:t>доход</w:t>
      </w:r>
      <w:r w:rsidR="0011235D">
        <w:rPr>
          <w:lang w:val="ru-RU"/>
        </w:rPr>
        <w:t>ов</w:t>
      </w:r>
      <w:r w:rsidRPr="00A5668E">
        <w:rPr>
          <w:lang w:val="ru-RU"/>
        </w:rPr>
        <w:t xml:space="preserve"> в виде пошлин системы РСТ.  Сумма средне</w:t>
      </w:r>
      <w:r w:rsidR="001D26CE" w:rsidRPr="00A5668E">
        <w:rPr>
          <w:lang w:val="ru-RU"/>
        </w:rPr>
        <w:t xml:space="preserve">месячных </w:t>
      </w:r>
      <w:r w:rsidR="0011235D" w:rsidRPr="0011235D">
        <w:rPr>
          <w:lang w:val="ru-RU"/>
        </w:rPr>
        <w:t>доход</w:t>
      </w:r>
      <w:r w:rsidR="0011235D">
        <w:rPr>
          <w:lang w:val="ru-RU"/>
        </w:rPr>
        <w:t>ов</w:t>
      </w:r>
      <w:r w:rsidR="001D26CE" w:rsidRPr="00A5668E">
        <w:rPr>
          <w:lang w:val="ru-RU"/>
        </w:rPr>
        <w:t xml:space="preserve"> </w:t>
      </w:r>
      <w:r w:rsidRPr="00A5668E">
        <w:rPr>
          <w:lang w:val="ru-RU"/>
        </w:rPr>
        <w:t>в виде пошлин системы РСТ в 2015</w:t>
      </w:r>
      <w:r w:rsidR="001D26CE" w:rsidRPr="00A5668E">
        <w:t> </w:t>
      </w:r>
      <w:r w:rsidRPr="00A5668E">
        <w:rPr>
          <w:lang w:val="ru-RU"/>
        </w:rPr>
        <w:t>г. составила 25</w:t>
      </w:r>
      <w:r w:rsidR="001D26CE" w:rsidRPr="00A5668E">
        <w:rPr>
          <w:lang w:val="ru-RU"/>
        </w:rPr>
        <w:t>,</w:t>
      </w:r>
      <w:r w:rsidRPr="00A5668E">
        <w:rPr>
          <w:lang w:val="ru-RU"/>
        </w:rPr>
        <w:t>2</w:t>
      </w:r>
      <w:r w:rsidR="001D26CE"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="001D26CE" w:rsidRPr="00A5668E">
        <w:rPr>
          <w:lang w:val="ru-RU"/>
        </w:rPr>
        <w:t xml:space="preserve"> (</w:t>
      </w:r>
      <w:r w:rsidRPr="00A5668E">
        <w:rPr>
          <w:lang w:val="ru-RU"/>
        </w:rPr>
        <w:t>для сравнения, в 2014</w:t>
      </w:r>
      <w:r w:rsidR="001D26CE" w:rsidRPr="00A5668E">
        <w:t> </w:t>
      </w:r>
      <w:r w:rsidR="001D26CE" w:rsidRPr="00A5668E">
        <w:rPr>
          <w:lang w:val="ru-RU"/>
        </w:rPr>
        <w:t xml:space="preserve">г. </w:t>
      </w:r>
      <w:r w:rsidRPr="00A5668E">
        <w:rPr>
          <w:lang w:val="ru-RU"/>
        </w:rPr>
        <w:t>эта сумма состав</w:t>
      </w:r>
      <w:r w:rsidR="0011235D">
        <w:rPr>
          <w:lang w:val="ru-RU"/>
        </w:rPr>
        <w:t>ила</w:t>
      </w:r>
      <w:r w:rsidRPr="00A5668E">
        <w:rPr>
          <w:lang w:val="ru-RU"/>
        </w:rPr>
        <w:t xml:space="preserve"> </w:t>
      </w:r>
      <w:r w:rsidR="001D26CE" w:rsidRPr="00A5668E">
        <w:rPr>
          <w:lang w:val="ru-RU"/>
        </w:rPr>
        <w:t>2</w:t>
      </w:r>
      <w:r w:rsidRPr="00A5668E">
        <w:rPr>
          <w:lang w:val="ru-RU"/>
        </w:rPr>
        <w:t>4</w:t>
      </w:r>
      <w:r w:rsidR="001D26CE" w:rsidRPr="00A5668E">
        <w:rPr>
          <w:lang w:val="ru-RU"/>
        </w:rPr>
        <w:t>,</w:t>
      </w:r>
      <w:r w:rsidRPr="00A5668E">
        <w:rPr>
          <w:lang w:val="ru-RU"/>
        </w:rPr>
        <w:t>6</w:t>
      </w:r>
      <w:r w:rsidR="001D26CE" w:rsidRPr="00A5668E">
        <w:t> 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="001D26CE" w:rsidRPr="00A5668E">
        <w:rPr>
          <w:lang w:val="ru-RU"/>
        </w:rPr>
        <w:t>)</w:t>
      </w:r>
      <w:r w:rsidRPr="00A5668E">
        <w:rPr>
          <w:lang w:val="ru-RU"/>
        </w:rPr>
        <w:t xml:space="preserve">. </w:t>
      </w:r>
      <w:r w:rsidR="001D26CE" w:rsidRPr="00A5668E">
        <w:rPr>
          <w:lang w:val="ru-RU"/>
        </w:rPr>
        <w:t xml:space="preserve">Как видно из </w:t>
      </w:r>
      <w:r w:rsidRPr="00A5668E">
        <w:rPr>
          <w:lang w:val="ru-RU"/>
        </w:rPr>
        <w:t>приводимой ниже таблицы</w:t>
      </w:r>
      <w:r w:rsidR="001D26CE" w:rsidRPr="00A5668E">
        <w:rPr>
          <w:lang w:val="ru-RU"/>
        </w:rPr>
        <w:t xml:space="preserve">, суммы поступлений могут существенно </w:t>
      </w:r>
      <w:r w:rsidR="0011235D">
        <w:rPr>
          <w:lang w:val="ru-RU"/>
        </w:rPr>
        <w:t xml:space="preserve">колебаться </w:t>
      </w:r>
      <w:r w:rsidR="001D26CE" w:rsidRPr="00A5668E">
        <w:rPr>
          <w:lang w:val="ru-RU"/>
        </w:rPr>
        <w:t>от месяца к месяцу.  В апреле-мае 2014</w:t>
      </w:r>
      <w:r w:rsidR="001D26CE" w:rsidRPr="00A5668E">
        <w:t> </w:t>
      </w:r>
      <w:r w:rsidR="001D26CE" w:rsidRPr="00A5668E">
        <w:rPr>
          <w:lang w:val="ru-RU"/>
        </w:rPr>
        <w:t xml:space="preserve">г. </w:t>
      </w:r>
      <w:r w:rsidR="0011235D" w:rsidRPr="0011235D">
        <w:rPr>
          <w:lang w:val="ru-RU"/>
        </w:rPr>
        <w:t>доход</w:t>
      </w:r>
      <w:r w:rsidR="0011235D">
        <w:rPr>
          <w:lang w:val="ru-RU"/>
        </w:rPr>
        <w:t>ы</w:t>
      </w:r>
      <w:r w:rsidR="001D26CE" w:rsidRPr="00A5668E">
        <w:rPr>
          <w:lang w:val="ru-RU"/>
        </w:rPr>
        <w:t xml:space="preserve"> </w:t>
      </w:r>
      <w:r w:rsidR="003703A5" w:rsidRPr="00A5668E">
        <w:rPr>
          <w:lang w:val="ru-RU"/>
        </w:rPr>
        <w:t xml:space="preserve">в виде пошлин системы </w:t>
      </w:r>
      <w:r w:rsidR="001D26CE" w:rsidRPr="00A5668E">
        <w:rPr>
          <w:lang w:val="ru-RU"/>
        </w:rPr>
        <w:t>РСТ были значительно выше благодаря «догоняющим» платежам за заявки, поданные в 2013</w:t>
      </w:r>
      <w:r w:rsidR="001D26CE" w:rsidRPr="00A5668E">
        <w:t> </w:t>
      </w:r>
      <w:r w:rsidR="001D26CE" w:rsidRPr="00A5668E">
        <w:rPr>
          <w:lang w:val="ru-RU"/>
        </w:rPr>
        <w:t xml:space="preserve">г., а также </w:t>
      </w:r>
      <w:r w:rsidR="0011235D">
        <w:rPr>
          <w:lang w:val="ru-RU"/>
        </w:rPr>
        <w:t>росту числа</w:t>
      </w:r>
      <w:r w:rsidR="001D26CE" w:rsidRPr="00A5668E">
        <w:rPr>
          <w:lang w:val="ru-RU"/>
        </w:rPr>
        <w:t xml:space="preserve"> заявок в марте 2014</w:t>
      </w:r>
      <w:r w:rsidR="001D26CE" w:rsidRPr="00A5668E">
        <w:t> </w:t>
      </w:r>
      <w:r w:rsidR="001D26CE" w:rsidRPr="00A5668E">
        <w:rPr>
          <w:lang w:val="ru-RU"/>
        </w:rPr>
        <w:t xml:space="preserve">г.  </w:t>
      </w:r>
      <w:r w:rsidR="003703A5" w:rsidRPr="00A5668E">
        <w:rPr>
          <w:lang w:val="ru-RU"/>
        </w:rPr>
        <w:t xml:space="preserve">В </w:t>
      </w:r>
      <w:r w:rsidR="00701126" w:rsidRPr="00A5668E">
        <w:rPr>
          <w:lang w:val="ru-RU"/>
        </w:rPr>
        <w:t>2015</w:t>
      </w:r>
      <w:r w:rsidR="003703A5" w:rsidRPr="00A5668E">
        <w:t> </w:t>
      </w:r>
      <w:r w:rsidR="003703A5" w:rsidRPr="00A5668E">
        <w:rPr>
          <w:lang w:val="ru-RU"/>
        </w:rPr>
        <w:t>г.</w:t>
      </w:r>
      <w:r w:rsidR="00701126" w:rsidRPr="00A5668E">
        <w:rPr>
          <w:lang w:val="ru-RU"/>
        </w:rPr>
        <w:t xml:space="preserve"> </w:t>
      </w:r>
      <w:r w:rsidR="003703A5" w:rsidRPr="00A5668E">
        <w:rPr>
          <w:lang w:val="ru-RU"/>
        </w:rPr>
        <w:t>колебания поступлений от месяца к месяцу были менее значительными</w:t>
      </w:r>
      <w:r w:rsidR="00701126" w:rsidRPr="00A5668E">
        <w:rPr>
          <w:lang w:val="ru-RU"/>
        </w:rPr>
        <w:t xml:space="preserve">.  </w:t>
      </w:r>
      <w:r w:rsidR="003703A5" w:rsidRPr="00A5668E">
        <w:rPr>
          <w:lang w:val="ru-RU"/>
        </w:rPr>
        <w:t xml:space="preserve">Максимальный объем поступлений в </w:t>
      </w:r>
      <w:r w:rsidR="00701126" w:rsidRPr="00A5668E">
        <w:rPr>
          <w:lang w:val="ru-RU"/>
        </w:rPr>
        <w:t>2015</w:t>
      </w:r>
      <w:r w:rsidR="003703A5" w:rsidRPr="00A5668E">
        <w:t> </w:t>
      </w:r>
      <w:r w:rsidR="003703A5" w:rsidRPr="00A5668E">
        <w:rPr>
          <w:lang w:val="ru-RU"/>
        </w:rPr>
        <w:t>г.</w:t>
      </w:r>
      <w:r w:rsidR="00701126" w:rsidRPr="00A5668E">
        <w:rPr>
          <w:lang w:val="ru-RU"/>
        </w:rPr>
        <w:t xml:space="preserve">, </w:t>
      </w:r>
      <w:r w:rsidR="003703A5" w:rsidRPr="00A5668E">
        <w:rPr>
          <w:lang w:val="ru-RU"/>
        </w:rPr>
        <w:t xml:space="preserve">который включал упорядочение платежей в сумме </w:t>
      </w:r>
      <w:r w:rsidR="00701126" w:rsidRPr="00A5668E">
        <w:rPr>
          <w:lang w:val="ru-RU"/>
        </w:rPr>
        <w:t>4</w:t>
      </w:r>
      <w:r w:rsidR="003703A5" w:rsidRPr="00A5668E">
        <w:rPr>
          <w:lang w:val="ru-RU"/>
        </w:rPr>
        <w:t>,</w:t>
      </w:r>
      <w:r w:rsidR="00701126" w:rsidRPr="00A5668E">
        <w:rPr>
          <w:lang w:val="ru-RU"/>
        </w:rPr>
        <w:t xml:space="preserve">7 </w:t>
      </w:r>
      <w:r w:rsidR="00726EB5">
        <w:rPr>
          <w:lang w:val="ru-RU"/>
        </w:rPr>
        <w:t>млн</w:t>
      </w:r>
      <w:r w:rsidR="003C670E">
        <w:rPr>
          <w:lang w:val="ru-RU"/>
        </w:rPr>
        <w:t> шв. франков</w:t>
      </w:r>
      <w:r w:rsidR="003703A5" w:rsidRPr="00A5668E">
        <w:rPr>
          <w:lang w:val="ru-RU"/>
        </w:rPr>
        <w:t>, был зафиксирован в декабре</w:t>
      </w:r>
      <w:r w:rsidR="00701126" w:rsidRPr="00A5668E">
        <w:rPr>
          <w:lang w:val="ru-RU"/>
        </w:rPr>
        <w:t>.</w:t>
      </w:r>
    </w:p>
    <w:p w:rsidR="00701126" w:rsidRPr="00A5668E" w:rsidRDefault="003703A5" w:rsidP="00C83CDF">
      <w:pPr>
        <w:pStyle w:val="ONUME"/>
        <w:numPr>
          <w:ilvl w:val="0"/>
          <w:numId w:val="0"/>
        </w:numPr>
        <w:jc w:val="center"/>
        <w:rPr>
          <w:szCs w:val="22"/>
          <w:lang w:val="ru-RU"/>
        </w:rPr>
      </w:pPr>
      <w:r w:rsidRPr="00A5668E">
        <w:rPr>
          <w:szCs w:val="22"/>
          <w:u w:val="single"/>
          <w:lang w:val="ru-RU"/>
        </w:rPr>
        <w:t>Месячные поступления в виде пошлин системы РСТ</w:t>
      </w:r>
      <w:r w:rsidR="00206C24" w:rsidRPr="00A5668E">
        <w:rPr>
          <w:szCs w:val="22"/>
          <w:u w:val="single"/>
          <w:lang w:val="ru-RU"/>
        </w:rPr>
        <w:t>,</w:t>
      </w:r>
      <w:r w:rsidRPr="00A5668E">
        <w:rPr>
          <w:szCs w:val="22"/>
          <w:u w:val="single"/>
          <w:lang w:val="ru-RU"/>
        </w:rPr>
        <w:t xml:space="preserve"> </w:t>
      </w:r>
      <w:r w:rsidR="00701126" w:rsidRPr="00A5668E">
        <w:rPr>
          <w:szCs w:val="22"/>
          <w:u w:val="single"/>
          <w:lang w:val="ru-RU"/>
        </w:rPr>
        <w:t>2014-2015</w:t>
      </w:r>
      <w:r w:rsidR="00206C24" w:rsidRPr="00A5668E">
        <w:rPr>
          <w:szCs w:val="22"/>
          <w:u w:val="single"/>
          <w:lang w:val="ru-RU"/>
        </w:rPr>
        <w:t xml:space="preserve"> гг.</w:t>
      </w:r>
    </w:p>
    <w:p w:rsidR="00701126" w:rsidRPr="00A5668E" w:rsidRDefault="00ED5AEB" w:rsidP="00C83CDF">
      <w:pPr>
        <w:pStyle w:val="ONUME"/>
        <w:numPr>
          <w:ilvl w:val="0"/>
          <w:numId w:val="0"/>
        </w:numPr>
        <w:jc w:val="center"/>
        <w:rPr>
          <w:szCs w:val="22"/>
        </w:rPr>
      </w:pPr>
      <w:r>
        <w:rPr>
          <w:noProof/>
          <w:szCs w:val="22"/>
          <w:lang w:eastAsia="en-US"/>
        </w:rPr>
        <w:drawing>
          <wp:inline distT="0" distB="0" distL="0" distR="0" wp14:anchorId="6C280BA9" wp14:editId="57545358">
            <wp:extent cx="5719445" cy="3441700"/>
            <wp:effectExtent l="0" t="0" r="0" b="635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A5668E" w:rsidRDefault="00701126">
      <w:pPr>
        <w:jc w:val="left"/>
        <w:rPr>
          <w:b/>
          <w:bCs/>
          <w:iCs/>
          <w:szCs w:val="28"/>
        </w:rPr>
      </w:pPr>
      <w:r w:rsidRPr="00A5668E">
        <w:br w:type="page"/>
      </w:r>
    </w:p>
    <w:p w:rsidR="00701126" w:rsidRPr="00A5668E" w:rsidRDefault="00B7164C" w:rsidP="00611CE1">
      <w:pPr>
        <w:pStyle w:val="Heading2"/>
        <w:spacing w:before="120" w:after="120"/>
        <w:jc w:val="center"/>
        <w:rPr>
          <w:lang w:val="ru-RU"/>
        </w:rPr>
      </w:pPr>
      <w:bookmarkStart w:id="7" w:name="_Toc441218483"/>
      <w:bookmarkStart w:id="8" w:name="_Toc455733214"/>
      <w:r w:rsidRPr="00A5668E">
        <w:rPr>
          <w:lang w:val="ru-RU"/>
        </w:rPr>
        <w:lastRenderedPageBreak/>
        <w:t>ВЕДОМОСТЬ</w:t>
      </w:r>
      <w:r w:rsidR="00701126" w:rsidRPr="00A5668E">
        <w:rPr>
          <w:lang w:val="ru-RU"/>
        </w:rPr>
        <w:t xml:space="preserve"> </w:t>
      </w:r>
      <w:r w:rsidR="00701126" w:rsidRPr="00A5668E">
        <w:t>I</w:t>
      </w:r>
      <w:r w:rsidR="00701126" w:rsidRPr="00A5668E">
        <w:rPr>
          <w:lang w:val="ru-RU"/>
        </w:rPr>
        <w:t xml:space="preserve"> – </w:t>
      </w:r>
      <w:r w:rsidRPr="00A5668E">
        <w:rPr>
          <w:lang w:val="ru-RU"/>
        </w:rPr>
        <w:t>ОТЧЕТ О ФИНАНСОВОМ ПОЛОЖЕНИИ</w:t>
      </w:r>
      <w:bookmarkEnd w:id="7"/>
      <w:bookmarkEnd w:id="8"/>
    </w:p>
    <w:p w:rsidR="00701126" w:rsidRPr="00A5668E" w:rsidRDefault="008D75D4" w:rsidP="002F1992">
      <w:pPr>
        <w:jc w:val="center"/>
        <w:rPr>
          <w:b/>
          <w:szCs w:val="22"/>
          <w:lang w:val="ru-RU"/>
        </w:rPr>
      </w:pPr>
      <w:r w:rsidRPr="00A5668E">
        <w:rPr>
          <w:b/>
          <w:lang w:val="ru-RU"/>
        </w:rPr>
        <w:t>на 31</w:t>
      </w:r>
      <w:r w:rsidRPr="00A5668E">
        <w:rPr>
          <w:b/>
        </w:rPr>
        <w:t> </w:t>
      </w:r>
      <w:r w:rsidRPr="00A5668E">
        <w:rPr>
          <w:b/>
          <w:lang w:val="ru-RU"/>
        </w:rPr>
        <w:t>декабря 2015</w:t>
      </w:r>
      <w:r w:rsidRPr="00A5668E">
        <w:rPr>
          <w:b/>
        </w:rPr>
        <w:t> </w:t>
      </w:r>
      <w:r w:rsidRPr="00A5668E">
        <w:rPr>
          <w:b/>
          <w:lang w:val="ru-RU"/>
        </w:rPr>
        <w:t xml:space="preserve">г. </w:t>
      </w:r>
    </w:p>
    <w:p w:rsidR="00701126" w:rsidRPr="00A5668E" w:rsidRDefault="008D75D4" w:rsidP="002F1992">
      <w:pPr>
        <w:jc w:val="center"/>
        <w:rPr>
          <w:i/>
          <w:szCs w:val="22"/>
          <w:lang w:val="ru-RU"/>
        </w:rPr>
      </w:pPr>
      <w:r w:rsidRPr="00A5668E">
        <w:rPr>
          <w:i/>
          <w:lang w:val="ru-RU"/>
        </w:rPr>
        <w:t>(в тыс. шв.</w:t>
      </w:r>
      <w:r w:rsidRPr="00A5668E">
        <w:rPr>
          <w:i/>
        </w:rPr>
        <w:t> </w:t>
      </w:r>
      <w:r w:rsidRPr="00A5668E">
        <w:rPr>
          <w:i/>
          <w:lang w:val="ru-RU"/>
        </w:rPr>
        <w:t>франков)</w:t>
      </w:r>
    </w:p>
    <w:p w:rsidR="00701126" w:rsidRPr="00A5668E" w:rsidRDefault="00701126" w:rsidP="002F1992">
      <w:pPr>
        <w:jc w:val="center"/>
        <w:rPr>
          <w:i/>
          <w:szCs w:val="22"/>
          <w:lang w:val="ru-RU"/>
        </w:rPr>
      </w:pPr>
    </w:p>
    <w:p w:rsidR="00701126" w:rsidRPr="00A5668E" w:rsidRDefault="00AA180C" w:rsidP="002F1992">
      <w:pPr>
        <w:jc w:val="center"/>
      </w:pPr>
      <w:r>
        <w:rPr>
          <w:noProof/>
          <w:lang w:eastAsia="en-US"/>
        </w:rPr>
        <w:drawing>
          <wp:inline distT="0" distB="0" distL="0" distR="0" wp14:anchorId="590E4809" wp14:editId="13EE5EC8">
            <wp:extent cx="5940425" cy="5887505"/>
            <wp:effectExtent l="0" t="0" r="3175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8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A5668E" w:rsidRDefault="00701126" w:rsidP="00F97423"/>
    <w:p w:rsidR="00701126" w:rsidRPr="00A5668E" w:rsidRDefault="00701126" w:rsidP="00F97423">
      <w:pPr>
        <w:sectPr w:rsidR="00701126" w:rsidRPr="00A5668E" w:rsidSect="00D00F95">
          <w:headerReference w:type="first" r:id="rId36"/>
          <w:endnotePr>
            <w:numFmt w:val="decimal"/>
          </w:endnotePr>
          <w:pgSz w:w="11907" w:h="16840" w:code="9"/>
          <w:pgMar w:top="567" w:right="1134" w:bottom="1418" w:left="1418" w:header="510" w:footer="1021" w:gutter="0"/>
          <w:cols w:space="720"/>
          <w:docGrid w:linePitch="299"/>
        </w:sectPr>
      </w:pPr>
    </w:p>
    <w:p w:rsidR="00701126" w:rsidRPr="00A5668E" w:rsidRDefault="00B7164C" w:rsidP="00611CE1">
      <w:pPr>
        <w:pStyle w:val="Heading2"/>
        <w:spacing w:before="120" w:after="120"/>
        <w:jc w:val="center"/>
        <w:rPr>
          <w:lang w:val="ru-RU"/>
        </w:rPr>
      </w:pPr>
      <w:bookmarkStart w:id="9" w:name="_Toc441218484"/>
      <w:bookmarkStart w:id="10" w:name="_Toc455733215"/>
      <w:r w:rsidRPr="00A5668E">
        <w:rPr>
          <w:lang w:val="ru-RU"/>
        </w:rPr>
        <w:lastRenderedPageBreak/>
        <w:t>ВЕДОМОСТЬ</w:t>
      </w:r>
      <w:r w:rsidR="00701126" w:rsidRPr="00A5668E">
        <w:rPr>
          <w:lang w:val="ru-RU"/>
        </w:rPr>
        <w:t xml:space="preserve"> </w:t>
      </w:r>
      <w:r w:rsidR="00701126" w:rsidRPr="00A5668E">
        <w:t>II</w:t>
      </w:r>
      <w:r w:rsidR="00701126" w:rsidRPr="00A5668E">
        <w:rPr>
          <w:lang w:val="ru-RU"/>
        </w:rPr>
        <w:t xml:space="preserve"> – </w:t>
      </w:r>
      <w:r w:rsidRPr="00A5668E">
        <w:rPr>
          <w:lang w:val="ru-RU"/>
        </w:rPr>
        <w:t>ОТЧЕТ О ФИНАНСОВЫХ РЕЗУЛЬТАТАХ</w:t>
      </w:r>
      <w:bookmarkEnd w:id="9"/>
      <w:bookmarkEnd w:id="10"/>
    </w:p>
    <w:p w:rsidR="00701126" w:rsidRPr="00A5668E" w:rsidRDefault="008D75D4" w:rsidP="002F1992">
      <w:pPr>
        <w:jc w:val="center"/>
        <w:rPr>
          <w:b/>
          <w:szCs w:val="22"/>
          <w:lang w:val="ru-RU"/>
        </w:rPr>
      </w:pPr>
      <w:r w:rsidRPr="00A5668E">
        <w:rPr>
          <w:b/>
          <w:lang w:val="ru-RU"/>
        </w:rPr>
        <w:t>за год, окончившийся 31</w:t>
      </w:r>
      <w:r w:rsidRPr="00A5668E">
        <w:rPr>
          <w:b/>
        </w:rPr>
        <w:t> </w:t>
      </w:r>
      <w:r w:rsidRPr="00A5668E">
        <w:rPr>
          <w:b/>
          <w:lang w:val="ru-RU"/>
        </w:rPr>
        <w:t>декабря 2015</w:t>
      </w:r>
      <w:r w:rsidRPr="00A5668E">
        <w:rPr>
          <w:b/>
        </w:rPr>
        <w:t> </w:t>
      </w:r>
      <w:r w:rsidRPr="00A5668E">
        <w:rPr>
          <w:b/>
          <w:lang w:val="ru-RU"/>
        </w:rPr>
        <w:t>г.</w:t>
      </w:r>
    </w:p>
    <w:p w:rsidR="00701126" w:rsidRPr="00A5668E" w:rsidRDefault="008D75D4" w:rsidP="002F1992">
      <w:pPr>
        <w:jc w:val="center"/>
        <w:rPr>
          <w:i/>
          <w:szCs w:val="22"/>
        </w:rPr>
      </w:pPr>
      <w:r w:rsidRPr="00A5668E">
        <w:rPr>
          <w:i/>
          <w:szCs w:val="22"/>
        </w:rPr>
        <w:t>(</w:t>
      </w:r>
      <w:proofErr w:type="gramStart"/>
      <w:r w:rsidRPr="00A5668E">
        <w:rPr>
          <w:i/>
          <w:szCs w:val="22"/>
        </w:rPr>
        <w:t>в</w:t>
      </w:r>
      <w:proofErr w:type="gramEnd"/>
      <w:r w:rsidRPr="00A5668E">
        <w:rPr>
          <w:i/>
          <w:szCs w:val="22"/>
        </w:rPr>
        <w:t xml:space="preserve"> тыс. шв. франков)</w:t>
      </w:r>
    </w:p>
    <w:p w:rsidR="00701126" w:rsidRPr="00A5668E" w:rsidRDefault="00701126" w:rsidP="002F1992">
      <w:pPr>
        <w:jc w:val="center"/>
        <w:rPr>
          <w:i/>
          <w:szCs w:val="22"/>
        </w:rPr>
      </w:pPr>
    </w:p>
    <w:p w:rsidR="00701126" w:rsidRPr="00A5668E" w:rsidRDefault="0006519F" w:rsidP="002F1992">
      <w:pPr>
        <w:jc w:val="center"/>
      </w:pPr>
      <w:r>
        <w:rPr>
          <w:noProof/>
          <w:lang w:eastAsia="en-US"/>
        </w:rPr>
        <w:drawing>
          <wp:inline distT="0" distB="0" distL="0" distR="0" wp14:anchorId="3AB6EC82" wp14:editId="169C0681">
            <wp:extent cx="5940425" cy="5054871"/>
            <wp:effectExtent l="0" t="0" r="3175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54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A5668E" w:rsidRDefault="00701126" w:rsidP="00F97423"/>
    <w:p w:rsidR="00701126" w:rsidRPr="00A5668E" w:rsidRDefault="00701126" w:rsidP="00F97423">
      <w:pPr>
        <w:sectPr w:rsidR="00701126" w:rsidRPr="00A5668E" w:rsidSect="00320C72">
          <w:headerReference w:type="first" r:id="rId38"/>
          <w:endnotePr>
            <w:numFmt w:val="decimal"/>
          </w:endnotePr>
          <w:pgSz w:w="11907" w:h="16840" w:code="9"/>
          <w:pgMar w:top="567" w:right="1134" w:bottom="1418" w:left="1418" w:header="510" w:footer="1021" w:gutter="0"/>
          <w:cols w:space="720"/>
          <w:docGrid w:linePitch="299"/>
        </w:sectPr>
      </w:pPr>
    </w:p>
    <w:p w:rsidR="00701126" w:rsidRPr="00A5668E" w:rsidRDefault="00B7164C" w:rsidP="00611CE1">
      <w:pPr>
        <w:pStyle w:val="Heading2"/>
        <w:spacing w:before="120" w:after="120"/>
        <w:jc w:val="center"/>
        <w:rPr>
          <w:lang w:val="ru-RU"/>
        </w:rPr>
      </w:pPr>
      <w:bookmarkStart w:id="11" w:name="_Toc441218485"/>
      <w:bookmarkStart w:id="12" w:name="_Toc455733216"/>
      <w:r w:rsidRPr="00A5668E">
        <w:rPr>
          <w:lang w:val="ru-RU"/>
        </w:rPr>
        <w:lastRenderedPageBreak/>
        <w:t>ВЕДОМОСТЬ</w:t>
      </w:r>
      <w:r w:rsidR="00701126" w:rsidRPr="00A5668E">
        <w:rPr>
          <w:lang w:val="ru-RU"/>
        </w:rPr>
        <w:t xml:space="preserve"> </w:t>
      </w:r>
      <w:r w:rsidR="00701126" w:rsidRPr="00A5668E">
        <w:t>III</w:t>
      </w:r>
      <w:r w:rsidR="00701126" w:rsidRPr="00A5668E">
        <w:rPr>
          <w:lang w:val="ru-RU"/>
        </w:rPr>
        <w:t xml:space="preserve"> – </w:t>
      </w:r>
      <w:r w:rsidRPr="00A5668E">
        <w:rPr>
          <w:lang w:val="ru-RU"/>
        </w:rPr>
        <w:t xml:space="preserve">ОТЧЕТ </w:t>
      </w:r>
      <w:r w:rsidR="00153BA1" w:rsidRPr="00A5668E">
        <w:rPr>
          <w:lang w:val="ru-RU"/>
        </w:rPr>
        <w:t>ОБ ИЗМЕНЕНИЯХ ЧИСТЫХ АКТИВОВ</w:t>
      </w:r>
      <w:bookmarkEnd w:id="11"/>
      <w:bookmarkEnd w:id="12"/>
    </w:p>
    <w:p w:rsidR="00701126" w:rsidRPr="00A5668E" w:rsidRDefault="008D75D4" w:rsidP="00BF7D1E">
      <w:pPr>
        <w:jc w:val="center"/>
        <w:rPr>
          <w:b/>
          <w:szCs w:val="22"/>
          <w:lang w:val="ru-RU"/>
        </w:rPr>
      </w:pPr>
      <w:r w:rsidRPr="00A5668E">
        <w:rPr>
          <w:b/>
          <w:szCs w:val="22"/>
          <w:lang w:val="ru-RU"/>
        </w:rPr>
        <w:t>за год, окончившийся 31</w:t>
      </w:r>
      <w:r w:rsidRPr="00A5668E">
        <w:rPr>
          <w:b/>
          <w:szCs w:val="22"/>
        </w:rPr>
        <w:t> </w:t>
      </w:r>
      <w:r w:rsidRPr="00A5668E">
        <w:rPr>
          <w:b/>
          <w:szCs w:val="22"/>
          <w:lang w:val="ru-RU"/>
        </w:rPr>
        <w:t>декабря 2015</w:t>
      </w:r>
      <w:r w:rsidRPr="00A5668E">
        <w:rPr>
          <w:b/>
          <w:szCs w:val="22"/>
        </w:rPr>
        <w:t> </w:t>
      </w:r>
      <w:r w:rsidRPr="00A5668E">
        <w:rPr>
          <w:b/>
          <w:szCs w:val="22"/>
          <w:lang w:val="ru-RU"/>
        </w:rPr>
        <w:t>г.</w:t>
      </w:r>
    </w:p>
    <w:p w:rsidR="00701126" w:rsidRPr="00A5668E" w:rsidRDefault="008D75D4" w:rsidP="00BF7D1E">
      <w:pPr>
        <w:jc w:val="center"/>
        <w:rPr>
          <w:i/>
          <w:szCs w:val="22"/>
        </w:rPr>
      </w:pPr>
      <w:r w:rsidRPr="00A5668E">
        <w:rPr>
          <w:i/>
          <w:szCs w:val="22"/>
        </w:rPr>
        <w:t>(</w:t>
      </w:r>
      <w:proofErr w:type="gramStart"/>
      <w:r w:rsidRPr="00A5668E">
        <w:rPr>
          <w:i/>
          <w:szCs w:val="22"/>
        </w:rPr>
        <w:t>в</w:t>
      </w:r>
      <w:proofErr w:type="gramEnd"/>
      <w:r w:rsidRPr="00A5668E">
        <w:rPr>
          <w:i/>
          <w:szCs w:val="22"/>
        </w:rPr>
        <w:t xml:space="preserve"> тыс. шв. франков)</w:t>
      </w:r>
    </w:p>
    <w:p w:rsidR="00701126" w:rsidRPr="00A5668E" w:rsidRDefault="00701126" w:rsidP="00673422"/>
    <w:p w:rsidR="00701126" w:rsidRPr="00A5668E" w:rsidRDefault="0006519F" w:rsidP="001933CD">
      <w:pPr>
        <w:jc w:val="center"/>
      </w:pPr>
      <w:r>
        <w:rPr>
          <w:noProof/>
          <w:lang w:eastAsia="en-US"/>
        </w:rPr>
        <w:drawing>
          <wp:inline distT="0" distB="0" distL="0" distR="0" wp14:anchorId="7AB23D14" wp14:editId="22DE2DA4">
            <wp:extent cx="5940425" cy="4793497"/>
            <wp:effectExtent l="0" t="0" r="3175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9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A5668E" w:rsidRDefault="00701126" w:rsidP="00673422">
      <w:r w:rsidRPr="00A5668E">
        <w:br w:type="page"/>
      </w:r>
    </w:p>
    <w:p w:rsidR="00701126" w:rsidRPr="00A5668E" w:rsidRDefault="00B7164C" w:rsidP="00611CE1">
      <w:pPr>
        <w:pStyle w:val="Heading2"/>
        <w:spacing w:before="120" w:after="120"/>
        <w:jc w:val="center"/>
        <w:rPr>
          <w:lang w:val="ru-RU"/>
        </w:rPr>
      </w:pPr>
      <w:bookmarkStart w:id="13" w:name="_Toc441218486"/>
      <w:bookmarkStart w:id="14" w:name="_Toc455733217"/>
      <w:r w:rsidRPr="00A5668E">
        <w:rPr>
          <w:lang w:val="ru-RU"/>
        </w:rPr>
        <w:lastRenderedPageBreak/>
        <w:t>ВЕДОМОСТЬ</w:t>
      </w:r>
      <w:r w:rsidR="00701126" w:rsidRPr="00A5668E">
        <w:rPr>
          <w:lang w:val="ru-RU"/>
        </w:rPr>
        <w:t xml:space="preserve"> </w:t>
      </w:r>
      <w:r w:rsidR="00701126" w:rsidRPr="00A5668E">
        <w:t>IV</w:t>
      </w:r>
      <w:r w:rsidR="00701126" w:rsidRPr="00A5668E">
        <w:rPr>
          <w:lang w:val="ru-RU"/>
        </w:rPr>
        <w:t xml:space="preserve"> – </w:t>
      </w:r>
      <w:r w:rsidRPr="00A5668E">
        <w:rPr>
          <w:lang w:val="ru-RU"/>
        </w:rPr>
        <w:t>ОТЧЕТ О ДВИЖЕНИИ ДЕНЕЖНЫХ СРЕДСТВ</w:t>
      </w:r>
      <w:bookmarkEnd w:id="13"/>
      <w:bookmarkEnd w:id="14"/>
    </w:p>
    <w:p w:rsidR="00701126" w:rsidRPr="00A5668E" w:rsidRDefault="008D75D4" w:rsidP="00D26027">
      <w:pPr>
        <w:jc w:val="center"/>
        <w:rPr>
          <w:b/>
          <w:szCs w:val="22"/>
          <w:lang w:val="ru-RU"/>
        </w:rPr>
      </w:pPr>
      <w:r w:rsidRPr="00A5668E">
        <w:rPr>
          <w:b/>
          <w:szCs w:val="22"/>
          <w:lang w:val="ru-RU"/>
        </w:rPr>
        <w:t>за год, окончившийся 31</w:t>
      </w:r>
      <w:r w:rsidRPr="00A5668E">
        <w:rPr>
          <w:b/>
          <w:szCs w:val="22"/>
        </w:rPr>
        <w:t> </w:t>
      </w:r>
      <w:r w:rsidRPr="00A5668E">
        <w:rPr>
          <w:b/>
          <w:szCs w:val="22"/>
          <w:lang w:val="ru-RU"/>
        </w:rPr>
        <w:t>декабря 2015</w:t>
      </w:r>
      <w:r w:rsidRPr="00A5668E">
        <w:rPr>
          <w:b/>
          <w:szCs w:val="22"/>
        </w:rPr>
        <w:t> </w:t>
      </w:r>
      <w:r w:rsidRPr="00A5668E">
        <w:rPr>
          <w:b/>
          <w:szCs w:val="22"/>
          <w:lang w:val="ru-RU"/>
        </w:rPr>
        <w:t>г.</w:t>
      </w:r>
    </w:p>
    <w:p w:rsidR="00701126" w:rsidRPr="00A5668E" w:rsidRDefault="008D75D4" w:rsidP="00D26027">
      <w:pPr>
        <w:jc w:val="center"/>
        <w:rPr>
          <w:i/>
          <w:szCs w:val="22"/>
        </w:rPr>
      </w:pPr>
      <w:r w:rsidRPr="00A5668E">
        <w:rPr>
          <w:i/>
          <w:szCs w:val="22"/>
        </w:rPr>
        <w:t>(</w:t>
      </w:r>
      <w:proofErr w:type="gramStart"/>
      <w:r w:rsidRPr="00A5668E">
        <w:rPr>
          <w:i/>
          <w:szCs w:val="22"/>
        </w:rPr>
        <w:t>в</w:t>
      </w:r>
      <w:proofErr w:type="gramEnd"/>
      <w:r w:rsidRPr="00A5668E">
        <w:rPr>
          <w:i/>
          <w:szCs w:val="22"/>
        </w:rPr>
        <w:t xml:space="preserve"> тыс. шв. франков)</w:t>
      </w:r>
    </w:p>
    <w:p w:rsidR="00701126" w:rsidRPr="00A5668E" w:rsidRDefault="00701126" w:rsidP="00274C9E"/>
    <w:p w:rsidR="00701126" w:rsidRPr="00A5668E" w:rsidRDefault="00EC28EF" w:rsidP="00D26027">
      <w:pPr>
        <w:jc w:val="center"/>
      </w:pPr>
      <w:r>
        <w:rPr>
          <w:noProof/>
          <w:lang w:eastAsia="en-US"/>
        </w:rPr>
        <w:drawing>
          <wp:inline distT="0" distB="0" distL="0" distR="0" wp14:anchorId="4089AC58" wp14:editId="7CA5758C">
            <wp:extent cx="5940425" cy="6528978"/>
            <wp:effectExtent l="0" t="0" r="3175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2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A5668E" w:rsidRDefault="00701126" w:rsidP="00B6141C">
      <w:pPr>
        <w:rPr>
          <w:sz w:val="16"/>
          <w:szCs w:val="16"/>
          <w:lang w:val="ru-RU"/>
        </w:rPr>
      </w:pPr>
      <w:r w:rsidRPr="00A5668E">
        <w:rPr>
          <w:b/>
          <w:sz w:val="16"/>
          <w:szCs w:val="16"/>
          <w:lang w:val="ru-RU"/>
        </w:rPr>
        <w:t>(1)</w:t>
      </w:r>
      <w:r w:rsidRPr="00A5668E">
        <w:rPr>
          <w:sz w:val="16"/>
          <w:szCs w:val="16"/>
          <w:lang w:val="ru-RU"/>
        </w:rPr>
        <w:t xml:space="preserve"> – </w:t>
      </w:r>
      <w:r w:rsidR="00B764F8" w:rsidRPr="00A5668E">
        <w:rPr>
          <w:sz w:val="16"/>
          <w:lang w:val="ru-RU"/>
        </w:rPr>
        <w:t>И</w:t>
      </w:r>
      <w:r w:rsidR="00B61823" w:rsidRPr="00A5668E">
        <w:rPr>
          <w:sz w:val="16"/>
          <w:lang w:val="ru-RU"/>
        </w:rPr>
        <w:t>склю</w:t>
      </w:r>
      <w:r w:rsidR="00B764F8">
        <w:rPr>
          <w:sz w:val="16"/>
          <w:lang w:val="ru-RU"/>
        </w:rPr>
        <w:t>чая полученные проценты и проценты, выплаченные</w:t>
      </w:r>
      <w:r w:rsidR="00B61823" w:rsidRPr="00A5668E">
        <w:rPr>
          <w:sz w:val="16"/>
          <w:lang w:val="ru-RU"/>
        </w:rPr>
        <w:t xml:space="preserve"> по займам, без учета влияния курсовых колебаний на денежные средства и их эквиваленты.  Полученные проценты включены в состав инвестиционного дохода </w:t>
      </w:r>
      <w:r w:rsidR="00D63F51">
        <w:rPr>
          <w:sz w:val="16"/>
          <w:lang w:val="ru-RU"/>
        </w:rPr>
        <w:t>(</w:t>
      </w:r>
      <w:r w:rsidR="00B61823" w:rsidRPr="00A5668E">
        <w:rPr>
          <w:sz w:val="16"/>
          <w:lang w:val="ru-RU"/>
        </w:rPr>
        <w:t>см. примечание</w:t>
      </w:r>
      <w:r w:rsidR="00B61823" w:rsidRPr="00A5668E">
        <w:rPr>
          <w:sz w:val="16"/>
        </w:rPr>
        <w:t> </w:t>
      </w:r>
      <w:r w:rsidR="00B61823" w:rsidRPr="00A5668E">
        <w:rPr>
          <w:sz w:val="16"/>
          <w:lang w:val="ru-RU"/>
        </w:rPr>
        <w:t>23</w:t>
      </w:r>
      <w:r w:rsidR="00D63F51">
        <w:rPr>
          <w:sz w:val="16"/>
          <w:lang w:val="ru-RU"/>
        </w:rPr>
        <w:t>)</w:t>
      </w:r>
      <w:r w:rsidR="00B61823" w:rsidRPr="00A5668E">
        <w:rPr>
          <w:sz w:val="16"/>
          <w:lang w:val="ru-RU"/>
        </w:rPr>
        <w:t xml:space="preserve">.  </w:t>
      </w:r>
      <w:r w:rsidR="00D63F51">
        <w:rPr>
          <w:sz w:val="16"/>
          <w:lang w:val="ru-RU"/>
        </w:rPr>
        <w:t>Более подробная</w:t>
      </w:r>
      <w:r w:rsidR="00B61823" w:rsidRPr="00A5668E">
        <w:rPr>
          <w:sz w:val="16"/>
          <w:lang w:val="ru-RU"/>
        </w:rPr>
        <w:t xml:space="preserve"> </w:t>
      </w:r>
      <w:r w:rsidR="00D63F51" w:rsidRPr="00D63F51">
        <w:rPr>
          <w:sz w:val="16"/>
          <w:lang w:val="ru-RU"/>
        </w:rPr>
        <w:t>информаци</w:t>
      </w:r>
      <w:r w:rsidR="00D63F51">
        <w:rPr>
          <w:sz w:val="16"/>
          <w:lang w:val="ru-RU"/>
        </w:rPr>
        <w:t xml:space="preserve">я </w:t>
      </w:r>
      <w:r w:rsidR="00B61823" w:rsidRPr="00A5668E">
        <w:rPr>
          <w:sz w:val="16"/>
          <w:lang w:val="ru-RU"/>
        </w:rPr>
        <w:t xml:space="preserve">о процентах, выплаченных по займам, </w:t>
      </w:r>
      <w:r w:rsidR="00D63F51">
        <w:rPr>
          <w:sz w:val="16"/>
          <w:lang w:val="ru-RU"/>
        </w:rPr>
        <w:t>дана в примечании</w:t>
      </w:r>
      <w:r w:rsidR="00B61823" w:rsidRPr="00A5668E">
        <w:rPr>
          <w:sz w:val="16"/>
        </w:rPr>
        <w:t> </w:t>
      </w:r>
      <w:r w:rsidR="00B61823" w:rsidRPr="00A5668E">
        <w:rPr>
          <w:sz w:val="16"/>
          <w:lang w:val="ru-RU"/>
        </w:rPr>
        <w:t>15.  Влияние курсовых колебаний на денежные средства и их эквиваленты поясняется в примечании</w:t>
      </w:r>
      <w:r w:rsidR="00B61823" w:rsidRPr="00A5668E">
        <w:rPr>
          <w:sz w:val="16"/>
        </w:rPr>
        <w:t> </w:t>
      </w:r>
      <w:r w:rsidR="00B61823" w:rsidRPr="00A5668E">
        <w:rPr>
          <w:sz w:val="16"/>
          <w:lang w:val="ru-RU"/>
        </w:rPr>
        <w:t xml:space="preserve">26. </w:t>
      </w:r>
    </w:p>
    <w:p w:rsidR="00701126" w:rsidRPr="00A5668E" w:rsidRDefault="00701126" w:rsidP="00D26027">
      <w:pPr>
        <w:jc w:val="center"/>
        <w:rPr>
          <w:lang w:val="ru-RU"/>
        </w:rPr>
      </w:pPr>
    </w:p>
    <w:p w:rsidR="00701126" w:rsidRPr="00B72FDB" w:rsidRDefault="00701126">
      <w:pPr>
        <w:jc w:val="left"/>
        <w:rPr>
          <w:b/>
          <w:lang w:val="ru-RU"/>
        </w:rPr>
      </w:pPr>
      <w:r w:rsidRPr="00B72FDB">
        <w:rPr>
          <w:b/>
          <w:lang w:val="ru-RU"/>
        </w:rPr>
        <w:br w:type="page"/>
      </w:r>
    </w:p>
    <w:p w:rsidR="00701126" w:rsidRPr="00A5668E" w:rsidRDefault="00B7164C" w:rsidP="008B4A68">
      <w:pPr>
        <w:jc w:val="center"/>
        <w:rPr>
          <w:b/>
          <w:lang w:val="ru-RU"/>
        </w:rPr>
      </w:pPr>
      <w:r w:rsidRPr="00A5668E">
        <w:rPr>
          <w:b/>
          <w:lang w:val="ru-RU"/>
        </w:rPr>
        <w:lastRenderedPageBreak/>
        <w:t>ВЕДОМОСТЬ</w:t>
      </w:r>
      <w:r w:rsidR="00701126" w:rsidRPr="00A5668E">
        <w:rPr>
          <w:b/>
          <w:lang w:val="ru-RU"/>
        </w:rPr>
        <w:t xml:space="preserve"> </w:t>
      </w:r>
      <w:r w:rsidR="00701126" w:rsidRPr="00A5668E">
        <w:rPr>
          <w:b/>
        </w:rPr>
        <w:t>V</w:t>
      </w:r>
    </w:p>
    <w:p w:rsidR="00701126" w:rsidRPr="00A5668E" w:rsidRDefault="00B7164C" w:rsidP="008B4A68">
      <w:pPr>
        <w:jc w:val="center"/>
        <w:rPr>
          <w:b/>
          <w:lang w:val="ru-RU"/>
        </w:rPr>
      </w:pPr>
      <w:r w:rsidRPr="00A5668E">
        <w:rPr>
          <w:b/>
          <w:lang w:val="ru-RU"/>
        </w:rPr>
        <w:t>ОТЧЕТ О СРАВНЕНИИ БЮДЖЕТНЫХ И ФАКТИЧЕСКИХ СУММ</w:t>
      </w:r>
      <w:r w:rsidR="00701126" w:rsidRPr="00A5668E">
        <w:rPr>
          <w:b/>
          <w:lang w:val="ru-RU"/>
        </w:rPr>
        <w:t xml:space="preserve"> – </w:t>
      </w:r>
      <w:r w:rsidR="0035210D" w:rsidRPr="00A5668E">
        <w:rPr>
          <w:b/>
          <w:lang w:val="ru-RU"/>
        </w:rPr>
        <w:t>ДОХОДЫ</w:t>
      </w:r>
    </w:p>
    <w:p w:rsidR="00701126" w:rsidRPr="00A5668E" w:rsidRDefault="00701126" w:rsidP="008B4A68">
      <w:pPr>
        <w:jc w:val="center"/>
        <w:rPr>
          <w:b/>
          <w:lang w:val="ru-RU"/>
        </w:rPr>
      </w:pPr>
    </w:p>
    <w:p w:rsidR="00701126" w:rsidRPr="00A5668E" w:rsidRDefault="008D75D4" w:rsidP="008B4A68">
      <w:pPr>
        <w:jc w:val="center"/>
        <w:rPr>
          <w:b/>
          <w:lang w:val="ru-RU"/>
        </w:rPr>
      </w:pPr>
      <w:r w:rsidRPr="00A5668E">
        <w:rPr>
          <w:b/>
          <w:lang w:val="ru-RU"/>
        </w:rPr>
        <w:t>за год, окончившийся 31</w:t>
      </w:r>
      <w:r w:rsidRPr="00A5668E">
        <w:rPr>
          <w:b/>
        </w:rPr>
        <w:t> </w:t>
      </w:r>
      <w:r w:rsidRPr="00A5668E">
        <w:rPr>
          <w:b/>
          <w:lang w:val="ru-RU"/>
        </w:rPr>
        <w:t>декабря 2015</w:t>
      </w:r>
      <w:r w:rsidRPr="00A5668E">
        <w:rPr>
          <w:b/>
        </w:rPr>
        <w:t> </w:t>
      </w:r>
      <w:r w:rsidRPr="00A5668E">
        <w:rPr>
          <w:b/>
          <w:lang w:val="ru-RU"/>
        </w:rPr>
        <w:t>г.</w:t>
      </w:r>
    </w:p>
    <w:p w:rsidR="00701126" w:rsidRPr="00A5668E" w:rsidRDefault="008D75D4" w:rsidP="008B4A68">
      <w:pPr>
        <w:jc w:val="center"/>
        <w:rPr>
          <w:b/>
        </w:rPr>
      </w:pPr>
      <w:r w:rsidRPr="00A5668E">
        <w:rPr>
          <w:i/>
          <w:szCs w:val="22"/>
        </w:rPr>
        <w:t>(</w:t>
      </w:r>
      <w:proofErr w:type="gramStart"/>
      <w:r w:rsidRPr="00A5668E">
        <w:rPr>
          <w:i/>
          <w:szCs w:val="22"/>
        </w:rPr>
        <w:t>в</w:t>
      </w:r>
      <w:proofErr w:type="gramEnd"/>
      <w:r w:rsidRPr="00A5668E">
        <w:rPr>
          <w:i/>
          <w:szCs w:val="22"/>
        </w:rPr>
        <w:t xml:space="preserve"> тыс. шв. франков)</w:t>
      </w:r>
    </w:p>
    <w:p w:rsidR="00701126" w:rsidRPr="00A5668E" w:rsidRDefault="00701126" w:rsidP="00C51350"/>
    <w:p w:rsidR="00701126" w:rsidRPr="00A5668E" w:rsidRDefault="00EC28EF" w:rsidP="00C51350">
      <w:r>
        <w:rPr>
          <w:noProof/>
          <w:lang w:eastAsia="en-US"/>
        </w:rPr>
        <w:drawing>
          <wp:inline distT="0" distB="0" distL="0" distR="0" wp14:anchorId="729B63EF" wp14:editId="4E55AD34">
            <wp:extent cx="5940425" cy="2783013"/>
            <wp:effectExtent l="0" t="0" r="3175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A5668E" w:rsidRDefault="00701126" w:rsidP="00C51350"/>
    <w:p w:rsidR="00701126" w:rsidRPr="00A5668E" w:rsidRDefault="00701126" w:rsidP="00F17D98">
      <w:pPr>
        <w:tabs>
          <w:tab w:val="left" w:pos="644"/>
        </w:tabs>
        <w:rPr>
          <w:sz w:val="16"/>
          <w:szCs w:val="16"/>
          <w:lang w:val="ru-RU"/>
        </w:rPr>
      </w:pPr>
      <w:r w:rsidRPr="00A5668E">
        <w:rPr>
          <w:sz w:val="16"/>
          <w:szCs w:val="16"/>
          <w:lang w:val="ru-RU"/>
        </w:rPr>
        <w:t xml:space="preserve">(1) - </w:t>
      </w:r>
      <w:r w:rsidR="00B61823" w:rsidRPr="00A5668E">
        <w:rPr>
          <w:sz w:val="16"/>
          <w:lang w:val="ru-RU"/>
        </w:rPr>
        <w:t>в колонках «Первоначальный бюджет» и «Окончательный бюджет» приводятся данные за второй год утвержденного бюджета на двухлетний период 2014-2015</w:t>
      </w:r>
      <w:r w:rsidR="00B61823" w:rsidRPr="00A5668E">
        <w:rPr>
          <w:sz w:val="16"/>
        </w:rPr>
        <w:t> </w:t>
      </w:r>
      <w:r w:rsidR="00B61823" w:rsidRPr="00A5668E">
        <w:rPr>
          <w:sz w:val="16"/>
          <w:lang w:val="ru-RU"/>
        </w:rPr>
        <w:t>гг.</w:t>
      </w:r>
    </w:p>
    <w:p w:rsidR="00701126" w:rsidRPr="00A5668E" w:rsidRDefault="00701126" w:rsidP="00F17D98">
      <w:pPr>
        <w:tabs>
          <w:tab w:val="left" w:pos="540"/>
        </w:tabs>
        <w:rPr>
          <w:sz w:val="16"/>
          <w:szCs w:val="16"/>
          <w:lang w:val="ru-RU"/>
        </w:rPr>
      </w:pPr>
      <w:r w:rsidRPr="00A5668E">
        <w:rPr>
          <w:sz w:val="16"/>
          <w:szCs w:val="16"/>
          <w:lang w:val="ru-RU"/>
        </w:rPr>
        <w:t xml:space="preserve">(2) - </w:t>
      </w:r>
      <w:r w:rsidR="00B61823" w:rsidRPr="00A5668E">
        <w:rPr>
          <w:sz w:val="16"/>
          <w:lang w:val="ru-RU"/>
        </w:rPr>
        <w:t>представляет собой разницу между «окончательным» бюджетом на 2015</w:t>
      </w:r>
      <w:r w:rsidR="00B61823" w:rsidRPr="00A5668E">
        <w:rPr>
          <w:sz w:val="16"/>
        </w:rPr>
        <w:t> </w:t>
      </w:r>
      <w:r w:rsidR="00B61823" w:rsidRPr="00A5668E">
        <w:rPr>
          <w:sz w:val="16"/>
          <w:lang w:val="ru-RU"/>
        </w:rPr>
        <w:t>г. и фактическими доходами на сопоставимой основе за год, завершившийся 31</w:t>
      </w:r>
      <w:r w:rsidR="00B61823" w:rsidRPr="00A5668E">
        <w:rPr>
          <w:sz w:val="16"/>
        </w:rPr>
        <w:t> </w:t>
      </w:r>
      <w:r w:rsidR="00B61823" w:rsidRPr="00A5668E">
        <w:rPr>
          <w:sz w:val="16"/>
          <w:lang w:val="ru-RU"/>
        </w:rPr>
        <w:t>декабря 2015</w:t>
      </w:r>
      <w:r w:rsidR="00B61823" w:rsidRPr="00A5668E">
        <w:rPr>
          <w:sz w:val="16"/>
        </w:rPr>
        <w:t> </w:t>
      </w:r>
      <w:r w:rsidR="00B61823" w:rsidRPr="00A5668E">
        <w:rPr>
          <w:sz w:val="16"/>
          <w:lang w:val="ru-RU"/>
        </w:rPr>
        <w:t>г.</w:t>
      </w:r>
    </w:p>
    <w:p w:rsidR="00701126" w:rsidRPr="00A5668E" w:rsidRDefault="00701126" w:rsidP="00C51350">
      <w:pPr>
        <w:rPr>
          <w:lang w:val="ru-RU"/>
        </w:rPr>
      </w:pPr>
    </w:p>
    <w:p w:rsidR="00701126" w:rsidRPr="00A5668E" w:rsidRDefault="00701126">
      <w:pPr>
        <w:jc w:val="left"/>
        <w:rPr>
          <w:b/>
          <w:lang w:val="ru-RU"/>
        </w:rPr>
      </w:pPr>
      <w:r w:rsidRPr="00A5668E">
        <w:rPr>
          <w:b/>
          <w:lang w:val="ru-RU"/>
        </w:rPr>
        <w:br w:type="page"/>
      </w:r>
    </w:p>
    <w:p w:rsidR="00701126" w:rsidRPr="00A5668E" w:rsidRDefault="00B7164C" w:rsidP="00611CE1">
      <w:pPr>
        <w:spacing w:before="120"/>
        <w:jc w:val="center"/>
        <w:rPr>
          <w:b/>
          <w:lang w:val="ru-RU"/>
        </w:rPr>
      </w:pPr>
      <w:r w:rsidRPr="00A5668E">
        <w:rPr>
          <w:b/>
          <w:lang w:val="ru-RU"/>
        </w:rPr>
        <w:lastRenderedPageBreak/>
        <w:t>ВЕДОМОСТЬ</w:t>
      </w:r>
      <w:r w:rsidR="00701126" w:rsidRPr="00A5668E">
        <w:rPr>
          <w:b/>
          <w:lang w:val="ru-RU"/>
        </w:rPr>
        <w:t xml:space="preserve"> </w:t>
      </w:r>
      <w:r w:rsidR="00701126" w:rsidRPr="00A5668E">
        <w:rPr>
          <w:b/>
        </w:rPr>
        <w:t>V</w:t>
      </w:r>
    </w:p>
    <w:p w:rsidR="00701126" w:rsidRPr="00A5668E" w:rsidRDefault="00B7164C" w:rsidP="00611CE1">
      <w:pPr>
        <w:spacing w:after="120"/>
        <w:jc w:val="center"/>
        <w:rPr>
          <w:b/>
          <w:lang w:val="ru-RU"/>
        </w:rPr>
      </w:pPr>
      <w:r w:rsidRPr="00A5668E">
        <w:rPr>
          <w:b/>
          <w:lang w:val="ru-RU"/>
        </w:rPr>
        <w:t>ОТЧЕТ О СРАВНЕНИИ БЮДЖЕТНЫХ И ФАКТИЧЕСКИХ СУММ</w:t>
      </w:r>
      <w:r w:rsidR="00701126" w:rsidRPr="00A5668E">
        <w:rPr>
          <w:b/>
          <w:lang w:val="ru-RU"/>
        </w:rPr>
        <w:t xml:space="preserve"> – </w:t>
      </w:r>
      <w:r w:rsidR="008D75D4" w:rsidRPr="00A5668E">
        <w:rPr>
          <w:b/>
          <w:lang w:val="ru-RU"/>
        </w:rPr>
        <w:t>РАСХОДЫ</w:t>
      </w:r>
    </w:p>
    <w:p w:rsidR="00701126" w:rsidRPr="00A5668E" w:rsidRDefault="008D75D4" w:rsidP="008B4A68">
      <w:pPr>
        <w:jc w:val="center"/>
        <w:rPr>
          <w:b/>
          <w:lang w:val="ru-RU"/>
        </w:rPr>
      </w:pPr>
      <w:r w:rsidRPr="00A5668E">
        <w:rPr>
          <w:b/>
          <w:lang w:val="ru-RU"/>
        </w:rPr>
        <w:t>за год, окончившийся 31</w:t>
      </w:r>
      <w:r w:rsidRPr="00A5668E">
        <w:rPr>
          <w:b/>
        </w:rPr>
        <w:t> </w:t>
      </w:r>
      <w:r w:rsidRPr="00A5668E">
        <w:rPr>
          <w:b/>
          <w:lang w:val="ru-RU"/>
        </w:rPr>
        <w:t>декабря 2015</w:t>
      </w:r>
      <w:r w:rsidRPr="00A5668E">
        <w:rPr>
          <w:b/>
        </w:rPr>
        <w:t> </w:t>
      </w:r>
      <w:r w:rsidRPr="00A5668E">
        <w:rPr>
          <w:b/>
          <w:lang w:val="ru-RU"/>
        </w:rPr>
        <w:t>г.</w:t>
      </w:r>
    </w:p>
    <w:p w:rsidR="00701126" w:rsidRPr="00A5668E" w:rsidRDefault="008D75D4" w:rsidP="00F17D98">
      <w:pPr>
        <w:jc w:val="center"/>
        <w:rPr>
          <w:b/>
        </w:rPr>
      </w:pPr>
      <w:r w:rsidRPr="00A5668E">
        <w:rPr>
          <w:i/>
          <w:szCs w:val="22"/>
        </w:rPr>
        <w:t>(</w:t>
      </w:r>
      <w:proofErr w:type="gramStart"/>
      <w:r w:rsidRPr="00A5668E">
        <w:rPr>
          <w:i/>
          <w:szCs w:val="22"/>
        </w:rPr>
        <w:t>в</w:t>
      </w:r>
      <w:proofErr w:type="gramEnd"/>
      <w:r w:rsidRPr="00A5668E">
        <w:rPr>
          <w:i/>
          <w:szCs w:val="22"/>
        </w:rPr>
        <w:t xml:space="preserve"> тыс. шв. франков)</w:t>
      </w:r>
    </w:p>
    <w:p w:rsidR="00701126" w:rsidRPr="00A5668E" w:rsidRDefault="00701126" w:rsidP="00C51350"/>
    <w:p w:rsidR="00701126" w:rsidRPr="00A5668E" w:rsidRDefault="00EC28EF" w:rsidP="00A92B75">
      <w:pPr>
        <w:jc w:val="center"/>
      </w:pPr>
      <w:r>
        <w:rPr>
          <w:noProof/>
          <w:lang w:eastAsia="en-US"/>
        </w:rPr>
        <w:drawing>
          <wp:inline distT="0" distB="0" distL="0" distR="0" wp14:anchorId="47E27497" wp14:editId="559F9062">
            <wp:extent cx="5940425" cy="7067232"/>
            <wp:effectExtent l="0" t="0" r="3175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67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A5668E" w:rsidRDefault="00701126" w:rsidP="00F17D98">
      <w:pPr>
        <w:tabs>
          <w:tab w:val="left" w:pos="644"/>
        </w:tabs>
        <w:rPr>
          <w:sz w:val="16"/>
          <w:szCs w:val="16"/>
          <w:lang w:val="ru-RU"/>
        </w:rPr>
      </w:pPr>
      <w:r w:rsidRPr="00A5668E">
        <w:rPr>
          <w:sz w:val="16"/>
          <w:szCs w:val="16"/>
          <w:lang w:val="ru-RU"/>
        </w:rPr>
        <w:t>(1) -</w:t>
      </w:r>
      <w:r w:rsidR="00F237D0" w:rsidRPr="00A5668E">
        <w:rPr>
          <w:sz w:val="16"/>
          <w:lang w:val="ru-RU"/>
        </w:rPr>
        <w:t>в колонках «Первоначальный бюджет» и «Окончательный бюджет» приводятся данные за второй год утвержденного бюджета на двухлетний период 2014-2015</w:t>
      </w:r>
      <w:r w:rsidR="00F237D0" w:rsidRPr="00A5668E">
        <w:rPr>
          <w:sz w:val="16"/>
        </w:rPr>
        <w:t> </w:t>
      </w:r>
      <w:r w:rsidR="00F237D0" w:rsidRPr="00A5668E">
        <w:rPr>
          <w:sz w:val="16"/>
          <w:lang w:val="ru-RU"/>
        </w:rPr>
        <w:t xml:space="preserve">гг.  </w:t>
      </w:r>
      <w:r w:rsidR="00F237D0" w:rsidRPr="00A5668E">
        <w:rPr>
          <w:sz w:val="16"/>
          <w:szCs w:val="16"/>
          <w:lang w:val="ru-RU"/>
        </w:rPr>
        <w:t>Поскольку в ВОИС принят двухлетний бюджетный цикл</w:t>
      </w:r>
      <w:r w:rsidRPr="00A5668E">
        <w:rPr>
          <w:sz w:val="16"/>
          <w:szCs w:val="16"/>
          <w:lang w:val="ru-RU"/>
        </w:rPr>
        <w:t xml:space="preserve">, </w:t>
      </w:r>
      <w:r w:rsidR="00F237D0" w:rsidRPr="00A5668E">
        <w:rPr>
          <w:sz w:val="16"/>
          <w:szCs w:val="16"/>
          <w:lang w:val="ru-RU"/>
        </w:rPr>
        <w:t>перераспределения бюджетных средств между программами, имевш</w:t>
      </w:r>
      <w:r w:rsidR="00BD67AA">
        <w:rPr>
          <w:sz w:val="16"/>
          <w:szCs w:val="16"/>
          <w:lang w:val="ru-RU"/>
        </w:rPr>
        <w:t>и</w:t>
      </w:r>
      <w:r w:rsidR="00F237D0" w:rsidRPr="00A5668E">
        <w:rPr>
          <w:sz w:val="16"/>
          <w:szCs w:val="16"/>
          <w:lang w:val="ru-RU"/>
        </w:rPr>
        <w:t xml:space="preserve">е место в </w:t>
      </w:r>
      <w:r w:rsidR="00125056" w:rsidRPr="00A5668E">
        <w:rPr>
          <w:sz w:val="16"/>
          <w:szCs w:val="16"/>
          <w:lang w:val="ru-RU"/>
        </w:rPr>
        <w:t>двухлетний период 2014-2015</w:t>
      </w:r>
      <w:r w:rsidR="00F237D0" w:rsidRPr="00A5668E">
        <w:rPr>
          <w:sz w:val="16"/>
          <w:szCs w:val="16"/>
        </w:rPr>
        <w:t> </w:t>
      </w:r>
      <w:r w:rsidR="00F237D0" w:rsidRPr="00A5668E">
        <w:rPr>
          <w:sz w:val="16"/>
          <w:szCs w:val="16"/>
          <w:lang w:val="ru-RU"/>
        </w:rPr>
        <w:t xml:space="preserve">гг. в </w:t>
      </w:r>
      <w:r w:rsidR="00125056" w:rsidRPr="00A5668E">
        <w:rPr>
          <w:sz w:val="16"/>
          <w:szCs w:val="16"/>
          <w:lang w:val="ru-RU"/>
        </w:rPr>
        <w:t>пределах, установленных Финансовыми положениями</w:t>
      </w:r>
      <w:r w:rsidR="00F237D0" w:rsidRPr="00A5668E">
        <w:rPr>
          <w:sz w:val="16"/>
          <w:szCs w:val="16"/>
          <w:lang w:val="ru-RU"/>
        </w:rPr>
        <w:t xml:space="preserve"> и правил</w:t>
      </w:r>
      <w:r w:rsidR="00125056" w:rsidRPr="00A5668E">
        <w:rPr>
          <w:sz w:val="16"/>
          <w:szCs w:val="16"/>
          <w:lang w:val="ru-RU"/>
        </w:rPr>
        <w:t>ами</w:t>
      </w:r>
      <w:r w:rsidR="00F237D0" w:rsidRPr="00A5668E">
        <w:rPr>
          <w:sz w:val="16"/>
          <w:szCs w:val="16"/>
          <w:lang w:val="ru-RU"/>
        </w:rPr>
        <w:t xml:space="preserve"> (положение</w:t>
      </w:r>
      <w:r w:rsidR="00F237D0" w:rsidRPr="00A5668E">
        <w:rPr>
          <w:sz w:val="16"/>
          <w:szCs w:val="16"/>
        </w:rPr>
        <w:t> </w:t>
      </w:r>
      <w:r w:rsidR="00F237D0" w:rsidRPr="00A5668E">
        <w:rPr>
          <w:sz w:val="16"/>
          <w:szCs w:val="16"/>
          <w:lang w:val="ru-RU"/>
        </w:rPr>
        <w:t xml:space="preserve">5.5), </w:t>
      </w:r>
      <w:r w:rsidR="00125056" w:rsidRPr="00A5668E">
        <w:rPr>
          <w:sz w:val="16"/>
          <w:szCs w:val="16"/>
          <w:lang w:val="ru-RU"/>
        </w:rPr>
        <w:t>отражены</w:t>
      </w:r>
      <w:r w:rsidR="00F237D0" w:rsidRPr="00A5668E">
        <w:rPr>
          <w:sz w:val="16"/>
          <w:szCs w:val="16"/>
          <w:lang w:val="ru-RU"/>
        </w:rPr>
        <w:t xml:space="preserve"> в соответствующих бюджетных </w:t>
      </w:r>
      <w:r w:rsidR="00125056" w:rsidRPr="00A5668E">
        <w:rPr>
          <w:sz w:val="16"/>
          <w:szCs w:val="16"/>
          <w:lang w:val="ru-RU"/>
        </w:rPr>
        <w:t>данных за двухлетний период 2014</w:t>
      </w:r>
      <w:r w:rsidR="00F237D0" w:rsidRPr="00A5668E">
        <w:rPr>
          <w:sz w:val="16"/>
          <w:szCs w:val="16"/>
          <w:lang w:val="ru-RU"/>
        </w:rPr>
        <w:t>-201</w:t>
      </w:r>
      <w:r w:rsidR="00125056" w:rsidRPr="00A5668E">
        <w:rPr>
          <w:sz w:val="16"/>
          <w:szCs w:val="16"/>
          <w:lang w:val="ru-RU"/>
        </w:rPr>
        <w:t>5</w:t>
      </w:r>
      <w:r w:rsidR="00F237D0" w:rsidRPr="00A5668E">
        <w:rPr>
          <w:sz w:val="16"/>
          <w:szCs w:val="16"/>
        </w:rPr>
        <w:t> </w:t>
      </w:r>
      <w:r w:rsidR="00F237D0" w:rsidRPr="00A5668E">
        <w:rPr>
          <w:sz w:val="16"/>
          <w:szCs w:val="16"/>
          <w:lang w:val="ru-RU"/>
        </w:rPr>
        <w:t>гг. в разделе «Окончательный бюджет после перераспределения средств, 201</w:t>
      </w:r>
      <w:r w:rsidR="00125056" w:rsidRPr="00A5668E">
        <w:rPr>
          <w:sz w:val="16"/>
          <w:szCs w:val="16"/>
          <w:lang w:val="ru-RU"/>
        </w:rPr>
        <w:t>4</w:t>
      </w:r>
      <w:r w:rsidR="00F237D0" w:rsidRPr="00A5668E">
        <w:rPr>
          <w:sz w:val="16"/>
          <w:szCs w:val="16"/>
          <w:lang w:val="ru-RU"/>
        </w:rPr>
        <w:t>-201</w:t>
      </w:r>
      <w:r w:rsidR="00125056" w:rsidRPr="00A5668E">
        <w:rPr>
          <w:sz w:val="16"/>
          <w:szCs w:val="16"/>
          <w:lang w:val="ru-RU"/>
        </w:rPr>
        <w:t>5</w:t>
      </w:r>
      <w:r w:rsidR="00F237D0" w:rsidRPr="00A5668E">
        <w:rPr>
          <w:sz w:val="16"/>
          <w:szCs w:val="16"/>
        </w:rPr>
        <w:t> </w:t>
      </w:r>
      <w:r w:rsidR="00F237D0" w:rsidRPr="00A5668E">
        <w:rPr>
          <w:sz w:val="16"/>
          <w:szCs w:val="16"/>
          <w:lang w:val="ru-RU"/>
        </w:rPr>
        <w:t xml:space="preserve">гг.».  </w:t>
      </w:r>
      <w:r w:rsidR="00125056" w:rsidRPr="00A5668E">
        <w:rPr>
          <w:sz w:val="16"/>
          <w:szCs w:val="16"/>
          <w:lang w:val="ru-RU"/>
        </w:rPr>
        <w:t xml:space="preserve">В этой связи следует проанализировать </w:t>
      </w:r>
      <w:r w:rsidR="00125056" w:rsidRPr="00A5668E">
        <w:rPr>
          <w:snapToGrid w:val="0"/>
          <w:sz w:val="16"/>
          <w:szCs w:val="16"/>
          <w:lang w:val="ru-RU"/>
        </w:rPr>
        <w:t>данн</w:t>
      </w:r>
      <w:r w:rsidR="00417C63">
        <w:rPr>
          <w:sz w:val="16"/>
          <w:szCs w:val="16"/>
          <w:lang w:val="ru-RU"/>
        </w:rPr>
        <w:t>ые Ведомости </w:t>
      </w:r>
      <w:r w:rsidRPr="00A5668E">
        <w:rPr>
          <w:sz w:val="16"/>
          <w:szCs w:val="16"/>
        </w:rPr>
        <w:t>V</w:t>
      </w:r>
      <w:r w:rsidRPr="00A5668E">
        <w:rPr>
          <w:sz w:val="16"/>
          <w:szCs w:val="16"/>
          <w:lang w:val="ru-RU"/>
        </w:rPr>
        <w:t xml:space="preserve"> </w:t>
      </w:r>
      <w:r w:rsidR="00125056" w:rsidRPr="00A5668E">
        <w:rPr>
          <w:sz w:val="16"/>
          <w:szCs w:val="16"/>
          <w:lang w:val="ru-RU"/>
        </w:rPr>
        <w:t xml:space="preserve">за </w:t>
      </w:r>
      <w:r w:rsidRPr="00A5668E">
        <w:rPr>
          <w:sz w:val="16"/>
          <w:szCs w:val="16"/>
          <w:lang w:val="ru-RU"/>
        </w:rPr>
        <w:t>2014</w:t>
      </w:r>
      <w:r w:rsidR="00125056" w:rsidRPr="00A5668E">
        <w:rPr>
          <w:sz w:val="16"/>
          <w:szCs w:val="16"/>
          <w:lang w:val="ru-RU"/>
        </w:rPr>
        <w:t>-20</w:t>
      </w:r>
      <w:r w:rsidR="00BD67AA">
        <w:rPr>
          <w:sz w:val="16"/>
          <w:szCs w:val="16"/>
          <w:lang w:val="ru-RU"/>
        </w:rPr>
        <w:t>15 </w:t>
      </w:r>
      <w:r w:rsidR="00125056" w:rsidRPr="00A5668E">
        <w:rPr>
          <w:sz w:val="16"/>
          <w:szCs w:val="16"/>
          <w:lang w:val="ru-RU"/>
        </w:rPr>
        <w:t>гг., в которой приводится сопоставление данных окончательного бюджета после перерас</w:t>
      </w:r>
      <w:r w:rsidR="00BD67AA">
        <w:rPr>
          <w:sz w:val="16"/>
          <w:szCs w:val="16"/>
          <w:lang w:val="ru-RU"/>
        </w:rPr>
        <w:t>пределения средств на 2014-2015 </w:t>
      </w:r>
      <w:r w:rsidR="00125056" w:rsidRPr="00A5668E">
        <w:rPr>
          <w:sz w:val="16"/>
          <w:szCs w:val="16"/>
          <w:lang w:val="ru-RU"/>
        </w:rPr>
        <w:t>гг.</w:t>
      </w:r>
      <w:r w:rsidRPr="00A5668E">
        <w:rPr>
          <w:sz w:val="16"/>
          <w:szCs w:val="16"/>
          <w:lang w:val="ru-RU"/>
        </w:rPr>
        <w:t xml:space="preserve"> </w:t>
      </w:r>
      <w:r w:rsidR="00125056" w:rsidRPr="00A5668E">
        <w:rPr>
          <w:sz w:val="16"/>
          <w:szCs w:val="16"/>
          <w:lang w:val="ru-RU"/>
        </w:rPr>
        <w:t xml:space="preserve">с </w:t>
      </w:r>
      <w:r w:rsidR="00125056" w:rsidRPr="00A5668E">
        <w:rPr>
          <w:snapToGrid w:val="0"/>
          <w:sz w:val="16"/>
          <w:szCs w:val="16"/>
          <w:lang w:val="ru-RU"/>
        </w:rPr>
        <w:t>данн</w:t>
      </w:r>
      <w:r w:rsidR="00125056" w:rsidRPr="00A5668E">
        <w:rPr>
          <w:sz w:val="16"/>
          <w:szCs w:val="16"/>
          <w:lang w:val="ru-RU"/>
        </w:rPr>
        <w:t xml:space="preserve">ыми </w:t>
      </w:r>
      <w:r w:rsidR="00125056" w:rsidRPr="00A5668E">
        <w:rPr>
          <w:sz w:val="16"/>
          <w:lang w:val="ru-RU"/>
        </w:rPr>
        <w:t xml:space="preserve">первоначально утвержденного бюджета на </w:t>
      </w:r>
      <w:r w:rsidR="00BD67AA">
        <w:rPr>
          <w:sz w:val="16"/>
          <w:szCs w:val="16"/>
          <w:lang w:val="ru-RU"/>
        </w:rPr>
        <w:t>2014-2015 </w:t>
      </w:r>
      <w:r w:rsidR="00125056" w:rsidRPr="00A5668E">
        <w:rPr>
          <w:sz w:val="16"/>
          <w:szCs w:val="16"/>
          <w:lang w:val="ru-RU"/>
        </w:rPr>
        <w:t>гг.</w:t>
      </w:r>
      <w:r w:rsidRPr="00A5668E">
        <w:rPr>
          <w:sz w:val="16"/>
          <w:szCs w:val="16"/>
          <w:lang w:val="ru-RU"/>
        </w:rPr>
        <w:t xml:space="preserve"> </w:t>
      </w:r>
      <w:r w:rsidR="00F237D0" w:rsidRPr="00A5668E">
        <w:rPr>
          <w:sz w:val="16"/>
          <w:lang w:val="ru-RU"/>
        </w:rPr>
        <w:t>Первоначальный бюджет основан на бюджете на двухлетний период в размере 674,0</w:t>
      </w:r>
      <w:r w:rsidR="00F237D0" w:rsidRPr="00A5668E">
        <w:rPr>
          <w:sz w:val="16"/>
        </w:rPr>
        <w:t> </w:t>
      </w:r>
      <w:r w:rsidR="00726EB5">
        <w:rPr>
          <w:sz w:val="16"/>
          <w:lang w:val="ru-RU"/>
        </w:rPr>
        <w:t>млн</w:t>
      </w:r>
      <w:r w:rsidR="003C670E">
        <w:rPr>
          <w:sz w:val="16"/>
          <w:lang w:val="ru-RU"/>
        </w:rPr>
        <w:t> шв. франков</w:t>
      </w:r>
      <w:r w:rsidR="00F237D0" w:rsidRPr="00A5668E">
        <w:rPr>
          <w:sz w:val="16"/>
          <w:lang w:val="ru-RU"/>
        </w:rPr>
        <w:t>, который был одобрен Ассамблеями государств</w:t>
      </w:r>
      <w:r w:rsidR="00BD67AA">
        <w:rPr>
          <w:sz w:val="16"/>
          <w:lang w:val="ru-RU"/>
        </w:rPr>
        <w:t>-</w:t>
      </w:r>
      <w:r w:rsidR="00F237D0" w:rsidRPr="00A5668E">
        <w:rPr>
          <w:sz w:val="16"/>
          <w:lang w:val="ru-RU"/>
        </w:rPr>
        <w:t>членов ВОИС 12</w:t>
      </w:r>
      <w:r w:rsidR="00F237D0" w:rsidRPr="00A5668E">
        <w:rPr>
          <w:sz w:val="16"/>
        </w:rPr>
        <w:t> </w:t>
      </w:r>
      <w:r w:rsidR="00F237D0" w:rsidRPr="00A5668E">
        <w:rPr>
          <w:sz w:val="16"/>
          <w:lang w:val="ru-RU"/>
        </w:rPr>
        <w:t>декабря 2013</w:t>
      </w:r>
      <w:r w:rsidR="00F237D0" w:rsidRPr="00A5668E">
        <w:rPr>
          <w:sz w:val="16"/>
        </w:rPr>
        <w:t> </w:t>
      </w:r>
      <w:r w:rsidR="00F237D0" w:rsidRPr="00A5668E">
        <w:rPr>
          <w:sz w:val="16"/>
          <w:lang w:val="ru-RU"/>
        </w:rPr>
        <w:t>гг.</w:t>
      </w:r>
      <w:r w:rsidR="00F237D0" w:rsidRPr="00A5668E">
        <w:rPr>
          <w:sz w:val="16"/>
          <w:szCs w:val="16"/>
          <w:lang w:val="ru-RU"/>
        </w:rPr>
        <w:t xml:space="preserve"> </w:t>
      </w:r>
    </w:p>
    <w:p w:rsidR="00701126" w:rsidRPr="00A5668E" w:rsidRDefault="00701126" w:rsidP="00F17D98">
      <w:pPr>
        <w:rPr>
          <w:sz w:val="16"/>
          <w:szCs w:val="16"/>
          <w:lang w:val="ru-RU"/>
        </w:rPr>
      </w:pPr>
      <w:r w:rsidRPr="00A5668E">
        <w:rPr>
          <w:sz w:val="16"/>
          <w:szCs w:val="16"/>
          <w:lang w:val="ru-RU"/>
        </w:rPr>
        <w:lastRenderedPageBreak/>
        <w:t xml:space="preserve">(2) - </w:t>
      </w:r>
      <w:r w:rsidR="00BD67AA">
        <w:rPr>
          <w:sz w:val="16"/>
          <w:lang w:val="ru-RU"/>
        </w:rPr>
        <w:t>разница</w:t>
      </w:r>
      <w:r w:rsidR="00125056" w:rsidRPr="00A5668E">
        <w:rPr>
          <w:sz w:val="16"/>
          <w:lang w:val="ru-RU"/>
        </w:rPr>
        <w:t xml:space="preserve"> между «окончательным» бюджетом на 2015</w:t>
      </w:r>
      <w:r w:rsidR="00125056" w:rsidRPr="00A5668E">
        <w:rPr>
          <w:sz w:val="16"/>
        </w:rPr>
        <w:t> </w:t>
      </w:r>
      <w:r w:rsidR="00125056" w:rsidRPr="00A5668E">
        <w:rPr>
          <w:sz w:val="16"/>
          <w:lang w:val="ru-RU"/>
        </w:rPr>
        <w:t>г. и фактическими расходами на сопоставимой основе за год, завершившийся 31</w:t>
      </w:r>
      <w:r w:rsidR="00125056" w:rsidRPr="00A5668E">
        <w:rPr>
          <w:sz w:val="16"/>
        </w:rPr>
        <w:t> </w:t>
      </w:r>
      <w:r w:rsidR="00125056" w:rsidRPr="00A5668E">
        <w:rPr>
          <w:sz w:val="16"/>
          <w:lang w:val="ru-RU"/>
        </w:rPr>
        <w:t>декабря 2015</w:t>
      </w:r>
      <w:r w:rsidR="00125056" w:rsidRPr="00A5668E">
        <w:rPr>
          <w:sz w:val="16"/>
        </w:rPr>
        <w:t> </w:t>
      </w:r>
      <w:r w:rsidR="00125056" w:rsidRPr="00A5668E">
        <w:rPr>
          <w:sz w:val="16"/>
          <w:lang w:val="ru-RU"/>
        </w:rPr>
        <w:t>г.</w:t>
      </w:r>
      <w:r w:rsidRPr="00A5668E">
        <w:rPr>
          <w:sz w:val="16"/>
          <w:szCs w:val="16"/>
          <w:lang w:val="ru-RU"/>
        </w:rPr>
        <w:t xml:space="preserve"> </w:t>
      </w:r>
    </w:p>
    <w:p w:rsidR="00125056" w:rsidRPr="00A5668E" w:rsidRDefault="00701126" w:rsidP="00A92B75">
      <w:pPr>
        <w:rPr>
          <w:sz w:val="16"/>
          <w:szCs w:val="16"/>
          <w:lang w:val="ru-RU"/>
        </w:rPr>
      </w:pPr>
      <w:r w:rsidRPr="00A5668E">
        <w:rPr>
          <w:sz w:val="16"/>
          <w:szCs w:val="16"/>
          <w:lang w:val="ru-RU"/>
        </w:rPr>
        <w:t xml:space="preserve">(3) – </w:t>
      </w:r>
      <w:r w:rsidR="00125056" w:rsidRPr="00A5668E">
        <w:rPr>
          <w:sz w:val="16"/>
          <w:lang w:val="ru-RU"/>
        </w:rPr>
        <w:t>более подробные сведения о корректировках профицита в соответствии с МСУГС приводятся в примечании</w:t>
      </w:r>
      <w:r w:rsidR="00125056" w:rsidRPr="00A5668E">
        <w:rPr>
          <w:sz w:val="16"/>
        </w:rPr>
        <w:t> </w:t>
      </w:r>
      <w:r w:rsidR="00417C63">
        <w:rPr>
          <w:sz w:val="16"/>
          <w:lang w:val="ru-RU"/>
        </w:rPr>
        <w:t xml:space="preserve">22 к настоящей </w:t>
      </w:r>
      <w:r w:rsidR="00417C63" w:rsidRPr="00417C63">
        <w:rPr>
          <w:sz w:val="16"/>
          <w:lang w:val="ru-RU"/>
        </w:rPr>
        <w:t>финансовой отчетности</w:t>
      </w:r>
      <w:r w:rsidRPr="00A5668E">
        <w:rPr>
          <w:sz w:val="16"/>
          <w:szCs w:val="16"/>
          <w:lang w:val="ru-RU"/>
        </w:rPr>
        <w:t>.</w:t>
      </w:r>
    </w:p>
    <w:p w:rsidR="00701126" w:rsidRPr="00A5668E" w:rsidRDefault="00701126" w:rsidP="00A92B75">
      <w:pPr>
        <w:rPr>
          <w:sz w:val="16"/>
          <w:szCs w:val="16"/>
          <w:lang w:val="ru-RU"/>
        </w:rPr>
      </w:pPr>
      <w:r w:rsidRPr="00A5668E">
        <w:rPr>
          <w:lang w:val="ru-RU"/>
        </w:rPr>
        <w:br w:type="page"/>
      </w:r>
    </w:p>
    <w:p w:rsidR="00701126" w:rsidRPr="00A5668E" w:rsidRDefault="00B7164C" w:rsidP="00A92B75">
      <w:pPr>
        <w:jc w:val="center"/>
        <w:rPr>
          <w:b/>
          <w:lang w:val="ru-RU"/>
        </w:rPr>
      </w:pPr>
      <w:r w:rsidRPr="00A5668E">
        <w:rPr>
          <w:b/>
          <w:lang w:val="ru-RU"/>
        </w:rPr>
        <w:lastRenderedPageBreak/>
        <w:t>ВЕДОМОСТЬ</w:t>
      </w:r>
      <w:r w:rsidR="00701126" w:rsidRPr="00A5668E">
        <w:rPr>
          <w:b/>
          <w:lang w:val="ru-RU"/>
        </w:rPr>
        <w:t xml:space="preserve"> </w:t>
      </w:r>
      <w:r w:rsidR="00701126" w:rsidRPr="00A5668E">
        <w:rPr>
          <w:b/>
        </w:rPr>
        <w:t>V</w:t>
      </w:r>
    </w:p>
    <w:p w:rsidR="00701126" w:rsidRPr="00A5668E" w:rsidRDefault="00B7164C" w:rsidP="00611CE1">
      <w:pPr>
        <w:spacing w:after="120"/>
        <w:jc w:val="center"/>
        <w:rPr>
          <w:b/>
          <w:lang w:val="ru-RU"/>
        </w:rPr>
      </w:pPr>
      <w:r w:rsidRPr="00A5668E">
        <w:rPr>
          <w:b/>
          <w:lang w:val="ru-RU"/>
        </w:rPr>
        <w:t>ОТЧЕТ О СРАВНЕНИИ БЮДЖЕТНЫХ И ФАКТИЧЕСКИХ СУММ</w:t>
      </w:r>
      <w:r w:rsidR="00701126" w:rsidRPr="00A5668E">
        <w:rPr>
          <w:b/>
          <w:lang w:val="ru-RU"/>
        </w:rPr>
        <w:t xml:space="preserve"> – </w:t>
      </w:r>
      <w:r w:rsidR="0035210D" w:rsidRPr="00A5668E">
        <w:rPr>
          <w:b/>
          <w:lang w:val="ru-RU"/>
        </w:rPr>
        <w:t>ДОХОДЫ</w:t>
      </w:r>
    </w:p>
    <w:p w:rsidR="00701126" w:rsidRPr="00A5668E" w:rsidRDefault="00125056" w:rsidP="00A92B75">
      <w:pPr>
        <w:jc w:val="center"/>
        <w:rPr>
          <w:b/>
          <w:lang w:val="ru-RU"/>
        </w:rPr>
      </w:pPr>
      <w:r w:rsidRPr="00A5668E">
        <w:rPr>
          <w:b/>
          <w:lang w:val="ru-RU"/>
        </w:rPr>
        <w:t>за двухлетний период, окончившийся 31</w:t>
      </w:r>
      <w:r w:rsidRPr="00A5668E">
        <w:rPr>
          <w:b/>
        </w:rPr>
        <w:t> </w:t>
      </w:r>
      <w:r w:rsidRPr="00A5668E">
        <w:rPr>
          <w:b/>
          <w:lang w:val="ru-RU"/>
        </w:rPr>
        <w:t>декабря 2015</w:t>
      </w:r>
      <w:r w:rsidRPr="00A5668E">
        <w:rPr>
          <w:b/>
        </w:rPr>
        <w:t> </w:t>
      </w:r>
      <w:r w:rsidRPr="00A5668E">
        <w:rPr>
          <w:b/>
          <w:lang w:val="ru-RU"/>
        </w:rPr>
        <w:t>г.</w:t>
      </w:r>
    </w:p>
    <w:p w:rsidR="00701126" w:rsidRPr="00A5668E" w:rsidRDefault="008D75D4" w:rsidP="00A92B75">
      <w:pPr>
        <w:jc w:val="center"/>
        <w:rPr>
          <w:b/>
        </w:rPr>
      </w:pPr>
      <w:r w:rsidRPr="00A5668E">
        <w:rPr>
          <w:i/>
          <w:szCs w:val="22"/>
        </w:rPr>
        <w:t>(</w:t>
      </w:r>
      <w:proofErr w:type="gramStart"/>
      <w:r w:rsidRPr="00A5668E">
        <w:rPr>
          <w:i/>
          <w:szCs w:val="22"/>
        </w:rPr>
        <w:t>в</w:t>
      </w:r>
      <w:proofErr w:type="gramEnd"/>
      <w:r w:rsidRPr="00A5668E">
        <w:rPr>
          <w:i/>
          <w:szCs w:val="22"/>
        </w:rPr>
        <w:t xml:space="preserve"> тыс. шв. франков)</w:t>
      </w:r>
    </w:p>
    <w:p w:rsidR="00701126" w:rsidRPr="00A5668E" w:rsidRDefault="00701126" w:rsidP="00C51350"/>
    <w:p w:rsidR="00701126" w:rsidRPr="00A5668E" w:rsidRDefault="00EC28EF" w:rsidP="00C51350">
      <w:r>
        <w:rPr>
          <w:noProof/>
          <w:lang w:eastAsia="en-US"/>
        </w:rPr>
        <w:drawing>
          <wp:inline distT="0" distB="0" distL="0" distR="0" wp14:anchorId="695F8812" wp14:editId="10F3FA87">
            <wp:extent cx="5940425" cy="3441936"/>
            <wp:effectExtent l="0" t="0" r="3175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A5668E" w:rsidRDefault="00701126" w:rsidP="00DB0039">
      <w:pPr>
        <w:tabs>
          <w:tab w:val="left" w:pos="644"/>
        </w:tabs>
        <w:rPr>
          <w:sz w:val="16"/>
          <w:szCs w:val="16"/>
          <w:lang w:val="ru-RU"/>
        </w:rPr>
      </w:pPr>
      <w:r w:rsidRPr="00A5668E">
        <w:rPr>
          <w:sz w:val="16"/>
          <w:szCs w:val="16"/>
          <w:lang w:val="ru-RU"/>
        </w:rPr>
        <w:t xml:space="preserve">(1) – </w:t>
      </w:r>
      <w:r w:rsidR="00A75098" w:rsidRPr="00A5668E">
        <w:rPr>
          <w:sz w:val="16"/>
          <w:lang w:val="ru-RU"/>
        </w:rPr>
        <w:t>утвержденный бюджет на двухлетний период 2014-2015</w:t>
      </w:r>
      <w:r w:rsidR="00A75098" w:rsidRPr="00A5668E">
        <w:rPr>
          <w:sz w:val="16"/>
        </w:rPr>
        <w:t> </w:t>
      </w:r>
      <w:r w:rsidR="00A75098" w:rsidRPr="00A5668E">
        <w:rPr>
          <w:sz w:val="16"/>
          <w:lang w:val="ru-RU"/>
        </w:rPr>
        <w:t>гг.</w:t>
      </w:r>
    </w:p>
    <w:p w:rsidR="00701126" w:rsidRPr="00A5668E" w:rsidRDefault="00701126" w:rsidP="00DB0039">
      <w:pPr>
        <w:tabs>
          <w:tab w:val="left" w:pos="644"/>
        </w:tabs>
        <w:rPr>
          <w:sz w:val="16"/>
          <w:szCs w:val="16"/>
          <w:lang w:val="ru-RU"/>
        </w:rPr>
      </w:pPr>
      <w:r w:rsidRPr="00A5668E">
        <w:rPr>
          <w:sz w:val="16"/>
          <w:szCs w:val="16"/>
          <w:lang w:val="ru-RU"/>
        </w:rPr>
        <w:t xml:space="preserve">(2) – </w:t>
      </w:r>
      <w:r w:rsidR="00DC7F9E" w:rsidRPr="00A5668E">
        <w:rPr>
          <w:sz w:val="16"/>
          <w:szCs w:val="16"/>
          <w:lang w:val="ru-RU"/>
        </w:rPr>
        <w:t>о</w:t>
      </w:r>
      <w:r w:rsidR="00A75098" w:rsidRPr="00A5668E">
        <w:rPr>
          <w:sz w:val="16"/>
          <w:szCs w:val="16"/>
          <w:lang w:val="ru-RU"/>
        </w:rPr>
        <w:t xml:space="preserve">кончательный бюджет </w:t>
      </w:r>
      <w:r w:rsidR="00DC7F9E" w:rsidRPr="00A5668E">
        <w:rPr>
          <w:sz w:val="16"/>
          <w:szCs w:val="16"/>
          <w:lang w:val="ru-RU"/>
        </w:rPr>
        <w:t>на 2014-2015</w:t>
      </w:r>
      <w:r w:rsidR="00DC7F9E" w:rsidRPr="00A5668E">
        <w:rPr>
          <w:sz w:val="16"/>
          <w:szCs w:val="16"/>
        </w:rPr>
        <w:t> </w:t>
      </w:r>
      <w:r w:rsidR="00DC7F9E" w:rsidRPr="00A5668E">
        <w:rPr>
          <w:sz w:val="16"/>
          <w:szCs w:val="16"/>
          <w:lang w:val="ru-RU"/>
        </w:rPr>
        <w:t xml:space="preserve">гг. </w:t>
      </w:r>
      <w:r w:rsidR="00A75098" w:rsidRPr="00A5668E">
        <w:rPr>
          <w:sz w:val="16"/>
          <w:szCs w:val="16"/>
          <w:lang w:val="ru-RU"/>
        </w:rPr>
        <w:t xml:space="preserve">после перераспределения средств </w:t>
      </w:r>
    </w:p>
    <w:p w:rsidR="00701126" w:rsidRPr="00A5668E" w:rsidRDefault="00701126" w:rsidP="00DB0039">
      <w:pPr>
        <w:rPr>
          <w:lang w:val="ru-RU"/>
        </w:rPr>
      </w:pPr>
      <w:r w:rsidRPr="00A5668E">
        <w:rPr>
          <w:sz w:val="16"/>
          <w:szCs w:val="16"/>
          <w:lang w:val="ru-RU"/>
        </w:rPr>
        <w:t xml:space="preserve">(3) - </w:t>
      </w:r>
      <w:r w:rsidR="00DC7F9E" w:rsidRPr="00A5668E">
        <w:rPr>
          <w:sz w:val="16"/>
          <w:lang w:val="ru-RU"/>
        </w:rPr>
        <w:t>разница</w:t>
      </w:r>
      <w:r w:rsidR="00A75098" w:rsidRPr="00A5668E">
        <w:rPr>
          <w:sz w:val="16"/>
          <w:lang w:val="ru-RU"/>
        </w:rPr>
        <w:t xml:space="preserve"> между </w:t>
      </w:r>
      <w:r w:rsidR="00DC7F9E" w:rsidRPr="00A5668E">
        <w:rPr>
          <w:sz w:val="16"/>
          <w:szCs w:val="16"/>
          <w:lang w:val="ru-RU"/>
        </w:rPr>
        <w:t>окончательным бюджетом на 2014-2015</w:t>
      </w:r>
      <w:r w:rsidR="00DC7F9E" w:rsidRPr="00A5668E">
        <w:rPr>
          <w:sz w:val="16"/>
          <w:szCs w:val="16"/>
        </w:rPr>
        <w:t> </w:t>
      </w:r>
      <w:r w:rsidR="00DC7F9E" w:rsidRPr="00A5668E">
        <w:rPr>
          <w:sz w:val="16"/>
          <w:szCs w:val="16"/>
          <w:lang w:val="ru-RU"/>
        </w:rPr>
        <w:t xml:space="preserve">гг. после перераспределения средств </w:t>
      </w:r>
      <w:r w:rsidR="00A75098" w:rsidRPr="00A5668E">
        <w:rPr>
          <w:sz w:val="16"/>
          <w:lang w:val="ru-RU"/>
        </w:rPr>
        <w:t xml:space="preserve">и фактическими </w:t>
      </w:r>
      <w:r w:rsidR="00DC7F9E" w:rsidRPr="00A5668E">
        <w:rPr>
          <w:sz w:val="16"/>
          <w:lang w:val="ru-RU"/>
        </w:rPr>
        <w:t>доходами</w:t>
      </w:r>
      <w:r w:rsidR="00A75098" w:rsidRPr="00A5668E">
        <w:rPr>
          <w:sz w:val="16"/>
          <w:lang w:val="ru-RU"/>
        </w:rPr>
        <w:t xml:space="preserve"> на сопоставимой основе за </w:t>
      </w:r>
      <w:r w:rsidR="00125056" w:rsidRPr="00A5668E">
        <w:rPr>
          <w:sz w:val="16"/>
          <w:szCs w:val="16"/>
          <w:lang w:val="ru-RU"/>
        </w:rPr>
        <w:t>двухлетний период, окончившийся 31</w:t>
      </w:r>
      <w:r w:rsidR="00125056" w:rsidRPr="00A5668E">
        <w:rPr>
          <w:sz w:val="16"/>
          <w:szCs w:val="16"/>
        </w:rPr>
        <w:t> </w:t>
      </w:r>
      <w:r w:rsidR="00125056" w:rsidRPr="00A5668E">
        <w:rPr>
          <w:sz w:val="16"/>
          <w:szCs w:val="16"/>
          <w:lang w:val="ru-RU"/>
        </w:rPr>
        <w:t>декабря 2015</w:t>
      </w:r>
      <w:r w:rsidR="00125056" w:rsidRPr="00A5668E">
        <w:rPr>
          <w:sz w:val="16"/>
          <w:szCs w:val="16"/>
        </w:rPr>
        <w:t> </w:t>
      </w:r>
      <w:r w:rsidR="00125056" w:rsidRPr="00A5668E">
        <w:rPr>
          <w:sz w:val="16"/>
          <w:szCs w:val="16"/>
          <w:lang w:val="ru-RU"/>
        </w:rPr>
        <w:t>г.</w:t>
      </w:r>
    </w:p>
    <w:p w:rsidR="00701126" w:rsidRPr="00A5668E" w:rsidRDefault="00701126">
      <w:pPr>
        <w:jc w:val="left"/>
        <w:rPr>
          <w:lang w:val="ru-RU"/>
        </w:rPr>
      </w:pPr>
      <w:r w:rsidRPr="00A5668E">
        <w:rPr>
          <w:lang w:val="ru-RU"/>
        </w:rPr>
        <w:br w:type="page"/>
      </w:r>
    </w:p>
    <w:p w:rsidR="00701126" w:rsidRPr="00A5668E" w:rsidRDefault="00B7164C" w:rsidP="00A92B75">
      <w:pPr>
        <w:jc w:val="center"/>
        <w:rPr>
          <w:b/>
          <w:lang w:val="ru-RU"/>
        </w:rPr>
      </w:pPr>
      <w:r w:rsidRPr="00A5668E">
        <w:rPr>
          <w:b/>
          <w:lang w:val="ru-RU"/>
        </w:rPr>
        <w:lastRenderedPageBreak/>
        <w:t xml:space="preserve">ВЕДОМОСТЬ </w:t>
      </w:r>
      <w:r w:rsidR="00701126" w:rsidRPr="00A5668E">
        <w:rPr>
          <w:b/>
        </w:rPr>
        <w:t>V</w:t>
      </w:r>
    </w:p>
    <w:p w:rsidR="00701126" w:rsidRPr="00320C72" w:rsidRDefault="00B7164C" w:rsidP="00611CE1">
      <w:pPr>
        <w:spacing w:after="120"/>
        <w:jc w:val="center"/>
        <w:rPr>
          <w:b/>
          <w:lang w:val="ru-RU"/>
        </w:rPr>
      </w:pPr>
      <w:r w:rsidRPr="00A5668E">
        <w:rPr>
          <w:b/>
          <w:lang w:val="ru-RU"/>
        </w:rPr>
        <w:t>ОТЧЕТ О СРАВНЕНИИ БЮДЖЕТНЫХ И ФАКТИЧЕСКИХ СУММ</w:t>
      </w:r>
      <w:r w:rsidR="00701126" w:rsidRPr="00A5668E">
        <w:rPr>
          <w:b/>
          <w:lang w:val="ru-RU"/>
        </w:rPr>
        <w:t xml:space="preserve"> – </w:t>
      </w:r>
      <w:r w:rsidR="00320C72">
        <w:rPr>
          <w:b/>
          <w:lang w:val="ru-RU"/>
        </w:rPr>
        <w:t>РАСХОДЫ</w:t>
      </w:r>
    </w:p>
    <w:p w:rsidR="00701126" w:rsidRPr="00A5668E" w:rsidRDefault="00125056" w:rsidP="00A92B75">
      <w:pPr>
        <w:jc w:val="center"/>
        <w:rPr>
          <w:b/>
          <w:lang w:val="ru-RU"/>
        </w:rPr>
      </w:pPr>
      <w:r w:rsidRPr="00A5668E">
        <w:rPr>
          <w:b/>
          <w:lang w:val="ru-RU"/>
        </w:rPr>
        <w:t>за двухлетний период, окончившийся 31</w:t>
      </w:r>
      <w:r w:rsidRPr="00A5668E">
        <w:rPr>
          <w:b/>
        </w:rPr>
        <w:t> </w:t>
      </w:r>
      <w:r w:rsidRPr="00A5668E">
        <w:rPr>
          <w:b/>
          <w:lang w:val="ru-RU"/>
        </w:rPr>
        <w:t>декабря 2015</w:t>
      </w:r>
      <w:r w:rsidRPr="00A5668E">
        <w:rPr>
          <w:b/>
        </w:rPr>
        <w:t> </w:t>
      </w:r>
      <w:r w:rsidRPr="00A5668E">
        <w:rPr>
          <w:b/>
          <w:lang w:val="ru-RU"/>
        </w:rPr>
        <w:t>г.</w:t>
      </w:r>
    </w:p>
    <w:p w:rsidR="00701126" w:rsidRPr="00A5668E" w:rsidRDefault="008D75D4" w:rsidP="00A92B75">
      <w:pPr>
        <w:jc w:val="center"/>
        <w:rPr>
          <w:b/>
        </w:rPr>
      </w:pPr>
      <w:r w:rsidRPr="00A5668E">
        <w:rPr>
          <w:i/>
          <w:szCs w:val="22"/>
        </w:rPr>
        <w:t>(</w:t>
      </w:r>
      <w:proofErr w:type="gramStart"/>
      <w:r w:rsidRPr="00A5668E">
        <w:rPr>
          <w:i/>
          <w:szCs w:val="22"/>
        </w:rPr>
        <w:t>в</w:t>
      </w:r>
      <w:proofErr w:type="gramEnd"/>
      <w:r w:rsidRPr="00A5668E">
        <w:rPr>
          <w:i/>
          <w:szCs w:val="22"/>
        </w:rPr>
        <w:t xml:space="preserve"> тыс. шв. франков)</w:t>
      </w:r>
    </w:p>
    <w:p w:rsidR="00701126" w:rsidRPr="00A5668E" w:rsidRDefault="00701126" w:rsidP="00C51350"/>
    <w:p w:rsidR="00701126" w:rsidRPr="00A5668E" w:rsidRDefault="00EC28EF" w:rsidP="00DB0039">
      <w:pPr>
        <w:jc w:val="center"/>
      </w:pPr>
      <w:r>
        <w:rPr>
          <w:noProof/>
          <w:lang w:eastAsia="en-US"/>
        </w:rPr>
        <w:drawing>
          <wp:inline distT="0" distB="0" distL="0" distR="0" wp14:anchorId="7ADEB44D" wp14:editId="4CB7F511">
            <wp:extent cx="5940425" cy="6723374"/>
            <wp:effectExtent l="0" t="0" r="3175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23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A5668E" w:rsidRDefault="00701126" w:rsidP="00DB0039">
      <w:pPr>
        <w:tabs>
          <w:tab w:val="left" w:pos="644"/>
        </w:tabs>
        <w:rPr>
          <w:sz w:val="16"/>
          <w:szCs w:val="16"/>
          <w:lang w:val="ru-RU"/>
        </w:rPr>
      </w:pPr>
      <w:r w:rsidRPr="00A5668E">
        <w:rPr>
          <w:sz w:val="16"/>
          <w:szCs w:val="16"/>
          <w:lang w:val="ru-RU"/>
        </w:rPr>
        <w:t xml:space="preserve">(1) – </w:t>
      </w:r>
      <w:r w:rsidR="00E24AF2" w:rsidRPr="00A5668E">
        <w:rPr>
          <w:sz w:val="16"/>
          <w:szCs w:val="16"/>
          <w:lang w:val="ru-RU"/>
        </w:rPr>
        <w:t xml:space="preserve">утвержденный бюджет на двухлетний период </w:t>
      </w:r>
      <w:r w:rsidR="00125056" w:rsidRPr="00A5668E">
        <w:rPr>
          <w:sz w:val="16"/>
          <w:szCs w:val="16"/>
          <w:lang w:val="ru-RU"/>
        </w:rPr>
        <w:t>2014-2015 гг.</w:t>
      </w:r>
      <w:r w:rsidRPr="00A5668E">
        <w:rPr>
          <w:sz w:val="16"/>
          <w:szCs w:val="16"/>
          <w:lang w:val="ru-RU"/>
        </w:rPr>
        <w:t xml:space="preserve"> </w:t>
      </w:r>
      <w:r w:rsidR="00E24AF2" w:rsidRPr="00A5668E">
        <w:rPr>
          <w:sz w:val="16"/>
          <w:szCs w:val="16"/>
          <w:lang w:val="ru-RU"/>
        </w:rPr>
        <w:t xml:space="preserve">в объеме </w:t>
      </w:r>
      <w:r w:rsidRPr="00A5668E">
        <w:rPr>
          <w:sz w:val="16"/>
          <w:szCs w:val="16"/>
          <w:lang w:val="ru-RU"/>
        </w:rPr>
        <w:t>674</w:t>
      </w:r>
      <w:r w:rsidR="00E24AF2" w:rsidRPr="00A5668E">
        <w:rPr>
          <w:sz w:val="16"/>
          <w:szCs w:val="16"/>
          <w:lang w:val="ru-RU"/>
        </w:rPr>
        <w:t>,</w:t>
      </w:r>
      <w:r w:rsidRPr="00A5668E">
        <w:rPr>
          <w:sz w:val="16"/>
          <w:szCs w:val="16"/>
          <w:lang w:val="ru-RU"/>
        </w:rPr>
        <w:t xml:space="preserve">0 </w:t>
      </w:r>
      <w:r w:rsidR="00726EB5">
        <w:rPr>
          <w:sz w:val="16"/>
          <w:szCs w:val="16"/>
          <w:lang w:val="ru-RU"/>
        </w:rPr>
        <w:t>млн</w:t>
      </w:r>
      <w:r w:rsidR="003C670E">
        <w:rPr>
          <w:sz w:val="16"/>
          <w:szCs w:val="16"/>
          <w:lang w:val="ru-RU"/>
        </w:rPr>
        <w:t> шв. франков</w:t>
      </w:r>
      <w:r w:rsidRPr="00A5668E">
        <w:rPr>
          <w:sz w:val="16"/>
          <w:szCs w:val="16"/>
          <w:lang w:val="ru-RU"/>
        </w:rPr>
        <w:t xml:space="preserve">, </w:t>
      </w:r>
      <w:r w:rsidR="00E24AF2" w:rsidRPr="00A5668E">
        <w:rPr>
          <w:sz w:val="16"/>
          <w:szCs w:val="16"/>
          <w:lang w:val="ru-RU"/>
        </w:rPr>
        <w:t xml:space="preserve">принятый Ассамблеями государств-членов ВОИС </w:t>
      </w:r>
      <w:r w:rsidRPr="00A5668E">
        <w:rPr>
          <w:sz w:val="16"/>
          <w:szCs w:val="16"/>
          <w:lang w:val="ru-RU"/>
        </w:rPr>
        <w:t>12</w:t>
      </w:r>
      <w:r w:rsidR="00E24AF2" w:rsidRPr="00A5668E">
        <w:rPr>
          <w:sz w:val="16"/>
          <w:szCs w:val="16"/>
          <w:lang w:val="ru-RU"/>
        </w:rPr>
        <w:t xml:space="preserve"> декабря </w:t>
      </w:r>
      <w:r w:rsidRPr="00A5668E">
        <w:rPr>
          <w:sz w:val="16"/>
          <w:szCs w:val="16"/>
          <w:lang w:val="ru-RU"/>
        </w:rPr>
        <w:t>2013</w:t>
      </w:r>
      <w:r w:rsidR="00E24AF2" w:rsidRPr="00A5668E">
        <w:rPr>
          <w:sz w:val="16"/>
          <w:szCs w:val="16"/>
          <w:lang w:val="ru-RU"/>
        </w:rPr>
        <w:t xml:space="preserve"> г</w:t>
      </w:r>
      <w:r w:rsidRPr="00A5668E">
        <w:rPr>
          <w:sz w:val="16"/>
          <w:szCs w:val="16"/>
          <w:lang w:val="ru-RU"/>
        </w:rPr>
        <w:t>.</w:t>
      </w:r>
    </w:p>
    <w:p w:rsidR="00701126" w:rsidRPr="00A5668E" w:rsidRDefault="00701126" w:rsidP="00DB0039">
      <w:pPr>
        <w:tabs>
          <w:tab w:val="left" w:pos="644"/>
        </w:tabs>
        <w:rPr>
          <w:sz w:val="16"/>
          <w:szCs w:val="16"/>
          <w:lang w:val="ru-RU"/>
        </w:rPr>
      </w:pPr>
      <w:r w:rsidRPr="00A5668E">
        <w:rPr>
          <w:sz w:val="16"/>
          <w:szCs w:val="16"/>
          <w:lang w:val="ru-RU"/>
        </w:rPr>
        <w:t xml:space="preserve">(2) – </w:t>
      </w:r>
      <w:r w:rsidR="004A2B75" w:rsidRPr="00A5668E">
        <w:rPr>
          <w:sz w:val="16"/>
          <w:szCs w:val="16"/>
          <w:lang w:val="ru-RU"/>
        </w:rPr>
        <w:t xml:space="preserve">окончательный бюджет на </w:t>
      </w:r>
      <w:r w:rsidR="00125056" w:rsidRPr="00A5668E">
        <w:rPr>
          <w:sz w:val="16"/>
          <w:szCs w:val="16"/>
          <w:lang w:val="ru-RU"/>
        </w:rPr>
        <w:t>2014-2015 гг.</w:t>
      </w:r>
      <w:r w:rsidRPr="00A5668E">
        <w:rPr>
          <w:sz w:val="16"/>
          <w:szCs w:val="16"/>
          <w:lang w:val="ru-RU"/>
        </w:rPr>
        <w:t xml:space="preserve"> </w:t>
      </w:r>
      <w:r w:rsidR="004A2B75" w:rsidRPr="00A5668E">
        <w:rPr>
          <w:sz w:val="16"/>
          <w:szCs w:val="16"/>
          <w:lang w:val="ru-RU"/>
        </w:rPr>
        <w:t>после перераспределения средств.</w:t>
      </w:r>
    </w:p>
    <w:p w:rsidR="00701126" w:rsidRPr="00A5668E" w:rsidRDefault="00701126" w:rsidP="00DB0039">
      <w:pPr>
        <w:tabs>
          <w:tab w:val="left" w:pos="540"/>
        </w:tabs>
        <w:rPr>
          <w:sz w:val="16"/>
          <w:szCs w:val="16"/>
          <w:lang w:val="ru-RU"/>
        </w:rPr>
      </w:pPr>
      <w:r w:rsidRPr="00A5668E">
        <w:rPr>
          <w:sz w:val="16"/>
          <w:szCs w:val="16"/>
          <w:lang w:val="ru-RU"/>
        </w:rPr>
        <w:t xml:space="preserve">(3) - </w:t>
      </w:r>
      <w:r w:rsidR="004A2B75" w:rsidRPr="00A5668E">
        <w:rPr>
          <w:sz w:val="16"/>
          <w:lang w:val="ru-RU"/>
        </w:rPr>
        <w:t>разниц</w:t>
      </w:r>
      <w:r w:rsidR="00F66C21">
        <w:rPr>
          <w:sz w:val="16"/>
          <w:lang w:val="ru-RU"/>
        </w:rPr>
        <w:t>а</w:t>
      </w:r>
      <w:r w:rsidR="004A2B75" w:rsidRPr="00A5668E">
        <w:rPr>
          <w:sz w:val="16"/>
          <w:lang w:val="ru-RU"/>
        </w:rPr>
        <w:t xml:space="preserve"> между </w:t>
      </w:r>
      <w:r w:rsidR="004A2B75" w:rsidRPr="00A5668E">
        <w:rPr>
          <w:sz w:val="16"/>
          <w:szCs w:val="16"/>
          <w:lang w:val="ru-RU"/>
        </w:rPr>
        <w:t>окончательным бюджетом на 2014-2015</w:t>
      </w:r>
      <w:r w:rsidR="00F66C21">
        <w:rPr>
          <w:sz w:val="16"/>
          <w:szCs w:val="16"/>
          <w:lang w:val="ru-RU"/>
        </w:rPr>
        <w:t> </w:t>
      </w:r>
      <w:r w:rsidR="004A2B75" w:rsidRPr="00A5668E">
        <w:rPr>
          <w:sz w:val="16"/>
          <w:szCs w:val="16"/>
          <w:lang w:val="ru-RU"/>
        </w:rPr>
        <w:t xml:space="preserve">гг. после перераспределения средств </w:t>
      </w:r>
      <w:r w:rsidR="004A2B75" w:rsidRPr="00A5668E">
        <w:rPr>
          <w:sz w:val="16"/>
          <w:lang w:val="ru-RU"/>
        </w:rPr>
        <w:t xml:space="preserve">и фактическими расходами на сопоставимой основе за </w:t>
      </w:r>
      <w:r w:rsidR="004A2B75" w:rsidRPr="00A5668E">
        <w:rPr>
          <w:sz w:val="16"/>
          <w:szCs w:val="16"/>
          <w:lang w:val="ru-RU"/>
        </w:rPr>
        <w:t>двухлетний период</w:t>
      </w:r>
      <w:r w:rsidR="004A2B75" w:rsidRPr="00A5668E">
        <w:rPr>
          <w:sz w:val="16"/>
          <w:lang w:val="ru-RU"/>
        </w:rPr>
        <w:t xml:space="preserve">, </w:t>
      </w:r>
      <w:r w:rsidR="004A2B75" w:rsidRPr="00A5668E">
        <w:rPr>
          <w:sz w:val="16"/>
          <w:szCs w:val="16"/>
          <w:lang w:val="ru-RU"/>
        </w:rPr>
        <w:t xml:space="preserve">окончившийся </w:t>
      </w:r>
      <w:r w:rsidR="004A2B75" w:rsidRPr="00A5668E">
        <w:rPr>
          <w:sz w:val="16"/>
          <w:lang w:val="ru-RU"/>
        </w:rPr>
        <w:t>31</w:t>
      </w:r>
      <w:r w:rsidR="004A2B75" w:rsidRPr="00A5668E">
        <w:rPr>
          <w:sz w:val="16"/>
        </w:rPr>
        <w:t> </w:t>
      </w:r>
      <w:r w:rsidR="004A2B75" w:rsidRPr="00A5668E">
        <w:rPr>
          <w:sz w:val="16"/>
          <w:lang w:val="ru-RU"/>
        </w:rPr>
        <w:t>декабря 2015</w:t>
      </w:r>
      <w:r w:rsidR="004A2B75" w:rsidRPr="00A5668E">
        <w:rPr>
          <w:sz w:val="16"/>
        </w:rPr>
        <w:t> </w:t>
      </w:r>
      <w:r w:rsidR="004A2B75" w:rsidRPr="00A5668E">
        <w:rPr>
          <w:sz w:val="16"/>
          <w:lang w:val="ru-RU"/>
        </w:rPr>
        <w:t>г.</w:t>
      </w:r>
    </w:p>
    <w:p w:rsidR="004A2B75" w:rsidRPr="00A5668E" w:rsidRDefault="00701126" w:rsidP="00DB0039">
      <w:pPr>
        <w:rPr>
          <w:sz w:val="16"/>
          <w:szCs w:val="16"/>
          <w:lang w:val="ru-RU"/>
        </w:rPr>
      </w:pPr>
      <w:r w:rsidRPr="00A5668E">
        <w:rPr>
          <w:sz w:val="16"/>
          <w:szCs w:val="16"/>
          <w:lang w:val="ru-RU"/>
        </w:rPr>
        <w:t xml:space="preserve">(4) – </w:t>
      </w:r>
      <w:r w:rsidR="004A2B75" w:rsidRPr="00A5668E">
        <w:rPr>
          <w:sz w:val="16"/>
          <w:lang w:val="ru-RU"/>
        </w:rPr>
        <w:t>более подробные сведения о корректировках профицита в соответствии с МСУГС приводятся в примечании</w:t>
      </w:r>
      <w:r w:rsidR="004A2B75" w:rsidRPr="00A5668E">
        <w:rPr>
          <w:sz w:val="16"/>
        </w:rPr>
        <w:t> </w:t>
      </w:r>
      <w:r w:rsidR="00417C63">
        <w:rPr>
          <w:sz w:val="16"/>
          <w:lang w:val="ru-RU"/>
        </w:rPr>
        <w:t xml:space="preserve">22 к настоящей </w:t>
      </w:r>
      <w:r w:rsidR="00417C63" w:rsidRPr="00417C63">
        <w:rPr>
          <w:sz w:val="16"/>
          <w:lang w:val="ru-RU"/>
        </w:rPr>
        <w:t>финансовой отчетности</w:t>
      </w:r>
      <w:r w:rsidR="004A2B75" w:rsidRPr="00A5668E">
        <w:rPr>
          <w:sz w:val="16"/>
          <w:szCs w:val="16"/>
          <w:lang w:val="ru-RU"/>
        </w:rPr>
        <w:t>.</w:t>
      </w:r>
    </w:p>
    <w:p w:rsidR="00701126" w:rsidRPr="00A5668E" w:rsidRDefault="00701126" w:rsidP="00DB0039">
      <w:pPr>
        <w:rPr>
          <w:lang w:val="ru-RU"/>
        </w:rPr>
      </w:pPr>
      <w:r w:rsidRPr="00A5668E">
        <w:rPr>
          <w:lang w:val="ru-RU"/>
        </w:rPr>
        <w:br w:type="page"/>
      </w:r>
    </w:p>
    <w:p w:rsidR="00701126" w:rsidRPr="00A5668E" w:rsidRDefault="0035210D" w:rsidP="00BA3B3D">
      <w:pPr>
        <w:pStyle w:val="Heading1"/>
        <w:jc w:val="center"/>
        <w:rPr>
          <w:lang w:val="ru-RU"/>
        </w:rPr>
      </w:pPr>
      <w:bookmarkStart w:id="15" w:name="_Toc441218488"/>
      <w:bookmarkStart w:id="16" w:name="_Toc455733219"/>
      <w:r w:rsidRPr="00A5668E">
        <w:rPr>
          <w:lang w:val="ru-RU"/>
        </w:rPr>
        <w:lastRenderedPageBreak/>
        <w:t xml:space="preserve">ПРИМЕЧАНИЯ К </w:t>
      </w:r>
      <w:r w:rsidR="00417C63" w:rsidRPr="00417C63">
        <w:rPr>
          <w:lang w:val="ru-RU"/>
        </w:rPr>
        <w:t>финансовой отчетности</w:t>
      </w:r>
      <w:bookmarkEnd w:id="15"/>
      <w:bookmarkEnd w:id="16"/>
    </w:p>
    <w:p w:rsidR="00701126" w:rsidRPr="00A5668E" w:rsidRDefault="0035210D" w:rsidP="00F2215F">
      <w:pPr>
        <w:pStyle w:val="Heading3"/>
        <w:rPr>
          <w:lang w:val="ru-RU"/>
        </w:rPr>
      </w:pPr>
      <w:bookmarkStart w:id="17" w:name="_Toc441218489"/>
      <w:bookmarkStart w:id="18" w:name="_Toc455733220"/>
      <w:r w:rsidRPr="00A5668E">
        <w:rPr>
          <w:lang w:val="ru-RU"/>
        </w:rPr>
        <w:t>Примечание</w:t>
      </w:r>
      <w:r w:rsidR="00701126" w:rsidRPr="00A5668E">
        <w:rPr>
          <w:lang w:val="ru-RU"/>
        </w:rPr>
        <w:t xml:space="preserve"> 1:  </w:t>
      </w:r>
      <w:r w:rsidRPr="00A5668E">
        <w:rPr>
          <w:lang w:val="ru-RU"/>
        </w:rPr>
        <w:t>Цели и бюджет Организации</w:t>
      </w:r>
      <w:bookmarkEnd w:id="17"/>
      <w:bookmarkEnd w:id="18"/>
    </w:p>
    <w:p w:rsidR="00701126" w:rsidRPr="00A5668E" w:rsidRDefault="00701126" w:rsidP="0058420A">
      <w:pPr>
        <w:pStyle w:val="Style3"/>
        <w:spacing w:after="0"/>
        <w:rPr>
          <w:rFonts w:cs="Arial"/>
          <w:szCs w:val="22"/>
        </w:rPr>
      </w:pPr>
    </w:p>
    <w:p w:rsidR="00701126" w:rsidRPr="00A5668E" w:rsidRDefault="000C4629" w:rsidP="00487A42">
      <w:pPr>
        <w:pStyle w:val="Style3"/>
        <w:numPr>
          <w:ilvl w:val="0"/>
          <w:numId w:val="13"/>
        </w:numPr>
        <w:tabs>
          <w:tab w:val="left" w:pos="709"/>
        </w:tabs>
        <w:spacing w:after="0"/>
        <w:ind w:left="0" w:firstLine="0"/>
        <w:rPr>
          <w:rFonts w:cs="Arial"/>
          <w:szCs w:val="22"/>
        </w:rPr>
      </w:pPr>
      <w:r w:rsidRPr="00A5668E">
        <w:t>Всемирная организация интеллектуальной собственности (ВОИС) была создана в 1967 г.</w:t>
      </w:r>
      <w:r w:rsidR="00F44301">
        <w:t xml:space="preserve">, став преемницей </w:t>
      </w:r>
      <w:r w:rsidRPr="00A5668E">
        <w:t xml:space="preserve">Бюро по охране интеллектуальной собственности (БИРПИ), </w:t>
      </w:r>
      <w:r w:rsidR="00F44301">
        <w:t>основанного</w:t>
      </w:r>
      <w:r w:rsidRPr="00A5668E">
        <w:t xml:space="preserve"> в 1893 г. (</w:t>
      </w:r>
      <w:r w:rsidR="00F44301">
        <w:t xml:space="preserve">сокращение </w:t>
      </w:r>
      <w:r w:rsidRPr="00A5668E">
        <w:t xml:space="preserve">БИРПИ </w:t>
      </w:r>
      <w:r w:rsidR="00F44301">
        <w:t xml:space="preserve">на русском языке происходит от сокращения французского названия </w:t>
      </w:r>
      <w:r w:rsidRPr="00A5668E">
        <w:rPr>
          <w:i/>
        </w:rPr>
        <w:t>Bureaux Internationaux Réunis pour la Protection de la Propriété Intellectuelle</w:t>
      </w:r>
      <w:r w:rsidRPr="00A5668E">
        <w:t>) для выполнения административных функций Парижской конвенции по охране промышленной собственности (1883 г.) и Бернской конвенции по охране литературных и художественных произведений (1886 г.).  В 1974</w:t>
      </w:r>
      <w:r w:rsidRPr="00A5668E">
        <w:rPr>
          <w:lang w:val="en-US"/>
        </w:rPr>
        <w:t> </w:t>
      </w:r>
      <w:r w:rsidRPr="00A5668E">
        <w:t xml:space="preserve">г. ВОИС была признана специализированным учреждением Организации Объединенных Наций. </w:t>
      </w:r>
    </w:p>
    <w:p w:rsidR="00701126" w:rsidRPr="00A5668E" w:rsidRDefault="00701126" w:rsidP="0058420A">
      <w:pPr>
        <w:pStyle w:val="Style3"/>
        <w:spacing w:after="0"/>
        <w:rPr>
          <w:rFonts w:cs="Arial"/>
          <w:szCs w:val="22"/>
        </w:rPr>
      </w:pPr>
    </w:p>
    <w:p w:rsidR="00701126" w:rsidRPr="00A5668E" w:rsidRDefault="000C4629" w:rsidP="00487A42">
      <w:pPr>
        <w:pStyle w:val="Style3"/>
        <w:numPr>
          <w:ilvl w:val="0"/>
          <w:numId w:val="13"/>
        </w:numPr>
        <w:tabs>
          <w:tab w:val="left" w:pos="709"/>
        </w:tabs>
        <w:spacing w:after="0"/>
        <w:ind w:left="0" w:firstLine="0"/>
        <w:rPr>
          <w:rFonts w:cs="Arial"/>
          <w:szCs w:val="22"/>
        </w:rPr>
      </w:pPr>
      <w:r w:rsidRPr="00A5668E">
        <w:t xml:space="preserve">ВОИС выполняет широкий спектр задач, связанных с охраной прав ИС, включая  оказание помощи правительствам и организациям в разработке политики, создании структур и </w:t>
      </w:r>
      <w:r w:rsidR="00FF2B6E" w:rsidRPr="00536073">
        <w:t>распростран</w:t>
      </w:r>
      <w:r w:rsidR="00FF2B6E">
        <w:t>ении</w:t>
      </w:r>
      <w:r w:rsidRPr="00A5668E">
        <w:t xml:space="preserve"> профессиональных </w:t>
      </w:r>
      <w:r w:rsidR="00FF2B6E">
        <w:t>знаний</w:t>
      </w:r>
      <w:r w:rsidRPr="00A5668E">
        <w:t xml:space="preserve">, необходимых для </w:t>
      </w:r>
      <w:r w:rsidR="00FF2B6E">
        <w:t xml:space="preserve">использования </w:t>
      </w:r>
      <w:r w:rsidRPr="00A5668E">
        <w:t xml:space="preserve">потенциала ИС </w:t>
      </w:r>
      <w:r w:rsidR="00FF2B6E" w:rsidRPr="000E5A33">
        <w:t>в интересах</w:t>
      </w:r>
      <w:r w:rsidR="00FF2B6E">
        <w:t xml:space="preserve"> </w:t>
      </w:r>
      <w:r w:rsidRPr="00A5668E">
        <w:t>экономического развития</w:t>
      </w:r>
      <w:r w:rsidR="00FF2B6E">
        <w:t>,</w:t>
      </w:r>
      <w:r w:rsidRPr="00A5668E">
        <w:t xml:space="preserve">  взаимодействие с государствами-членами в целях развития международного права </w:t>
      </w:r>
      <w:r w:rsidR="00FF2B6E">
        <w:t xml:space="preserve">в области </w:t>
      </w:r>
      <w:r w:rsidRPr="00A5668E">
        <w:t>ИС</w:t>
      </w:r>
      <w:r w:rsidR="00FF2B6E">
        <w:t>,</w:t>
      </w:r>
      <w:r w:rsidRPr="00A5668E">
        <w:t xml:space="preserve">  выполнение административных функций международных договоров</w:t>
      </w:r>
      <w:r w:rsidR="00FF2B6E">
        <w:t>,</w:t>
      </w:r>
      <w:r w:rsidRPr="00A5668E">
        <w:t xml:space="preserve"> управление глобальными регистрационными системами в области товарных знаков, промышленных образцов, наименований мест происхождения и системой подачи заявок на выдачу патент</w:t>
      </w:r>
      <w:r w:rsidR="00EE0BC9" w:rsidRPr="00A5668E">
        <w:t>ов</w:t>
      </w:r>
      <w:r w:rsidR="00FF2B6E">
        <w:t>,</w:t>
      </w:r>
      <w:r w:rsidRPr="00A5668E">
        <w:t xml:space="preserve">  предоставление услуг по урегулированию споров и выполнение функций форума</w:t>
      </w:r>
      <w:r w:rsidR="00FF2B6E">
        <w:t xml:space="preserve">, служащего </w:t>
      </w:r>
      <w:r w:rsidRPr="00A5668E">
        <w:t xml:space="preserve">для проведения </w:t>
      </w:r>
      <w:r w:rsidR="00EE0BC9" w:rsidRPr="00A5668E">
        <w:rPr>
          <w:color w:val="000000"/>
        </w:rPr>
        <w:t>квалифицированных</w:t>
      </w:r>
      <w:r w:rsidR="00EE0BC9" w:rsidRPr="00A5668E">
        <w:t xml:space="preserve"> </w:t>
      </w:r>
      <w:r w:rsidRPr="00A5668E">
        <w:t>обсуждений и обмена экспер</w:t>
      </w:r>
      <w:r w:rsidR="00FF2B6E">
        <w:t>тными знаниями.</w:t>
      </w:r>
    </w:p>
    <w:p w:rsidR="00701126" w:rsidRPr="00A5668E" w:rsidRDefault="00701126" w:rsidP="0058420A">
      <w:pPr>
        <w:pStyle w:val="Style3"/>
        <w:spacing w:after="0"/>
        <w:rPr>
          <w:rFonts w:cs="Arial"/>
          <w:szCs w:val="22"/>
        </w:rPr>
      </w:pPr>
    </w:p>
    <w:p w:rsidR="00701126" w:rsidRPr="00A5668E" w:rsidRDefault="00EE0BC9" w:rsidP="00487A42">
      <w:pPr>
        <w:pStyle w:val="Style3"/>
        <w:numPr>
          <w:ilvl w:val="0"/>
          <w:numId w:val="13"/>
        </w:numPr>
        <w:tabs>
          <w:tab w:val="left" w:pos="709"/>
        </w:tabs>
        <w:spacing w:after="0"/>
        <w:ind w:left="0" w:firstLine="0"/>
        <w:rPr>
          <w:rFonts w:cs="Arial"/>
          <w:szCs w:val="22"/>
        </w:rPr>
      </w:pPr>
      <w:r w:rsidRPr="00A5668E">
        <w:t>Организация функционирует в соответствии с Конвенцией ВОИС, подписанной 14 июля 1967 г. в Стокгольме</w:t>
      </w:r>
      <w:r w:rsidR="00FF2B6E">
        <w:t xml:space="preserve">, с </w:t>
      </w:r>
      <w:r w:rsidR="00FF2B6E" w:rsidRPr="00FF2B6E">
        <w:t>соответствующ</w:t>
      </w:r>
      <w:r w:rsidR="00FF2B6E">
        <w:t xml:space="preserve">ими изменениями, принятыми </w:t>
      </w:r>
      <w:r w:rsidRPr="00A5668E">
        <w:t xml:space="preserve">28 сентября 1979 г.  В состав ВОИС в настоящее время входят 188 государств-членов.  ВОИС расположена в Женеве, Швейцария, и имеет внешние бюро в Москве, Пекине, Рио-де-Жанейро, Сингапуре и Токио, а также координационное бюро в Нью-Йорке.  Организация пользуется привилегиями и иммунитетами, </w:t>
      </w:r>
      <w:r w:rsidR="00FF2B6E">
        <w:t>предоставленными</w:t>
      </w:r>
      <w:r w:rsidRPr="00A5668E">
        <w:t xml:space="preserve"> </w:t>
      </w:r>
      <w:r w:rsidR="00BC60A4" w:rsidRPr="00A5668E">
        <w:t xml:space="preserve">ей </w:t>
      </w:r>
      <w:r w:rsidRPr="00A5668E">
        <w:t xml:space="preserve">в соответствии с Конвенцией 1947 г. о привилегиях и иммунитетах специализированных учреждений Организации Объединенных Наций и Соглашением о штаб-квартире 1970 г., заключенным с Федеральным Советом Швейцарии и предусматривающим, в частности, </w:t>
      </w:r>
      <w:r w:rsidR="00BC60A4" w:rsidRPr="00A5668E">
        <w:t xml:space="preserve">ее </w:t>
      </w:r>
      <w:r w:rsidRPr="00A5668E">
        <w:t xml:space="preserve">освобождение от уплаты большинства прямых и косвенных налогов. </w:t>
      </w:r>
    </w:p>
    <w:p w:rsidR="00701126" w:rsidRPr="00A5668E" w:rsidRDefault="00701126" w:rsidP="0058420A">
      <w:pPr>
        <w:pStyle w:val="Style3"/>
        <w:spacing w:after="0"/>
        <w:rPr>
          <w:rFonts w:cs="Arial"/>
          <w:szCs w:val="22"/>
        </w:rPr>
      </w:pPr>
    </w:p>
    <w:p w:rsidR="00701126" w:rsidRPr="00A5668E" w:rsidRDefault="00BC60A4" w:rsidP="00487A42">
      <w:pPr>
        <w:pStyle w:val="Style3"/>
        <w:numPr>
          <w:ilvl w:val="0"/>
          <w:numId w:val="13"/>
        </w:numPr>
        <w:tabs>
          <w:tab w:val="left" w:pos="709"/>
        </w:tabs>
        <w:spacing w:after="0"/>
        <w:ind w:left="0" w:firstLine="0"/>
        <w:rPr>
          <w:rFonts w:cs="Arial"/>
          <w:szCs w:val="22"/>
        </w:rPr>
      </w:pPr>
      <w:r w:rsidRPr="00A5668E">
        <w:t xml:space="preserve">Руководство ВОИС осуществляется следующими органами, учрежденными в соответствии с Конвенцией ВОИС, которые проводят очередные сессии не реже одного раза в два года и могут проводить внеочередные сессии в промежутке между очередными сессиями: </w:t>
      </w:r>
    </w:p>
    <w:p w:rsidR="00701126" w:rsidRPr="00A5668E" w:rsidRDefault="00701126" w:rsidP="0058420A">
      <w:pPr>
        <w:pStyle w:val="Style3"/>
        <w:spacing w:after="0"/>
        <w:rPr>
          <w:rFonts w:cs="Arial"/>
          <w:szCs w:val="22"/>
        </w:rPr>
      </w:pPr>
    </w:p>
    <w:p w:rsidR="00701126" w:rsidRPr="00A5668E" w:rsidRDefault="00BC60A4" w:rsidP="0058420A">
      <w:pPr>
        <w:pStyle w:val="STYLEDUTEXTE"/>
        <w:numPr>
          <w:ilvl w:val="0"/>
          <w:numId w:val="5"/>
        </w:numPr>
        <w:rPr>
          <w:rFonts w:cs="Arial"/>
          <w:szCs w:val="22"/>
        </w:rPr>
      </w:pPr>
      <w:r w:rsidRPr="00A5668E">
        <w:t xml:space="preserve">Генеральная Ассамблея, состоящая из государств-участников Конвенции ВОИС, которые являются членами любого из </w:t>
      </w:r>
      <w:r w:rsidR="003525B7" w:rsidRPr="00A5668E">
        <w:t>с</w:t>
      </w:r>
      <w:r w:rsidRPr="00A5668E">
        <w:t>оюзов, назначает Генерального директора на фиксированный срок</w:t>
      </w:r>
      <w:r w:rsidR="003525B7">
        <w:t>, составляющий</w:t>
      </w:r>
      <w:r w:rsidRPr="00A5668E">
        <w:t xml:space="preserve"> не менее шести лет, принимает бюджет расходов, общих для всех </w:t>
      </w:r>
      <w:r w:rsidR="003525B7" w:rsidRPr="00A5668E">
        <w:t>с</w:t>
      </w:r>
      <w:r w:rsidRPr="00A5668E">
        <w:t>оюзов</w:t>
      </w:r>
      <w:r w:rsidR="003525B7">
        <w:t xml:space="preserve"> и </w:t>
      </w:r>
      <w:r w:rsidRPr="00A5668E">
        <w:t xml:space="preserve">финансовый регламент, приглашает государства к участию </w:t>
      </w:r>
      <w:r w:rsidR="003525B7">
        <w:t xml:space="preserve">в ВОИС </w:t>
      </w:r>
      <w:r w:rsidRPr="00A5668E">
        <w:t xml:space="preserve">и выполняет другие функции, предусмотренные Конвенцией. </w:t>
      </w:r>
    </w:p>
    <w:p w:rsidR="00701126" w:rsidRPr="00A5668E" w:rsidRDefault="00701126" w:rsidP="0058420A">
      <w:pPr>
        <w:pStyle w:val="STYLEDUTEXTE"/>
        <w:rPr>
          <w:rFonts w:cs="Arial"/>
          <w:szCs w:val="22"/>
        </w:rPr>
      </w:pPr>
    </w:p>
    <w:p w:rsidR="00701126" w:rsidRPr="00A5668E" w:rsidRDefault="00BC60A4" w:rsidP="0058420A">
      <w:pPr>
        <w:pStyle w:val="STYLEDUTEXTE"/>
        <w:numPr>
          <w:ilvl w:val="0"/>
          <w:numId w:val="5"/>
        </w:numPr>
        <w:rPr>
          <w:rFonts w:cs="Arial"/>
          <w:szCs w:val="22"/>
        </w:rPr>
      </w:pPr>
      <w:r w:rsidRPr="00A5668E">
        <w:t>Конференция состоит из всех государств-членов, независимо от того, являются ли он</w:t>
      </w:r>
      <w:r w:rsidR="00273ACA" w:rsidRPr="00A5668E">
        <w:t xml:space="preserve">и членами какого-либо из </w:t>
      </w:r>
      <w:r w:rsidR="003525B7" w:rsidRPr="00A5668E">
        <w:t>с</w:t>
      </w:r>
      <w:r w:rsidR="00273ACA" w:rsidRPr="00A5668E">
        <w:t>оюзов</w:t>
      </w:r>
      <w:r w:rsidRPr="00A5668E">
        <w:t xml:space="preserve">.  Конференция принимает бюджет </w:t>
      </w:r>
      <w:r w:rsidR="00273ACA" w:rsidRPr="00A5668E">
        <w:t xml:space="preserve">и </w:t>
      </w:r>
      <w:r w:rsidRPr="00A5668E">
        <w:t xml:space="preserve">поправки к Конвенции и выполняет другие надлежащие функции. </w:t>
      </w:r>
    </w:p>
    <w:p w:rsidR="00701126" w:rsidRPr="00A5668E" w:rsidRDefault="00701126" w:rsidP="0058420A">
      <w:pPr>
        <w:pStyle w:val="STYLEDUTEXTE"/>
        <w:rPr>
          <w:rFonts w:cs="Arial"/>
          <w:szCs w:val="22"/>
        </w:rPr>
      </w:pPr>
    </w:p>
    <w:p w:rsidR="00701126" w:rsidRPr="00A5668E" w:rsidRDefault="00273ACA" w:rsidP="0058420A">
      <w:pPr>
        <w:pStyle w:val="Style3"/>
        <w:numPr>
          <w:ilvl w:val="0"/>
          <w:numId w:val="5"/>
        </w:numPr>
        <w:spacing w:after="0"/>
        <w:rPr>
          <w:rFonts w:cs="Arial"/>
          <w:szCs w:val="22"/>
        </w:rPr>
      </w:pPr>
      <w:r w:rsidRPr="00A5668E">
        <w:t xml:space="preserve">В Координационный комитет входят члены исполнительных комитетов Парижского или Бернского союзов, четверть государств–участников Конвенции ВОИС, не входящих ни в один из </w:t>
      </w:r>
      <w:r w:rsidR="003525B7" w:rsidRPr="00A5668E">
        <w:t>с</w:t>
      </w:r>
      <w:r w:rsidRPr="00A5668E">
        <w:t xml:space="preserve">оюзов, и Швейцария как государство, на территории которой расположена штаб-квартира Организации.  Координационный комитет </w:t>
      </w:r>
      <w:r w:rsidRPr="00A5668E">
        <w:lastRenderedPageBreak/>
        <w:t xml:space="preserve">предлагает кандидатуры на пост Генерального директора, составляет повестку дня Генеральной Ассамблеи, готовит программу и бюджет Конференции и выполняет другие функции, возложенные на него в соответствии с Конвенцией ВОИС. </w:t>
      </w:r>
    </w:p>
    <w:p w:rsidR="00701126" w:rsidRPr="00A5668E" w:rsidRDefault="00701126" w:rsidP="0058420A">
      <w:pPr>
        <w:pStyle w:val="Style3"/>
        <w:spacing w:after="0"/>
        <w:rPr>
          <w:rFonts w:cs="Arial"/>
          <w:szCs w:val="22"/>
        </w:rPr>
      </w:pPr>
    </w:p>
    <w:p w:rsidR="00701126" w:rsidRPr="00A5668E" w:rsidRDefault="00273ACA" w:rsidP="0058420A">
      <w:pPr>
        <w:pStyle w:val="Style3"/>
        <w:numPr>
          <w:ilvl w:val="0"/>
          <w:numId w:val="5"/>
        </w:numPr>
        <w:spacing w:after="0"/>
        <w:rPr>
          <w:rFonts w:cs="Arial"/>
          <w:szCs w:val="22"/>
        </w:rPr>
      </w:pPr>
      <w:r w:rsidRPr="00A5668E">
        <w:t xml:space="preserve">Ассамблеи Бернского, Гаагского, Ниццкого, Лиссабонского, Локарнского, Венского, Будапештского и Парижского союзов, а также Союза </w:t>
      </w:r>
      <w:r w:rsidR="002A3124" w:rsidRPr="00A5668E">
        <w:t xml:space="preserve">МПК </w:t>
      </w:r>
      <w:r w:rsidRPr="00A5668E">
        <w:t xml:space="preserve">проводят свои сессии в соответствии с положениями отдельных договоров, учреждающих каждый из </w:t>
      </w:r>
      <w:r w:rsidR="003525B7" w:rsidRPr="00A5668E">
        <w:t>с</w:t>
      </w:r>
      <w:r w:rsidRPr="00A5668E">
        <w:t xml:space="preserve">оюзов, административные функции которых выполняет ВОИС, и принимают те части бюджета ВОИС, которые касаются доходов и расходов исключительно каждого из них, а также определяют размер пошлин, </w:t>
      </w:r>
      <w:r w:rsidR="002A3124" w:rsidRPr="00A5668E">
        <w:t xml:space="preserve">взыскиваемых </w:t>
      </w:r>
      <w:r w:rsidRPr="00A5668E">
        <w:t xml:space="preserve">ВОИС за услуги, оказываемые в рамках каждого соответствующего договора. </w:t>
      </w:r>
    </w:p>
    <w:p w:rsidR="00273ACA" w:rsidRPr="00A5668E" w:rsidRDefault="00273ACA" w:rsidP="00273ACA">
      <w:pPr>
        <w:rPr>
          <w:lang w:val="ru-RU"/>
        </w:rPr>
      </w:pPr>
    </w:p>
    <w:p w:rsidR="00701126" w:rsidRPr="00A5668E" w:rsidRDefault="002E2244" w:rsidP="00487A42">
      <w:pPr>
        <w:pStyle w:val="Style3"/>
        <w:numPr>
          <w:ilvl w:val="0"/>
          <w:numId w:val="13"/>
        </w:numPr>
        <w:tabs>
          <w:tab w:val="left" w:pos="709"/>
        </w:tabs>
        <w:spacing w:after="0"/>
        <w:ind w:left="0" w:firstLine="0"/>
      </w:pPr>
      <w:r w:rsidRPr="00A5668E">
        <w:t xml:space="preserve">Деятельность </w:t>
      </w:r>
      <w:r w:rsidR="00327B9A" w:rsidRPr="00A5668E">
        <w:t xml:space="preserve">ВОИС финансируется за счет пошлин, взимаемых за оказываемые Организацией услуги, начисленных взносов, уплачиваемых ее государствами-членами, и добровольных взносов государств-членов и других доноров.  Организация осуществляет свою деятельность на основе двухлетних программы и бюджета, предусматривающих ассигнования под </w:t>
      </w:r>
      <w:r w:rsidR="003525B7">
        <w:t>утвержденные</w:t>
      </w:r>
      <w:r w:rsidR="00327B9A" w:rsidRPr="00A5668E">
        <w:t xml:space="preserve"> бюджетные расходы, которые утверждаются Генеральной Ассамблеей на каждый финансовый период.  </w:t>
      </w:r>
      <w:r w:rsidR="003525B7">
        <w:t>Утверждение</w:t>
      </w:r>
      <w:r w:rsidR="00327B9A" w:rsidRPr="00A5668E">
        <w:t xml:space="preserve"> ассигнований </w:t>
      </w:r>
      <w:r w:rsidR="003525B7">
        <w:rPr>
          <w:rFonts w:cs="Arial"/>
        </w:rPr>
        <w:t>бюджет</w:t>
      </w:r>
      <w:r w:rsidR="003525B7">
        <w:t xml:space="preserve">а означает </w:t>
      </w:r>
      <w:r w:rsidR="00327B9A" w:rsidRPr="00A5668E">
        <w:t xml:space="preserve">полномочия </w:t>
      </w:r>
      <w:r w:rsidR="003525B7">
        <w:t>Генерального директора</w:t>
      </w:r>
      <w:r w:rsidR="003525B7" w:rsidRPr="00A5668E">
        <w:t xml:space="preserve"> </w:t>
      </w:r>
      <w:r w:rsidR="00327B9A" w:rsidRPr="00A5668E">
        <w:t xml:space="preserve">на </w:t>
      </w:r>
      <w:r w:rsidR="003525B7">
        <w:t>принятие обязательств в отношении расходов,</w:t>
      </w:r>
      <w:r w:rsidR="00327B9A" w:rsidRPr="00A5668E">
        <w:t xml:space="preserve"> </w:t>
      </w:r>
      <w:r w:rsidR="003525B7">
        <w:t xml:space="preserve">утверждение расходов </w:t>
      </w:r>
      <w:r w:rsidR="00327B9A" w:rsidRPr="00A5668E">
        <w:t xml:space="preserve">и </w:t>
      </w:r>
      <w:r w:rsidR="003525B7">
        <w:t>совершение платежей</w:t>
      </w:r>
      <w:r w:rsidR="00327B9A" w:rsidRPr="00A5668E">
        <w:t xml:space="preserve"> в </w:t>
      </w:r>
      <w:r w:rsidR="003525B7">
        <w:t xml:space="preserve">установленных </w:t>
      </w:r>
      <w:r w:rsidR="00327B9A" w:rsidRPr="00A5668E">
        <w:t xml:space="preserve">целях в пределах </w:t>
      </w:r>
      <w:r w:rsidR="003525B7">
        <w:rPr>
          <w:rFonts w:cs="Arial"/>
        </w:rPr>
        <w:t>бюджет</w:t>
      </w:r>
      <w:r w:rsidR="003525B7">
        <w:t xml:space="preserve">ных </w:t>
      </w:r>
      <w:r w:rsidR="00327B9A" w:rsidRPr="00A5668E">
        <w:t xml:space="preserve">ассигнований. </w:t>
      </w:r>
    </w:p>
    <w:p w:rsidR="00701126" w:rsidRPr="00A5668E" w:rsidRDefault="0035210D" w:rsidP="004C08E2">
      <w:pPr>
        <w:pStyle w:val="Heading3"/>
        <w:rPr>
          <w:lang w:val="ru-RU"/>
        </w:rPr>
      </w:pPr>
      <w:bookmarkStart w:id="19" w:name="_Toc441218490"/>
      <w:bookmarkStart w:id="20" w:name="_Toc455733221"/>
      <w:r w:rsidRPr="00A5668E">
        <w:rPr>
          <w:lang w:val="ru-RU"/>
        </w:rPr>
        <w:t>Примечание</w:t>
      </w:r>
      <w:r w:rsidR="00701126" w:rsidRPr="00A5668E">
        <w:rPr>
          <w:lang w:val="ru-RU"/>
        </w:rPr>
        <w:t xml:space="preserve"> 2:  </w:t>
      </w:r>
      <w:r w:rsidRPr="00A5668E">
        <w:rPr>
          <w:lang w:val="ru-RU"/>
        </w:rPr>
        <w:t>Основные</w:t>
      </w:r>
      <w:r w:rsidR="002E2244" w:rsidRPr="00A5668E">
        <w:rPr>
          <w:lang w:val="ru-RU"/>
        </w:rPr>
        <w:t xml:space="preserve"> принципы </w:t>
      </w:r>
      <w:r w:rsidRPr="00A5668E">
        <w:rPr>
          <w:lang w:val="ru-RU"/>
        </w:rPr>
        <w:t>учет</w:t>
      </w:r>
      <w:bookmarkEnd w:id="19"/>
      <w:bookmarkEnd w:id="20"/>
      <w:r w:rsidR="002E2244" w:rsidRPr="00A5668E">
        <w:rPr>
          <w:lang w:val="ru-RU"/>
        </w:rPr>
        <w:t>ной политики</w:t>
      </w:r>
    </w:p>
    <w:p w:rsidR="00701126" w:rsidRPr="00A5668E" w:rsidRDefault="00701126" w:rsidP="00131284">
      <w:pPr>
        <w:pStyle w:val="Style3Bold"/>
        <w:spacing w:after="0"/>
        <w:rPr>
          <w:rFonts w:cs="Arial"/>
          <w:szCs w:val="22"/>
        </w:rPr>
      </w:pPr>
    </w:p>
    <w:p w:rsidR="00701126" w:rsidRPr="00A5668E" w:rsidRDefault="002E2244" w:rsidP="00131284">
      <w:pPr>
        <w:pStyle w:val="Style3Bold"/>
        <w:spacing w:after="0"/>
        <w:rPr>
          <w:rFonts w:cs="Arial"/>
          <w:szCs w:val="22"/>
        </w:rPr>
      </w:pPr>
      <w:r w:rsidRPr="00A5668E">
        <w:t>Базис составления отчетности</w:t>
      </w:r>
    </w:p>
    <w:p w:rsidR="00701126" w:rsidRPr="00A5668E" w:rsidRDefault="00701126" w:rsidP="00131284">
      <w:pPr>
        <w:pStyle w:val="Style3"/>
        <w:spacing w:after="0"/>
        <w:rPr>
          <w:rFonts w:cs="Arial"/>
          <w:szCs w:val="22"/>
        </w:rPr>
      </w:pPr>
    </w:p>
    <w:p w:rsidR="00701126" w:rsidRPr="00A5668E" w:rsidRDefault="00417C63" w:rsidP="00487A42">
      <w:pPr>
        <w:pStyle w:val="Style3"/>
        <w:numPr>
          <w:ilvl w:val="0"/>
          <w:numId w:val="14"/>
        </w:numPr>
        <w:tabs>
          <w:tab w:val="left" w:pos="0"/>
          <w:tab w:val="left" w:pos="709"/>
        </w:tabs>
        <w:spacing w:after="0"/>
        <w:ind w:left="0" w:firstLine="0"/>
        <w:rPr>
          <w:rFonts w:cs="Arial"/>
          <w:szCs w:val="22"/>
        </w:rPr>
      </w:pPr>
      <w:r>
        <w:t xml:space="preserve">Настоящая финансовая </w:t>
      </w:r>
      <w:r w:rsidRPr="00417C63">
        <w:t>отчетност</w:t>
      </w:r>
      <w:r>
        <w:t>ь подготовлена</w:t>
      </w:r>
      <w:r w:rsidR="002E2244" w:rsidRPr="00A5668E">
        <w:t xml:space="preserve"> на основании Международных стандартов учета в государственном секторе </w:t>
      </w:r>
      <w:r w:rsidR="00701126" w:rsidRPr="00A5668E">
        <w:rPr>
          <w:rFonts w:cs="Arial"/>
          <w:szCs w:val="22"/>
        </w:rPr>
        <w:t>(</w:t>
      </w:r>
      <w:r w:rsidR="00234E5E" w:rsidRPr="00A5668E">
        <w:rPr>
          <w:rFonts w:cs="Arial"/>
          <w:szCs w:val="22"/>
        </w:rPr>
        <w:t>МСУГС</w:t>
      </w:r>
      <w:r w:rsidR="00701126" w:rsidRPr="00A5668E">
        <w:rPr>
          <w:rFonts w:cs="Arial"/>
          <w:szCs w:val="22"/>
        </w:rPr>
        <w:t>)</w:t>
      </w:r>
      <w:r>
        <w:rPr>
          <w:rFonts w:cs="Arial"/>
          <w:szCs w:val="22"/>
        </w:rPr>
        <w:t xml:space="preserve"> и соответствуе</w:t>
      </w:r>
      <w:r w:rsidR="002E2244" w:rsidRPr="00A5668E">
        <w:rPr>
          <w:rFonts w:cs="Arial"/>
          <w:szCs w:val="22"/>
        </w:rPr>
        <w:t>т их требованиям</w:t>
      </w:r>
      <w:r w:rsidR="00701126" w:rsidRPr="00A5668E">
        <w:rPr>
          <w:rFonts w:cs="Arial"/>
          <w:szCs w:val="22"/>
        </w:rPr>
        <w:t xml:space="preserve">. </w:t>
      </w:r>
      <w:r w:rsidR="00B169C2" w:rsidRPr="00A5668E">
        <w:rPr>
          <w:rFonts w:cs="Arial"/>
          <w:snapToGrid w:val="0"/>
          <w:szCs w:val="22"/>
        </w:rPr>
        <w:t>Данн</w:t>
      </w:r>
      <w:r w:rsidR="00B169C2" w:rsidRPr="00A5668E">
        <w:rPr>
          <w:rFonts w:cs="Arial"/>
          <w:szCs w:val="22"/>
        </w:rPr>
        <w:t xml:space="preserve">ые </w:t>
      </w:r>
      <w:r w:rsidRPr="00417C63">
        <w:rPr>
          <w:rFonts w:cs="Arial"/>
          <w:szCs w:val="22"/>
        </w:rPr>
        <w:t>финансовой отчетности</w:t>
      </w:r>
      <w:r>
        <w:rPr>
          <w:rFonts w:cs="Arial"/>
          <w:szCs w:val="22"/>
        </w:rPr>
        <w:t xml:space="preserve"> </w:t>
      </w:r>
      <w:r w:rsidR="00B169C2" w:rsidRPr="00A5668E">
        <w:rPr>
          <w:rFonts w:cs="Arial"/>
          <w:szCs w:val="22"/>
        </w:rPr>
        <w:t>представлены в швейцарских франках</w:t>
      </w:r>
      <w:r w:rsidR="00701126" w:rsidRPr="00A5668E">
        <w:rPr>
          <w:rFonts w:cs="Arial"/>
          <w:szCs w:val="22"/>
        </w:rPr>
        <w:t xml:space="preserve">, </w:t>
      </w:r>
      <w:r w:rsidR="00B169C2" w:rsidRPr="00A5668E">
        <w:rPr>
          <w:rFonts w:cs="Arial"/>
          <w:szCs w:val="22"/>
        </w:rPr>
        <w:t>которые являются отчетной и функциональной валютой ВОИС</w:t>
      </w:r>
      <w:r w:rsidR="00701126" w:rsidRPr="00A5668E">
        <w:rPr>
          <w:rFonts w:cs="Arial"/>
          <w:szCs w:val="22"/>
        </w:rPr>
        <w:t xml:space="preserve">, </w:t>
      </w:r>
      <w:r w:rsidR="00B169C2" w:rsidRPr="00A5668E">
        <w:rPr>
          <w:rFonts w:cs="Arial"/>
          <w:szCs w:val="22"/>
        </w:rPr>
        <w:t>и все значения округлены до ближайшей тысячи</w:t>
      </w:r>
      <w:r w:rsidR="00701126" w:rsidRPr="00A5668E">
        <w:rPr>
          <w:rFonts w:cs="Arial"/>
          <w:szCs w:val="22"/>
        </w:rPr>
        <w:t xml:space="preserve">.  </w:t>
      </w:r>
      <w:r w:rsidR="00B169C2" w:rsidRPr="00A5668E">
        <w:rPr>
          <w:rFonts w:cs="Arial"/>
          <w:szCs w:val="22"/>
        </w:rPr>
        <w:t xml:space="preserve">Обеспечивалось единообразное </w:t>
      </w:r>
      <w:r w:rsidR="00B169C2" w:rsidRPr="00A5668E">
        <w:rPr>
          <w:rFonts w:cs="Arial"/>
          <w:snapToGrid w:val="0"/>
          <w:szCs w:val="22"/>
        </w:rPr>
        <w:t>применени</w:t>
      </w:r>
      <w:r w:rsidR="00B169C2" w:rsidRPr="00A5668E">
        <w:rPr>
          <w:rFonts w:cs="Arial"/>
          <w:szCs w:val="22"/>
        </w:rPr>
        <w:t xml:space="preserve">е </w:t>
      </w:r>
      <w:r w:rsidR="00B169C2" w:rsidRPr="00A5668E">
        <w:t>принципов учетной политики</w:t>
      </w:r>
      <w:r w:rsidR="00701126" w:rsidRPr="00A5668E">
        <w:rPr>
          <w:rFonts w:cs="Arial"/>
          <w:szCs w:val="22"/>
        </w:rPr>
        <w:t xml:space="preserve"> </w:t>
      </w:r>
      <w:r w:rsidR="00B169C2" w:rsidRPr="00A5668E">
        <w:rPr>
          <w:rFonts w:cs="Arial"/>
          <w:szCs w:val="22"/>
        </w:rPr>
        <w:t>ко всем годам, представленным в отчетности</w:t>
      </w:r>
      <w:r w:rsidR="00701126" w:rsidRPr="00A5668E">
        <w:rPr>
          <w:rFonts w:cs="Arial"/>
          <w:szCs w:val="22"/>
        </w:rPr>
        <w:t xml:space="preserve">. </w:t>
      </w:r>
    </w:p>
    <w:p w:rsidR="00701126" w:rsidRPr="00A5668E" w:rsidRDefault="00701126" w:rsidP="00131284">
      <w:pPr>
        <w:pStyle w:val="Style3"/>
        <w:spacing w:after="0"/>
        <w:rPr>
          <w:rFonts w:cs="Arial"/>
          <w:szCs w:val="22"/>
        </w:rPr>
      </w:pPr>
    </w:p>
    <w:p w:rsidR="00701126" w:rsidRPr="00A5668E" w:rsidRDefault="00D13DCD" w:rsidP="00487A42">
      <w:pPr>
        <w:pStyle w:val="Style3"/>
        <w:numPr>
          <w:ilvl w:val="0"/>
          <w:numId w:val="14"/>
        </w:numPr>
        <w:tabs>
          <w:tab w:val="left" w:pos="0"/>
          <w:tab w:val="left" w:pos="709"/>
        </w:tabs>
        <w:spacing w:after="0"/>
        <w:ind w:left="0" w:firstLine="0"/>
        <w:rPr>
          <w:rFonts w:cs="Arial"/>
          <w:szCs w:val="22"/>
        </w:rPr>
      </w:pPr>
      <w:r w:rsidRPr="00A5668E">
        <w:rPr>
          <w:rFonts w:cs="Arial"/>
          <w:szCs w:val="22"/>
        </w:rPr>
        <w:t xml:space="preserve">Если не указано иное, базисом при составлении </w:t>
      </w:r>
      <w:r w:rsidR="00417C63" w:rsidRPr="00417C63">
        <w:rPr>
          <w:rFonts w:cs="Arial"/>
          <w:szCs w:val="22"/>
        </w:rPr>
        <w:t>финансовой отчетности</w:t>
      </w:r>
      <w:r w:rsidR="00417C63">
        <w:rPr>
          <w:rFonts w:cs="Arial"/>
          <w:szCs w:val="22"/>
        </w:rPr>
        <w:t xml:space="preserve"> </w:t>
      </w:r>
      <w:r w:rsidRPr="00A5668E">
        <w:rPr>
          <w:rFonts w:cs="Arial"/>
          <w:szCs w:val="22"/>
        </w:rPr>
        <w:t xml:space="preserve">служила фактическая стоимость приобретения. </w:t>
      </w:r>
      <w:r w:rsidR="00B7164C" w:rsidRPr="00A5668E">
        <w:rPr>
          <w:rFonts w:cs="Arial"/>
          <w:szCs w:val="22"/>
        </w:rPr>
        <w:t>Отчет о движении денежных средств</w:t>
      </w:r>
      <w:r w:rsidR="00701126" w:rsidRPr="00A5668E">
        <w:rPr>
          <w:rFonts w:cs="Arial"/>
          <w:szCs w:val="22"/>
        </w:rPr>
        <w:t xml:space="preserve"> </w:t>
      </w:r>
      <w:r w:rsidRPr="00A5668E">
        <w:rPr>
          <w:rFonts w:cs="Arial"/>
          <w:szCs w:val="22"/>
        </w:rPr>
        <w:t xml:space="preserve">подготовлен с </w:t>
      </w:r>
      <w:r w:rsidR="005156C7" w:rsidRPr="005156C7">
        <w:rPr>
          <w:rFonts w:cs="Arial"/>
          <w:snapToGrid w:val="0"/>
          <w:szCs w:val="22"/>
        </w:rPr>
        <w:t>применени</w:t>
      </w:r>
      <w:r w:rsidR="005156C7">
        <w:rPr>
          <w:rFonts w:cs="Arial"/>
          <w:szCs w:val="22"/>
        </w:rPr>
        <w:t>ем</w:t>
      </w:r>
      <w:r w:rsidRPr="00A5668E">
        <w:rPr>
          <w:rFonts w:cs="Arial"/>
          <w:szCs w:val="22"/>
        </w:rPr>
        <w:t xml:space="preserve"> </w:t>
      </w:r>
      <w:r w:rsidRPr="00A5668E">
        <w:rPr>
          <w:rFonts w:cs="Arial"/>
          <w:snapToGrid w:val="0"/>
          <w:szCs w:val="22"/>
        </w:rPr>
        <w:t>косвенн</w:t>
      </w:r>
      <w:r w:rsidRPr="00A5668E">
        <w:rPr>
          <w:rFonts w:cs="Arial"/>
          <w:szCs w:val="22"/>
        </w:rPr>
        <w:t xml:space="preserve">ого метода. </w:t>
      </w:r>
      <w:r w:rsidR="00417C63" w:rsidRPr="00417C63">
        <w:rPr>
          <w:rFonts w:cs="Arial"/>
          <w:szCs w:val="22"/>
        </w:rPr>
        <w:t>Финансовая отчетность</w:t>
      </w:r>
      <w:r w:rsidR="00417C63">
        <w:rPr>
          <w:rFonts w:cs="Arial"/>
          <w:szCs w:val="22"/>
        </w:rPr>
        <w:t xml:space="preserve"> подготовлена</w:t>
      </w:r>
      <w:r w:rsidRPr="00A5668E">
        <w:rPr>
          <w:rFonts w:cs="Arial"/>
          <w:szCs w:val="22"/>
        </w:rPr>
        <w:t xml:space="preserve"> на основе метода начисления и допущения о непрерывности деятельности предприятия</w:t>
      </w:r>
      <w:r w:rsidR="00701126" w:rsidRPr="00A5668E">
        <w:rPr>
          <w:rFonts w:cs="Arial"/>
          <w:szCs w:val="22"/>
        </w:rPr>
        <w:t xml:space="preserve">. </w:t>
      </w:r>
    </w:p>
    <w:p w:rsidR="00701126" w:rsidRPr="00A5668E" w:rsidRDefault="00701126" w:rsidP="00131284">
      <w:pPr>
        <w:pStyle w:val="Style3"/>
        <w:spacing w:after="0"/>
        <w:rPr>
          <w:rFonts w:cs="Arial"/>
          <w:szCs w:val="22"/>
        </w:rPr>
      </w:pPr>
    </w:p>
    <w:p w:rsidR="00701126" w:rsidRPr="00A5668E" w:rsidRDefault="005156C7" w:rsidP="00487A42">
      <w:pPr>
        <w:pStyle w:val="Style3"/>
        <w:numPr>
          <w:ilvl w:val="0"/>
          <w:numId w:val="14"/>
        </w:numPr>
        <w:tabs>
          <w:tab w:val="left" w:pos="0"/>
          <w:tab w:val="left" w:pos="709"/>
        </w:tabs>
        <w:spacing w:after="0"/>
        <w:ind w:left="0" w:firstLine="0"/>
        <w:rPr>
          <w:rFonts w:cs="Arial"/>
          <w:szCs w:val="22"/>
        </w:rPr>
      </w:pPr>
      <w:r w:rsidRPr="005156C7">
        <w:rPr>
          <w:rFonts w:cs="Arial"/>
          <w:szCs w:val="22"/>
        </w:rPr>
        <w:t>Соблюдени</w:t>
      </w:r>
      <w:r>
        <w:rPr>
          <w:rFonts w:cs="Arial"/>
          <w:szCs w:val="22"/>
        </w:rPr>
        <w:t>е стандартов</w:t>
      </w:r>
      <w:r w:rsidR="00D13DCD" w:rsidRPr="00A5668E">
        <w:rPr>
          <w:rFonts w:cs="Arial"/>
          <w:szCs w:val="22"/>
        </w:rPr>
        <w:t xml:space="preserve"> </w:t>
      </w:r>
      <w:r w:rsidR="00234E5E" w:rsidRPr="00A5668E">
        <w:rPr>
          <w:rFonts w:cs="Arial"/>
          <w:szCs w:val="22"/>
        </w:rPr>
        <w:t>МСУГС</w:t>
      </w:r>
      <w:r w:rsidR="00701126" w:rsidRPr="00A5668E">
        <w:rPr>
          <w:rFonts w:cs="Arial"/>
          <w:szCs w:val="22"/>
        </w:rPr>
        <w:t xml:space="preserve"> 34, 35, 36, 37 </w:t>
      </w:r>
      <w:r w:rsidR="00D13DCD" w:rsidRPr="00A5668E">
        <w:rPr>
          <w:rFonts w:cs="Arial"/>
          <w:szCs w:val="22"/>
        </w:rPr>
        <w:t xml:space="preserve">и </w:t>
      </w:r>
      <w:r w:rsidR="00701126" w:rsidRPr="00A5668E">
        <w:rPr>
          <w:rFonts w:cs="Arial"/>
          <w:szCs w:val="22"/>
        </w:rPr>
        <w:t xml:space="preserve">38 </w:t>
      </w:r>
      <w:r>
        <w:rPr>
          <w:rFonts w:cs="Arial"/>
          <w:szCs w:val="22"/>
        </w:rPr>
        <w:t xml:space="preserve">началось </w:t>
      </w:r>
      <w:r w:rsidR="00D13DCD" w:rsidRPr="00A5668E">
        <w:rPr>
          <w:rFonts w:cs="Arial"/>
          <w:snapToGrid w:val="0"/>
          <w:szCs w:val="22"/>
        </w:rPr>
        <w:t xml:space="preserve">в </w:t>
      </w:r>
      <w:r w:rsidR="00701126" w:rsidRPr="00A5668E">
        <w:rPr>
          <w:rFonts w:cs="Arial"/>
          <w:szCs w:val="22"/>
        </w:rPr>
        <w:t>2015</w:t>
      </w:r>
      <w:r w:rsidR="00D13DCD" w:rsidRPr="00A5668E">
        <w:rPr>
          <w:rFonts w:cs="Arial"/>
          <w:szCs w:val="22"/>
          <w:lang w:val="en-US"/>
        </w:rPr>
        <w:t> </w:t>
      </w:r>
      <w:r w:rsidR="00D13DCD" w:rsidRPr="00A5668E">
        <w:rPr>
          <w:rFonts w:cs="Arial"/>
          <w:szCs w:val="22"/>
        </w:rPr>
        <w:t xml:space="preserve">г., то есть ранее установленной даты их обязательного </w:t>
      </w:r>
      <w:r w:rsidR="00D13DCD" w:rsidRPr="00A5668E">
        <w:rPr>
          <w:rFonts w:cs="Arial"/>
          <w:snapToGrid w:val="0"/>
          <w:szCs w:val="22"/>
        </w:rPr>
        <w:t>применени</w:t>
      </w:r>
      <w:r w:rsidR="00D13DCD" w:rsidRPr="00A5668E">
        <w:rPr>
          <w:rFonts w:cs="Arial"/>
          <w:szCs w:val="22"/>
        </w:rPr>
        <w:t xml:space="preserve">я. </w:t>
      </w:r>
      <w:r w:rsidR="00D13DCD" w:rsidRPr="00A5668E">
        <w:rPr>
          <w:rFonts w:cs="Arial"/>
          <w:snapToGrid w:val="0"/>
          <w:szCs w:val="22"/>
        </w:rPr>
        <w:t>Применени</w:t>
      </w:r>
      <w:r w:rsidR="00D13DCD" w:rsidRPr="00A5668E">
        <w:rPr>
          <w:rFonts w:cs="Arial"/>
          <w:szCs w:val="22"/>
        </w:rPr>
        <w:t xml:space="preserve">е этих стандартов не повлияло на </w:t>
      </w:r>
      <w:r w:rsidR="00417C63" w:rsidRPr="00417C63">
        <w:rPr>
          <w:rFonts w:cs="Arial"/>
          <w:szCs w:val="22"/>
        </w:rPr>
        <w:t>финансовую отчетность</w:t>
      </w:r>
      <w:r w:rsidR="00417C63">
        <w:rPr>
          <w:rFonts w:cs="Arial"/>
          <w:szCs w:val="22"/>
        </w:rPr>
        <w:t xml:space="preserve"> </w:t>
      </w:r>
      <w:r w:rsidR="00D13DCD" w:rsidRPr="00A5668E">
        <w:rPr>
          <w:rFonts w:cs="Arial"/>
          <w:szCs w:val="22"/>
        </w:rPr>
        <w:t>Организации</w:t>
      </w:r>
      <w:r w:rsidR="00701126" w:rsidRPr="00A5668E">
        <w:rPr>
          <w:rFonts w:cs="Arial"/>
          <w:szCs w:val="22"/>
        </w:rPr>
        <w:t>.</w:t>
      </w:r>
    </w:p>
    <w:p w:rsidR="00701126" w:rsidRPr="00A5668E" w:rsidRDefault="00701126" w:rsidP="00131284">
      <w:pPr>
        <w:pStyle w:val="Style3"/>
        <w:spacing w:after="0"/>
        <w:rPr>
          <w:rFonts w:cs="Arial"/>
          <w:szCs w:val="22"/>
        </w:rPr>
      </w:pPr>
    </w:p>
    <w:p w:rsidR="00701126" w:rsidRPr="00A5668E" w:rsidRDefault="006455AF" w:rsidP="00487A42">
      <w:pPr>
        <w:pStyle w:val="Style3"/>
        <w:numPr>
          <w:ilvl w:val="0"/>
          <w:numId w:val="14"/>
        </w:numPr>
        <w:tabs>
          <w:tab w:val="left" w:pos="0"/>
          <w:tab w:val="left" w:pos="709"/>
        </w:tabs>
        <w:spacing w:after="0"/>
        <w:ind w:left="0" w:firstLine="0"/>
        <w:rPr>
          <w:rFonts w:cs="Arial"/>
          <w:szCs w:val="22"/>
        </w:rPr>
      </w:pPr>
      <w:r w:rsidRPr="00A5668E">
        <w:rPr>
          <w:rFonts w:cs="Arial"/>
          <w:szCs w:val="22"/>
        </w:rPr>
        <w:t xml:space="preserve">В январе </w:t>
      </w:r>
      <w:r w:rsidR="00701126" w:rsidRPr="00A5668E">
        <w:rPr>
          <w:rFonts w:cs="Arial"/>
          <w:szCs w:val="22"/>
        </w:rPr>
        <w:t>2016</w:t>
      </w:r>
      <w:r w:rsidRPr="00A5668E">
        <w:rPr>
          <w:rFonts w:cs="Arial"/>
          <w:szCs w:val="22"/>
          <w:lang w:val="en-US"/>
        </w:rPr>
        <w:t> </w:t>
      </w:r>
      <w:r w:rsidRPr="00A5668E">
        <w:rPr>
          <w:rFonts w:cs="Arial"/>
          <w:szCs w:val="22"/>
        </w:rPr>
        <w:t>г.</w:t>
      </w:r>
      <w:r w:rsidR="00701126" w:rsidRPr="00A5668E">
        <w:rPr>
          <w:rFonts w:cs="Arial"/>
          <w:szCs w:val="22"/>
        </w:rPr>
        <w:t xml:space="preserve"> </w:t>
      </w:r>
      <w:r w:rsidRPr="00A5668E">
        <w:rPr>
          <w:rFonts w:cs="Arial"/>
          <w:szCs w:val="22"/>
        </w:rPr>
        <w:t xml:space="preserve">Совет </w:t>
      </w:r>
      <w:r w:rsidR="00234E5E" w:rsidRPr="00A5668E">
        <w:rPr>
          <w:rFonts w:cs="Arial"/>
          <w:szCs w:val="22"/>
        </w:rPr>
        <w:t>МСУГС</w:t>
      </w:r>
      <w:r w:rsidR="00701126" w:rsidRPr="00A5668E">
        <w:rPr>
          <w:rFonts w:cs="Arial"/>
          <w:szCs w:val="22"/>
        </w:rPr>
        <w:t xml:space="preserve"> </w:t>
      </w:r>
      <w:r w:rsidR="007E1EB7" w:rsidRPr="00A5668E">
        <w:rPr>
          <w:rFonts w:cs="Arial"/>
          <w:szCs w:val="22"/>
        </w:rPr>
        <w:t>опубликовал</w:t>
      </w:r>
      <w:r w:rsidR="00ED6BEA" w:rsidRPr="00A5668E">
        <w:rPr>
          <w:rFonts w:cs="Arial"/>
          <w:szCs w:val="22"/>
        </w:rPr>
        <w:t xml:space="preserve"> проект стандарта, касающегося риска потенциальных убытков </w:t>
      </w:r>
      <w:r w:rsidR="00FA7712" w:rsidRPr="00A5668E">
        <w:rPr>
          <w:rFonts w:cs="Arial"/>
          <w:szCs w:val="22"/>
        </w:rPr>
        <w:t>(проект 59)</w:t>
      </w:r>
      <w:r w:rsidR="00ED6BEA" w:rsidRPr="00A5668E">
        <w:rPr>
          <w:rFonts w:cs="Arial"/>
          <w:szCs w:val="22"/>
        </w:rPr>
        <w:t xml:space="preserve">, </w:t>
      </w:r>
      <w:r w:rsidR="00FA7712" w:rsidRPr="00A5668E">
        <w:rPr>
          <w:rFonts w:cs="Arial"/>
          <w:szCs w:val="22"/>
        </w:rPr>
        <w:t xml:space="preserve">которым </w:t>
      </w:r>
      <w:r w:rsidR="00ED6BEA" w:rsidRPr="00A5668E">
        <w:rPr>
          <w:szCs w:val="22"/>
        </w:rPr>
        <w:t>внося</w:t>
      </w:r>
      <w:r w:rsidR="00FA7712" w:rsidRPr="00A5668E">
        <w:rPr>
          <w:szCs w:val="22"/>
        </w:rPr>
        <w:t xml:space="preserve">тся </w:t>
      </w:r>
      <w:r w:rsidR="00ED6BEA" w:rsidRPr="00A5668E">
        <w:rPr>
          <w:szCs w:val="22"/>
        </w:rPr>
        <w:t xml:space="preserve">поправки в </w:t>
      </w:r>
      <w:r w:rsidR="00ED6BEA" w:rsidRPr="00A5668E">
        <w:rPr>
          <w:rFonts w:cs="Arial"/>
          <w:szCs w:val="22"/>
        </w:rPr>
        <w:t>МСУГС 25 (Пособия сотрудникам)</w:t>
      </w:r>
      <w:r w:rsidR="00701126" w:rsidRPr="00A5668E">
        <w:rPr>
          <w:rFonts w:cs="Arial"/>
          <w:szCs w:val="22"/>
        </w:rPr>
        <w:t xml:space="preserve">. </w:t>
      </w:r>
      <w:r w:rsidR="00ED6BEA" w:rsidRPr="00A5668E">
        <w:rPr>
          <w:rFonts w:cs="Arial"/>
          <w:szCs w:val="22"/>
        </w:rPr>
        <w:t>Проект стандарта, касающегося риска потенциальных убытков</w:t>
      </w:r>
      <w:r w:rsidR="001C2C87">
        <w:rPr>
          <w:rFonts w:cs="Arial"/>
          <w:szCs w:val="22"/>
        </w:rPr>
        <w:t>,</w:t>
      </w:r>
      <w:r w:rsidR="00ED6BEA" w:rsidRPr="00A5668E">
        <w:rPr>
          <w:rFonts w:cs="Arial"/>
          <w:szCs w:val="22"/>
        </w:rPr>
        <w:t xml:space="preserve"> предусматривает внесение поправок в </w:t>
      </w:r>
      <w:r w:rsidR="00234E5E" w:rsidRPr="00A5668E">
        <w:rPr>
          <w:rFonts w:cs="Arial"/>
          <w:szCs w:val="22"/>
        </w:rPr>
        <w:t>МСУГС</w:t>
      </w:r>
      <w:r w:rsidR="00ED6BEA" w:rsidRPr="00A5668E">
        <w:rPr>
          <w:rFonts w:cs="Arial"/>
          <w:szCs w:val="22"/>
        </w:rPr>
        <w:t>-</w:t>
      </w:r>
      <w:r w:rsidR="00701126" w:rsidRPr="00A5668E">
        <w:rPr>
          <w:rFonts w:cs="Arial"/>
          <w:szCs w:val="22"/>
        </w:rPr>
        <w:t xml:space="preserve">25, </w:t>
      </w:r>
      <w:r w:rsidR="004023D6">
        <w:rPr>
          <w:rFonts w:cs="Arial"/>
          <w:szCs w:val="22"/>
        </w:rPr>
        <w:t xml:space="preserve">включая отмену метода </w:t>
      </w:r>
      <w:r w:rsidR="00ED6BEA" w:rsidRPr="00A5668E">
        <w:rPr>
          <w:rFonts w:cs="Arial"/>
          <w:szCs w:val="22"/>
        </w:rPr>
        <w:t>коридора</w:t>
      </w:r>
      <w:r w:rsidR="004B47F9">
        <w:rPr>
          <w:rFonts w:cs="Arial"/>
          <w:szCs w:val="22"/>
        </w:rPr>
        <w:t xml:space="preserve">, который применялся </w:t>
      </w:r>
      <w:r w:rsidR="00ED6BEA" w:rsidRPr="00A5668E">
        <w:rPr>
          <w:rFonts w:cs="Arial"/>
          <w:szCs w:val="22"/>
        </w:rPr>
        <w:t>при отражении в учете актуарных прибылей и убытков</w:t>
      </w:r>
      <w:r w:rsidR="00701126" w:rsidRPr="00A5668E">
        <w:rPr>
          <w:rFonts w:cs="Arial"/>
          <w:szCs w:val="22"/>
        </w:rPr>
        <w:t xml:space="preserve">. </w:t>
      </w:r>
      <w:r w:rsidR="00ED6BEA" w:rsidRPr="00A5668E">
        <w:rPr>
          <w:rFonts w:cs="Arial"/>
          <w:szCs w:val="22"/>
        </w:rPr>
        <w:t>В настоя</w:t>
      </w:r>
      <w:r w:rsidR="004023D6">
        <w:rPr>
          <w:rFonts w:cs="Arial"/>
          <w:szCs w:val="22"/>
        </w:rPr>
        <w:t xml:space="preserve">щее время ВОИС применяет метод </w:t>
      </w:r>
      <w:r w:rsidR="00ED6BEA" w:rsidRPr="00A5668E">
        <w:rPr>
          <w:rFonts w:cs="Arial"/>
          <w:szCs w:val="22"/>
        </w:rPr>
        <w:t xml:space="preserve">коридора при определении своих обязательств по медицинскому страхованию после прекращения службы </w:t>
      </w:r>
      <w:r w:rsidR="00701126" w:rsidRPr="00A5668E">
        <w:rPr>
          <w:rFonts w:cs="Arial"/>
          <w:szCs w:val="22"/>
        </w:rPr>
        <w:t>(</w:t>
      </w:r>
      <w:r w:rsidR="00ED6BEA" w:rsidRPr="00A5668E">
        <w:rPr>
          <w:rFonts w:cs="Arial"/>
          <w:szCs w:val="22"/>
        </w:rPr>
        <w:t>МСПС</w:t>
      </w:r>
      <w:r w:rsidR="00701126" w:rsidRPr="00A5668E">
        <w:rPr>
          <w:rFonts w:cs="Arial"/>
          <w:szCs w:val="22"/>
        </w:rPr>
        <w:t xml:space="preserve">).  </w:t>
      </w:r>
      <w:r w:rsidR="00ED6BEA" w:rsidRPr="00A5668E">
        <w:rPr>
          <w:rFonts w:cs="Arial"/>
          <w:szCs w:val="22"/>
        </w:rPr>
        <w:t>Если новый проект будет утвержден</w:t>
      </w:r>
      <w:r w:rsidR="00701126" w:rsidRPr="00A5668E">
        <w:rPr>
          <w:rFonts w:cs="Arial"/>
          <w:szCs w:val="22"/>
        </w:rPr>
        <w:t xml:space="preserve">, </w:t>
      </w:r>
      <w:r w:rsidR="0057306E" w:rsidRPr="00A5668E">
        <w:rPr>
          <w:rFonts w:cs="Arial"/>
          <w:szCs w:val="22"/>
        </w:rPr>
        <w:t>отмена</w:t>
      </w:r>
      <w:r w:rsidR="004023D6">
        <w:rPr>
          <w:rFonts w:cs="Arial"/>
          <w:szCs w:val="22"/>
        </w:rPr>
        <w:t xml:space="preserve"> метода </w:t>
      </w:r>
      <w:r w:rsidR="00ED6BEA" w:rsidRPr="00A5668E">
        <w:rPr>
          <w:rFonts w:cs="Arial"/>
          <w:szCs w:val="22"/>
        </w:rPr>
        <w:t xml:space="preserve">коридора </w:t>
      </w:r>
      <w:r w:rsidR="0057306E" w:rsidRPr="00A5668E">
        <w:rPr>
          <w:rFonts w:cs="Arial"/>
          <w:szCs w:val="22"/>
        </w:rPr>
        <w:t xml:space="preserve">может повлиять на </w:t>
      </w:r>
      <w:r w:rsidR="00417C63" w:rsidRPr="00417C63">
        <w:rPr>
          <w:rFonts w:cs="Arial"/>
          <w:szCs w:val="22"/>
        </w:rPr>
        <w:t>финансовую отчетность</w:t>
      </w:r>
      <w:r w:rsidR="0057306E" w:rsidRPr="00A5668E">
        <w:rPr>
          <w:rFonts w:cs="Arial"/>
          <w:szCs w:val="22"/>
        </w:rPr>
        <w:t xml:space="preserve">, поскольку это потребует отражения в учете актуарных убытков, которое в настоящее время не </w:t>
      </w:r>
      <w:r w:rsidR="00FA7712" w:rsidRPr="00A5668E">
        <w:rPr>
          <w:rFonts w:cs="Arial"/>
          <w:szCs w:val="22"/>
        </w:rPr>
        <w:t>производится</w:t>
      </w:r>
      <w:r w:rsidR="0057306E" w:rsidRPr="00A5668E">
        <w:rPr>
          <w:rFonts w:cs="Arial"/>
          <w:szCs w:val="22"/>
        </w:rPr>
        <w:t xml:space="preserve"> </w:t>
      </w:r>
      <w:r w:rsidR="00701126" w:rsidRPr="00A5668E">
        <w:rPr>
          <w:rFonts w:cs="Arial"/>
          <w:szCs w:val="22"/>
        </w:rPr>
        <w:t>(</w:t>
      </w:r>
      <w:r w:rsidRPr="00A5668E">
        <w:rPr>
          <w:rFonts w:cs="Arial"/>
          <w:szCs w:val="22"/>
        </w:rPr>
        <w:t>см. примечание</w:t>
      </w:r>
      <w:r w:rsidR="00701126" w:rsidRPr="00A5668E">
        <w:rPr>
          <w:rFonts w:cs="Arial"/>
          <w:szCs w:val="22"/>
        </w:rPr>
        <w:t xml:space="preserve"> 12).</w:t>
      </w:r>
    </w:p>
    <w:p w:rsidR="00701126" w:rsidRPr="00A5668E" w:rsidRDefault="00701126" w:rsidP="00131284">
      <w:pPr>
        <w:pStyle w:val="Style3"/>
        <w:spacing w:after="0"/>
        <w:rPr>
          <w:rFonts w:cs="Arial"/>
          <w:szCs w:val="22"/>
        </w:rPr>
      </w:pPr>
    </w:p>
    <w:p w:rsidR="00EC28EF" w:rsidRDefault="00EC28EF">
      <w:pPr>
        <w:jc w:val="left"/>
        <w:rPr>
          <w:rFonts w:eastAsia="Times New Roman"/>
          <w:b/>
          <w:bCs/>
          <w:szCs w:val="22"/>
          <w:lang w:val="ru-RU" w:eastAsia="ru-RU"/>
        </w:rPr>
      </w:pPr>
      <w:r w:rsidRPr="00726EB5">
        <w:rPr>
          <w:szCs w:val="22"/>
          <w:lang w:val="ru-RU"/>
        </w:rPr>
        <w:br w:type="page"/>
      </w:r>
    </w:p>
    <w:p w:rsidR="00701126" w:rsidRPr="00A5668E" w:rsidRDefault="0035210D" w:rsidP="00131284">
      <w:pPr>
        <w:pStyle w:val="Style3Bold"/>
        <w:spacing w:after="0"/>
        <w:rPr>
          <w:rFonts w:cs="Arial"/>
          <w:szCs w:val="22"/>
        </w:rPr>
      </w:pPr>
      <w:r w:rsidRPr="00A5668E">
        <w:rPr>
          <w:rFonts w:cs="Arial"/>
          <w:szCs w:val="22"/>
        </w:rPr>
        <w:lastRenderedPageBreak/>
        <w:t>Денежные средства и их эквиваленты</w:t>
      </w:r>
    </w:p>
    <w:p w:rsidR="00701126" w:rsidRPr="00A5668E" w:rsidRDefault="00701126" w:rsidP="00131284">
      <w:pPr>
        <w:pStyle w:val="Style3"/>
        <w:spacing w:after="0"/>
        <w:rPr>
          <w:rFonts w:cs="Arial"/>
          <w:szCs w:val="22"/>
        </w:rPr>
      </w:pPr>
    </w:p>
    <w:p w:rsidR="00701126" w:rsidRPr="00A5668E" w:rsidRDefault="00B47AD8" w:rsidP="00487A42">
      <w:pPr>
        <w:pStyle w:val="Style3"/>
        <w:numPr>
          <w:ilvl w:val="0"/>
          <w:numId w:val="14"/>
        </w:numPr>
        <w:tabs>
          <w:tab w:val="left" w:pos="0"/>
          <w:tab w:val="left" w:pos="709"/>
        </w:tabs>
        <w:spacing w:after="0"/>
        <w:ind w:left="0" w:firstLine="0"/>
        <w:rPr>
          <w:rFonts w:cs="Arial"/>
          <w:szCs w:val="22"/>
        </w:rPr>
      </w:pPr>
      <w:r w:rsidRPr="00A5668E">
        <w:t xml:space="preserve">Денежные средства и их эквиваленты включают кассовую наличность, банковские вклады до востребования, депозиты сроком до 90 дней и другие краткосрочные высоколиквидные инвестиции, которые могут быть легко конвертированы в наличные средства и подвержены лишь незначительным рискам изменения стоимости. </w:t>
      </w:r>
    </w:p>
    <w:p w:rsidR="00701126" w:rsidRPr="00A5668E" w:rsidRDefault="00701126" w:rsidP="00131284">
      <w:pPr>
        <w:pStyle w:val="Style3"/>
        <w:spacing w:after="0"/>
        <w:rPr>
          <w:rFonts w:cs="Arial"/>
          <w:szCs w:val="22"/>
        </w:rPr>
      </w:pPr>
    </w:p>
    <w:p w:rsidR="00701126" w:rsidRPr="00A5668E" w:rsidRDefault="00FF2FDC" w:rsidP="00915477">
      <w:pPr>
        <w:pStyle w:val="Style3Bold"/>
        <w:spacing w:after="0"/>
        <w:rPr>
          <w:rFonts w:cs="Arial"/>
          <w:szCs w:val="22"/>
        </w:rPr>
      </w:pPr>
      <w:r w:rsidRPr="00A5668E">
        <w:rPr>
          <w:rFonts w:cs="Arial"/>
          <w:szCs w:val="22"/>
        </w:rPr>
        <w:t>Расходы по займам</w:t>
      </w:r>
    </w:p>
    <w:p w:rsidR="00701126" w:rsidRPr="00A5668E" w:rsidRDefault="00701126" w:rsidP="00915477">
      <w:pPr>
        <w:pStyle w:val="Style3"/>
        <w:spacing w:after="0"/>
        <w:rPr>
          <w:rFonts w:cs="Arial"/>
          <w:szCs w:val="22"/>
        </w:rPr>
      </w:pPr>
    </w:p>
    <w:p w:rsidR="00701126" w:rsidRPr="00A5668E" w:rsidRDefault="00FF2FDC" w:rsidP="00487A42">
      <w:pPr>
        <w:pStyle w:val="Style3"/>
        <w:numPr>
          <w:ilvl w:val="0"/>
          <w:numId w:val="14"/>
        </w:numPr>
        <w:tabs>
          <w:tab w:val="left" w:pos="0"/>
          <w:tab w:val="left" w:pos="709"/>
        </w:tabs>
        <w:spacing w:after="0"/>
        <w:ind w:left="0" w:firstLine="0"/>
        <w:rPr>
          <w:rFonts w:cs="Arial"/>
          <w:szCs w:val="22"/>
        </w:rPr>
      </w:pPr>
      <w:r w:rsidRPr="00A5668E">
        <w:rPr>
          <w:rFonts w:cs="Arial"/>
          <w:szCs w:val="22"/>
        </w:rPr>
        <w:t>Общие и конкретные расходы по займам непосредственно связанным с приобретением</w:t>
      </w:r>
      <w:r w:rsidR="00701126" w:rsidRPr="00A5668E">
        <w:rPr>
          <w:rFonts w:cs="Arial"/>
          <w:szCs w:val="22"/>
        </w:rPr>
        <w:t xml:space="preserve">, </w:t>
      </w:r>
      <w:r w:rsidRPr="00A5668E">
        <w:rPr>
          <w:rFonts w:cs="Arial"/>
          <w:szCs w:val="22"/>
        </w:rPr>
        <w:t xml:space="preserve">строительством или </w:t>
      </w:r>
      <w:r w:rsidR="00AE32D8">
        <w:rPr>
          <w:rFonts w:cs="Arial"/>
          <w:szCs w:val="22"/>
        </w:rPr>
        <w:t xml:space="preserve">созданием </w:t>
      </w:r>
      <w:r w:rsidRPr="00A5668E">
        <w:rPr>
          <w:rFonts w:cs="Arial"/>
          <w:szCs w:val="22"/>
        </w:rPr>
        <w:t>активов</w:t>
      </w:r>
      <w:r w:rsidR="00701126" w:rsidRPr="00A5668E">
        <w:rPr>
          <w:rFonts w:cs="Arial"/>
          <w:szCs w:val="22"/>
        </w:rPr>
        <w:t xml:space="preserve">, </w:t>
      </w:r>
      <w:r w:rsidR="0000190F" w:rsidRPr="00A5668E">
        <w:rPr>
          <w:rFonts w:cs="Arial"/>
          <w:szCs w:val="22"/>
        </w:rPr>
        <w:t>отвечающих соответствующим требованиям, то есть активов, подготовка которых к их целевому использованию с необходимостью требует значительного времени</w:t>
      </w:r>
      <w:r w:rsidR="00701126" w:rsidRPr="00A5668E">
        <w:rPr>
          <w:rFonts w:cs="Arial"/>
          <w:szCs w:val="22"/>
        </w:rPr>
        <w:t xml:space="preserve">, </w:t>
      </w:r>
      <w:r w:rsidR="0000190F" w:rsidRPr="00A5668E">
        <w:rPr>
          <w:rFonts w:cs="Arial"/>
          <w:szCs w:val="22"/>
        </w:rPr>
        <w:t xml:space="preserve">добавляются к стоимости таких активов до момента, пока такие активы не оказываются в целом готовы для </w:t>
      </w:r>
      <w:r w:rsidR="00C77EE9">
        <w:rPr>
          <w:rFonts w:cs="Arial"/>
          <w:szCs w:val="22"/>
        </w:rPr>
        <w:t xml:space="preserve">своего </w:t>
      </w:r>
      <w:r w:rsidR="0000190F" w:rsidRPr="00A5668E">
        <w:rPr>
          <w:rFonts w:cs="Arial"/>
          <w:szCs w:val="22"/>
        </w:rPr>
        <w:t>целевого использования</w:t>
      </w:r>
      <w:r w:rsidR="00701126" w:rsidRPr="00A5668E">
        <w:rPr>
          <w:rFonts w:cs="Arial"/>
          <w:szCs w:val="22"/>
        </w:rPr>
        <w:t xml:space="preserve">.  </w:t>
      </w:r>
      <w:r w:rsidRPr="00A5668E">
        <w:rPr>
          <w:rFonts w:cs="Arial"/>
          <w:szCs w:val="22"/>
        </w:rPr>
        <w:t>Расходы по займам</w:t>
      </w:r>
      <w:r w:rsidR="00870BEE" w:rsidRPr="00A5668E">
        <w:rPr>
          <w:rFonts w:cs="Arial"/>
          <w:szCs w:val="22"/>
        </w:rPr>
        <w:t xml:space="preserve">, связанным со строительством нового здания </w:t>
      </w:r>
      <w:r w:rsidR="00701126" w:rsidRPr="00A5668E">
        <w:rPr>
          <w:rFonts w:cs="Arial"/>
          <w:szCs w:val="22"/>
        </w:rPr>
        <w:t>(</w:t>
      </w:r>
      <w:r w:rsidR="00870BEE" w:rsidRPr="00A5668E">
        <w:rPr>
          <w:rFonts w:cs="Arial"/>
          <w:szCs w:val="22"/>
        </w:rPr>
        <w:t>проценты и комиссии</w:t>
      </w:r>
      <w:r w:rsidR="00701126" w:rsidRPr="00A5668E">
        <w:rPr>
          <w:rFonts w:cs="Arial"/>
          <w:szCs w:val="22"/>
        </w:rPr>
        <w:t xml:space="preserve">) </w:t>
      </w:r>
      <w:r w:rsidR="00870BEE" w:rsidRPr="00A5668E">
        <w:rPr>
          <w:rFonts w:cs="Arial"/>
          <w:szCs w:val="22"/>
        </w:rPr>
        <w:t xml:space="preserve">и нового конференц-зала </w:t>
      </w:r>
      <w:r w:rsidR="00701126" w:rsidRPr="00A5668E">
        <w:rPr>
          <w:rFonts w:cs="Arial"/>
          <w:szCs w:val="22"/>
        </w:rPr>
        <w:t>(</w:t>
      </w:r>
      <w:r w:rsidR="00870BEE" w:rsidRPr="00A5668E">
        <w:rPr>
          <w:rFonts w:cs="Arial"/>
          <w:szCs w:val="22"/>
        </w:rPr>
        <w:t>комиссия, начисляемая на неиспользованные суммы займа</w:t>
      </w:r>
      <w:r w:rsidR="00701126" w:rsidRPr="00A5668E">
        <w:rPr>
          <w:rFonts w:cs="Arial"/>
          <w:szCs w:val="22"/>
        </w:rPr>
        <w:t xml:space="preserve">) </w:t>
      </w:r>
      <w:r w:rsidR="00870BEE" w:rsidRPr="00A5668E">
        <w:rPr>
          <w:rFonts w:cs="Arial"/>
          <w:szCs w:val="22"/>
        </w:rPr>
        <w:t xml:space="preserve">капитализировались как незавершённое строительство </w:t>
      </w:r>
      <w:r w:rsidR="00AE2295" w:rsidRPr="00A5668E">
        <w:rPr>
          <w:rFonts w:cs="Arial"/>
          <w:szCs w:val="22"/>
        </w:rPr>
        <w:t xml:space="preserve">на соответствующих этапах строительства объектов </w:t>
      </w:r>
      <w:r w:rsidR="00701126" w:rsidRPr="00A5668E">
        <w:rPr>
          <w:rFonts w:cs="Arial"/>
          <w:szCs w:val="22"/>
        </w:rPr>
        <w:t>(</w:t>
      </w:r>
      <w:r w:rsidR="006455AF" w:rsidRPr="00A5668E">
        <w:rPr>
          <w:rFonts w:cs="Arial"/>
          <w:szCs w:val="22"/>
        </w:rPr>
        <w:t>см. примечание</w:t>
      </w:r>
      <w:r w:rsidR="00701126" w:rsidRPr="00A5668E">
        <w:rPr>
          <w:rFonts w:cs="Arial"/>
          <w:szCs w:val="22"/>
        </w:rPr>
        <w:t xml:space="preserve"> 9).  </w:t>
      </w:r>
      <w:r w:rsidRPr="00A5668E">
        <w:rPr>
          <w:rFonts w:cs="Arial"/>
          <w:szCs w:val="22"/>
        </w:rPr>
        <w:t>Расходы по займам</w:t>
      </w:r>
      <w:r w:rsidR="00701126" w:rsidRPr="00A5668E">
        <w:rPr>
          <w:rFonts w:cs="Arial"/>
          <w:szCs w:val="22"/>
        </w:rPr>
        <w:t xml:space="preserve"> (</w:t>
      </w:r>
      <w:r w:rsidR="00AE2295" w:rsidRPr="00A5668E">
        <w:rPr>
          <w:rFonts w:cs="Arial"/>
          <w:szCs w:val="22"/>
        </w:rPr>
        <w:t>проценты и комиссии</w:t>
      </w:r>
      <w:r w:rsidR="00701126" w:rsidRPr="00A5668E">
        <w:rPr>
          <w:rFonts w:cs="Arial"/>
          <w:szCs w:val="22"/>
        </w:rPr>
        <w:t>)</w:t>
      </w:r>
      <w:r w:rsidR="00AE2295" w:rsidRPr="00A5668E">
        <w:rPr>
          <w:rFonts w:cs="Arial"/>
          <w:szCs w:val="22"/>
        </w:rPr>
        <w:t xml:space="preserve">, связанные с приобретением у Всемирной метеорологической организации прав </w:t>
      </w:r>
      <w:r w:rsidR="00C77EE9">
        <w:rPr>
          <w:rFonts w:cs="Arial"/>
          <w:szCs w:val="22"/>
        </w:rPr>
        <w:t xml:space="preserve">застройки </w:t>
      </w:r>
      <w:r w:rsidR="00C77EE9" w:rsidRPr="00A5668E">
        <w:rPr>
          <w:rFonts w:cs="Arial"/>
          <w:szCs w:val="22"/>
        </w:rPr>
        <w:t>(</w:t>
      </w:r>
      <w:r w:rsidR="00C77EE9" w:rsidRPr="00A5668E">
        <w:rPr>
          <w:rFonts w:cs="Arial"/>
          <w:i/>
          <w:szCs w:val="22"/>
          <w:lang w:val="en-US"/>
        </w:rPr>
        <w:t>droits</w:t>
      </w:r>
      <w:r w:rsidR="00C77EE9" w:rsidRPr="00A5668E">
        <w:rPr>
          <w:rFonts w:cs="Arial"/>
          <w:i/>
          <w:szCs w:val="22"/>
        </w:rPr>
        <w:t xml:space="preserve"> </w:t>
      </w:r>
      <w:r w:rsidR="00C77EE9" w:rsidRPr="00A5668E">
        <w:rPr>
          <w:rFonts w:cs="Arial"/>
          <w:i/>
          <w:szCs w:val="22"/>
          <w:lang w:val="en-US"/>
        </w:rPr>
        <w:t>de</w:t>
      </w:r>
      <w:r w:rsidR="00C77EE9" w:rsidRPr="00A5668E">
        <w:rPr>
          <w:rFonts w:cs="Arial"/>
          <w:i/>
          <w:szCs w:val="22"/>
        </w:rPr>
        <w:t xml:space="preserve"> </w:t>
      </w:r>
      <w:r w:rsidR="00C77EE9" w:rsidRPr="00A5668E">
        <w:rPr>
          <w:rFonts w:cs="Arial"/>
          <w:i/>
          <w:szCs w:val="22"/>
          <w:lang w:val="en-US"/>
        </w:rPr>
        <w:t>superficie</w:t>
      </w:r>
      <w:r w:rsidR="00C77EE9" w:rsidRPr="00A5668E">
        <w:rPr>
          <w:rFonts w:cs="Arial"/>
          <w:szCs w:val="22"/>
        </w:rPr>
        <w:t>)</w:t>
      </w:r>
      <w:r w:rsidR="00C77EE9">
        <w:rPr>
          <w:rFonts w:cs="Arial"/>
          <w:szCs w:val="22"/>
        </w:rPr>
        <w:t xml:space="preserve"> земельного участ</w:t>
      </w:r>
      <w:r w:rsidR="00AE2295" w:rsidRPr="00A5668E">
        <w:rPr>
          <w:rFonts w:cs="Arial"/>
          <w:szCs w:val="22"/>
        </w:rPr>
        <w:t>к</w:t>
      </w:r>
      <w:r w:rsidR="00C77EE9">
        <w:rPr>
          <w:rFonts w:cs="Arial"/>
          <w:szCs w:val="22"/>
        </w:rPr>
        <w:t>а</w:t>
      </w:r>
      <w:r w:rsidR="00AE2295" w:rsidRPr="00A5668E">
        <w:rPr>
          <w:rFonts w:cs="Arial"/>
          <w:szCs w:val="22"/>
        </w:rPr>
        <w:t xml:space="preserve">, на котором было построено здание </w:t>
      </w:r>
      <w:r w:rsidR="00701126" w:rsidRPr="00A5668E">
        <w:rPr>
          <w:rFonts w:cs="Arial"/>
          <w:szCs w:val="22"/>
          <w:lang w:val="en-US"/>
        </w:rPr>
        <w:t>PCT</w:t>
      </w:r>
      <w:r w:rsidR="00AE2295" w:rsidRPr="00A5668E">
        <w:rPr>
          <w:rFonts w:cs="Arial"/>
          <w:szCs w:val="22"/>
        </w:rPr>
        <w:t xml:space="preserve">, были капитализированы как часть стоимости актива </w:t>
      </w:r>
      <w:r w:rsidR="00701126" w:rsidRPr="00A5668E">
        <w:rPr>
          <w:rFonts w:cs="Arial"/>
          <w:szCs w:val="22"/>
        </w:rPr>
        <w:t>(</w:t>
      </w:r>
      <w:r w:rsidR="006455AF" w:rsidRPr="00A5668E">
        <w:rPr>
          <w:rFonts w:cs="Arial"/>
          <w:szCs w:val="22"/>
        </w:rPr>
        <w:t>см. примечание</w:t>
      </w:r>
      <w:r w:rsidR="00701126" w:rsidRPr="00A5668E">
        <w:rPr>
          <w:rFonts w:cs="Arial"/>
          <w:szCs w:val="22"/>
        </w:rPr>
        <w:t xml:space="preserve"> 8).</w:t>
      </w:r>
    </w:p>
    <w:p w:rsidR="00701126" w:rsidRPr="00A5668E" w:rsidRDefault="00701126" w:rsidP="00131284">
      <w:pPr>
        <w:pStyle w:val="Style3"/>
        <w:spacing w:after="0"/>
        <w:rPr>
          <w:rFonts w:cs="Arial"/>
          <w:szCs w:val="22"/>
        </w:rPr>
      </w:pPr>
    </w:p>
    <w:p w:rsidR="00701126" w:rsidRPr="00A5668E" w:rsidRDefault="00AE2295" w:rsidP="00487A42">
      <w:pPr>
        <w:pStyle w:val="Style3"/>
        <w:numPr>
          <w:ilvl w:val="0"/>
          <w:numId w:val="14"/>
        </w:numPr>
        <w:tabs>
          <w:tab w:val="left" w:pos="0"/>
          <w:tab w:val="left" w:pos="709"/>
        </w:tabs>
        <w:spacing w:after="0"/>
        <w:ind w:left="0" w:firstLine="0"/>
        <w:rPr>
          <w:rFonts w:cs="Arial"/>
          <w:szCs w:val="22"/>
        </w:rPr>
      </w:pPr>
      <w:r w:rsidRPr="00A5668E">
        <w:rPr>
          <w:rFonts w:cs="Arial"/>
          <w:szCs w:val="22"/>
        </w:rPr>
        <w:t>Все остальные р</w:t>
      </w:r>
      <w:r w:rsidR="00FF2FDC" w:rsidRPr="00A5668E">
        <w:rPr>
          <w:rFonts w:cs="Arial"/>
          <w:szCs w:val="22"/>
        </w:rPr>
        <w:t>асходы по займам</w:t>
      </w:r>
      <w:r w:rsidR="00701126" w:rsidRPr="00A5668E">
        <w:rPr>
          <w:rFonts w:cs="Arial"/>
          <w:szCs w:val="22"/>
        </w:rPr>
        <w:t xml:space="preserve"> </w:t>
      </w:r>
      <w:r w:rsidRPr="00A5668E">
        <w:rPr>
          <w:rFonts w:cs="Arial"/>
          <w:szCs w:val="22"/>
        </w:rPr>
        <w:t>проводятся в о</w:t>
      </w:r>
      <w:r w:rsidR="00B7164C" w:rsidRPr="00A5668E">
        <w:rPr>
          <w:rFonts w:cs="Arial"/>
          <w:szCs w:val="22"/>
        </w:rPr>
        <w:t>тчет</w:t>
      </w:r>
      <w:r w:rsidRPr="00A5668E">
        <w:rPr>
          <w:rFonts w:cs="Arial"/>
          <w:szCs w:val="22"/>
        </w:rPr>
        <w:t>е</w:t>
      </w:r>
      <w:r w:rsidR="00B7164C" w:rsidRPr="00A5668E">
        <w:rPr>
          <w:rFonts w:cs="Arial"/>
          <w:szCs w:val="22"/>
        </w:rPr>
        <w:t xml:space="preserve"> о финансовых результатах</w:t>
      </w:r>
      <w:r w:rsidR="00701126" w:rsidRPr="00A5668E">
        <w:rPr>
          <w:rFonts w:cs="Arial"/>
          <w:szCs w:val="22"/>
        </w:rPr>
        <w:t xml:space="preserve"> </w:t>
      </w:r>
      <w:r w:rsidR="00C77EE9" w:rsidRPr="00A5668E">
        <w:rPr>
          <w:rFonts w:cs="Arial"/>
          <w:szCs w:val="22"/>
        </w:rPr>
        <w:t xml:space="preserve">как расходы </w:t>
      </w:r>
      <w:r w:rsidRPr="00A5668E">
        <w:rPr>
          <w:rFonts w:cs="Arial"/>
          <w:szCs w:val="22"/>
        </w:rPr>
        <w:t>в период их возникновения</w:t>
      </w:r>
      <w:r w:rsidR="00701126" w:rsidRPr="00A5668E">
        <w:rPr>
          <w:rFonts w:cs="Arial"/>
          <w:szCs w:val="22"/>
        </w:rPr>
        <w:t>.</w:t>
      </w:r>
    </w:p>
    <w:p w:rsidR="00701126" w:rsidRPr="00A5668E" w:rsidRDefault="00701126" w:rsidP="00131284">
      <w:pPr>
        <w:pStyle w:val="Style3"/>
        <w:spacing w:after="0"/>
        <w:rPr>
          <w:rFonts w:cs="Arial"/>
          <w:szCs w:val="22"/>
        </w:rPr>
      </w:pPr>
    </w:p>
    <w:p w:rsidR="00701126" w:rsidRPr="00A5668E" w:rsidRDefault="00AE2295" w:rsidP="0091737F">
      <w:pPr>
        <w:pStyle w:val="Style3Bold"/>
        <w:spacing w:after="0"/>
        <w:rPr>
          <w:rFonts w:cs="Arial"/>
          <w:szCs w:val="22"/>
          <w:lang w:val="en-US"/>
        </w:rPr>
      </w:pPr>
      <w:r w:rsidRPr="00A5668E">
        <w:rPr>
          <w:rFonts w:cs="Arial"/>
          <w:szCs w:val="22"/>
        </w:rPr>
        <w:t>Валютные</w:t>
      </w:r>
      <w:r w:rsidRPr="00A5668E">
        <w:rPr>
          <w:rFonts w:cs="Arial"/>
          <w:szCs w:val="22"/>
          <w:lang w:val="en-US"/>
        </w:rPr>
        <w:t xml:space="preserve"> </w:t>
      </w:r>
      <w:r w:rsidRPr="00A5668E">
        <w:rPr>
          <w:rFonts w:cs="Arial"/>
          <w:szCs w:val="22"/>
        </w:rPr>
        <w:t>операции</w:t>
      </w:r>
    </w:p>
    <w:p w:rsidR="00701126" w:rsidRPr="00A5668E" w:rsidRDefault="00701126" w:rsidP="0091737F">
      <w:pPr>
        <w:pStyle w:val="Style3"/>
        <w:spacing w:after="0"/>
        <w:rPr>
          <w:rFonts w:cs="Arial"/>
          <w:szCs w:val="22"/>
          <w:lang w:val="en-US"/>
        </w:rPr>
      </w:pPr>
    </w:p>
    <w:p w:rsidR="00701126" w:rsidRPr="00A5668E" w:rsidRDefault="00AE2295" w:rsidP="00487A42">
      <w:pPr>
        <w:pStyle w:val="Style3"/>
        <w:numPr>
          <w:ilvl w:val="0"/>
          <w:numId w:val="14"/>
        </w:numPr>
        <w:tabs>
          <w:tab w:val="left" w:pos="0"/>
          <w:tab w:val="left" w:pos="709"/>
        </w:tabs>
        <w:spacing w:after="0"/>
        <w:ind w:left="0" w:firstLine="0"/>
        <w:rPr>
          <w:rFonts w:cs="Arial"/>
          <w:szCs w:val="22"/>
        </w:rPr>
      </w:pPr>
      <w:r w:rsidRPr="00A5668E">
        <w:rPr>
          <w:rFonts w:cs="Arial"/>
          <w:szCs w:val="22"/>
        </w:rPr>
        <w:t>Функциональной валютой</w:t>
      </w:r>
      <w:r w:rsidR="00A3472B" w:rsidRPr="00A5668E">
        <w:rPr>
          <w:rFonts w:cs="Arial"/>
          <w:szCs w:val="22"/>
        </w:rPr>
        <w:t xml:space="preserve"> ВОИС является швейцарский франк</w:t>
      </w:r>
      <w:r w:rsidR="00701126" w:rsidRPr="00A5668E">
        <w:rPr>
          <w:rFonts w:cs="Arial"/>
          <w:szCs w:val="22"/>
        </w:rPr>
        <w:t xml:space="preserve">. </w:t>
      </w:r>
      <w:r w:rsidR="00A3472B" w:rsidRPr="00A5668E">
        <w:rPr>
          <w:rFonts w:cs="Arial"/>
          <w:szCs w:val="22"/>
        </w:rPr>
        <w:t>Все операции, производимые в других валютах, конвертируются в швейцарские франки</w:t>
      </w:r>
      <w:r w:rsidR="00701126" w:rsidRPr="00A5668E">
        <w:rPr>
          <w:rFonts w:cs="Arial"/>
          <w:szCs w:val="22"/>
        </w:rPr>
        <w:t xml:space="preserve"> </w:t>
      </w:r>
      <w:r w:rsidR="00A3472B" w:rsidRPr="00A5668E">
        <w:rPr>
          <w:rFonts w:cs="Arial"/>
          <w:szCs w:val="22"/>
        </w:rPr>
        <w:t xml:space="preserve">с </w:t>
      </w:r>
      <w:r w:rsidR="00A3472B" w:rsidRPr="00A5668E">
        <w:rPr>
          <w:rFonts w:cs="Arial"/>
          <w:snapToGrid w:val="0"/>
          <w:szCs w:val="22"/>
        </w:rPr>
        <w:t>применени</w:t>
      </w:r>
      <w:r w:rsidR="00A3472B" w:rsidRPr="00A5668E">
        <w:rPr>
          <w:rFonts w:cs="Arial"/>
          <w:szCs w:val="22"/>
        </w:rPr>
        <w:t xml:space="preserve">ем </w:t>
      </w:r>
      <w:r w:rsidR="00A3472B" w:rsidRPr="00A5668E">
        <w:t>операционных обменных курсов ООН (ООКООН), действовавших на день операции</w:t>
      </w:r>
      <w:r w:rsidR="00701126" w:rsidRPr="00A5668E">
        <w:rPr>
          <w:rFonts w:cs="Arial"/>
          <w:szCs w:val="22"/>
        </w:rPr>
        <w:t xml:space="preserve">.  </w:t>
      </w:r>
      <w:r w:rsidR="00A3472B" w:rsidRPr="00A5668E">
        <w:rPr>
          <w:rFonts w:cs="Arial"/>
          <w:szCs w:val="22"/>
        </w:rPr>
        <w:t>Как реализованные, так и нереализованные прибыли и</w:t>
      </w:r>
      <w:r w:rsidR="00701126" w:rsidRPr="00A5668E">
        <w:rPr>
          <w:rFonts w:cs="Arial"/>
          <w:szCs w:val="22"/>
        </w:rPr>
        <w:t xml:space="preserve"> </w:t>
      </w:r>
      <w:r w:rsidR="00A3472B" w:rsidRPr="00A5668E">
        <w:rPr>
          <w:rFonts w:cs="Arial"/>
          <w:szCs w:val="22"/>
        </w:rPr>
        <w:t>убытки, связанные с совершением таких операций и</w:t>
      </w:r>
      <w:r w:rsidR="00701126" w:rsidRPr="00A5668E">
        <w:rPr>
          <w:rFonts w:cs="Arial"/>
          <w:szCs w:val="22"/>
        </w:rPr>
        <w:t xml:space="preserve"> </w:t>
      </w:r>
      <w:r w:rsidR="00A3472B" w:rsidRPr="00A5668E">
        <w:rPr>
          <w:rFonts w:cs="Arial"/>
          <w:szCs w:val="22"/>
        </w:rPr>
        <w:t xml:space="preserve">конвертацией активов и </w:t>
      </w:r>
      <w:r w:rsidR="0074510C" w:rsidRPr="0074510C">
        <w:rPr>
          <w:rFonts w:cs="Arial"/>
          <w:szCs w:val="22"/>
        </w:rPr>
        <w:t>обязательств</w:t>
      </w:r>
      <w:r w:rsidR="00411A80" w:rsidRPr="00A5668E">
        <w:rPr>
          <w:rFonts w:cs="Arial"/>
          <w:szCs w:val="22"/>
        </w:rPr>
        <w:t>,</w:t>
      </w:r>
      <w:r w:rsidR="00A3472B" w:rsidRPr="00A5668E">
        <w:rPr>
          <w:rFonts w:cs="Arial"/>
          <w:szCs w:val="22"/>
        </w:rPr>
        <w:t xml:space="preserve"> выраженных в </w:t>
      </w:r>
      <w:r w:rsidR="0074510C">
        <w:rPr>
          <w:rFonts w:cs="Arial"/>
          <w:szCs w:val="22"/>
        </w:rPr>
        <w:t xml:space="preserve">иных </w:t>
      </w:r>
      <w:r w:rsidR="00A3472B" w:rsidRPr="00A5668E">
        <w:rPr>
          <w:rFonts w:cs="Arial"/>
          <w:szCs w:val="22"/>
        </w:rPr>
        <w:t xml:space="preserve">валютах, </w:t>
      </w:r>
      <w:r w:rsidR="0074510C">
        <w:rPr>
          <w:rFonts w:cs="Arial"/>
          <w:szCs w:val="22"/>
        </w:rPr>
        <w:t xml:space="preserve">кроме </w:t>
      </w:r>
      <w:r w:rsidRPr="00A5668E">
        <w:rPr>
          <w:rFonts w:cs="Arial"/>
          <w:szCs w:val="22"/>
        </w:rPr>
        <w:t xml:space="preserve">функциональной </w:t>
      </w:r>
      <w:r w:rsidR="0074510C">
        <w:rPr>
          <w:rFonts w:cs="Arial"/>
          <w:szCs w:val="22"/>
        </w:rPr>
        <w:t>валюты</w:t>
      </w:r>
      <w:r w:rsidR="00701126" w:rsidRPr="00A5668E">
        <w:rPr>
          <w:rFonts w:cs="Arial"/>
          <w:szCs w:val="22"/>
        </w:rPr>
        <w:t xml:space="preserve"> </w:t>
      </w:r>
      <w:r w:rsidR="00A3472B" w:rsidRPr="00A5668E">
        <w:rPr>
          <w:rFonts w:cs="Arial"/>
          <w:szCs w:val="22"/>
        </w:rPr>
        <w:t>ВОИС</w:t>
      </w:r>
      <w:r w:rsidR="00411A80" w:rsidRPr="00A5668E">
        <w:rPr>
          <w:rFonts w:cs="Arial"/>
          <w:szCs w:val="22"/>
        </w:rPr>
        <w:t>,</w:t>
      </w:r>
      <w:r w:rsidR="00A3472B" w:rsidRPr="00A5668E">
        <w:rPr>
          <w:rFonts w:cs="Arial"/>
          <w:szCs w:val="22"/>
        </w:rPr>
        <w:t xml:space="preserve"> </w:t>
      </w:r>
      <w:r w:rsidR="00A3472B" w:rsidRPr="00A5668E">
        <w:rPr>
          <w:rFonts w:cs="Arial"/>
          <w:szCs w:val="24"/>
        </w:rPr>
        <w:t>по состоянию на</w:t>
      </w:r>
      <w:r w:rsidR="00A3472B" w:rsidRPr="00A5668E">
        <w:rPr>
          <w:rFonts w:cs="Arial"/>
          <w:szCs w:val="22"/>
        </w:rPr>
        <w:t xml:space="preserve"> отчетную дату, </w:t>
      </w:r>
      <w:r w:rsidR="0035317F" w:rsidRPr="00A5668E">
        <w:rPr>
          <w:rFonts w:cs="Arial"/>
          <w:szCs w:val="22"/>
        </w:rPr>
        <w:t xml:space="preserve">отражаются в </w:t>
      </w:r>
      <w:r w:rsidR="0074510C" w:rsidRPr="00A5668E">
        <w:rPr>
          <w:rFonts w:cs="Arial"/>
          <w:szCs w:val="22"/>
        </w:rPr>
        <w:t>о</w:t>
      </w:r>
      <w:r w:rsidR="00B7164C" w:rsidRPr="00A5668E">
        <w:rPr>
          <w:rFonts w:cs="Arial"/>
          <w:szCs w:val="22"/>
        </w:rPr>
        <w:t>тчет</w:t>
      </w:r>
      <w:r w:rsidR="0035317F" w:rsidRPr="00A5668E">
        <w:rPr>
          <w:rFonts w:cs="Arial"/>
          <w:szCs w:val="22"/>
        </w:rPr>
        <w:t>е</w:t>
      </w:r>
      <w:r w:rsidR="00B7164C" w:rsidRPr="00A5668E">
        <w:rPr>
          <w:rFonts w:cs="Arial"/>
          <w:szCs w:val="22"/>
        </w:rPr>
        <w:t xml:space="preserve"> о финансовых результатах</w:t>
      </w:r>
      <w:r w:rsidR="00701126" w:rsidRPr="00A5668E">
        <w:rPr>
          <w:rFonts w:cs="Arial"/>
          <w:szCs w:val="22"/>
        </w:rPr>
        <w:t>.</w:t>
      </w:r>
    </w:p>
    <w:p w:rsidR="00701126" w:rsidRPr="00A5668E" w:rsidRDefault="00701126" w:rsidP="00131284">
      <w:pPr>
        <w:pStyle w:val="Style3"/>
        <w:spacing w:after="0"/>
        <w:rPr>
          <w:rFonts w:cs="Arial"/>
          <w:szCs w:val="22"/>
        </w:rPr>
      </w:pPr>
    </w:p>
    <w:p w:rsidR="00701126" w:rsidRPr="00A5668E" w:rsidRDefault="0028238D" w:rsidP="00915477">
      <w:pPr>
        <w:pStyle w:val="Style3Bold"/>
        <w:spacing w:after="0"/>
        <w:rPr>
          <w:rFonts w:cs="Arial"/>
          <w:szCs w:val="22"/>
        </w:rPr>
      </w:pPr>
      <w:r w:rsidRPr="00A5668E">
        <w:t>Отражение доходов</w:t>
      </w:r>
    </w:p>
    <w:p w:rsidR="00701126" w:rsidRPr="00A5668E" w:rsidRDefault="00701126" w:rsidP="00915477">
      <w:pPr>
        <w:rPr>
          <w:szCs w:val="22"/>
          <w:lang w:val="ru-RU"/>
        </w:rPr>
      </w:pPr>
    </w:p>
    <w:p w:rsidR="00701126" w:rsidRPr="00A5668E" w:rsidRDefault="0028238D" w:rsidP="00487A42">
      <w:pPr>
        <w:pStyle w:val="Style3"/>
        <w:numPr>
          <w:ilvl w:val="0"/>
          <w:numId w:val="14"/>
        </w:numPr>
        <w:tabs>
          <w:tab w:val="left" w:pos="0"/>
          <w:tab w:val="left" w:pos="709"/>
        </w:tabs>
        <w:spacing w:after="0"/>
        <w:ind w:left="0" w:firstLine="0"/>
        <w:rPr>
          <w:rFonts w:cs="Arial"/>
          <w:szCs w:val="22"/>
        </w:rPr>
      </w:pPr>
      <w:r w:rsidRPr="00A5668E">
        <w:t>Доход от валютных операций, представляющий собой пошлины за подачу заявок в рамках системы Договора о патентной кооперации (</w:t>
      </w:r>
      <w:r w:rsidRPr="00A5668E">
        <w:rPr>
          <w:lang w:val="en-US"/>
        </w:rPr>
        <w:t>PCT</w:t>
      </w:r>
      <w:r w:rsidRPr="00A5668E">
        <w:t>), Мадридской и Гаагской систем</w:t>
      </w:r>
      <w:r w:rsidR="0074510C">
        <w:t>,</w:t>
      </w:r>
      <w:r w:rsidRPr="00A5668E">
        <w:t xml:space="preserve"> отражается в учете </w:t>
      </w:r>
      <w:r w:rsidR="0074510C">
        <w:t>на дату</w:t>
      </w:r>
      <w:r w:rsidRPr="00A5668E">
        <w:t xml:space="preserve"> публикации заявок. Доход от пошлин, полученный за заявки, не опубликованные на дату формирования отчетности</w:t>
      </w:r>
      <w:r w:rsidR="0074510C">
        <w:t>,</w:t>
      </w:r>
      <w:r w:rsidRPr="00A5668E">
        <w:t xml:space="preserve"> отражается как отсроченный до момента завершения публикации. Часть пошлин, относящихся к заявкам, подаваемым по процедуре РСТ, касающаяся стоимости перевода отчетов о патентоспособности с языков кроме английского, и полученная после публикации заявок, также отражается как отсроченный доход до завершения перевода.  Все остальные пошлины, взимаемые в рамках системы РСТ и Мадридской и Гаагской систем, отражаются в учете после оказания услуг, за которые они взимаются. Доход от публикаций и доход за </w:t>
      </w:r>
      <w:r w:rsidRPr="00A5668E">
        <w:rPr>
          <w:snapToGrid w:val="0"/>
        </w:rPr>
        <w:t>услуг</w:t>
      </w:r>
      <w:r w:rsidRPr="00A5668E">
        <w:t xml:space="preserve">и в области арбитража и посредничества отражается в учете после завершения передачи соответствующей </w:t>
      </w:r>
      <w:r w:rsidRPr="00A5668E">
        <w:rPr>
          <w:rStyle w:val="BodyTextChar"/>
          <w:color w:val="000000"/>
          <w:lang w:val="ru-RU" w:eastAsia="el-GR"/>
        </w:rPr>
        <w:t>продук</w:t>
      </w:r>
      <w:r w:rsidRPr="00A5668E">
        <w:t>ции или оказания соответствующих услуг.</w:t>
      </w:r>
    </w:p>
    <w:p w:rsidR="00701126" w:rsidRPr="00A5668E" w:rsidRDefault="00701126" w:rsidP="00915477">
      <w:pPr>
        <w:pStyle w:val="Style3"/>
        <w:spacing w:after="0"/>
        <w:rPr>
          <w:rFonts w:cs="Arial"/>
          <w:szCs w:val="22"/>
        </w:rPr>
      </w:pPr>
    </w:p>
    <w:p w:rsidR="00701126" w:rsidRPr="00A5668E" w:rsidRDefault="0028238D" w:rsidP="00487A42">
      <w:pPr>
        <w:pStyle w:val="Style3"/>
        <w:numPr>
          <w:ilvl w:val="0"/>
          <w:numId w:val="14"/>
        </w:numPr>
        <w:tabs>
          <w:tab w:val="left" w:pos="0"/>
          <w:tab w:val="left" w:pos="709"/>
        </w:tabs>
        <w:spacing w:after="0"/>
        <w:ind w:left="0" w:firstLine="0"/>
        <w:rPr>
          <w:rFonts w:cs="Arial"/>
          <w:szCs w:val="22"/>
        </w:rPr>
      </w:pPr>
      <w:r w:rsidRPr="00A5668E">
        <w:t xml:space="preserve">Доход от невалютных операций, например, добровольных взносов, поступающих на специальные счета, в отношении которого существуют соглашения, предусматривающие обеспечение исполнения, отражается в учете в форме дохода на момент, когда соответствующее соглашение </w:t>
      </w:r>
      <w:r w:rsidRPr="0074510C">
        <w:t>приобре</w:t>
      </w:r>
      <w:r w:rsidRPr="00A5668E">
        <w:t xml:space="preserve">тает обязательную силу, исключая случаи, когда соглашение содержит условия о неденежном исполнении или возврате </w:t>
      </w:r>
      <w:r w:rsidRPr="00A5668E">
        <w:lastRenderedPageBreak/>
        <w:t>неистраченных остатков средств.  Такие соглашения требуют первоначального отражения обязательства, позволяющего отразить отсрочку в поступлении дохода, после чего доход отражается по мере исполнения обязательства путем исполнения конкретных условий соглашения.</w:t>
      </w:r>
    </w:p>
    <w:p w:rsidR="00701126" w:rsidRPr="00A5668E" w:rsidRDefault="00701126" w:rsidP="00915477">
      <w:pPr>
        <w:pStyle w:val="Style3"/>
        <w:spacing w:after="0"/>
        <w:rPr>
          <w:rFonts w:cs="Arial"/>
          <w:szCs w:val="22"/>
        </w:rPr>
      </w:pPr>
    </w:p>
    <w:p w:rsidR="00701126" w:rsidRPr="00A5668E" w:rsidRDefault="00CF5B10" w:rsidP="00487A42">
      <w:pPr>
        <w:pStyle w:val="Style3"/>
        <w:numPr>
          <w:ilvl w:val="0"/>
          <w:numId w:val="14"/>
        </w:numPr>
        <w:tabs>
          <w:tab w:val="left" w:pos="0"/>
          <w:tab w:val="left" w:pos="709"/>
        </w:tabs>
        <w:spacing w:after="0"/>
        <w:ind w:left="0" w:firstLine="0"/>
        <w:rPr>
          <w:rFonts w:cs="Arial"/>
          <w:szCs w:val="22"/>
        </w:rPr>
      </w:pPr>
      <w:r w:rsidRPr="00A5668E">
        <w:t xml:space="preserve">Начисленные взносы отражаются в учете как доход в начале каждого года бюджетного периода, </w:t>
      </w:r>
      <w:r w:rsidR="0074510C">
        <w:t xml:space="preserve">в котором произошло </w:t>
      </w:r>
      <w:r w:rsidRPr="00A5668E">
        <w:t>их начисление.</w:t>
      </w:r>
    </w:p>
    <w:p w:rsidR="00701126" w:rsidRPr="00A5668E" w:rsidRDefault="00701126" w:rsidP="00131284">
      <w:pPr>
        <w:pStyle w:val="Style3Bold"/>
        <w:spacing w:after="0"/>
        <w:rPr>
          <w:rFonts w:cs="Arial"/>
          <w:szCs w:val="22"/>
        </w:rPr>
      </w:pPr>
    </w:p>
    <w:p w:rsidR="00701126" w:rsidRPr="00A5668E" w:rsidRDefault="00B10048" w:rsidP="00915477">
      <w:pPr>
        <w:pStyle w:val="Style3Bold"/>
        <w:spacing w:after="0"/>
        <w:rPr>
          <w:rFonts w:cs="Arial"/>
          <w:szCs w:val="22"/>
        </w:rPr>
      </w:pPr>
      <w:r w:rsidRPr="00A5668E">
        <w:t>Отражение расходов</w:t>
      </w:r>
    </w:p>
    <w:p w:rsidR="00701126" w:rsidRPr="00A5668E" w:rsidRDefault="00701126" w:rsidP="00915477">
      <w:pPr>
        <w:pStyle w:val="Style3"/>
        <w:spacing w:after="0"/>
        <w:rPr>
          <w:rFonts w:cs="Arial"/>
          <w:szCs w:val="22"/>
        </w:rPr>
      </w:pPr>
    </w:p>
    <w:p w:rsidR="00701126" w:rsidRPr="00A5668E" w:rsidRDefault="0035210D" w:rsidP="00487A42">
      <w:pPr>
        <w:pStyle w:val="Style3"/>
        <w:numPr>
          <w:ilvl w:val="0"/>
          <w:numId w:val="14"/>
        </w:numPr>
        <w:tabs>
          <w:tab w:val="left" w:pos="0"/>
          <w:tab w:val="left" w:pos="709"/>
        </w:tabs>
        <w:spacing w:after="0"/>
        <w:ind w:left="0" w:firstLine="0"/>
        <w:rPr>
          <w:rFonts w:cs="Arial"/>
          <w:szCs w:val="22"/>
        </w:rPr>
      </w:pPr>
      <w:r w:rsidRPr="00A5668E">
        <w:rPr>
          <w:rFonts w:cs="Arial"/>
          <w:szCs w:val="22"/>
        </w:rPr>
        <w:t>Расходы</w:t>
      </w:r>
      <w:r w:rsidR="00701126" w:rsidRPr="00A5668E">
        <w:rPr>
          <w:rFonts w:cs="Arial"/>
          <w:szCs w:val="22"/>
        </w:rPr>
        <w:t xml:space="preserve"> </w:t>
      </w:r>
      <w:r w:rsidR="00B10048" w:rsidRPr="00A5668E">
        <w:rPr>
          <w:rFonts w:cs="Arial"/>
          <w:szCs w:val="22"/>
        </w:rPr>
        <w:t xml:space="preserve">отражаются в учете по мере получения </w:t>
      </w:r>
      <w:r w:rsidR="00B10048" w:rsidRPr="00A5668E">
        <w:rPr>
          <w:rStyle w:val="BodyTextChar"/>
          <w:color w:val="000000"/>
          <w:szCs w:val="22"/>
          <w:lang w:val="ru-RU" w:eastAsia="el-GR"/>
        </w:rPr>
        <w:t>продук</w:t>
      </w:r>
      <w:r w:rsidR="00B10048" w:rsidRPr="00A5668E">
        <w:rPr>
          <w:rFonts w:cs="Arial"/>
          <w:szCs w:val="22"/>
        </w:rPr>
        <w:t xml:space="preserve">ции и оказания </w:t>
      </w:r>
      <w:r w:rsidR="00B10048" w:rsidRPr="00A5668E">
        <w:rPr>
          <w:rFonts w:cs="Arial"/>
          <w:snapToGrid w:val="0"/>
          <w:szCs w:val="22"/>
        </w:rPr>
        <w:t>услуг</w:t>
      </w:r>
      <w:r w:rsidR="00701126" w:rsidRPr="00A5668E">
        <w:rPr>
          <w:rFonts w:cs="Arial"/>
          <w:szCs w:val="22"/>
        </w:rPr>
        <w:t>.</w:t>
      </w:r>
    </w:p>
    <w:p w:rsidR="00701126" w:rsidRPr="00A5668E" w:rsidRDefault="00701126" w:rsidP="00131284">
      <w:pPr>
        <w:pStyle w:val="Style3Bold"/>
        <w:spacing w:after="0"/>
        <w:rPr>
          <w:rFonts w:cs="Arial"/>
          <w:b w:val="0"/>
          <w:szCs w:val="22"/>
        </w:rPr>
      </w:pPr>
    </w:p>
    <w:p w:rsidR="00701126" w:rsidRPr="00A5668E" w:rsidRDefault="00B10048" w:rsidP="0091737F">
      <w:pPr>
        <w:pStyle w:val="Style3Bold"/>
        <w:spacing w:after="0"/>
        <w:rPr>
          <w:rFonts w:cs="Arial"/>
          <w:szCs w:val="22"/>
        </w:rPr>
      </w:pPr>
      <w:r w:rsidRPr="00A5668E">
        <w:rPr>
          <w:lang w:val="en-US"/>
        </w:rPr>
        <w:t>Дебиторская задолженность</w:t>
      </w:r>
    </w:p>
    <w:p w:rsidR="00701126" w:rsidRPr="00A5668E" w:rsidRDefault="00701126" w:rsidP="0091737F">
      <w:pPr>
        <w:pStyle w:val="Style3Bold"/>
        <w:spacing w:after="0"/>
        <w:rPr>
          <w:rFonts w:cs="Arial"/>
          <w:b w:val="0"/>
          <w:szCs w:val="22"/>
        </w:rPr>
      </w:pPr>
    </w:p>
    <w:p w:rsidR="00701126" w:rsidRPr="00A5668E" w:rsidRDefault="0041285C" w:rsidP="00487A42">
      <w:pPr>
        <w:pStyle w:val="Style3"/>
        <w:numPr>
          <w:ilvl w:val="0"/>
          <w:numId w:val="14"/>
        </w:numPr>
        <w:tabs>
          <w:tab w:val="left" w:pos="0"/>
          <w:tab w:val="left" w:pos="709"/>
        </w:tabs>
        <w:spacing w:after="0"/>
        <w:ind w:left="0" w:firstLine="0"/>
        <w:rPr>
          <w:rFonts w:cs="Arial"/>
          <w:szCs w:val="22"/>
        </w:rPr>
      </w:pPr>
      <w:r w:rsidRPr="00A5668E">
        <w:t>Дебиторская задолженность по валютным операциям касается пошлин, взимаемых с пользователей услуг ВОИС, реализуемых</w:t>
      </w:r>
      <w:r w:rsidR="0066550D">
        <w:t xml:space="preserve"> через</w:t>
      </w:r>
      <w:r w:rsidRPr="00A5668E">
        <w:t xml:space="preserve"> систему </w:t>
      </w:r>
      <w:r w:rsidRPr="00A5668E">
        <w:rPr>
          <w:lang w:val="en-US"/>
        </w:rPr>
        <w:t>PCT</w:t>
      </w:r>
      <w:r w:rsidRPr="00A5668E">
        <w:t xml:space="preserve">, Мадридскую и Гаагскую системы. Их оценка происходит по справедливой стоимости сумм, уплачиваемых в виде пошлин </w:t>
      </w:r>
      <w:r w:rsidRPr="00A5668E">
        <w:rPr>
          <w:lang w:val="en-US"/>
        </w:rPr>
        <w:t>PCT</w:t>
      </w:r>
      <w:r w:rsidRPr="00A5668E">
        <w:t>, Мадридской и Гаагской систем после подачи международных заявок.</w:t>
      </w:r>
    </w:p>
    <w:p w:rsidR="00701126" w:rsidRPr="00A5668E" w:rsidRDefault="00701126" w:rsidP="0091737F">
      <w:pPr>
        <w:pStyle w:val="Style3"/>
        <w:spacing w:after="0"/>
        <w:rPr>
          <w:rFonts w:cs="Arial"/>
          <w:szCs w:val="22"/>
        </w:rPr>
      </w:pPr>
    </w:p>
    <w:p w:rsidR="00701126" w:rsidRPr="00A5668E" w:rsidRDefault="0041285C" w:rsidP="00487A42">
      <w:pPr>
        <w:pStyle w:val="Style3"/>
        <w:numPr>
          <w:ilvl w:val="0"/>
          <w:numId w:val="14"/>
        </w:numPr>
        <w:tabs>
          <w:tab w:val="left" w:pos="0"/>
          <w:tab w:val="left" w:pos="709"/>
        </w:tabs>
        <w:spacing w:after="0"/>
        <w:ind w:left="0" w:firstLine="0"/>
        <w:rPr>
          <w:rFonts w:cs="Arial"/>
          <w:szCs w:val="22"/>
        </w:rPr>
      </w:pPr>
      <w:r w:rsidRPr="00A5668E">
        <w:t>Дебиторская задолженность по невалютным операциям включает начисленные</w:t>
      </w:r>
      <w:r w:rsidR="00314EFE">
        <w:t xml:space="preserve">, но </w:t>
      </w:r>
      <w:r w:rsidR="00314EFE" w:rsidRPr="00A5668E">
        <w:t xml:space="preserve">еще не собранные </w:t>
      </w:r>
      <w:r w:rsidRPr="00A5668E">
        <w:t xml:space="preserve">взносы. Их оценка происходит по справедливой стоимости причитающейся суммы взноса.  Фонд на покрытие безнадёжной к взысканию дебиторской задолженности отражается в сумме, равной объему начисленных взносов, «замороженных» по решению </w:t>
      </w:r>
      <w:r w:rsidR="00314EFE">
        <w:t xml:space="preserve">государств-членов </w:t>
      </w:r>
      <w:r w:rsidRPr="00A5668E">
        <w:t>и взносов, причитавшихся с государств-членов, утративших право голоса в соответствии с положениями статьи 11 Конвенции ВОИС.</w:t>
      </w:r>
    </w:p>
    <w:p w:rsidR="00701126" w:rsidRPr="00A5668E" w:rsidRDefault="00701126" w:rsidP="00131284">
      <w:pPr>
        <w:pStyle w:val="Style3Bold"/>
        <w:spacing w:after="0"/>
        <w:rPr>
          <w:rFonts w:cs="Arial"/>
          <w:szCs w:val="22"/>
        </w:rPr>
      </w:pPr>
    </w:p>
    <w:p w:rsidR="00701126" w:rsidRPr="00A5668E" w:rsidRDefault="0035210D" w:rsidP="001F563B">
      <w:pPr>
        <w:pStyle w:val="Style3"/>
        <w:spacing w:after="0"/>
        <w:rPr>
          <w:rFonts w:cs="Arial"/>
          <w:b/>
          <w:szCs w:val="22"/>
        </w:rPr>
      </w:pPr>
      <w:r w:rsidRPr="00A5668E">
        <w:rPr>
          <w:rFonts w:cs="Arial"/>
          <w:b/>
          <w:szCs w:val="22"/>
        </w:rPr>
        <w:t>Товарно-материальные запасы</w:t>
      </w:r>
    </w:p>
    <w:p w:rsidR="00701126" w:rsidRPr="00A5668E" w:rsidRDefault="00701126" w:rsidP="001F563B">
      <w:pPr>
        <w:pStyle w:val="Style3Bold"/>
        <w:spacing w:after="0"/>
        <w:rPr>
          <w:rFonts w:cs="Arial"/>
          <w:b w:val="0"/>
          <w:szCs w:val="22"/>
        </w:rPr>
      </w:pPr>
    </w:p>
    <w:p w:rsidR="00701126" w:rsidRPr="00A5668E" w:rsidRDefault="00603CCE" w:rsidP="00487A42">
      <w:pPr>
        <w:pStyle w:val="Style3"/>
        <w:numPr>
          <w:ilvl w:val="0"/>
          <w:numId w:val="14"/>
        </w:numPr>
        <w:tabs>
          <w:tab w:val="left" w:pos="0"/>
          <w:tab w:val="left" w:pos="709"/>
        </w:tabs>
        <w:spacing w:after="0"/>
        <w:ind w:left="0" w:firstLine="0"/>
        <w:rPr>
          <w:rFonts w:cs="Arial"/>
          <w:szCs w:val="22"/>
        </w:rPr>
      </w:pPr>
      <w:r w:rsidRPr="00A5668E">
        <w:t>Товарно-материальные запасы включают стоимость публикаций, предназначенных для продажи и публикаций, распространяемых бесплатно, стоимость материалов, используемых при подготовке публикаций и стоимость товаров</w:t>
      </w:r>
      <w:r w:rsidR="003A2303">
        <w:t xml:space="preserve">, предназначенных </w:t>
      </w:r>
      <w:r w:rsidRPr="00A5668E">
        <w:t>для розничной реализации.  Совокупная стоимость готовых публикаций определяется по средней стоимости печатной страницы (исключая затраты на маркетинг и реализацию), умноженной на число страниц материалов, находящихся в хранилище п</w:t>
      </w:r>
      <w:r w:rsidR="003A2303">
        <w:t xml:space="preserve">ечатных материалов, с поправкой на базе более низкого из двух </w:t>
      </w:r>
      <w:r w:rsidR="003A2303">
        <w:rPr>
          <w:snapToGrid w:val="0"/>
        </w:rPr>
        <w:t>показател</w:t>
      </w:r>
      <w:r w:rsidR="003A2303">
        <w:t>ей: себестоимости или чистой реализационной стоимости</w:t>
      </w:r>
      <w:r w:rsidRPr="00A5668E">
        <w:t>.  Стоимость публикаций, изымаемых из оборота или бесплатного распределения</w:t>
      </w:r>
      <w:r w:rsidR="003A2303">
        <w:t>,</w:t>
      </w:r>
      <w:r w:rsidRPr="00A5668E">
        <w:t xml:space="preserve"> списывается в течение года, в котор</w:t>
      </w:r>
      <w:r w:rsidR="005F6CF6">
        <w:t>о</w:t>
      </w:r>
      <w:r w:rsidRPr="00A5668E">
        <w:t>м они признаются устаревшими.</w:t>
      </w:r>
    </w:p>
    <w:p w:rsidR="00701126" w:rsidRPr="00A5668E" w:rsidRDefault="00701126" w:rsidP="001F563B">
      <w:pPr>
        <w:rPr>
          <w:szCs w:val="22"/>
          <w:lang w:val="ru-RU"/>
        </w:rPr>
      </w:pPr>
    </w:p>
    <w:p w:rsidR="00701126" w:rsidRPr="00A5668E" w:rsidRDefault="00595A8D" w:rsidP="00487A42">
      <w:pPr>
        <w:pStyle w:val="Style3"/>
        <w:numPr>
          <w:ilvl w:val="0"/>
          <w:numId w:val="14"/>
        </w:numPr>
        <w:tabs>
          <w:tab w:val="left" w:pos="0"/>
          <w:tab w:val="left" w:pos="709"/>
        </w:tabs>
        <w:spacing w:after="0"/>
        <w:ind w:left="0" w:firstLine="0"/>
        <w:rPr>
          <w:rFonts w:cs="Arial"/>
          <w:szCs w:val="22"/>
        </w:rPr>
      </w:pPr>
      <w:r w:rsidRPr="00A5668E">
        <w:t xml:space="preserve">Ежегодно проводится инвентаризация всех запасов печатных материалов и реализуемой </w:t>
      </w:r>
      <w:r w:rsidRPr="00A5668E">
        <w:rPr>
          <w:rStyle w:val="BodyTextChar"/>
          <w:color w:val="000000"/>
          <w:lang w:val="ru-RU" w:eastAsia="el-GR"/>
        </w:rPr>
        <w:t>продук</w:t>
      </w:r>
      <w:r w:rsidRPr="00A5668E">
        <w:t xml:space="preserve">ции, имеющихся в пунктах розничной </w:t>
      </w:r>
      <w:r w:rsidR="003A2303">
        <w:t>продажи</w:t>
      </w:r>
      <w:r w:rsidRPr="00A5668E">
        <w:t xml:space="preserve">. Ведется также постоянный учет печатных материалов, </w:t>
      </w:r>
      <w:r w:rsidR="003A2303">
        <w:t xml:space="preserve">предназначенных </w:t>
      </w:r>
      <w:r w:rsidRPr="00A5668E">
        <w:t>для продажи, а в течение года производятся выборки и подсчеты для определения объема остатков материалов. В</w:t>
      </w:r>
      <w:r w:rsidR="003A2303">
        <w:t> </w:t>
      </w:r>
      <w:r w:rsidRPr="00A5668E">
        <w:t xml:space="preserve">конце каждого года материалы, изъятые из каталога публикаций для продажи или свободного </w:t>
      </w:r>
      <w:r w:rsidR="003A2303" w:rsidRPr="00536073">
        <w:t>распростран</w:t>
      </w:r>
      <w:r w:rsidR="003A2303">
        <w:t>ения</w:t>
      </w:r>
      <w:r w:rsidRPr="00A5668E">
        <w:t xml:space="preserve">, а также материалы, для которых не планируется свободное </w:t>
      </w:r>
      <w:r w:rsidR="003A2303" w:rsidRPr="00536073">
        <w:t>распростран</w:t>
      </w:r>
      <w:r w:rsidR="003A2303">
        <w:t>ение</w:t>
      </w:r>
      <w:r w:rsidRPr="00A5668E">
        <w:t xml:space="preserve"> или продажа в будущем, выводятся из хранилища, а их стоимость  полностью списывается.</w:t>
      </w:r>
    </w:p>
    <w:p w:rsidR="00701126" w:rsidRPr="00A5668E" w:rsidRDefault="00701126" w:rsidP="001F563B">
      <w:pPr>
        <w:pStyle w:val="Style3"/>
        <w:spacing w:after="0"/>
        <w:rPr>
          <w:rFonts w:cs="Arial"/>
          <w:szCs w:val="22"/>
        </w:rPr>
      </w:pPr>
    </w:p>
    <w:p w:rsidR="00701126" w:rsidRPr="00A5668E" w:rsidRDefault="000017AE" w:rsidP="00487A42">
      <w:pPr>
        <w:pStyle w:val="Style3"/>
        <w:numPr>
          <w:ilvl w:val="0"/>
          <w:numId w:val="14"/>
        </w:numPr>
        <w:tabs>
          <w:tab w:val="left" w:pos="0"/>
          <w:tab w:val="left" w:pos="709"/>
        </w:tabs>
        <w:spacing w:after="0"/>
        <w:ind w:left="0" w:firstLine="0"/>
        <w:rPr>
          <w:rFonts w:cs="Arial"/>
          <w:szCs w:val="22"/>
        </w:rPr>
      </w:pPr>
      <w:r w:rsidRPr="00A5668E">
        <w:t>Стоимость бумаги и иных производственных запасов определялась по методу расходования в порядке поступления (</w:t>
      </w:r>
      <w:r w:rsidRPr="00A5668E">
        <w:rPr>
          <w:lang w:val="en-US"/>
        </w:rPr>
        <w:t>FIFO</w:t>
      </w:r>
      <w:r w:rsidRPr="00A5668E">
        <w:t xml:space="preserve">). Стоимость </w:t>
      </w:r>
      <w:r w:rsidRPr="00A5668E">
        <w:rPr>
          <w:rStyle w:val="BodyTextChar"/>
          <w:color w:val="000000"/>
          <w:lang w:val="ru-RU" w:eastAsia="el-GR"/>
        </w:rPr>
        <w:t>продук</w:t>
      </w:r>
      <w:r w:rsidRPr="00A5668E">
        <w:t>ции в пунктах розничной реализации оценивается по себестоимости для Организации и понижается для отражения ее чистой реализационной стоимости в случае ее повреждения или старения.  Никакие товарно-материальные запасы не используются в качестве обеспечения обязательств.</w:t>
      </w:r>
    </w:p>
    <w:p w:rsidR="00701126" w:rsidRPr="00A5668E" w:rsidRDefault="00701126" w:rsidP="00131284">
      <w:pPr>
        <w:pStyle w:val="Style3Bold"/>
        <w:spacing w:after="0"/>
        <w:rPr>
          <w:rFonts w:cs="Arial"/>
          <w:szCs w:val="22"/>
        </w:rPr>
      </w:pPr>
    </w:p>
    <w:p w:rsidR="00701126" w:rsidRPr="00A5668E" w:rsidRDefault="0035210D" w:rsidP="00131284">
      <w:pPr>
        <w:pStyle w:val="Style3Bold"/>
        <w:spacing w:after="0"/>
        <w:rPr>
          <w:rFonts w:cs="Arial"/>
          <w:szCs w:val="22"/>
        </w:rPr>
      </w:pPr>
      <w:r w:rsidRPr="00A5668E">
        <w:rPr>
          <w:rFonts w:cs="Arial"/>
          <w:szCs w:val="22"/>
        </w:rPr>
        <w:t>Оборудование</w:t>
      </w:r>
    </w:p>
    <w:p w:rsidR="00701126" w:rsidRPr="00A5668E" w:rsidRDefault="00701126" w:rsidP="00131284">
      <w:pPr>
        <w:pStyle w:val="Style3Bold"/>
        <w:spacing w:after="0"/>
        <w:rPr>
          <w:rFonts w:cs="Arial"/>
          <w:szCs w:val="22"/>
        </w:rPr>
      </w:pPr>
    </w:p>
    <w:p w:rsidR="00701126" w:rsidRPr="00A5668E" w:rsidRDefault="00971118" w:rsidP="00487A42">
      <w:pPr>
        <w:pStyle w:val="Style3"/>
        <w:numPr>
          <w:ilvl w:val="0"/>
          <w:numId w:val="14"/>
        </w:numPr>
        <w:tabs>
          <w:tab w:val="left" w:pos="0"/>
          <w:tab w:val="left" w:pos="709"/>
        </w:tabs>
        <w:spacing w:after="0"/>
        <w:ind w:left="0" w:firstLine="0"/>
        <w:rPr>
          <w:rFonts w:cs="Arial"/>
          <w:szCs w:val="22"/>
        </w:rPr>
      </w:pPr>
      <w:r w:rsidRPr="00A5668E">
        <w:t xml:space="preserve">Оборудование оценивается по стоимости приобретения за вычетом накопленной амортизации и обесценения. Оборудование учитывается как актив, если его стоимость равна или превышает 5 000 шв. франков за единицу. Прибыли и убытки при </w:t>
      </w:r>
      <w:r w:rsidR="00F07C56">
        <w:t>списании</w:t>
      </w:r>
      <w:r w:rsidRPr="00A5668E">
        <w:t xml:space="preserve"> оборудования рассчитываются путем сравнения поступлений от реализации с балансовой стоимостью актива и отражаются в отчете о финансовых результатах.  Стоимость активов наследия, включая произведения искусства, полученные Организацией в дар, в </w:t>
      </w:r>
      <w:r w:rsidR="00417C63" w:rsidRPr="000A47C7">
        <w:t>финансовой отчетности</w:t>
      </w:r>
      <w:r w:rsidR="00417C63">
        <w:t xml:space="preserve"> </w:t>
      </w:r>
      <w:r w:rsidRPr="00A5668E">
        <w:t>не отражается.</w:t>
      </w:r>
    </w:p>
    <w:p w:rsidR="00701126" w:rsidRPr="00A5668E" w:rsidRDefault="00701126" w:rsidP="00131284">
      <w:pPr>
        <w:pStyle w:val="Style3Bold"/>
        <w:spacing w:after="0"/>
        <w:rPr>
          <w:rFonts w:cs="Arial"/>
          <w:b w:val="0"/>
          <w:szCs w:val="22"/>
        </w:rPr>
      </w:pPr>
    </w:p>
    <w:p w:rsidR="00701126" w:rsidRPr="00A5668E" w:rsidRDefault="00971118" w:rsidP="00487A42">
      <w:pPr>
        <w:pStyle w:val="Style3"/>
        <w:numPr>
          <w:ilvl w:val="0"/>
          <w:numId w:val="14"/>
        </w:numPr>
        <w:tabs>
          <w:tab w:val="left" w:pos="0"/>
          <w:tab w:val="left" w:pos="709"/>
        </w:tabs>
        <w:spacing w:after="0"/>
        <w:ind w:left="0" w:firstLine="0"/>
        <w:rPr>
          <w:rFonts w:cs="Arial"/>
          <w:szCs w:val="22"/>
        </w:rPr>
      </w:pPr>
      <w:r w:rsidRPr="00A5668E">
        <w:t>Амортизация начисляется методом равномерных списаний, таким образом, чтобы полная стоимость оборудования списывалась за оцен</w:t>
      </w:r>
      <w:r w:rsidR="008C3EEE">
        <w:t xml:space="preserve">очный </w:t>
      </w:r>
      <w:r w:rsidRPr="00A5668E">
        <w:t xml:space="preserve">срок его эксплуатации. В тех случаях, когда оборудование используется в течение только части года (в связи с его приобретением, </w:t>
      </w:r>
      <w:r w:rsidR="00F07C56">
        <w:t xml:space="preserve">выбытием </w:t>
      </w:r>
      <w:r w:rsidRPr="00A5668E">
        <w:t xml:space="preserve">или списанием в течение года), амортизация начисляется только за месяцы использования актива.  Для различных категорий оборудования </w:t>
      </w:r>
      <w:r w:rsidR="00C2266B" w:rsidRPr="00A5668E">
        <w:t>установлены</w:t>
      </w:r>
      <w:r w:rsidRPr="00A5668E">
        <w:t xml:space="preserve"> следующие сроки эксплуатации:</w:t>
      </w:r>
    </w:p>
    <w:p w:rsidR="00701126" w:rsidRPr="00A5668E" w:rsidRDefault="00701126" w:rsidP="00A72FF4">
      <w:pPr>
        <w:pStyle w:val="Style3"/>
        <w:spacing w:after="0"/>
        <w:rPr>
          <w:rFonts w:cs="Arial"/>
          <w:szCs w:val="22"/>
        </w:rPr>
      </w:pPr>
    </w:p>
    <w:tbl>
      <w:tblPr>
        <w:tblW w:w="7596" w:type="dxa"/>
        <w:jc w:val="center"/>
        <w:tblInd w:w="-1758" w:type="dxa"/>
        <w:tblLook w:val="0000" w:firstRow="0" w:lastRow="0" w:firstColumn="0" w:lastColumn="0" w:noHBand="0" w:noVBand="0"/>
      </w:tblPr>
      <w:tblGrid>
        <w:gridCol w:w="4867"/>
        <w:gridCol w:w="2729"/>
      </w:tblGrid>
      <w:tr w:rsidR="00701126" w:rsidRPr="00A5668E" w:rsidTr="002767E2">
        <w:trPr>
          <w:trHeight w:val="345"/>
          <w:jc w:val="center"/>
        </w:trPr>
        <w:tc>
          <w:tcPr>
            <w:tcW w:w="48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noWrap/>
            <w:vAlign w:val="center"/>
          </w:tcPr>
          <w:p w:rsidR="00701126" w:rsidRPr="00A5668E" w:rsidRDefault="00971118" w:rsidP="00111426">
            <w:pPr>
              <w:jc w:val="left"/>
              <w:rPr>
                <w:b/>
                <w:sz w:val="18"/>
                <w:szCs w:val="18"/>
              </w:rPr>
            </w:pPr>
            <w:r w:rsidRPr="00A5668E">
              <w:rPr>
                <w:b/>
                <w:sz w:val="18"/>
                <w:szCs w:val="18"/>
                <w:lang w:val="ru-RU"/>
              </w:rPr>
              <w:t>Категория</w:t>
            </w:r>
          </w:p>
        </w:tc>
        <w:tc>
          <w:tcPr>
            <w:tcW w:w="27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701126" w:rsidRPr="00A5668E" w:rsidRDefault="00971118" w:rsidP="00111426">
            <w:pPr>
              <w:jc w:val="right"/>
              <w:rPr>
                <w:b/>
                <w:sz w:val="18"/>
                <w:szCs w:val="18"/>
                <w:lang w:val="ru-RU"/>
              </w:rPr>
            </w:pPr>
            <w:r w:rsidRPr="00A5668E">
              <w:rPr>
                <w:b/>
                <w:sz w:val="18"/>
                <w:szCs w:val="18"/>
                <w:lang w:val="ru-RU"/>
              </w:rPr>
              <w:t>Оцен</w:t>
            </w:r>
            <w:r w:rsidR="008C3EEE">
              <w:rPr>
                <w:b/>
                <w:sz w:val="18"/>
                <w:szCs w:val="18"/>
                <w:lang w:val="ru-RU"/>
              </w:rPr>
              <w:t xml:space="preserve">очный </w:t>
            </w:r>
            <w:r w:rsidRPr="00A5668E">
              <w:rPr>
                <w:b/>
                <w:sz w:val="18"/>
                <w:szCs w:val="18"/>
                <w:lang w:val="ru-RU"/>
              </w:rPr>
              <w:t>срок эксплуатации</w:t>
            </w:r>
          </w:p>
        </w:tc>
      </w:tr>
      <w:tr w:rsidR="00701126" w:rsidRPr="00A5668E" w:rsidTr="002767E2">
        <w:trPr>
          <w:trHeight w:val="285"/>
          <w:jc w:val="center"/>
        </w:trPr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701126" w:rsidRPr="00A5668E" w:rsidRDefault="00971118" w:rsidP="00DD608E">
            <w:pPr>
              <w:rPr>
                <w:sz w:val="18"/>
                <w:szCs w:val="18"/>
                <w:lang w:val="ru-RU"/>
              </w:rPr>
            </w:pPr>
            <w:r w:rsidRPr="00A5668E">
              <w:rPr>
                <w:sz w:val="18"/>
                <w:szCs w:val="18"/>
                <w:lang w:val="ru-RU"/>
              </w:rPr>
              <w:t>Компьютерное оборудование и средства связи</w:t>
            </w:r>
          </w:p>
        </w:tc>
        <w:tc>
          <w:tcPr>
            <w:tcW w:w="27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1126" w:rsidRPr="00A5668E" w:rsidRDefault="00701126" w:rsidP="00DD608E">
            <w:pPr>
              <w:jc w:val="right"/>
              <w:rPr>
                <w:sz w:val="18"/>
                <w:szCs w:val="18"/>
              </w:rPr>
            </w:pPr>
            <w:r w:rsidRPr="00A5668E">
              <w:rPr>
                <w:sz w:val="18"/>
                <w:szCs w:val="18"/>
              </w:rPr>
              <w:t xml:space="preserve">5 </w:t>
            </w:r>
            <w:r w:rsidR="00971118" w:rsidRPr="00A5668E">
              <w:rPr>
                <w:sz w:val="18"/>
                <w:szCs w:val="18"/>
              </w:rPr>
              <w:t>лет</w:t>
            </w:r>
          </w:p>
        </w:tc>
      </w:tr>
      <w:tr w:rsidR="00701126" w:rsidRPr="00A5668E" w:rsidTr="002767E2">
        <w:trPr>
          <w:trHeight w:val="285"/>
          <w:jc w:val="center"/>
        </w:trPr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701126" w:rsidRPr="00A5668E" w:rsidRDefault="00971118" w:rsidP="00DD608E">
            <w:pPr>
              <w:rPr>
                <w:sz w:val="18"/>
                <w:szCs w:val="18"/>
              </w:rPr>
            </w:pPr>
            <w:r w:rsidRPr="00A5668E">
              <w:rPr>
                <w:sz w:val="18"/>
                <w:szCs w:val="18"/>
                <w:lang w:val="ru-RU"/>
              </w:rPr>
              <w:t xml:space="preserve">Транспортные </w:t>
            </w:r>
            <w:r w:rsidRPr="00A5668E">
              <w:rPr>
                <w:sz w:val="18"/>
                <w:szCs w:val="18"/>
              </w:rPr>
              <w:t>средств</w:t>
            </w:r>
            <w:r w:rsidRPr="00A5668E">
              <w:rPr>
                <w:sz w:val="18"/>
                <w:szCs w:val="18"/>
                <w:lang w:val="ru-RU"/>
              </w:rPr>
              <w:t>а</w:t>
            </w:r>
          </w:p>
        </w:tc>
        <w:tc>
          <w:tcPr>
            <w:tcW w:w="27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1126" w:rsidRPr="00A5668E" w:rsidRDefault="00701126" w:rsidP="00DD608E">
            <w:pPr>
              <w:jc w:val="right"/>
              <w:rPr>
                <w:sz w:val="18"/>
                <w:szCs w:val="18"/>
              </w:rPr>
            </w:pPr>
            <w:r w:rsidRPr="00A5668E">
              <w:rPr>
                <w:sz w:val="18"/>
                <w:szCs w:val="18"/>
              </w:rPr>
              <w:t xml:space="preserve">5 </w:t>
            </w:r>
            <w:r w:rsidR="00971118" w:rsidRPr="00A5668E">
              <w:rPr>
                <w:sz w:val="18"/>
                <w:szCs w:val="18"/>
              </w:rPr>
              <w:t>лет</w:t>
            </w:r>
          </w:p>
        </w:tc>
      </w:tr>
      <w:tr w:rsidR="00701126" w:rsidRPr="00A5668E" w:rsidTr="002767E2">
        <w:trPr>
          <w:trHeight w:val="285"/>
          <w:jc w:val="center"/>
        </w:trPr>
        <w:tc>
          <w:tcPr>
            <w:tcW w:w="48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701126" w:rsidRPr="00A5668E" w:rsidRDefault="00CA64C2" w:rsidP="00DD608E">
            <w:pPr>
              <w:rPr>
                <w:sz w:val="18"/>
                <w:szCs w:val="18"/>
                <w:lang w:val="ru-RU"/>
              </w:rPr>
            </w:pPr>
            <w:r w:rsidRPr="00A5668E">
              <w:rPr>
                <w:sz w:val="18"/>
                <w:szCs w:val="18"/>
                <w:lang w:val="ru-RU"/>
              </w:rPr>
              <w:t>Мебель и недвижимый инвентарь</w:t>
            </w:r>
          </w:p>
        </w:tc>
        <w:tc>
          <w:tcPr>
            <w:tcW w:w="27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1126" w:rsidRPr="00A5668E" w:rsidRDefault="00701126" w:rsidP="00DD608E">
            <w:pPr>
              <w:jc w:val="right"/>
              <w:rPr>
                <w:sz w:val="18"/>
                <w:szCs w:val="18"/>
              </w:rPr>
            </w:pPr>
            <w:r w:rsidRPr="00A5668E">
              <w:rPr>
                <w:sz w:val="18"/>
                <w:szCs w:val="18"/>
              </w:rPr>
              <w:t xml:space="preserve">10 </w:t>
            </w:r>
            <w:r w:rsidR="00971118" w:rsidRPr="00A5668E">
              <w:rPr>
                <w:sz w:val="18"/>
                <w:szCs w:val="18"/>
              </w:rPr>
              <w:t>лет</w:t>
            </w:r>
          </w:p>
        </w:tc>
      </w:tr>
    </w:tbl>
    <w:p w:rsidR="00701126" w:rsidRPr="00A5668E" w:rsidRDefault="00701126" w:rsidP="00A72FF4">
      <w:pPr>
        <w:pStyle w:val="Style3Bold"/>
        <w:spacing w:after="0"/>
        <w:rPr>
          <w:rFonts w:cs="Arial"/>
          <w:szCs w:val="22"/>
        </w:rPr>
      </w:pPr>
    </w:p>
    <w:p w:rsidR="00701126" w:rsidRPr="00A5668E" w:rsidRDefault="00C2266B" w:rsidP="00487A42">
      <w:pPr>
        <w:pStyle w:val="Style3"/>
        <w:numPr>
          <w:ilvl w:val="0"/>
          <w:numId w:val="14"/>
        </w:numPr>
        <w:tabs>
          <w:tab w:val="left" w:pos="0"/>
          <w:tab w:val="left" w:pos="709"/>
        </w:tabs>
        <w:spacing w:after="0"/>
        <w:ind w:left="0" w:firstLine="0"/>
        <w:rPr>
          <w:rFonts w:cs="Arial"/>
          <w:szCs w:val="22"/>
        </w:rPr>
      </w:pPr>
      <w:r w:rsidRPr="00A5668E">
        <w:t>Б</w:t>
      </w:r>
      <w:r w:rsidRPr="00A5668E">
        <w:rPr>
          <w:szCs w:val="24"/>
        </w:rPr>
        <w:t>алансовая</w:t>
      </w:r>
      <w:r w:rsidRPr="00A5668E">
        <w:t xml:space="preserve"> стоимость оборудования анализируется на предмет обесценения</w:t>
      </w:r>
      <w:r w:rsidR="00157983">
        <w:t xml:space="preserve"> </w:t>
      </w:r>
      <w:r w:rsidR="00157983" w:rsidRPr="000F6394">
        <w:rPr>
          <w:rFonts w:cs="Arial"/>
        </w:rPr>
        <w:t>в тех случаях, когда</w:t>
      </w:r>
      <w:r w:rsidR="00157983">
        <w:t xml:space="preserve"> </w:t>
      </w:r>
      <w:r w:rsidRPr="00A5668E">
        <w:t xml:space="preserve">какие-либо события или изменения обстоятельств </w:t>
      </w:r>
      <w:r w:rsidR="00157983">
        <w:t>свидетельствуют об определенной вероятности не</w:t>
      </w:r>
      <w:r w:rsidRPr="00A5668E">
        <w:t xml:space="preserve">возмещения учетной стоимости актива. При наличии таких признаков возмещаемая стоимость актива </w:t>
      </w:r>
      <w:r w:rsidR="00157983" w:rsidRPr="00A5668E">
        <w:t xml:space="preserve">оценивается </w:t>
      </w:r>
      <w:r w:rsidR="00157983">
        <w:t xml:space="preserve">на предмет </w:t>
      </w:r>
      <w:r w:rsidRPr="00A5668E">
        <w:t xml:space="preserve">определения </w:t>
      </w:r>
      <w:r w:rsidR="00157983">
        <w:t xml:space="preserve">суммы </w:t>
      </w:r>
      <w:r w:rsidRPr="00A5668E">
        <w:t xml:space="preserve">убытка от обесценения в соответствующих случаях.  Любой убыток от обесценения отражается в </w:t>
      </w:r>
      <w:r w:rsidR="00157983" w:rsidRPr="00A5668E">
        <w:t>о</w:t>
      </w:r>
      <w:r w:rsidRPr="00A5668E">
        <w:t>тчете о финансовых результатах</w:t>
      </w:r>
      <w:r w:rsidR="00957644" w:rsidRPr="00A5668E">
        <w:t>.</w:t>
      </w:r>
    </w:p>
    <w:p w:rsidR="00701126" w:rsidRPr="00A5668E" w:rsidRDefault="00701126" w:rsidP="003B35E6">
      <w:pPr>
        <w:pStyle w:val="Style3"/>
        <w:tabs>
          <w:tab w:val="left" w:pos="0"/>
          <w:tab w:val="left" w:pos="709"/>
        </w:tabs>
        <w:spacing w:after="0"/>
        <w:rPr>
          <w:rFonts w:cs="Arial"/>
          <w:szCs w:val="22"/>
        </w:rPr>
      </w:pPr>
    </w:p>
    <w:p w:rsidR="00701126" w:rsidRPr="00A5668E" w:rsidRDefault="00C31840" w:rsidP="00A72FF4">
      <w:pPr>
        <w:pStyle w:val="Style3Bold"/>
        <w:spacing w:after="0"/>
        <w:rPr>
          <w:rFonts w:cs="Arial"/>
          <w:szCs w:val="22"/>
        </w:rPr>
      </w:pPr>
      <w:r w:rsidRPr="00A5668E">
        <w:rPr>
          <w:rFonts w:cs="Arial"/>
          <w:szCs w:val="22"/>
        </w:rPr>
        <w:t>Инвестиционн</w:t>
      </w:r>
      <w:r w:rsidR="00874765">
        <w:rPr>
          <w:rFonts w:cs="Arial"/>
          <w:szCs w:val="22"/>
        </w:rPr>
        <w:t xml:space="preserve">ая </w:t>
      </w:r>
      <w:r w:rsidR="00874765" w:rsidRPr="00874765">
        <w:rPr>
          <w:rFonts w:cs="Arial"/>
          <w:szCs w:val="22"/>
          <w:lang w:val="en-US"/>
        </w:rPr>
        <w:t>недвижимост</w:t>
      </w:r>
      <w:r w:rsidR="00874765">
        <w:rPr>
          <w:rFonts w:cs="Arial"/>
          <w:szCs w:val="22"/>
        </w:rPr>
        <w:t>ь</w:t>
      </w:r>
    </w:p>
    <w:p w:rsidR="00701126" w:rsidRPr="00A5668E" w:rsidRDefault="00701126" w:rsidP="00131284">
      <w:pPr>
        <w:pStyle w:val="Style3Bold"/>
        <w:spacing w:after="0"/>
        <w:rPr>
          <w:rFonts w:cs="Arial"/>
          <w:szCs w:val="22"/>
        </w:rPr>
      </w:pPr>
    </w:p>
    <w:p w:rsidR="00701126" w:rsidRPr="00A5668E" w:rsidRDefault="00874765" w:rsidP="00487A42">
      <w:pPr>
        <w:pStyle w:val="Style3"/>
        <w:numPr>
          <w:ilvl w:val="0"/>
          <w:numId w:val="14"/>
        </w:numPr>
        <w:tabs>
          <w:tab w:val="left" w:pos="0"/>
          <w:tab w:val="left" w:pos="709"/>
        </w:tabs>
        <w:spacing w:after="0"/>
        <w:ind w:left="0" w:firstLine="0"/>
        <w:rPr>
          <w:rFonts w:cs="Arial"/>
          <w:szCs w:val="22"/>
        </w:rPr>
      </w:pPr>
      <w:r>
        <w:rPr>
          <w:rFonts w:cs="Arial"/>
          <w:szCs w:val="22"/>
        </w:rPr>
        <w:t xml:space="preserve">Инвестиционная </w:t>
      </w:r>
      <w:r w:rsidRPr="00874765">
        <w:rPr>
          <w:rFonts w:cs="Arial"/>
          <w:szCs w:val="22"/>
        </w:rPr>
        <w:t>недвижимост</w:t>
      </w:r>
      <w:r>
        <w:rPr>
          <w:rFonts w:cs="Arial"/>
          <w:szCs w:val="22"/>
        </w:rPr>
        <w:t>ь</w:t>
      </w:r>
      <w:r w:rsidR="00C31840" w:rsidRPr="00A5668E">
        <w:t xml:space="preserve"> </w:t>
      </w:r>
      <w:r w:rsidR="00BA5763" w:rsidRPr="00A5668E">
        <w:t>отража</w:t>
      </w:r>
      <w:r w:rsidR="00E7761B">
        <w:t>е</w:t>
      </w:r>
      <w:r w:rsidR="00BA5763" w:rsidRPr="00A5668E">
        <w:t>тся в учете по справедливой</w:t>
      </w:r>
      <w:r w:rsidR="00C31840" w:rsidRPr="00A5668E">
        <w:t xml:space="preserve"> </w:t>
      </w:r>
      <w:r w:rsidR="00BA5763" w:rsidRPr="00A5668E">
        <w:t>стоимости,</w:t>
      </w:r>
      <w:r w:rsidR="00C31840" w:rsidRPr="00A5668E">
        <w:t xml:space="preserve"> </w:t>
      </w:r>
      <w:r w:rsidR="00BA5763" w:rsidRPr="00A5668E">
        <w:t xml:space="preserve">определяемой </w:t>
      </w:r>
      <w:r w:rsidR="00E7761B">
        <w:t xml:space="preserve">по итогам </w:t>
      </w:r>
      <w:r w:rsidR="00BA5763" w:rsidRPr="00A5668E">
        <w:t xml:space="preserve">независимой оценки </w:t>
      </w:r>
      <w:r>
        <w:t>в соответствии</w:t>
      </w:r>
      <w:r w:rsidR="00C31840" w:rsidRPr="00A5668E">
        <w:t xml:space="preserve"> с Международн</w:t>
      </w:r>
      <w:r w:rsidR="00BA5763" w:rsidRPr="00A5668E">
        <w:t>ыми</w:t>
      </w:r>
      <w:r w:rsidR="00C31840" w:rsidRPr="00A5668E">
        <w:t xml:space="preserve"> </w:t>
      </w:r>
      <w:r w:rsidR="00BA5763" w:rsidRPr="00A5668E">
        <w:t>стандартами оценки</w:t>
      </w:r>
      <w:r w:rsidR="009023D2" w:rsidRPr="00A5668E">
        <w:t xml:space="preserve">. </w:t>
      </w:r>
      <w:r w:rsidR="00C31840" w:rsidRPr="00A5668E">
        <w:t xml:space="preserve">Изменения </w:t>
      </w:r>
      <w:r>
        <w:t xml:space="preserve">ее </w:t>
      </w:r>
      <w:r w:rsidR="00C31840" w:rsidRPr="00A5668E">
        <w:t>справедлив</w:t>
      </w:r>
      <w:r w:rsidR="00BA5763" w:rsidRPr="00A5668E">
        <w:t>ой</w:t>
      </w:r>
      <w:r w:rsidR="00C31840" w:rsidRPr="00A5668E">
        <w:t xml:space="preserve"> </w:t>
      </w:r>
      <w:r w:rsidR="00BA5763" w:rsidRPr="00A5668E">
        <w:t xml:space="preserve">стоимости отражаются в </w:t>
      </w:r>
      <w:r w:rsidRPr="00A5668E">
        <w:t>о</w:t>
      </w:r>
      <w:r w:rsidR="00BA5763" w:rsidRPr="00A5668E">
        <w:t>тчете о финансовых результатах</w:t>
      </w:r>
      <w:r w:rsidR="00C31840" w:rsidRPr="00A5668E">
        <w:t>.</w:t>
      </w:r>
    </w:p>
    <w:p w:rsidR="00701126" w:rsidRPr="00A5668E" w:rsidRDefault="00701126" w:rsidP="00131284">
      <w:pPr>
        <w:pStyle w:val="Style3Bold"/>
        <w:spacing w:after="0"/>
        <w:rPr>
          <w:rFonts w:cs="Arial"/>
          <w:szCs w:val="22"/>
        </w:rPr>
      </w:pPr>
    </w:p>
    <w:p w:rsidR="00701126" w:rsidRPr="00A5668E" w:rsidRDefault="0035210D" w:rsidP="00131284">
      <w:pPr>
        <w:pStyle w:val="Style3Bold"/>
        <w:spacing w:after="0"/>
        <w:rPr>
          <w:rFonts w:cs="Arial"/>
          <w:szCs w:val="22"/>
        </w:rPr>
      </w:pPr>
      <w:r w:rsidRPr="00A5668E">
        <w:rPr>
          <w:rFonts w:cs="Arial"/>
          <w:szCs w:val="22"/>
        </w:rPr>
        <w:t>Нематериальные активы</w:t>
      </w:r>
    </w:p>
    <w:p w:rsidR="00701126" w:rsidRPr="00A5668E" w:rsidRDefault="00701126" w:rsidP="00131284">
      <w:pPr>
        <w:pStyle w:val="Style3Bold"/>
        <w:spacing w:after="0"/>
        <w:rPr>
          <w:rFonts w:cs="Arial"/>
          <w:szCs w:val="22"/>
        </w:rPr>
      </w:pPr>
    </w:p>
    <w:p w:rsidR="00701126" w:rsidRPr="00A5668E" w:rsidRDefault="0035210D" w:rsidP="00487A42">
      <w:pPr>
        <w:pStyle w:val="Style3"/>
        <w:numPr>
          <w:ilvl w:val="0"/>
          <w:numId w:val="14"/>
        </w:numPr>
        <w:tabs>
          <w:tab w:val="left" w:pos="0"/>
          <w:tab w:val="left" w:pos="709"/>
        </w:tabs>
        <w:spacing w:after="0"/>
        <w:ind w:left="0" w:firstLine="0"/>
        <w:rPr>
          <w:szCs w:val="22"/>
        </w:rPr>
      </w:pPr>
      <w:r w:rsidRPr="00A5668E">
        <w:rPr>
          <w:rFonts w:cs="Arial"/>
          <w:szCs w:val="22"/>
        </w:rPr>
        <w:t>Нематериальные активы</w:t>
      </w:r>
      <w:r w:rsidR="00701126" w:rsidRPr="00A5668E">
        <w:rPr>
          <w:szCs w:val="22"/>
        </w:rPr>
        <w:t xml:space="preserve"> </w:t>
      </w:r>
      <w:r w:rsidR="00BA5763" w:rsidRPr="00A5668E">
        <w:rPr>
          <w:szCs w:val="22"/>
        </w:rPr>
        <w:t xml:space="preserve">отражаются по их </w:t>
      </w:r>
      <w:r w:rsidR="00BA5763" w:rsidRPr="00A5668E">
        <w:t xml:space="preserve">стоимости, за вычетом накопленной амортизации и обесценения. Амортизация всех нематериальных активов, имеющих конечные сроки эксплуатации, осуществляется методом равномерных </w:t>
      </w:r>
      <w:r w:rsidR="00A5668E">
        <w:t>списаний</w:t>
      </w:r>
      <w:r w:rsidR="00BA5763" w:rsidRPr="00A5668E">
        <w:t>, по нормам, обеспечивающим списание их стоимости за весь срок их эксплуатации. Установлены следующие сроки эксплуатации основных категорий нематериальных активов:</w:t>
      </w:r>
    </w:p>
    <w:p w:rsidR="00701126" w:rsidRPr="00A5668E" w:rsidRDefault="00701126" w:rsidP="00DA0F29">
      <w:pPr>
        <w:jc w:val="left"/>
        <w:rPr>
          <w:rFonts w:eastAsia="Times New Roman"/>
          <w:szCs w:val="22"/>
          <w:lang w:val="ru-RU" w:eastAsia="en-US"/>
        </w:rPr>
      </w:pPr>
    </w:p>
    <w:tbl>
      <w:tblPr>
        <w:tblW w:w="7702" w:type="dxa"/>
        <w:jc w:val="center"/>
        <w:tblInd w:w="-1764" w:type="dxa"/>
        <w:tblLook w:val="0000" w:firstRow="0" w:lastRow="0" w:firstColumn="0" w:lastColumn="0" w:noHBand="0" w:noVBand="0"/>
      </w:tblPr>
      <w:tblGrid>
        <w:gridCol w:w="5172"/>
        <w:gridCol w:w="2530"/>
      </w:tblGrid>
      <w:tr w:rsidR="00701126" w:rsidRPr="00A5668E" w:rsidTr="002767E2">
        <w:trPr>
          <w:trHeight w:val="345"/>
          <w:jc w:val="center"/>
        </w:trPr>
        <w:tc>
          <w:tcPr>
            <w:tcW w:w="51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noWrap/>
            <w:vAlign w:val="center"/>
          </w:tcPr>
          <w:p w:rsidR="00701126" w:rsidRPr="00A5668E" w:rsidRDefault="00BA5763" w:rsidP="00111426">
            <w:pPr>
              <w:jc w:val="left"/>
              <w:rPr>
                <w:b/>
                <w:sz w:val="18"/>
                <w:szCs w:val="18"/>
              </w:rPr>
            </w:pPr>
            <w:r w:rsidRPr="00A5668E">
              <w:rPr>
                <w:b/>
                <w:sz w:val="18"/>
                <w:szCs w:val="18"/>
                <w:lang w:val="ru-RU"/>
              </w:rPr>
              <w:t>Категория</w:t>
            </w:r>
          </w:p>
        </w:tc>
        <w:tc>
          <w:tcPr>
            <w:tcW w:w="2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701126" w:rsidRPr="00A5668E" w:rsidRDefault="00BA5763" w:rsidP="00111426">
            <w:pPr>
              <w:jc w:val="right"/>
              <w:rPr>
                <w:b/>
                <w:sz w:val="18"/>
                <w:szCs w:val="18"/>
              </w:rPr>
            </w:pPr>
            <w:r w:rsidRPr="00A5668E">
              <w:rPr>
                <w:b/>
                <w:sz w:val="18"/>
                <w:szCs w:val="18"/>
                <w:lang w:val="ru-RU"/>
              </w:rPr>
              <w:t xml:space="preserve">Примерный </w:t>
            </w:r>
            <w:r w:rsidRPr="00A5668E">
              <w:rPr>
                <w:b/>
                <w:sz w:val="18"/>
                <w:szCs w:val="18"/>
              </w:rPr>
              <w:t>срок эксплуатации</w:t>
            </w:r>
          </w:p>
        </w:tc>
      </w:tr>
      <w:tr w:rsidR="00701126" w:rsidRPr="00A5668E" w:rsidTr="002767E2">
        <w:trPr>
          <w:trHeight w:val="285"/>
          <w:jc w:val="center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701126" w:rsidRPr="00A5668E" w:rsidRDefault="00BA5763" w:rsidP="00E7761B">
            <w:pPr>
              <w:jc w:val="left"/>
              <w:rPr>
                <w:sz w:val="18"/>
                <w:szCs w:val="18"/>
                <w:lang w:val="ru-RU"/>
              </w:rPr>
            </w:pPr>
            <w:r w:rsidRPr="00A5668E">
              <w:rPr>
                <w:sz w:val="18"/>
                <w:szCs w:val="18"/>
                <w:lang w:val="ru-RU"/>
              </w:rPr>
              <w:t>Программное обеспечение, приобрет</w:t>
            </w:r>
            <w:r w:rsidR="00E7761B">
              <w:rPr>
                <w:sz w:val="18"/>
                <w:szCs w:val="18"/>
                <w:lang w:val="ru-RU"/>
              </w:rPr>
              <w:t xml:space="preserve">аемое </w:t>
            </w:r>
            <w:r w:rsidRPr="00A5668E">
              <w:rPr>
                <w:sz w:val="18"/>
                <w:szCs w:val="18"/>
                <w:lang w:val="ru-RU"/>
              </w:rPr>
              <w:t>у внешних поставщиков</w:t>
            </w:r>
          </w:p>
        </w:tc>
        <w:tc>
          <w:tcPr>
            <w:tcW w:w="2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1126" w:rsidRPr="00A5668E" w:rsidRDefault="00701126" w:rsidP="00111426">
            <w:pPr>
              <w:jc w:val="right"/>
              <w:rPr>
                <w:sz w:val="18"/>
                <w:szCs w:val="18"/>
              </w:rPr>
            </w:pPr>
            <w:r w:rsidRPr="00A5668E">
              <w:rPr>
                <w:sz w:val="18"/>
                <w:szCs w:val="18"/>
              </w:rPr>
              <w:t xml:space="preserve">5 </w:t>
            </w:r>
            <w:r w:rsidR="00971118" w:rsidRPr="00A5668E">
              <w:rPr>
                <w:sz w:val="18"/>
                <w:szCs w:val="18"/>
              </w:rPr>
              <w:t>лет</w:t>
            </w:r>
          </w:p>
        </w:tc>
      </w:tr>
      <w:tr w:rsidR="00701126" w:rsidRPr="00A5668E" w:rsidTr="002767E2">
        <w:trPr>
          <w:trHeight w:val="285"/>
          <w:jc w:val="center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701126" w:rsidRPr="00A5668E" w:rsidRDefault="00BA5763" w:rsidP="00E7761B">
            <w:pPr>
              <w:jc w:val="left"/>
              <w:rPr>
                <w:sz w:val="18"/>
                <w:szCs w:val="18"/>
                <w:lang w:val="ru-RU"/>
              </w:rPr>
            </w:pPr>
            <w:r w:rsidRPr="00A5668E">
              <w:rPr>
                <w:sz w:val="18"/>
                <w:szCs w:val="18"/>
                <w:lang w:val="ru-RU"/>
              </w:rPr>
              <w:t>Программное обеспечение, разраб</w:t>
            </w:r>
            <w:r w:rsidR="00E7761B">
              <w:rPr>
                <w:sz w:val="18"/>
                <w:szCs w:val="18"/>
                <w:lang w:val="ru-RU"/>
              </w:rPr>
              <w:t xml:space="preserve">атываемое </w:t>
            </w:r>
            <w:r w:rsidRPr="00A5668E">
              <w:rPr>
                <w:sz w:val="18"/>
                <w:szCs w:val="18"/>
                <w:lang w:val="ru-RU"/>
              </w:rPr>
              <w:t>собственными силами</w:t>
            </w:r>
          </w:p>
        </w:tc>
        <w:tc>
          <w:tcPr>
            <w:tcW w:w="2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1126" w:rsidRPr="00A5668E" w:rsidRDefault="00701126" w:rsidP="00111426">
            <w:pPr>
              <w:jc w:val="right"/>
              <w:rPr>
                <w:sz w:val="18"/>
                <w:szCs w:val="18"/>
              </w:rPr>
            </w:pPr>
            <w:r w:rsidRPr="00A5668E">
              <w:rPr>
                <w:sz w:val="18"/>
                <w:szCs w:val="18"/>
              </w:rPr>
              <w:t xml:space="preserve">5 </w:t>
            </w:r>
            <w:r w:rsidR="00971118" w:rsidRPr="00A5668E">
              <w:rPr>
                <w:sz w:val="18"/>
                <w:szCs w:val="18"/>
              </w:rPr>
              <w:t>лет</w:t>
            </w:r>
          </w:p>
        </w:tc>
      </w:tr>
      <w:tr w:rsidR="00701126" w:rsidRPr="00A5668E" w:rsidTr="002767E2">
        <w:trPr>
          <w:trHeight w:val="285"/>
          <w:jc w:val="center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701126" w:rsidRPr="00A5668E" w:rsidRDefault="00BA5763" w:rsidP="00DD608E">
            <w:pPr>
              <w:rPr>
                <w:sz w:val="18"/>
                <w:szCs w:val="18"/>
              </w:rPr>
            </w:pPr>
            <w:r w:rsidRPr="00A5668E">
              <w:rPr>
                <w:sz w:val="18"/>
                <w:szCs w:val="18"/>
              </w:rPr>
              <w:t>Лицензии и права</w:t>
            </w:r>
          </w:p>
        </w:tc>
        <w:tc>
          <w:tcPr>
            <w:tcW w:w="2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1126" w:rsidRPr="00A5668E" w:rsidRDefault="00BA5763" w:rsidP="00E7761B">
            <w:pPr>
              <w:jc w:val="right"/>
              <w:rPr>
                <w:sz w:val="18"/>
                <w:szCs w:val="18"/>
              </w:rPr>
            </w:pPr>
            <w:r w:rsidRPr="00A5668E">
              <w:rPr>
                <w:sz w:val="18"/>
                <w:szCs w:val="18"/>
                <w:lang w:val="ru-RU"/>
              </w:rPr>
              <w:t>Срок действия лицензии</w:t>
            </w:r>
            <w:r w:rsidR="00701126" w:rsidRPr="00A5668E">
              <w:rPr>
                <w:sz w:val="18"/>
                <w:szCs w:val="18"/>
              </w:rPr>
              <w:t>/</w:t>
            </w:r>
            <w:r w:rsidRPr="00A5668E">
              <w:rPr>
                <w:sz w:val="18"/>
                <w:szCs w:val="18"/>
                <w:lang w:val="ru-RU"/>
              </w:rPr>
              <w:t xml:space="preserve"> права</w:t>
            </w:r>
          </w:p>
        </w:tc>
      </w:tr>
    </w:tbl>
    <w:p w:rsidR="00701126" w:rsidRPr="00A5668E" w:rsidRDefault="00701126" w:rsidP="00A72FF4">
      <w:pPr>
        <w:pStyle w:val="Style3"/>
        <w:spacing w:after="0"/>
        <w:rPr>
          <w:rFonts w:cs="Arial"/>
          <w:szCs w:val="22"/>
        </w:rPr>
      </w:pPr>
    </w:p>
    <w:p w:rsidR="00701126" w:rsidRPr="00B72FDB" w:rsidRDefault="005471A6" w:rsidP="00487A42">
      <w:pPr>
        <w:pStyle w:val="Style3"/>
        <w:numPr>
          <w:ilvl w:val="0"/>
          <w:numId w:val="14"/>
        </w:numPr>
        <w:tabs>
          <w:tab w:val="left" w:pos="0"/>
          <w:tab w:val="left" w:pos="709"/>
        </w:tabs>
        <w:spacing w:after="0"/>
        <w:ind w:left="0" w:firstLine="0"/>
        <w:rPr>
          <w:i/>
          <w:szCs w:val="22"/>
          <w:lang w:eastAsia="x-none"/>
        </w:rPr>
      </w:pPr>
      <w:r w:rsidRPr="00A5668E">
        <w:t>Лицензи</w:t>
      </w:r>
      <w:r w:rsidR="00EB1CD1" w:rsidRPr="00A5668E">
        <w:t>и</w:t>
      </w:r>
      <w:r w:rsidRPr="00A5668E">
        <w:t xml:space="preserve"> на </w:t>
      </w:r>
      <w:r w:rsidR="00E7761B">
        <w:t>приобретаемые компьютерные</w:t>
      </w:r>
      <w:r w:rsidRPr="00A5668E">
        <w:t xml:space="preserve"> программ</w:t>
      </w:r>
      <w:r w:rsidR="00E7761B">
        <w:t>ы</w:t>
      </w:r>
      <w:r w:rsidRPr="00A5668E">
        <w:t xml:space="preserve"> капитализируются исходя из затрат на </w:t>
      </w:r>
      <w:r w:rsidRPr="00A5668E">
        <w:rPr>
          <w:rFonts w:cs="Arial"/>
        </w:rPr>
        <w:t>приобре</w:t>
      </w:r>
      <w:r w:rsidRPr="00A5668E">
        <w:t xml:space="preserve">тение конкретных программ и их подготовку к использованию. </w:t>
      </w:r>
      <w:r w:rsidRPr="00A5668E">
        <w:lastRenderedPageBreak/>
        <w:t xml:space="preserve">Программное обеспечение или лицензии на </w:t>
      </w:r>
      <w:r w:rsidR="00E7761B">
        <w:t>программное обеспечение</w:t>
      </w:r>
      <w:r w:rsidRPr="00A5668E">
        <w:t xml:space="preserve">, </w:t>
      </w:r>
      <w:r w:rsidRPr="00A5668E">
        <w:rPr>
          <w:rFonts w:cs="Arial"/>
        </w:rPr>
        <w:t>приобре</w:t>
      </w:r>
      <w:r w:rsidRPr="00A5668E">
        <w:t xml:space="preserve">таемые у внешних </w:t>
      </w:r>
      <w:r w:rsidRPr="00A5668E">
        <w:rPr>
          <w:rFonts w:cs="Arial"/>
        </w:rPr>
        <w:t>поставщик</w:t>
      </w:r>
      <w:r w:rsidRPr="00A5668E">
        <w:t>ов, отражаются в учете как активы, если их стоимость составляет 5</w:t>
      </w:r>
      <w:r w:rsidR="00E7761B">
        <w:t> 000шв. </w:t>
      </w:r>
      <w:r w:rsidRPr="00A5668E">
        <w:t>франков или более за единицу.  Затраты</w:t>
      </w:r>
      <w:r w:rsidR="00EB1CD1" w:rsidRPr="00A5668E">
        <w:t>,</w:t>
      </w:r>
      <w:r w:rsidRPr="00A5668E">
        <w:t xml:space="preserve"> непосредственно </w:t>
      </w:r>
      <w:r w:rsidR="00E7761B">
        <w:t>относимые на разработку</w:t>
      </w:r>
      <w:r w:rsidR="00EB1CD1" w:rsidRPr="00A5668E">
        <w:t xml:space="preserve"> программного обеспечения</w:t>
      </w:r>
      <w:r w:rsidR="00E7761B">
        <w:t>, используемого для нужд</w:t>
      </w:r>
      <w:r w:rsidR="00EB1CD1" w:rsidRPr="00A5668E">
        <w:t xml:space="preserve"> </w:t>
      </w:r>
      <w:r w:rsidRPr="00A5668E">
        <w:t>ВОИС</w:t>
      </w:r>
      <w:r w:rsidR="00EB1CD1" w:rsidRPr="00A5668E">
        <w:t>, капитализируются как нематериальные активы</w:t>
      </w:r>
      <w:r w:rsidRPr="00A5668E">
        <w:t xml:space="preserve">.  </w:t>
      </w:r>
      <w:r w:rsidR="00EB1CD1" w:rsidRPr="00A5668E">
        <w:t>К таким прямым затратам относится оплата труда сотрудник</w:t>
      </w:r>
      <w:r w:rsidR="00E7761B">
        <w:t>ов</w:t>
      </w:r>
      <w:r w:rsidR="00EB1CD1" w:rsidRPr="00A5668E">
        <w:t>, занимающихся разработкой программ</w:t>
      </w:r>
      <w:r w:rsidRPr="00A5668E">
        <w:t xml:space="preserve">.  </w:t>
      </w:r>
      <w:r w:rsidR="00E7761B" w:rsidRPr="00A5668E">
        <w:t>П</w:t>
      </w:r>
      <w:r w:rsidRPr="00A5668E">
        <w:t>рограммное обеспечение</w:t>
      </w:r>
      <w:r w:rsidR="00EB1CD1" w:rsidRPr="00A5668E">
        <w:t xml:space="preserve">, разработанное собственными силами, отражается как </w:t>
      </w:r>
      <w:r w:rsidRPr="00A5668E">
        <w:t>актив</w:t>
      </w:r>
      <w:r w:rsidR="00EB1CD1" w:rsidRPr="00A5668E">
        <w:t xml:space="preserve">, если его </w:t>
      </w:r>
      <w:r w:rsidRPr="00A5668E">
        <w:t xml:space="preserve">стоимость </w:t>
      </w:r>
      <w:r w:rsidR="00EB1CD1" w:rsidRPr="00A5668E">
        <w:t xml:space="preserve">составляет </w:t>
      </w:r>
      <w:r w:rsidRPr="00A5668E">
        <w:t>100</w:t>
      </w:r>
      <w:r w:rsidR="00EB1CD1" w:rsidRPr="00A5668E">
        <w:t> </w:t>
      </w:r>
      <w:r w:rsidRPr="00A5668E">
        <w:t xml:space="preserve">000 </w:t>
      </w:r>
      <w:r w:rsidR="00EB1CD1" w:rsidRPr="00A5668E">
        <w:t>ш</w:t>
      </w:r>
      <w:r w:rsidRPr="00A5668E">
        <w:t xml:space="preserve">в. франков или более.  </w:t>
      </w:r>
    </w:p>
    <w:p w:rsidR="00701126" w:rsidRPr="00B72FDB" w:rsidRDefault="00701126" w:rsidP="00A72FF4">
      <w:pPr>
        <w:pStyle w:val="Style3"/>
        <w:spacing w:after="0"/>
        <w:rPr>
          <w:rFonts w:cs="Arial"/>
          <w:szCs w:val="22"/>
        </w:rPr>
      </w:pPr>
    </w:p>
    <w:p w:rsidR="00701126" w:rsidRPr="00417C63" w:rsidRDefault="000401A0" w:rsidP="00487A42">
      <w:pPr>
        <w:pStyle w:val="Style3"/>
        <w:numPr>
          <w:ilvl w:val="0"/>
          <w:numId w:val="14"/>
        </w:numPr>
        <w:tabs>
          <w:tab w:val="left" w:pos="0"/>
          <w:tab w:val="left" w:pos="709"/>
        </w:tabs>
        <w:spacing w:after="0"/>
        <w:ind w:left="0" w:firstLine="0"/>
        <w:rPr>
          <w:rFonts w:cs="Arial"/>
          <w:szCs w:val="22"/>
        </w:rPr>
      </w:pPr>
      <w:r w:rsidRPr="00A5668E">
        <w:t>П</w:t>
      </w:r>
      <w:r w:rsidR="005471A6" w:rsidRPr="00A5668E">
        <w:t xml:space="preserve">рава </w:t>
      </w:r>
      <w:r w:rsidRPr="00A5668E">
        <w:t xml:space="preserve">на </w:t>
      </w:r>
      <w:r w:rsidR="005471A6" w:rsidRPr="00A5668E">
        <w:t>использова</w:t>
      </w:r>
      <w:r w:rsidRPr="00A5668E">
        <w:t>ние</w:t>
      </w:r>
      <w:r w:rsidR="005471A6" w:rsidRPr="00A5668E">
        <w:t xml:space="preserve"> </w:t>
      </w:r>
      <w:r w:rsidRPr="00A5668E">
        <w:t xml:space="preserve">имущества в </w:t>
      </w:r>
      <w:r w:rsidR="00E7761B">
        <w:t>кантоне Женева</w:t>
      </w:r>
      <w:r w:rsidRPr="00A5668E">
        <w:t>,</w:t>
      </w:r>
      <w:r w:rsidR="005471A6" w:rsidRPr="00A5668E">
        <w:t xml:space="preserve"> </w:t>
      </w:r>
      <w:r w:rsidRPr="00A5668E">
        <w:t>приобретенные Организацией</w:t>
      </w:r>
      <w:r w:rsidR="005471A6" w:rsidRPr="00A5668E">
        <w:t xml:space="preserve"> </w:t>
      </w:r>
      <w:r w:rsidRPr="00A5668E">
        <w:t>путем покупки, отражены в учете по фактической стоимости</w:t>
      </w:r>
      <w:r w:rsidR="005471A6" w:rsidRPr="00A5668E">
        <w:t xml:space="preserve"> и </w:t>
      </w:r>
      <w:r w:rsidRPr="00A5668E">
        <w:t xml:space="preserve">амортизируются за </w:t>
      </w:r>
      <w:r w:rsidR="005471A6" w:rsidRPr="00A5668E">
        <w:t>оста</w:t>
      </w:r>
      <w:r w:rsidRPr="00A5668E">
        <w:t xml:space="preserve">вшийся </w:t>
      </w:r>
      <w:r w:rsidR="00E7761B" w:rsidRPr="00E7761B">
        <w:t xml:space="preserve">срок </w:t>
      </w:r>
      <w:r w:rsidRPr="00A5668E">
        <w:t>их действия</w:t>
      </w:r>
      <w:r w:rsidR="005471A6" w:rsidRPr="00A5668E">
        <w:t xml:space="preserve">.  </w:t>
      </w:r>
      <w:r w:rsidRPr="00A5668E">
        <w:t>П</w:t>
      </w:r>
      <w:r w:rsidR="005471A6" w:rsidRPr="00A5668E">
        <w:t xml:space="preserve">рава </w:t>
      </w:r>
      <w:r w:rsidRPr="00A5668E">
        <w:t xml:space="preserve">на </w:t>
      </w:r>
      <w:r w:rsidR="005471A6" w:rsidRPr="00A5668E">
        <w:t>использова</w:t>
      </w:r>
      <w:r w:rsidRPr="00A5668E">
        <w:t>ние</w:t>
      </w:r>
      <w:r w:rsidR="005471A6" w:rsidRPr="00A5668E">
        <w:t xml:space="preserve"> </w:t>
      </w:r>
      <w:r w:rsidRPr="00A5668E">
        <w:t>имущества,</w:t>
      </w:r>
      <w:r w:rsidR="005471A6" w:rsidRPr="00A5668E">
        <w:t xml:space="preserve"> </w:t>
      </w:r>
      <w:r w:rsidR="00E7761B">
        <w:t xml:space="preserve">предоставленные кантоном Женева безвозмездно </w:t>
      </w:r>
      <w:r w:rsidR="001246A6" w:rsidRPr="00A5668E">
        <w:t xml:space="preserve">и </w:t>
      </w:r>
      <w:r w:rsidR="00E7761B">
        <w:t xml:space="preserve">подлежащие </w:t>
      </w:r>
      <w:r w:rsidR="00E7761B" w:rsidRPr="00A5668E">
        <w:t>обратно</w:t>
      </w:r>
      <w:r w:rsidR="00E7761B">
        <w:t>й</w:t>
      </w:r>
      <w:r w:rsidR="00E7761B" w:rsidRPr="00A5668E">
        <w:t xml:space="preserve"> </w:t>
      </w:r>
      <w:r w:rsidR="00E7761B">
        <w:t>передаче</w:t>
      </w:r>
      <w:r w:rsidR="001246A6" w:rsidRPr="00A5668E">
        <w:t xml:space="preserve"> </w:t>
      </w:r>
      <w:r w:rsidR="00E7761B">
        <w:t>кантону по истечении</w:t>
      </w:r>
      <w:r w:rsidR="001246A6" w:rsidRPr="00A5668E">
        <w:t xml:space="preserve"> </w:t>
      </w:r>
      <w:r w:rsidR="00E7761B">
        <w:t xml:space="preserve">срока </w:t>
      </w:r>
      <w:r w:rsidR="001246A6" w:rsidRPr="00A5668E">
        <w:t xml:space="preserve">их </w:t>
      </w:r>
      <w:r w:rsidR="00E7761B">
        <w:t>действия</w:t>
      </w:r>
      <w:r w:rsidR="005471A6" w:rsidRPr="00A5668E">
        <w:t xml:space="preserve">, </w:t>
      </w:r>
      <w:r w:rsidR="001246A6" w:rsidRPr="00A5668E">
        <w:t xml:space="preserve">не получают оценки в </w:t>
      </w:r>
      <w:r w:rsidR="00417C63" w:rsidRPr="000A47C7">
        <w:t>финансовой отчетности</w:t>
      </w:r>
      <w:r w:rsidR="005471A6" w:rsidRPr="00A5668E">
        <w:t>.</w:t>
      </w:r>
      <w:r w:rsidRPr="00A5668E">
        <w:t xml:space="preserve"> </w:t>
      </w:r>
    </w:p>
    <w:p w:rsidR="00701126" w:rsidRPr="00417C63" w:rsidRDefault="00701126" w:rsidP="00131284">
      <w:pPr>
        <w:pStyle w:val="Style3Bold"/>
        <w:spacing w:after="0"/>
        <w:rPr>
          <w:rFonts w:cs="Arial"/>
          <w:b w:val="0"/>
          <w:szCs w:val="22"/>
        </w:rPr>
      </w:pPr>
    </w:p>
    <w:p w:rsidR="00701126" w:rsidRPr="00A5668E" w:rsidRDefault="0035210D" w:rsidP="00131284">
      <w:pPr>
        <w:pStyle w:val="Style3Bold"/>
        <w:spacing w:after="0"/>
        <w:rPr>
          <w:rFonts w:cs="Arial"/>
          <w:szCs w:val="22"/>
        </w:rPr>
      </w:pPr>
      <w:r w:rsidRPr="00A5668E">
        <w:rPr>
          <w:rFonts w:cs="Arial"/>
          <w:szCs w:val="22"/>
        </w:rPr>
        <w:t>Земля и здания</w:t>
      </w:r>
    </w:p>
    <w:p w:rsidR="00701126" w:rsidRPr="00A5668E" w:rsidRDefault="00701126" w:rsidP="00131284">
      <w:pPr>
        <w:pStyle w:val="Style3Bold"/>
        <w:spacing w:after="0"/>
        <w:rPr>
          <w:rFonts w:cs="Arial"/>
          <w:szCs w:val="22"/>
        </w:rPr>
      </w:pPr>
    </w:p>
    <w:p w:rsidR="00701126" w:rsidRPr="00A5668E" w:rsidRDefault="009023D2" w:rsidP="00487A42">
      <w:pPr>
        <w:pStyle w:val="Style3"/>
        <w:numPr>
          <w:ilvl w:val="0"/>
          <w:numId w:val="14"/>
        </w:numPr>
        <w:tabs>
          <w:tab w:val="left" w:pos="0"/>
          <w:tab w:val="left" w:pos="709"/>
        </w:tabs>
        <w:spacing w:after="0"/>
        <w:ind w:left="0" w:firstLine="0"/>
        <w:rPr>
          <w:rFonts w:cs="Arial"/>
          <w:szCs w:val="22"/>
        </w:rPr>
      </w:pPr>
      <w:r w:rsidRPr="00A5668E">
        <w:rPr>
          <w:rFonts w:cs="Arial"/>
          <w:szCs w:val="22"/>
        </w:rPr>
        <w:t>Земля отражается в учете</w:t>
      </w:r>
      <w:r w:rsidR="00F56CFD" w:rsidRPr="00A5668E">
        <w:t xml:space="preserve"> </w:t>
      </w:r>
      <w:r w:rsidRPr="00A5668E">
        <w:t xml:space="preserve">по справедливой стоимости, определяемой путем независимой оценки, проводимой в соответствии с Международными стандартами оценки. </w:t>
      </w:r>
      <w:r w:rsidR="00F56CFD" w:rsidRPr="00A5668E">
        <w:t>Изменения справедлив</w:t>
      </w:r>
      <w:r w:rsidRPr="00A5668E">
        <w:t xml:space="preserve">ой стоимости отражаются </w:t>
      </w:r>
      <w:r w:rsidR="00F56CFD" w:rsidRPr="00A5668E">
        <w:t xml:space="preserve">непосредственно </w:t>
      </w:r>
      <w:r w:rsidRPr="00A5668E">
        <w:t xml:space="preserve">в </w:t>
      </w:r>
      <w:r w:rsidR="00F56CFD" w:rsidRPr="00A5668E">
        <w:t>чист</w:t>
      </w:r>
      <w:r w:rsidRPr="00A5668E">
        <w:t>ых активах</w:t>
      </w:r>
      <w:r w:rsidR="00E7761B">
        <w:t>,</w:t>
      </w:r>
      <w:r w:rsidR="00F56CFD" w:rsidRPr="00A5668E">
        <w:t xml:space="preserve"> </w:t>
      </w:r>
      <w:r w:rsidRPr="00A5668E">
        <w:t>в составе положительного сальдо фонда переоценки</w:t>
      </w:r>
      <w:r w:rsidR="00701126" w:rsidRPr="00A5668E">
        <w:rPr>
          <w:rFonts w:cs="Arial"/>
          <w:szCs w:val="22"/>
        </w:rPr>
        <w:t>.</w:t>
      </w:r>
    </w:p>
    <w:p w:rsidR="00701126" w:rsidRPr="00A5668E" w:rsidRDefault="00701126" w:rsidP="002767E2">
      <w:pPr>
        <w:pStyle w:val="Style3"/>
        <w:spacing w:after="0"/>
        <w:rPr>
          <w:rFonts w:cs="Arial"/>
          <w:szCs w:val="22"/>
        </w:rPr>
      </w:pPr>
    </w:p>
    <w:p w:rsidR="00701126" w:rsidRPr="00A5668E" w:rsidRDefault="009023D2" w:rsidP="00487A42">
      <w:pPr>
        <w:pStyle w:val="Style3"/>
        <w:numPr>
          <w:ilvl w:val="0"/>
          <w:numId w:val="14"/>
        </w:numPr>
        <w:tabs>
          <w:tab w:val="left" w:pos="0"/>
          <w:tab w:val="left" w:pos="709"/>
        </w:tabs>
        <w:spacing w:after="0"/>
        <w:ind w:left="0" w:firstLine="0"/>
        <w:rPr>
          <w:rFonts w:cs="Arial"/>
          <w:szCs w:val="22"/>
        </w:rPr>
      </w:pPr>
      <w:r w:rsidRPr="00A5668E">
        <w:t>Используемые здания и сооружения</w:t>
      </w:r>
      <w:r w:rsidR="00F56CFD" w:rsidRPr="00A5668E">
        <w:t xml:space="preserve"> </w:t>
      </w:r>
      <w:r w:rsidRPr="00A5668E">
        <w:t xml:space="preserve">оцениваются по стоимости </w:t>
      </w:r>
      <w:r w:rsidR="00E05EBD">
        <w:t xml:space="preserve">их </w:t>
      </w:r>
      <w:r w:rsidRPr="00A5668E">
        <w:t>строительства на момент сдачи в эксплуатацию,</w:t>
      </w:r>
      <w:r w:rsidR="00F56CFD" w:rsidRPr="00A5668E">
        <w:t xml:space="preserve"> плюс стоимость последующ</w:t>
      </w:r>
      <w:r w:rsidRPr="00A5668E">
        <w:t>их</w:t>
      </w:r>
      <w:r w:rsidR="00F56CFD" w:rsidRPr="00A5668E">
        <w:t xml:space="preserve"> </w:t>
      </w:r>
      <w:r w:rsidRPr="00A5668E">
        <w:t>усовершенствований</w:t>
      </w:r>
      <w:r w:rsidR="00F56CFD" w:rsidRPr="00A5668E">
        <w:t>, м</w:t>
      </w:r>
      <w:r w:rsidRPr="00A5668E">
        <w:t>инус накопленная амортизация</w:t>
      </w:r>
      <w:r w:rsidR="00F56CFD" w:rsidRPr="00A5668E">
        <w:t xml:space="preserve">. </w:t>
      </w:r>
      <w:r w:rsidRPr="00A5668E">
        <w:t>Для целей первоначального отражения в учете зданий,</w:t>
      </w:r>
      <w:r w:rsidR="00F56CFD" w:rsidRPr="00A5668E">
        <w:t xml:space="preserve"> использова</w:t>
      </w:r>
      <w:r w:rsidRPr="00A5668E">
        <w:t xml:space="preserve">вшихся на </w:t>
      </w:r>
      <w:r w:rsidR="00F56CFD" w:rsidRPr="00A5668E">
        <w:t>1</w:t>
      </w:r>
      <w:r w:rsidRPr="00A5668E">
        <w:t xml:space="preserve"> января </w:t>
      </w:r>
      <w:r w:rsidR="00F56CFD" w:rsidRPr="00A5668E">
        <w:t>2010</w:t>
      </w:r>
      <w:r w:rsidR="00F56CFD" w:rsidRPr="00A5668E">
        <w:rPr>
          <w:lang w:val="en-US"/>
        </w:rPr>
        <w:t> </w:t>
      </w:r>
      <w:r w:rsidR="00F56CFD" w:rsidRPr="00A5668E">
        <w:t xml:space="preserve">г., </w:t>
      </w:r>
      <w:r w:rsidRPr="00A5668E">
        <w:t xml:space="preserve">то есть на дату перехода на </w:t>
      </w:r>
      <w:r w:rsidR="00F56CFD" w:rsidRPr="00A5668E">
        <w:t xml:space="preserve">МСУГС, </w:t>
      </w:r>
      <w:r w:rsidRPr="00A5668E">
        <w:t xml:space="preserve">их </w:t>
      </w:r>
      <w:r w:rsidR="00F56CFD" w:rsidRPr="00A5668E">
        <w:t>стоимость</w:t>
      </w:r>
      <w:r w:rsidRPr="00A5668E">
        <w:t xml:space="preserve"> на момент сдачи в эксплуатацию была </w:t>
      </w:r>
      <w:r w:rsidR="00F56CFD" w:rsidRPr="00A5668E">
        <w:t>определен</w:t>
      </w:r>
      <w:r w:rsidRPr="00A5668E">
        <w:t>а</w:t>
      </w:r>
      <w:r w:rsidR="00F56CFD" w:rsidRPr="00A5668E">
        <w:t xml:space="preserve"> </w:t>
      </w:r>
      <w:r w:rsidR="00E05EBD">
        <w:t xml:space="preserve">по примерной </w:t>
      </w:r>
      <w:r w:rsidRPr="00A5668E">
        <w:t xml:space="preserve">стоимости, рассчитанной </w:t>
      </w:r>
      <w:r w:rsidR="00F56CFD" w:rsidRPr="00A5668E">
        <w:t>внешн</w:t>
      </w:r>
      <w:r w:rsidRPr="00A5668E">
        <w:t>им</w:t>
      </w:r>
      <w:r w:rsidR="00F56CFD" w:rsidRPr="00A5668E">
        <w:t xml:space="preserve"> консультант</w:t>
      </w:r>
      <w:r w:rsidRPr="00A5668E">
        <w:t>ом</w:t>
      </w:r>
      <w:r w:rsidR="00F56CFD" w:rsidRPr="00A5668E">
        <w:t xml:space="preserve"> и </w:t>
      </w:r>
      <w:r w:rsidRPr="00A5668E">
        <w:t xml:space="preserve">представляющей </w:t>
      </w:r>
      <w:r w:rsidR="00E05EBD">
        <w:t xml:space="preserve">собой </w:t>
      </w:r>
      <w:r w:rsidRPr="00A5668E">
        <w:t xml:space="preserve">стоимость каждого из элементов </w:t>
      </w:r>
      <w:r w:rsidR="00E05EBD">
        <w:t xml:space="preserve">здания в период </w:t>
      </w:r>
      <w:r w:rsidR="00F56CFD" w:rsidRPr="00A5668E">
        <w:t>строительств</w:t>
      </w:r>
      <w:r w:rsidRPr="00A5668E">
        <w:t>а</w:t>
      </w:r>
      <w:r w:rsidR="00F56CFD" w:rsidRPr="00A5668E">
        <w:t xml:space="preserve"> </w:t>
      </w:r>
      <w:r w:rsidRPr="00A5668E">
        <w:t>плюс стоимость усовершенствований,</w:t>
      </w:r>
      <w:r w:rsidR="00F56CFD" w:rsidRPr="00A5668E">
        <w:t xml:space="preserve"> су</w:t>
      </w:r>
      <w:r w:rsidRPr="00A5668E">
        <w:t xml:space="preserve">ществовавших </w:t>
      </w:r>
      <w:r w:rsidR="00E05EBD">
        <w:t>на момент первоначального отражения объекта</w:t>
      </w:r>
      <w:r w:rsidRPr="00A5668E">
        <w:t xml:space="preserve"> в учете</w:t>
      </w:r>
      <w:r w:rsidR="00F56CFD" w:rsidRPr="00A5668E">
        <w:t>, м</w:t>
      </w:r>
      <w:r w:rsidRPr="00A5668E">
        <w:t xml:space="preserve">инус накопленная амортизация, рассчитанная на основе </w:t>
      </w:r>
      <w:r w:rsidR="00F56CFD" w:rsidRPr="00A5668E">
        <w:t>оста</w:t>
      </w:r>
      <w:r w:rsidR="00E05EBD">
        <w:t xml:space="preserve">точного </w:t>
      </w:r>
      <w:r w:rsidRPr="00A5668E">
        <w:t>срока эксплуатации каждого элемента</w:t>
      </w:r>
      <w:r w:rsidR="001C2B57" w:rsidRPr="00A5668E">
        <w:t xml:space="preserve">. </w:t>
      </w:r>
      <w:r w:rsidR="00F56CFD" w:rsidRPr="00A5668E">
        <w:t>Последующ</w:t>
      </w:r>
      <w:r w:rsidR="001C2B57" w:rsidRPr="00A5668E">
        <w:t>ие</w:t>
      </w:r>
      <w:r w:rsidR="00F56CFD" w:rsidRPr="00A5668E">
        <w:t xml:space="preserve"> затраты</w:t>
      </w:r>
      <w:r w:rsidR="001C2B57" w:rsidRPr="00A5668E">
        <w:t>, связанные с крупными реконструкциями и усовершенствованиями</w:t>
      </w:r>
      <w:r w:rsidR="00F56CFD" w:rsidRPr="00A5668E">
        <w:t xml:space="preserve"> </w:t>
      </w:r>
      <w:r w:rsidR="001C2B57" w:rsidRPr="00A5668E">
        <w:t xml:space="preserve">зданий и сооружений, повышающими </w:t>
      </w:r>
      <w:r w:rsidR="00F56CFD" w:rsidRPr="00A5668E">
        <w:t xml:space="preserve">или </w:t>
      </w:r>
      <w:r w:rsidR="001C2B57" w:rsidRPr="00A5668E">
        <w:t xml:space="preserve">расширяющими будущий экономический эффект </w:t>
      </w:r>
      <w:r w:rsidR="00F56CFD" w:rsidRPr="00A5668E">
        <w:t xml:space="preserve">или потенциал </w:t>
      </w:r>
      <w:r w:rsidR="001C2B57" w:rsidRPr="00A5668E">
        <w:t xml:space="preserve">их использования, </w:t>
      </w:r>
      <w:r w:rsidRPr="00A5668E">
        <w:t xml:space="preserve">оцениваются </w:t>
      </w:r>
      <w:r w:rsidR="001C2B57" w:rsidRPr="00A5668E">
        <w:t>по себестоимости</w:t>
      </w:r>
      <w:r w:rsidR="00F56CFD" w:rsidRPr="00A5668E">
        <w:t xml:space="preserve">. </w:t>
      </w:r>
    </w:p>
    <w:p w:rsidR="00701126" w:rsidRPr="00A5668E" w:rsidRDefault="00701126" w:rsidP="002767E2">
      <w:pPr>
        <w:pStyle w:val="Style3"/>
        <w:spacing w:after="0"/>
        <w:rPr>
          <w:rFonts w:cs="Arial"/>
          <w:szCs w:val="22"/>
        </w:rPr>
      </w:pPr>
    </w:p>
    <w:p w:rsidR="00701126" w:rsidRPr="00B72FDB" w:rsidRDefault="00F56CFD" w:rsidP="00487A42">
      <w:pPr>
        <w:pStyle w:val="Style3"/>
        <w:numPr>
          <w:ilvl w:val="0"/>
          <w:numId w:val="14"/>
        </w:numPr>
        <w:tabs>
          <w:tab w:val="left" w:pos="0"/>
          <w:tab w:val="left" w:pos="709"/>
        </w:tabs>
        <w:spacing w:after="0"/>
        <w:ind w:left="0" w:firstLine="0"/>
        <w:rPr>
          <w:rFonts w:cs="Arial"/>
          <w:szCs w:val="22"/>
        </w:rPr>
      </w:pPr>
      <w:r w:rsidRPr="00A5668E">
        <w:t>Амортизаци</w:t>
      </w:r>
      <w:r w:rsidR="001C2B57" w:rsidRPr="00A5668E">
        <w:t xml:space="preserve">я начисляется по ставкам, обеспечивающим списание </w:t>
      </w:r>
      <w:r w:rsidRPr="00A5668E">
        <w:t>полн</w:t>
      </w:r>
      <w:r w:rsidR="001C2B57" w:rsidRPr="00A5668E">
        <w:t>ой стоимости</w:t>
      </w:r>
      <w:r w:rsidRPr="00A5668E">
        <w:t xml:space="preserve"> </w:t>
      </w:r>
      <w:r w:rsidR="001C2B57" w:rsidRPr="00A5668E">
        <w:t>используемых зданий и сооружений</w:t>
      </w:r>
      <w:r w:rsidRPr="00A5668E">
        <w:t xml:space="preserve"> </w:t>
      </w:r>
      <w:r w:rsidR="001C2B57" w:rsidRPr="00A5668E">
        <w:t xml:space="preserve">в течение их оцениваемого срока эксплуатации, с </w:t>
      </w:r>
      <w:r w:rsidR="001C2B57" w:rsidRPr="00A5668E">
        <w:rPr>
          <w:snapToGrid w:val="0"/>
        </w:rPr>
        <w:t>применени</w:t>
      </w:r>
      <w:r w:rsidR="001C2B57" w:rsidRPr="00A5668E">
        <w:t xml:space="preserve">ем метода равномерных </w:t>
      </w:r>
      <w:r w:rsidR="00A5668E">
        <w:t>списаний</w:t>
      </w:r>
      <w:r w:rsidR="001C2B57" w:rsidRPr="00A5668E">
        <w:t xml:space="preserve">. В тех случаях, когда здания и сооружения используются в течение только части года (в связи с их приобретением, </w:t>
      </w:r>
      <w:r w:rsidR="00F07C56">
        <w:t xml:space="preserve">выбытием </w:t>
      </w:r>
      <w:r w:rsidR="001C2B57" w:rsidRPr="00A5668E">
        <w:t>или списанием в течение года), амортизация начисляется только за месяцы использования актива. К</w:t>
      </w:r>
      <w:r w:rsidR="001C2B57" w:rsidRPr="00B72FDB">
        <w:t xml:space="preserve"> </w:t>
      </w:r>
      <w:r w:rsidR="001C2B57" w:rsidRPr="00A5668E">
        <w:t>различным</w:t>
      </w:r>
      <w:r w:rsidR="001C2B57" w:rsidRPr="00B72FDB">
        <w:t xml:space="preserve"> </w:t>
      </w:r>
      <w:r w:rsidR="001C2B57" w:rsidRPr="00A5668E">
        <w:t>элементам</w:t>
      </w:r>
      <w:r w:rsidR="001C2B57" w:rsidRPr="00B72FDB">
        <w:t xml:space="preserve"> </w:t>
      </w:r>
      <w:r w:rsidR="001C2B57" w:rsidRPr="00A5668E">
        <w:t>зданий</w:t>
      </w:r>
      <w:r w:rsidR="001C2B57" w:rsidRPr="00B72FDB">
        <w:t xml:space="preserve"> </w:t>
      </w:r>
      <w:r w:rsidR="001C2B57" w:rsidRPr="00A5668E">
        <w:t>и</w:t>
      </w:r>
      <w:r w:rsidR="001C2B57" w:rsidRPr="00B72FDB">
        <w:t xml:space="preserve"> </w:t>
      </w:r>
      <w:r w:rsidR="001C2B57" w:rsidRPr="00A5668E">
        <w:t>сооружений</w:t>
      </w:r>
      <w:r w:rsidR="001C2B57" w:rsidRPr="00B72FDB">
        <w:t xml:space="preserve"> </w:t>
      </w:r>
      <w:r w:rsidR="001C2B57" w:rsidRPr="00A5668E">
        <w:t>применяются</w:t>
      </w:r>
      <w:r w:rsidR="001C2B57" w:rsidRPr="00B72FDB">
        <w:t xml:space="preserve"> </w:t>
      </w:r>
      <w:r w:rsidRPr="00A5668E">
        <w:t>следующ</w:t>
      </w:r>
      <w:r w:rsidR="001C2B57" w:rsidRPr="00A5668E">
        <w:t>ие</w:t>
      </w:r>
      <w:r w:rsidRPr="00B72FDB">
        <w:t xml:space="preserve"> </w:t>
      </w:r>
      <w:r w:rsidR="001C2B57" w:rsidRPr="00A5668E">
        <w:t>сроки</w:t>
      </w:r>
      <w:r w:rsidR="001C2B57" w:rsidRPr="00B72FDB">
        <w:t xml:space="preserve"> </w:t>
      </w:r>
      <w:r w:rsidR="001C2B57" w:rsidRPr="00A5668E">
        <w:t>эксплуатации</w:t>
      </w:r>
      <w:r w:rsidRPr="00B72FDB">
        <w:t xml:space="preserve">: </w:t>
      </w:r>
    </w:p>
    <w:p w:rsidR="00701126" w:rsidRPr="00B72FDB" w:rsidRDefault="00701126" w:rsidP="002767E2">
      <w:pPr>
        <w:pStyle w:val="Style3"/>
        <w:spacing w:after="0"/>
        <w:rPr>
          <w:rFonts w:cs="Arial"/>
          <w:szCs w:val="22"/>
        </w:rPr>
      </w:pPr>
    </w:p>
    <w:tbl>
      <w:tblPr>
        <w:tblW w:w="7761" w:type="dxa"/>
        <w:jc w:val="center"/>
        <w:tblLook w:val="0000" w:firstRow="0" w:lastRow="0" w:firstColumn="0" w:lastColumn="0" w:noHBand="0" w:noVBand="0"/>
      </w:tblPr>
      <w:tblGrid>
        <w:gridCol w:w="5310"/>
        <w:gridCol w:w="2451"/>
      </w:tblGrid>
      <w:tr w:rsidR="00701126" w:rsidRPr="00A5668E" w:rsidTr="003B35E6">
        <w:trPr>
          <w:trHeight w:val="345"/>
          <w:tblHeader/>
          <w:jc w:val="center"/>
        </w:trPr>
        <w:tc>
          <w:tcPr>
            <w:tcW w:w="53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701126" w:rsidRPr="00A5668E" w:rsidRDefault="00345489" w:rsidP="00111426">
            <w:pPr>
              <w:jc w:val="left"/>
              <w:rPr>
                <w:b/>
                <w:sz w:val="18"/>
                <w:szCs w:val="18"/>
              </w:rPr>
            </w:pPr>
            <w:r w:rsidRPr="00A5668E">
              <w:rPr>
                <w:b/>
                <w:sz w:val="18"/>
                <w:szCs w:val="18"/>
                <w:lang w:val="ru-RU"/>
              </w:rPr>
              <w:t>Элемент</w:t>
            </w:r>
          </w:p>
        </w:tc>
        <w:tc>
          <w:tcPr>
            <w:tcW w:w="24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701126" w:rsidRPr="00A5668E" w:rsidRDefault="00345489" w:rsidP="00111426">
            <w:pPr>
              <w:jc w:val="right"/>
              <w:rPr>
                <w:b/>
                <w:sz w:val="18"/>
                <w:szCs w:val="18"/>
              </w:rPr>
            </w:pPr>
            <w:r w:rsidRPr="00A5668E">
              <w:rPr>
                <w:b/>
                <w:sz w:val="18"/>
                <w:szCs w:val="18"/>
                <w:lang w:val="ru-RU"/>
              </w:rPr>
              <w:t xml:space="preserve">Оцениваемый </w:t>
            </w:r>
            <w:r w:rsidR="00BA5763" w:rsidRPr="00A5668E">
              <w:rPr>
                <w:b/>
                <w:sz w:val="18"/>
                <w:szCs w:val="18"/>
              </w:rPr>
              <w:t>срок эксплуатации</w:t>
            </w:r>
          </w:p>
        </w:tc>
      </w:tr>
      <w:tr w:rsidR="00701126" w:rsidRPr="00A5668E" w:rsidTr="003B35E6">
        <w:trPr>
          <w:trHeight w:val="285"/>
          <w:jc w:val="center"/>
        </w:trPr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1126" w:rsidRPr="00A5668E" w:rsidRDefault="00345489" w:rsidP="00DD608E">
            <w:pPr>
              <w:rPr>
                <w:sz w:val="18"/>
                <w:szCs w:val="18"/>
              </w:rPr>
            </w:pPr>
            <w:r w:rsidRPr="00A5668E">
              <w:rPr>
                <w:sz w:val="18"/>
                <w:szCs w:val="18"/>
                <w:lang w:val="ru-RU"/>
              </w:rPr>
              <w:t>Структурный</w:t>
            </w:r>
            <w:r w:rsidRPr="00A5668E">
              <w:rPr>
                <w:sz w:val="18"/>
                <w:szCs w:val="18"/>
              </w:rPr>
              <w:t xml:space="preserve"> </w:t>
            </w:r>
            <w:r w:rsidRPr="00A5668E">
              <w:rPr>
                <w:sz w:val="18"/>
                <w:szCs w:val="18"/>
                <w:lang w:val="ru-RU"/>
              </w:rPr>
              <w:t xml:space="preserve">элемент </w:t>
            </w:r>
            <w:r w:rsidR="00701126" w:rsidRPr="00A5668E">
              <w:rPr>
                <w:sz w:val="18"/>
                <w:szCs w:val="18"/>
              </w:rPr>
              <w:t xml:space="preserve">– </w:t>
            </w:r>
            <w:r w:rsidRPr="00A5668E">
              <w:rPr>
                <w:sz w:val="18"/>
                <w:szCs w:val="18"/>
                <w:lang w:val="ru-RU"/>
              </w:rPr>
              <w:t>бетон</w:t>
            </w:r>
            <w:r w:rsidR="00701126" w:rsidRPr="00A5668E">
              <w:rPr>
                <w:sz w:val="18"/>
                <w:szCs w:val="18"/>
              </w:rPr>
              <w:t>/</w:t>
            </w:r>
            <w:r w:rsidRPr="00A5668E">
              <w:rPr>
                <w:sz w:val="18"/>
                <w:szCs w:val="18"/>
                <w:lang w:val="ru-RU"/>
              </w:rPr>
              <w:t>металл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1126" w:rsidRPr="00A5668E" w:rsidRDefault="00701126" w:rsidP="00DD608E">
            <w:pPr>
              <w:jc w:val="right"/>
              <w:rPr>
                <w:sz w:val="18"/>
                <w:szCs w:val="18"/>
              </w:rPr>
            </w:pPr>
            <w:r w:rsidRPr="00A5668E">
              <w:rPr>
                <w:sz w:val="18"/>
                <w:szCs w:val="18"/>
              </w:rPr>
              <w:t xml:space="preserve">100 </w:t>
            </w:r>
            <w:r w:rsidR="00971118" w:rsidRPr="00A5668E">
              <w:rPr>
                <w:sz w:val="18"/>
                <w:szCs w:val="18"/>
              </w:rPr>
              <w:t>лет</w:t>
            </w:r>
          </w:p>
        </w:tc>
      </w:tr>
      <w:tr w:rsidR="00701126" w:rsidRPr="00A5668E" w:rsidTr="003B35E6">
        <w:trPr>
          <w:trHeight w:val="285"/>
          <w:jc w:val="center"/>
        </w:trPr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1126" w:rsidRPr="00A5668E" w:rsidRDefault="00345489" w:rsidP="00DD608E">
            <w:pPr>
              <w:rPr>
                <w:sz w:val="18"/>
                <w:szCs w:val="18"/>
              </w:rPr>
            </w:pPr>
            <w:r w:rsidRPr="00A5668E">
              <w:rPr>
                <w:sz w:val="18"/>
                <w:szCs w:val="18"/>
                <w:lang w:val="ru-RU"/>
              </w:rPr>
              <w:t>Структурный</w:t>
            </w:r>
            <w:r w:rsidRPr="00A5668E">
              <w:rPr>
                <w:sz w:val="18"/>
                <w:szCs w:val="18"/>
              </w:rPr>
              <w:t xml:space="preserve"> </w:t>
            </w:r>
            <w:r w:rsidRPr="00A5668E">
              <w:rPr>
                <w:sz w:val="18"/>
                <w:szCs w:val="18"/>
                <w:lang w:val="ru-RU"/>
              </w:rPr>
              <w:t>элемент</w:t>
            </w:r>
            <w:r w:rsidRPr="00A5668E">
              <w:rPr>
                <w:sz w:val="18"/>
                <w:szCs w:val="18"/>
              </w:rPr>
              <w:t xml:space="preserve"> – </w:t>
            </w:r>
            <w:r w:rsidRPr="00A5668E">
              <w:rPr>
                <w:sz w:val="18"/>
                <w:szCs w:val="18"/>
                <w:lang w:val="ru-RU"/>
              </w:rPr>
              <w:t>бетон</w:t>
            </w:r>
            <w:r w:rsidR="00701126" w:rsidRPr="00A5668E">
              <w:rPr>
                <w:sz w:val="18"/>
                <w:szCs w:val="18"/>
              </w:rPr>
              <w:t>/</w:t>
            </w:r>
            <w:r w:rsidRPr="00A5668E">
              <w:rPr>
                <w:sz w:val="18"/>
                <w:szCs w:val="18"/>
                <w:lang w:val="ru-RU"/>
              </w:rPr>
              <w:t>древесина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1126" w:rsidRPr="00A5668E" w:rsidRDefault="00701126" w:rsidP="00DD608E">
            <w:pPr>
              <w:jc w:val="right"/>
              <w:rPr>
                <w:sz w:val="18"/>
                <w:szCs w:val="18"/>
              </w:rPr>
            </w:pPr>
            <w:r w:rsidRPr="00A5668E">
              <w:rPr>
                <w:sz w:val="18"/>
                <w:szCs w:val="18"/>
              </w:rPr>
              <w:t xml:space="preserve">80 </w:t>
            </w:r>
            <w:r w:rsidR="00971118" w:rsidRPr="00A5668E">
              <w:rPr>
                <w:sz w:val="18"/>
                <w:szCs w:val="18"/>
              </w:rPr>
              <w:t>лет</w:t>
            </w:r>
          </w:p>
        </w:tc>
      </w:tr>
      <w:tr w:rsidR="00701126" w:rsidRPr="00A5668E" w:rsidTr="003B35E6">
        <w:trPr>
          <w:trHeight w:val="285"/>
          <w:jc w:val="center"/>
        </w:trPr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1126" w:rsidRPr="00974F82" w:rsidRDefault="00345489" w:rsidP="00DD608E">
            <w:pPr>
              <w:rPr>
                <w:sz w:val="18"/>
                <w:szCs w:val="18"/>
                <w:lang w:val="ru-RU"/>
              </w:rPr>
            </w:pPr>
            <w:r w:rsidRPr="00A5668E">
              <w:rPr>
                <w:sz w:val="18"/>
                <w:szCs w:val="18"/>
                <w:lang w:val="ru-RU"/>
              </w:rPr>
              <w:t>Структурный</w:t>
            </w:r>
            <w:r w:rsidRPr="00974F82">
              <w:rPr>
                <w:sz w:val="18"/>
                <w:szCs w:val="18"/>
                <w:lang w:val="ru-RU"/>
              </w:rPr>
              <w:t xml:space="preserve"> </w:t>
            </w:r>
            <w:r w:rsidRPr="00A5668E">
              <w:rPr>
                <w:sz w:val="18"/>
                <w:szCs w:val="18"/>
                <w:lang w:val="ru-RU"/>
              </w:rPr>
              <w:t>элемент</w:t>
            </w:r>
            <w:r w:rsidRPr="00974F82">
              <w:rPr>
                <w:sz w:val="18"/>
                <w:szCs w:val="18"/>
                <w:lang w:val="ru-RU"/>
              </w:rPr>
              <w:t xml:space="preserve"> –</w:t>
            </w:r>
            <w:r w:rsidR="00974F82">
              <w:rPr>
                <w:sz w:val="18"/>
                <w:szCs w:val="18"/>
                <w:lang w:val="ru-RU"/>
              </w:rPr>
              <w:t xml:space="preserve"> </w:t>
            </w:r>
            <w:r w:rsidR="00974F82" w:rsidRPr="00974F82">
              <w:rPr>
                <w:sz w:val="18"/>
                <w:szCs w:val="18"/>
                <w:lang w:val="ru-RU"/>
              </w:rPr>
              <w:t>средств</w:t>
            </w:r>
            <w:r w:rsidR="00974F82">
              <w:rPr>
                <w:sz w:val="18"/>
                <w:szCs w:val="18"/>
                <w:lang w:val="ru-RU"/>
              </w:rPr>
              <w:t>а доступа для специалистов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1126" w:rsidRPr="00A5668E" w:rsidRDefault="00701126" w:rsidP="00DD608E">
            <w:pPr>
              <w:jc w:val="right"/>
              <w:rPr>
                <w:sz w:val="18"/>
                <w:szCs w:val="18"/>
              </w:rPr>
            </w:pPr>
            <w:r w:rsidRPr="00A5668E">
              <w:rPr>
                <w:sz w:val="18"/>
                <w:szCs w:val="18"/>
              </w:rPr>
              <w:t xml:space="preserve">50 </w:t>
            </w:r>
            <w:r w:rsidR="00971118" w:rsidRPr="00A5668E">
              <w:rPr>
                <w:sz w:val="18"/>
                <w:szCs w:val="18"/>
              </w:rPr>
              <w:t>лет</w:t>
            </w:r>
          </w:p>
        </w:tc>
      </w:tr>
      <w:tr w:rsidR="00701126" w:rsidRPr="00A5668E" w:rsidTr="003B35E6">
        <w:trPr>
          <w:trHeight w:val="285"/>
          <w:jc w:val="center"/>
        </w:trPr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1126" w:rsidRPr="00A5668E" w:rsidRDefault="00345489" w:rsidP="00DD608E">
            <w:pPr>
              <w:rPr>
                <w:sz w:val="18"/>
                <w:szCs w:val="18"/>
                <w:lang w:val="ru-RU"/>
              </w:rPr>
            </w:pPr>
            <w:r w:rsidRPr="00A5668E">
              <w:rPr>
                <w:sz w:val="18"/>
                <w:szCs w:val="18"/>
                <w:lang w:val="ru-RU"/>
              </w:rPr>
              <w:t>Фасад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1126" w:rsidRPr="00A5668E" w:rsidRDefault="00701126" w:rsidP="00DD608E">
            <w:pPr>
              <w:jc w:val="right"/>
              <w:rPr>
                <w:sz w:val="18"/>
                <w:szCs w:val="18"/>
              </w:rPr>
            </w:pPr>
            <w:r w:rsidRPr="00A5668E">
              <w:rPr>
                <w:sz w:val="18"/>
                <w:szCs w:val="18"/>
              </w:rPr>
              <w:t xml:space="preserve">50 </w:t>
            </w:r>
            <w:r w:rsidR="00971118" w:rsidRPr="00A5668E">
              <w:rPr>
                <w:sz w:val="18"/>
                <w:szCs w:val="18"/>
              </w:rPr>
              <w:t>лет</w:t>
            </w:r>
          </w:p>
        </w:tc>
      </w:tr>
      <w:tr w:rsidR="00701126" w:rsidRPr="00A5668E" w:rsidTr="003B35E6">
        <w:trPr>
          <w:trHeight w:val="285"/>
          <w:jc w:val="center"/>
        </w:trPr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1126" w:rsidRPr="00A5668E" w:rsidRDefault="00345489" w:rsidP="00DD608E">
            <w:pPr>
              <w:rPr>
                <w:sz w:val="18"/>
                <w:szCs w:val="18"/>
              </w:rPr>
            </w:pPr>
            <w:r w:rsidRPr="00A5668E">
              <w:rPr>
                <w:sz w:val="18"/>
                <w:szCs w:val="18"/>
                <w:lang w:val="ru-RU"/>
              </w:rPr>
              <w:t>Стены внешнего ограждения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1126" w:rsidRPr="00A5668E" w:rsidRDefault="00701126" w:rsidP="00DD608E">
            <w:pPr>
              <w:jc w:val="right"/>
              <w:rPr>
                <w:sz w:val="18"/>
                <w:szCs w:val="18"/>
              </w:rPr>
            </w:pPr>
            <w:r w:rsidRPr="00A5668E">
              <w:rPr>
                <w:sz w:val="18"/>
                <w:szCs w:val="18"/>
              </w:rPr>
              <w:t xml:space="preserve">80 </w:t>
            </w:r>
            <w:r w:rsidR="00971118" w:rsidRPr="00A5668E">
              <w:rPr>
                <w:sz w:val="18"/>
                <w:szCs w:val="18"/>
              </w:rPr>
              <w:t>лет</w:t>
            </w:r>
          </w:p>
        </w:tc>
      </w:tr>
      <w:tr w:rsidR="00701126" w:rsidRPr="00A5668E" w:rsidTr="003B35E6">
        <w:trPr>
          <w:trHeight w:val="285"/>
          <w:jc w:val="center"/>
        </w:trPr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1126" w:rsidRPr="00A5668E" w:rsidRDefault="00345489" w:rsidP="00DD608E">
            <w:pPr>
              <w:rPr>
                <w:sz w:val="18"/>
                <w:szCs w:val="18"/>
              </w:rPr>
            </w:pPr>
            <w:r w:rsidRPr="00A5668E">
              <w:rPr>
                <w:sz w:val="18"/>
                <w:szCs w:val="18"/>
                <w:lang w:val="ru-RU"/>
              </w:rPr>
              <w:t>Столбы внешнего ограждения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1126" w:rsidRPr="00A5668E" w:rsidRDefault="00701126" w:rsidP="00DD608E">
            <w:pPr>
              <w:jc w:val="right"/>
              <w:rPr>
                <w:sz w:val="18"/>
                <w:szCs w:val="18"/>
              </w:rPr>
            </w:pPr>
            <w:r w:rsidRPr="00A5668E">
              <w:rPr>
                <w:sz w:val="18"/>
                <w:szCs w:val="18"/>
              </w:rPr>
              <w:t xml:space="preserve">20 </w:t>
            </w:r>
            <w:r w:rsidR="00971118" w:rsidRPr="00A5668E">
              <w:rPr>
                <w:sz w:val="18"/>
                <w:szCs w:val="18"/>
              </w:rPr>
              <w:t>лет</w:t>
            </w:r>
          </w:p>
        </w:tc>
      </w:tr>
      <w:tr w:rsidR="00701126" w:rsidRPr="00A5668E" w:rsidTr="003B35E6">
        <w:trPr>
          <w:trHeight w:val="285"/>
          <w:jc w:val="center"/>
        </w:trPr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1126" w:rsidRPr="00A5668E" w:rsidRDefault="00345489" w:rsidP="00DD608E">
            <w:pPr>
              <w:rPr>
                <w:sz w:val="18"/>
                <w:szCs w:val="18"/>
                <w:lang w:val="ru-RU"/>
              </w:rPr>
            </w:pPr>
            <w:r w:rsidRPr="00A5668E">
              <w:rPr>
                <w:sz w:val="18"/>
                <w:szCs w:val="18"/>
              </w:rPr>
              <w:t>Благоустройство территории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1126" w:rsidRPr="00A5668E" w:rsidRDefault="00701126" w:rsidP="00DD608E">
            <w:pPr>
              <w:jc w:val="right"/>
              <w:rPr>
                <w:sz w:val="18"/>
                <w:szCs w:val="18"/>
              </w:rPr>
            </w:pPr>
            <w:r w:rsidRPr="00A5668E">
              <w:rPr>
                <w:sz w:val="18"/>
                <w:szCs w:val="18"/>
              </w:rPr>
              <w:t xml:space="preserve">40-50 </w:t>
            </w:r>
            <w:r w:rsidR="00971118" w:rsidRPr="00A5668E">
              <w:rPr>
                <w:sz w:val="18"/>
                <w:szCs w:val="18"/>
              </w:rPr>
              <w:t>лет</w:t>
            </w:r>
          </w:p>
        </w:tc>
      </w:tr>
      <w:tr w:rsidR="00701126" w:rsidRPr="00A5668E" w:rsidTr="003B35E6">
        <w:trPr>
          <w:trHeight w:val="285"/>
          <w:jc w:val="center"/>
        </w:trPr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1126" w:rsidRPr="00A5668E" w:rsidRDefault="00345489" w:rsidP="00DD608E">
            <w:pPr>
              <w:rPr>
                <w:sz w:val="18"/>
                <w:szCs w:val="18"/>
              </w:rPr>
            </w:pPr>
            <w:r w:rsidRPr="00A5668E">
              <w:rPr>
                <w:sz w:val="18"/>
                <w:szCs w:val="18"/>
                <w:lang w:val="ru-RU"/>
              </w:rPr>
              <w:t>Крыша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1126" w:rsidRPr="00A5668E" w:rsidRDefault="00701126" w:rsidP="00DD608E">
            <w:pPr>
              <w:jc w:val="right"/>
              <w:rPr>
                <w:sz w:val="18"/>
                <w:szCs w:val="18"/>
              </w:rPr>
            </w:pPr>
            <w:r w:rsidRPr="00A5668E">
              <w:rPr>
                <w:sz w:val="18"/>
                <w:szCs w:val="18"/>
              </w:rPr>
              <w:t xml:space="preserve">50-60 </w:t>
            </w:r>
            <w:r w:rsidR="00971118" w:rsidRPr="00A5668E">
              <w:rPr>
                <w:sz w:val="18"/>
                <w:szCs w:val="18"/>
              </w:rPr>
              <w:t>лет</w:t>
            </w:r>
          </w:p>
        </w:tc>
      </w:tr>
      <w:tr w:rsidR="00701126" w:rsidRPr="00A5668E" w:rsidTr="003B35E6">
        <w:trPr>
          <w:trHeight w:val="285"/>
          <w:jc w:val="center"/>
        </w:trPr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1126" w:rsidRPr="00A5668E" w:rsidRDefault="00345489" w:rsidP="00DD608E">
            <w:pPr>
              <w:rPr>
                <w:sz w:val="18"/>
                <w:szCs w:val="18"/>
              </w:rPr>
            </w:pPr>
            <w:r w:rsidRPr="00A5668E">
              <w:rPr>
                <w:sz w:val="18"/>
                <w:szCs w:val="18"/>
                <w:lang w:val="ru-RU"/>
              </w:rPr>
              <w:t>Полы</w:t>
            </w:r>
            <w:r w:rsidR="00701126" w:rsidRPr="00A5668E">
              <w:rPr>
                <w:sz w:val="18"/>
                <w:szCs w:val="18"/>
              </w:rPr>
              <w:t xml:space="preserve">, </w:t>
            </w:r>
            <w:r w:rsidRPr="00A5668E">
              <w:rPr>
                <w:sz w:val="18"/>
                <w:szCs w:val="18"/>
                <w:lang w:val="ru-RU"/>
              </w:rPr>
              <w:t>стены</w:t>
            </w:r>
            <w:r w:rsidR="00701126" w:rsidRPr="00A5668E">
              <w:rPr>
                <w:sz w:val="18"/>
                <w:szCs w:val="18"/>
              </w:rPr>
              <w:t xml:space="preserve">, </w:t>
            </w:r>
            <w:r w:rsidRPr="00A5668E">
              <w:rPr>
                <w:sz w:val="18"/>
                <w:szCs w:val="18"/>
              </w:rPr>
              <w:t>лестничны</w:t>
            </w:r>
            <w:r w:rsidRPr="00A5668E">
              <w:rPr>
                <w:sz w:val="18"/>
                <w:szCs w:val="18"/>
                <w:lang w:val="ru-RU"/>
              </w:rPr>
              <w:t>е</w:t>
            </w:r>
            <w:r w:rsidRPr="00A5668E">
              <w:rPr>
                <w:sz w:val="18"/>
                <w:szCs w:val="18"/>
              </w:rPr>
              <w:t xml:space="preserve"> марш</w:t>
            </w:r>
            <w:r w:rsidRPr="00A5668E">
              <w:rPr>
                <w:sz w:val="18"/>
                <w:szCs w:val="18"/>
                <w:lang w:val="ru-RU"/>
              </w:rPr>
              <w:t>и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1126" w:rsidRPr="00A5668E" w:rsidRDefault="00701126" w:rsidP="00DD608E">
            <w:pPr>
              <w:jc w:val="right"/>
              <w:rPr>
                <w:sz w:val="18"/>
                <w:szCs w:val="18"/>
              </w:rPr>
            </w:pPr>
            <w:r w:rsidRPr="00A5668E">
              <w:rPr>
                <w:sz w:val="18"/>
                <w:szCs w:val="18"/>
              </w:rPr>
              <w:t xml:space="preserve">50 </w:t>
            </w:r>
            <w:r w:rsidR="00971118" w:rsidRPr="00A5668E">
              <w:rPr>
                <w:sz w:val="18"/>
                <w:szCs w:val="18"/>
              </w:rPr>
              <w:t>лет</w:t>
            </w:r>
          </w:p>
        </w:tc>
      </w:tr>
      <w:tr w:rsidR="00701126" w:rsidRPr="00A5668E" w:rsidTr="003B35E6">
        <w:trPr>
          <w:trHeight w:val="285"/>
          <w:jc w:val="center"/>
        </w:trPr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1126" w:rsidRPr="00A5668E" w:rsidRDefault="00345489" w:rsidP="00DD608E">
            <w:pPr>
              <w:rPr>
                <w:sz w:val="18"/>
                <w:szCs w:val="18"/>
              </w:rPr>
            </w:pPr>
            <w:r w:rsidRPr="00A5668E">
              <w:rPr>
                <w:sz w:val="18"/>
                <w:szCs w:val="18"/>
                <w:lang w:val="ru-RU"/>
              </w:rPr>
              <w:lastRenderedPageBreak/>
              <w:t>Покрытие полов</w:t>
            </w:r>
            <w:r w:rsidR="00701126" w:rsidRPr="00A5668E">
              <w:rPr>
                <w:sz w:val="18"/>
                <w:szCs w:val="18"/>
              </w:rPr>
              <w:t xml:space="preserve">, </w:t>
            </w:r>
            <w:r w:rsidRPr="00A5668E">
              <w:rPr>
                <w:sz w:val="18"/>
                <w:szCs w:val="18"/>
                <w:lang w:val="ru-RU"/>
              </w:rPr>
              <w:t>покрытие стен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1126" w:rsidRPr="00A5668E" w:rsidRDefault="00701126" w:rsidP="00DD608E">
            <w:pPr>
              <w:jc w:val="right"/>
              <w:rPr>
                <w:sz w:val="18"/>
                <w:szCs w:val="18"/>
              </w:rPr>
            </w:pPr>
            <w:r w:rsidRPr="00A5668E">
              <w:rPr>
                <w:sz w:val="18"/>
                <w:szCs w:val="18"/>
              </w:rPr>
              <w:t xml:space="preserve">20-40 </w:t>
            </w:r>
            <w:r w:rsidR="00971118" w:rsidRPr="00A5668E">
              <w:rPr>
                <w:sz w:val="18"/>
                <w:szCs w:val="18"/>
              </w:rPr>
              <w:t>лет</w:t>
            </w:r>
          </w:p>
        </w:tc>
      </w:tr>
      <w:tr w:rsidR="00701126" w:rsidRPr="00A5668E" w:rsidTr="003B35E6">
        <w:trPr>
          <w:trHeight w:val="285"/>
          <w:jc w:val="center"/>
        </w:trPr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1126" w:rsidRPr="00A5668E" w:rsidRDefault="00345489" w:rsidP="00DD608E">
            <w:pPr>
              <w:rPr>
                <w:sz w:val="18"/>
                <w:szCs w:val="18"/>
                <w:lang w:val="ru-RU"/>
              </w:rPr>
            </w:pPr>
            <w:r w:rsidRPr="00A5668E">
              <w:rPr>
                <w:sz w:val="18"/>
                <w:szCs w:val="18"/>
                <w:lang w:val="ru-RU"/>
              </w:rPr>
              <w:t>Специальные элементы –</w:t>
            </w:r>
            <w:r w:rsidR="00701126" w:rsidRPr="00A5668E">
              <w:rPr>
                <w:sz w:val="18"/>
                <w:szCs w:val="18"/>
                <w:lang w:val="ru-RU"/>
              </w:rPr>
              <w:t xml:space="preserve"> </w:t>
            </w:r>
            <w:r w:rsidRPr="00A5668E">
              <w:rPr>
                <w:sz w:val="18"/>
                <w:szCs w:val="18"/>
                <w:lang w:val="ru-RU"/>
              </w:rPr>
              <w:t>стационарн</w:t>
            </w:r>
            <w:r w:rsidRPr="00A5668E">
              <w:rPr>
                <w:sz w:val="18"/>
                <w:szCs w:val="18"/>
              </w:rPr>
              <w:t>ое</w:t>
            </w:r>
            <w:r w:rsidRPr="00A5668E">
              <w:rPr>
                <w:sz w:val="18"/>
                <w:szCs w:val="18"/>
                <w:lang w:val="ru-RU"/>
              </w:rPr>
              <w:t xml:space="preserve"> о</w:t>
            </w:r>
            <w:r w:rsidR="0035210D" w:rsidRPr="00A5668E">
              <w:rPr>
                <w:sz w:val="18"/>
                <w:szCs w:val="18"/>
                <w:lang w:val="ru-RU"/>
              </w:rPr>
              <w:t>борудование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1126" w:rsidRPr="00A5668E" w:rsidRDefault="00701126" w:rsidP="00DD608E">
            <w:pPr>
              <w:jc w:val="right"/>
              <w:rPr>
                <w:sz w:val="18"/>
                <w:szCs w:val="18"/>
              </w:rPr>
            </w:pPr>
            <w:r w:rsidRPr="00A5668E">
              <w:rPr>
                <w:sz w:val="18"/>
                <w:szCs w:val="18"/>
              </w:rPr>
              <w:t xml:space="preserve">40 </w:t>
            </w:r>
            <w:r w:rsidR="00971118" w:rsidRPr="00A5668E">
              <w:rPr>
                <w:sz w:val="18"/>
                <w:szCs w:val="18"/>
              </w:rPr>
              <w:t>лет</w:t>
            </w:r>
          </w:p>
        </w:tc>
      </w:tr>
      <w:tr w:rsidR="00701126" w:rsidRPr="00A5668E" w:rsidTr="003B35E6">
        <w:trPr>
          <w:trHeight w:val="285"/>
          <w:jc w:val="center"/>
        </w:trPr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1126" w:rsidRPr="00A5668E" w:rsidRDefault="00345489" w:rsidP="00DD608E">
            <w:pPr>
              <w:rPr>
                <w:sz w:val="18"/>
                <w:szCs w:val="18"/>
              </w:rPr>
            </w:pPr>
            <w:r w:rsidRPr="00A5668E">
              <w:rPr>
                <w:sz w:val="18"/>
                <w:szCs w:val="18"/>
                <w:lang w:val="ru-RU"/>
              </w:rPr>
              <w:t xml:space="preserve">Специальные элементы – кухонное </w:t>
            </w:r>
            <w:r w:rsidRPr="00A5668E">
              <w:rPr>
                <w:sz w:val="18"/>
                <w:szCs w:val="18"/>
              </w:rPr>
              <w:t>о</w:t>
            </w:r>
            <w:r w:rsidR="0035210D" w:rsidRPr="00A5668E">
              <w:rPr>
                <w:sz w:val="18"/>
                <w:szCs w:val="18"/>
              </w:rPr>
              <w:t>борудование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1126" w:rsidRPr="00A5668E" w:rsidRDefault="00701126" w:rsidP="00DD608E">
            <w:pPr>
              <w:jc w:val="right"/>
              <w:rPr>
                <w:sz w:val="18"/>
                <w:szCs w:val="18"/>
              </w:rPr>
            </w:pPr>
            <w:r w:rsidRPr="00A5668E">
              <w:rPr>
                <w:sz w:val="18"/>
                <w:szCs w:val="18"/>
              </w:rPr>
              <w:t xml:space="preserve">20-40 </w:t>
            </w:r>
            <w:r w:rsidR="00971118" w:rsidRPr="00A5668E">
              <w:rPr>
                <w:sz w:val="18"/>
                <w:szCs w:val="18"/>
              </w:rPr>
              <w:t>лет</w:t>
            </w:r>
          </w:p>
        </w:tc>
      </w:tr>
      <w:tr w:rsidR="00701126" w:rsidRPr="00A5668E" w:rsidTr="003B35E6">
        <w:trPr>
          <w:trHeight w:val="285"/>
          <w:jc w:val="center"/>
        </w:trPr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1126" w:rsidRPr="00A5668E" w:rsidRDefault="00345489" w:rsidP="00DD608E">
            <w:pPr>
              <w:rPr>
                <w:sz w:val="18"/>
                <w:szCs w:val="18"/>
                <w:lang w:val="ru-RU"/>
              </w:rPr>
            </w:pPr>
            <w:r w:rsidRPr="00A5668E">
              <w:rPr>
                <w:sz w:val="18"/>
                <w:szCs w:val="18"/>
                <w:lang w:val="ru-RU"/>
              </w:rPr>
              <w:t>Специальные элементы – стационарное конференционное о</w:t>
            </w:r>
            <w:r w:rsidR="0035210D" w:rsidRPr="00A5668E">
              <w:rPr>
                <w:sz w:val="18"/>
                <w:szCs w:val="18"/>
                <w:lang w:val="ru-RU"/>
              </w:rPr>
              <w:t>борудование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1126" w:rsidRPr="00A5668E" w:rsidRDefault="00701126" w:rsidP="00DD608E">
            <w:pPr>
              <w:jc w:val="right"/>
              <w:rPr>
                <w:sz w:val="18"/>
                <w:szCs w:val="18"/>
              </w:rPr>
            </w:pPr>
            <w:r w:rsidRPr="00A5668E">
              <w:rPr>
                <w:sz w:val="18"/>
                <w:szCs w:val="18"/>
              </w:rPr>
              <w:t xml:space="preserve">15 </w:t>
            </w:r>
            <w:r w:rsidR="00971118" w:rsidRPr="00A5668E">
              <w:rPr>
                <w:sz w:val="18"/>
                <w:szCs w:val="18"/>
              </w:rPr>
              <w:t>лет</w:t>
            </w:r>
          </w:p>
        </w:tc>
      </w:tr>
      <w:tr w:rsidR="00701126" w:rsidRPr="00A5668E" w:rsidTr="003B35E6">
        <w:trPr>
          <w:trHeight w:val="285"/>
          <w:jc w:val="center"/>
        </w:trPr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1126" w:rsidRPr="00A5668E" w:rsidRDefault="00345489" w:rsidP="00DD608E">
            <w:pPr>
              <w:rPr>
                <w:sz w:val="18"/>
                <w:szCs w:val="18"/>
                <w:lang w:val="ru-RU"/>
              </w:rPr>
            </w:pPr>
            <w:r w:rsidRPr="00A5668E">
              <w:rPr>
                <w:sz w:val="18"/>
                <w:szCs w:val="18"/>
                <w:lang w:val="ru-RU"/>
              </w:rPr>
              <w:t>Специальные элементы – о</w:t>
            </w:r>
            <w:r w:rsidR="0035210D" w:rsidRPr="00A5668E">
              <w:rPr>
                <w:sz w:val="18"/>
                <w:szCs w:val="18"/>
                <w:lang w:val="ru-RU"/>
              </w:rPr>
              <w:t>борудование</w:t>
            </w:r>
            <w:r w:rsidRPr="00A5668E">
              <w:rPr>
                <w:sz w:val="18"/>
                <w:szCs w:val="18"/>
                <w:lang w:val="ru-RU"/>
              </w:rPr>
              <w:t xml:space="preserve"> мультимедийного мониторинга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1126" w:rsidRPr="00A5668E" w:rsidRDefault="00701126" w:rsidP="00DD608E">
            <w:pPr>
              <w:jc w:val="right"/>
              <w:rPr>
                <w:sz w:val="18"/>
                <w:szCs w:val="18"/>
              </w:rPr>
            </w:pPr>
            <w:r w:rsidRPr="00A5668E">
              <w:rPr>
                <w:sz w:val="18"/>
                <w:szCs w:val="18"/>
              </w:rPr>
              <w:t xml:space="preserve">5 </w:t>
            </w:r>
            <w:r w:rsidR="00971118" w:rsidRPr="00A5668E">
              <w:rPr>
                <w:sz w:val="18"/>
                <w:szCs w:val="18"/>
              </w:rPr>
              <w:t>лет</w:t>
            </w:r>
          </w:p>
        </w:tc>
      </w:tr>
      <w:tr w:rsidR="00701126" w:rsidRPr="00A5668E" w:rsidTr="003B35E6">
        <w:trPr>
          <w:trHeight w:val="285"/>
          <w:jc w:val="center"/>
        </w:trPr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1126" w:rsidRPr="00A5668E" w:rsidRDefault="00345489" w:rsidP="00DD608E">
            <w:pPr>
              <w:rPr>
                <w:sz w:val="18"/>
                <w:szCs w:val="18"/>
              </w:rPr>
            </w:pPr>
            <w:r w:rsidRPr="00A5668E">
              <w:rPr>
                <w:sz w:val="18"/>
                <w:szCs w:val="18"/>
                <w:lang w:val="ru-RU"/>
              </w:rPr>
              <w:t>Специальные</w:t>
            </w:r>
            <w:r w:rsidRPr="00A5668E">
              <w:rPr>
                <w:sz w:val="18"/>
                <w:szCs w:val="18"/>
              </w:rPr>
              <w:t xml:space="preserve"> </w:t>
            </w:r>
            <w:r w:rsidRPr="00A5668E">
              <w:rPr>
                <w:sz w:val="18"/>
                <w:szCs w:val="18"/>
                <w:lang w:val="ru-RU"/>
              </w:rPr>
              <w:t>элементы</w:t>
            </w:r>
            <w:r w:rsidRPr="00A5668E">
              <w:rPr>
                <w:sz w:val="18"/>
                <w:szCs w:val="18"/>
              </w:rPr>
              <w:t xml:space="preserve"> – </w:t>
            </w:r>
            <w:r w:rsidRPr="00A5668E">
              <w:rPr>
                <w:sz w:val="18"/>
                <w:szCs w:val="18"/>
                <w:lang w:val="ru-RU"/>
              </w:rPr>
              <w:t>турникеты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1126" w:rsidRPr="00A5668E" w:rsidRDefault="00701126" w:rsidP="00DD608E">
            <w:pPr>
              <w:jc w:val="right"/>
              <w:rPr>
                <w:sz w:val="18"/>
                <w:szCs w:val="18"/>
              </w:rPr>
            </w:pPr>
            <w:r w:rsidRPr="00A5668E">
              <w:rPr>
                <w:sz w:val="18"/>
                <w:szCs w:val="18"/>
              </w:rPr>
              <w:t xml:space="preserve">20 </w:t>
            </w:r>
            <w:r w:rsidR="00971118" w:rsidRPr="00A5668E">
              <w:rPr>
                <w:sz w:val="18"/>
                <w:szCs w:val="18"/>
              </w:rPr>
              <w:t>лет</w:t>
            </w:r>
          </w:p>
        </w:tc>
      </w:tr>
      <w:tr w:rsidR="00701126" w:rsidRPr="00A5668E" w:rsidTr="003B35E6">
        <w:trPr>
          <w:trHeight w:val="285"/>
          <w:jc w:val="center"/>
        </w:trPr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1126" w:rsidRPr="00A5668E" w:rsidRDefault="00345489" w:rsidP="00DD608E">
            <w:pPr>
              <w:rPr>
                <w:sz w:val="18"/>
                <w:szCs w:val="18"/>
                <w:lang w:val="ru-RU"/>
              </w:rPr>
            </w:pPr>
            <w:r w:rsidRPr="00A5668E">
              <w:rPr>
                <w:sz w:val="18"/>
                <w:szCs w:val="18"/>
                <w:lang w:val="ru-RU"/>
              </w:rPr>
              <w:t xml:space="preserve">Отопительное и вентиляционное оборудование 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1126" w:rsidRPr="00A5668E" w:rsidRDefault="00701126" w:rsidP="00DD608E">
            <w:pPr>
              <w:jc w:val="right"/>
              <w:rPr>
                <w:sz w:val="18"/>
                <w:szCs w:val="18"/>
              </w:rPr>
            </w:pPr>
            <w:r w:rsidRPr="00A5668E">
              <w:rPr>
                <w:sz w:val="18"/>
                <w:szCs w:val="18"/>
              </w:rPr>
              <w:t xml:space="preserve">25-30 </w:t>
            </w:r>
            <w:r w:rsidR="00971118" w:rsidRPr="00A5668E">
              <w:rPr>
                <w:sz w:val="18"/>
                <w:szCs w:val="18"/>
              </w:rPr>
              <w:t>лет</w:t>
            </w:r>
          </w:p>
        </w:tc>
      </w:tr>
      <w:tr w:rsidR="00701126" w:rsidRPr="00A5668E" w:rsidTr="003B35E6">
        <w:trPr>
          <w:trHeight w:val="285"/>
          <w:jc w:val="center"/>
        </w:trPr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1126" w:rsidRPr="00A5668E" w:rsidRDefault="00345489" w:rsidP="00DD608E">
            <w:pPr>
              <w:rPr>
                <w:sz w:val="18"/>
                <w:szCs w:val="18"/>
              </w:rPr>
            </w:pPr>
            <w:r w:rsidRPr="00A5668E">
              <w:rPr>
                <w:sz w:val="18"/>
                <w:szCs w:val="18"/>
                <w:lang w:val="ru-RU"/>
              </w:rPr>
              <w:t>Сантехника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1126" w:rsidRPr="00A5668E" w:rsidRDefault="00701126" w:rsidP="00DD608E">
            <w:pPr>
              <w:jc w:val="right"/>
              <w:rPr>
                <w:sz w:val="18"/>
                <w:szCs w:val="18"/>
              </w:rPr>
            </w:pPr>
            <w:r w:rsidRPr="00A5668E">
              <w:rPr>
                <w:sz w:val="18"/>
                <w:szCs w:val="18"/>
              </w:rPr>
              <w:t xml:space="preserve">40 </w:t>
            </w:r>
            <w:r w:rsidR="00971118" w:rsidRPr="00A5668E">
              <w:rPr>
                <w:sz w:val="18"/>
                <w:szCs w:val="18"/>
              </w:rPr>
              <w:t>лет</w:t>
            </w:r>
          </w:p>
        </w:tc>
      </w:tr>
      <w:tr w:rsidR="00701126" w:rsidRPr="00A5668E" w:rsidTr="003B35E6">
        <w:trPr>
          <w:trHeight w:val="285"/>
          <w:jc w:val="center"/>
        </w:trPr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1126" w:rsidRPr="00A5668E" w:rsidRDefault="00345489" w:rsidP="00DD608E">
            <w:pPr>
              <w:rPr>
                <w:sz w:val="18"/>
                <w:szCs w:val="18"/>
              </w:rPr>
            </w:pPr>
            <w:r w:rsidRPr="00A5668E">
              <w:rPr>
                <w:sz w:val="18"/>
                <w:szCs w:val="18"/>
                <w:lang w:val="ru-RU"/>
              </w:rPr>
              <w:t>Электрооборудование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1126" w:rsidRPr="00A5668E" w:rsidRDefault="00701126" w:rsidP="00DD608E">
            <w:pPr>
              <w:jc w:val="right"/>
              <w:rPr>
                <w:sz w:val="18"/>
                <w:szCs w:val="18"/>
              </w:rPr>
            </w:pPr>
            <w:r w:rsidRPr="00A5668E">
              <w:rPr>
                <w:sz w:val="18"/>
                <w:szCs w:val="18"/>
              </w:rPr>
              <w:t xml:space="preserve">25-50 </w:t>
            </w:r>
            <w:r w:rsidR="00971118" w:rsidRPr="00A5668E">
              <w:rPr>
                <w:sz w:val="18"/>
                <w:szCs w:val="18"/>
              </w:rPr>
              <w:t>лет</w:t>
            </w:r>
          </w:p>
        </w:tc>
      </w:tr>
      <w:tr w:rsidR="00701126" w:rsidRPr="00A5668E" w:rsidTr="003B35E6">
        <w:trPr>
          <w:trHeight w:val="285"/>
          <w:jc w:val="center"/>
        </w:trPr>
        <w:tc>
          <w:tcPr>
            <w:tcW w:w="53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1126" w:rsidRPr="00A5668E" w:rsidRDefault="00345489" w:rsidP="00DD608E">
            <w:pPr>
              <w:rPr>
                <w:sz w:val="18"/>
                <w:szCs w:val="18"/>
              </w:rPr>
            </w:pPr>
            <w:r w:rsidRPr="00A5668E">
              <w:rPr>
                <w:sz w:val="18"/>
                <w:szCs w:val="18"/>
                <w:lang w:val="ru-RU"/>
              </w:rPr>
              <w:t>Лифты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1126" w:rsidRPr="00A5668E" w:rsidRDefault="00701126" w:rsidP="00DD608E">
            <w:pPr>
              <w:jc w:val="right"/>
              <w:rPr>
                <w:sz w:val="18"/>
                <w:szCs w:val="18"/>
              </w:rPr>
            </w:pPr>
            <w:r w:rsidRPr="00A5668E">
              <w:rPr>
                <w:sz w:val="18"/>
                <w:szCs w:val="18"/>
              </w:rPr>
              <w:t xml:space="preserve">40 </w:t>
            </w:r>
            <w:r w:rsidR="00971118" w:rsidRPr="00A5668E">
              <w:rPr>
                <w:sz w:val="18"/>
                <w:szCs w:val="18"/>
              </w:rPr>
              <w:t>лет</w:t>
            </w:r>
          </w:p>
        </w:tc>
      </w:tr>
    </w:tbl>
    <w:p w:rsidR="00701126" w:rsidRPr="00A5668E" w:rsidRDefault="00701126" w:rsidP="002767E2">
      <w:pPr>
        <w:pStyle w:val="Style3"/>
        <w:spacing w:after="0"/>
        <w:rPr>
          <w:sz w:val="20"/>
        </w:rPr>
      </w:pPr>
    </w:p>
    <w:p w:rsidR="00701126" w:rsidRPr="00A5668E" w:rsidRDefault="00957644" w:rsidP="00487A42">
      <w:pPr>
        <w:pStyle w:val="Style3"/>
        <w:numPr>
          <w:ilvl w:val="0"/>
          <w:numId w:val="14"/>
        </w:numPr>
        <w:tabs>
          <w:tab w:val="left" w:pos="0"/>
          <w:tab w:val="left" w:pos="709"/>
        </w:tabs>
        <w:spacing w:after="0"/>
        <w:ind w:left="0" w:firstLine="0"/>
        <w:rPr>
          <w:rFonts w:cs="Arial"/>
          <w:szCs w:val="22"/>
        </w:rPr>
      </w:pPr>
      <w:r w:rsidRPr="00A5668E">
        <w:t xml:space="preserve">Балансовая стоимость зданий и </w:t>
      </w:r>
      <w:r w:rsidRPr="00A5668E">
        <w:rPr>
          <w:szCs w:val="24"/>
        </w:rPr>
        <w:t>сооружени</w:t>
      </w:r>
      <w:r w:rsidRPr="00A5668E">
        <w:t>й анализируется на предмет обесценения</w:t>
      </w:r>
      <w:r w:rsidR="00974F82">
        <w:t>,</w:t>
      </w:r>
      <w:r w:rsidRPr="00A5668E">
        <w:t xml:space="preserve"> если какие-либо события или изменения обстоятельств указывают на потенциальную невозможность возмещения учетной стоимости актива. При наличии таких признаков возмещаемая стоимость актива </w:t>
      </w:r>
      <w:r w:rsidR="00974F82" w:rsidRPr="00A5668E">
        <w:t xml:space="preserve">оценивается </w:t>
      </w:r>
      <w:r w:rsidRPr="00A5668E">
        <w:t xml:space="preserve">для определения объема убытка от обесценения в соответствующих случаях.  Любой убыток от обесценения отражается в </w:t>
      </w:r>
      <w:r w:rsidR="00974F82" w:rsidRPr="00A5668E">
        <w:t>о</w:t>
      </w:r>
      <w:r w:rsidRPr="00A5668E">
        <w:t>тчете о финансовых результатах.</w:t>
      </w:r>
    </w:p>
    <w:p w:rsidR="00701126" w:rsidRPr="00A5668E" w:rsidRDefault="00701126" w:rsidP="00131284">
      <w:pPr>
        <w:pStyle w:val="Style3Bold"/>
        <w:spacing w:after="0"/>
        <w:rPr>
          <w:rFonts w:cs="Arial"/>
          <w:szCs w:val="22"/>
        </w:rPr>
      </w:pPr>
    </w:p>
    <w:p w:rsidR="00701126" w:rsidRPr="00B72FDB" w:rsidRDefault="0035210D" w:rsidP="002767E2">
      <w:pPr>
        <w:pStyle w:val="Style3Bold"/>
        <w:spacing w:after="0"/>
        <w:rPr>
          <w:rFonts w:cs="Arial"/>
          <w:szCs w:val="22"/>
        </w:rPr>
      </w:pPr>
      <w:r w:rsidRPr="00B72FDB">
        <w:rPr>
          <w:rFonts w:cs="Arial"/>
          <w:szCs w:val="22"/>
        </w:rPr>
        <w:t>Финансовые инструменты</w:t>
      </w:r>
    </w:p>
    <w:p w:rsidR="00701126" w:rsidRPr="00B72FDB" w:rsidRDefault="00701126" w:rsidP="002767E2">
      <w:pPr>
        <w:pStyle w:val="Style3"/>
        <w:spacing w:after="0"/>
        <w:rPr>
          <w:rFonts w:cs="Arial"/>
          <w:szCs w:val="22"/>
        </w:rPr>
      </w:pPr>
    </w:p>
    <w:p w:rsidR="00701126" w:rsidRPr="00B72FDB" w:rsidRDefault="00237EA7" w:rsidP="002767E2">
      <w:pPr>
        <w:pStyle w:val="Style3"/>
        <w:spacing w:after="0"/>
        <w:rPr>
          <w:rFonts w:cs="Arial"/>
          <w:b/>
          <w:i/>
          <w:szCs w:val="22"/>
        </w:rPr>
      </w:pPr>
      <w:r w:rsidRPr="00A5668E">
        <w:rPr>
          <w:b/>
          <w:i/>
        </w:rPr>
        <w:t>Финансовые активы</w:t>
      </w:r>
    </w:p>
    <w:p w:rsidR="00701126" w:rsidRPr="00B72FDB" w:rsidRDefault="00701126" w:rsidP="002767E2">
      <w:pPr>
        <w:autoSpaceDE w:val="0"/>
        <w:autoSpaceDN w:val="0"/>
        <w:adjustRightInd w:val="0"/>
        <w:rPr>
          <w:bCs/>
          <w:szCs w:val="22"/>
          <w:lang w:val="ru-RU"/>
        </w:rPr>
      </w:pPr>
    </w:p>
    <w:p w:rsidR="00701126" w:rsidRPr="006577B1" w:rsidRDefault="00496B7A" w:rsidP="002767E2">
      <w:pPr>
        <w:autoSpaceDE w:val="0"/>
        <w:autoSpaceDN w:val="0"/>
        <w:adjustRightInd w:val="0"/>
        <w:rPr>
          <w:lang w:val="ru-RU"/>
        </w:rPr>
      </w:pPr>
      <w:r w:rsidRPr="006577B1">
        <w:rPr>
          <w:lang w:val="ru-RU"/>
        </w:rPr>
        <w:t xml:space="preserve">Первоначальное </w:t>
      </w:r>
      <w:r w:rsidR="00EE5003" w:rsidRPr="006577B1">
        <w:rPr>
          <w:lang w:val="ru-RU"/>
        </w:rPr>
        <w:t>отражение в учете</w:t>
      </w:r>
      <w:r w:rsidRPr="006577B1">
        <w:rPr>
          <w:lang w:val="ru-RU"/>
        </w:rPr>
        <w:t xml:space="preserve"> и оценка:</w:t>
      </w:r>
    </w:p>
    <w:p w:rsidR="00701126" w:rsidRPr="00A5668E" w:rsidRDefault="00217987" w:rsidP="00487A42">
      <w:pPr>
        <w:pStyle w:val="Style3"/>
        <w:numPr>
          <w:ilvl w:val="0"/>
          <w:numId w:val="14"/>
        </w:numPr>
        <w:tabs>
          <w:tab w:val="left" w:pos="0"/>
          <w:tab w:val="left" w:pos="709"/>
        </w:tabs>
        <w:spacing w:after="0"/>
        <w:ind w:left="0" w:firstLine="0"/>
        <w:rPr>
          <w:rFonts w:cs="Arial"/>
          <w:szCs w:val="22"/>
        </w:rPr>
      </w:pPr>
      <w:r w:rsidRPr="00A5668E">
        <w:t xml:space="preserve">Финансовые активы, отвечающие критериям </w:t>
      </w:r>
      <w:r w:rsidR="00496B7A" w:rsidRPr="00A5668E">
        <w:t xml:space="preserve">МСУГС 29 </w:t>
      </w:r>
      <w:r w:rsidR="00DF61FD">
        <w:t>(</w:t>
      </w:r>
      <w:r w:rsidR="00496B7A" w:rsidRPr="00DF61FD">
        <w:t>Финансовые инструменты:  признание и оценка</w:t>
      </w:r>
      <w:r w:rsidR="00DF61FD">
        <w:t>)</w:t>
      </w:r>
      <w:r w:rsidR="00496B7A" w:rsidRPr="00A5668E">
        <w:t xml:space="preserve"> подразделяются</w:t>
      </w:r>
      <w:r w:rsidRPr="00A5668E">
        <w:t>, соответственно,</w:t>
      </w:r>
      <w:r w:rsidR="00496B7A" w:rsidRPr="00A5668E">
        <w:t xml:space="preserve"> на финансовые активы, учитываемые по справедливой стоимости, изменения которой отражаются в составе профицита или дефицита, займы и дебиторскую задолженность, инвестиции, удерживаемые до погашения, и финансовые активы, имеющиеся для продажи.  Организация относит свои финансовые активы к тому или иному классу при </w:t>
      </w:r>
      <w:r w:rsidRPr="00A5668E">
        <w:t xml:space="preserve">их </w:t>
      </w:r>
      <w:r w:rsidR="00496B7A" w:rsidRPr="00A5668E">
        <w:t>перв</w:t>
      </w:r>
      <w:r w:rsidRPr="00A5668E">
        <w:t>ичном отражении в учете</w:t>
      </w:r>
      <w:r w:rsidR="00496B7A" w:rsidRPr="00A5668E">
        <w:t xml:space="preserve">.  В состав финансовых активов Организации входят денежные средства и краткосрочные депозиты, </w:t>
      </w:r>
      <w:r w:rsidRPr="00A5668E">
        <w:t xml:space="preserve">краткосрочные инвестиции, </w:t>
      </w:r>
      <w:r w:rsidR="00496B7A" w:rsidRPr="00A5668E">
        <w:t xml:space="preserve">ссуды и дебиторская задолженность. </w:t>
      </w:r>
    </w:p>
    <w:p w:rsidR="00701126" w:rsidRPr="00A5668E" w:rsidRDefault="00701126" w:rsidP="002767E2">
      <w:pPr>
        <w:autoSpaceDE w:val="0"/>
        <w:autoSpaceDN w:val="0"/>
        <w:adjustRightInd w:val="0"/>
        <w:rPr>
          <w:szCs w:val="22"/>
          <w:lang w:val="ru-RU"/>
        </w:rPr>
      </w:pPr>
    </w:p>
    <w:p w:rsidR="00701126" w:rsidRPr="006577B1" w:rsidRDefault="00496B7A" w:rsidP="002767E2">
      <w:pPr>
        <w:autoSpaceDE w:val="0"/>
        <w:autoSpaceDN w:val="0"/>
        <w:adjustRightInd w:val="0"/>
        <w:rPr>
          <w:lang w:val="ru-RU"/>
        </w:rPr>
      </w:pPr>
      <w:r w:rsidRPr="006577B1">
        <w:t>Последующая оценка:</w:t>
      </w:r>
    </w:p>
    <w:p w:rsidR="00701126" w:rsidRPr="00B72FDB" w:rsidRDefault="00496B7A" w:rsidP="00487A42">
      <w:pPr>
        <w:pStyle w:val="Style3"/>
        <w:numPr>
          <w:ilvl w:val="0"/>
          <w:numId w:val="14"/>
        </w:numPr>
        <w:tabs>
          <w:tab w:val="left" w:pos="0"/>
          <w:tab w:val="left" w:pos="709"/>
        </w:tabs>
        <w:spacing w:after="0"/>
        <w:ind w:left="0" w:firstLine="0"/>
        <w:rPr>
          <w:szCs w:val="22"/>
        </w:rPr>
      </w:pPr>
      <w:r w:rsidRPr="00A5668E">
        <w:t>Последующая</w:t>
      </w:r>
      <w:r w:rsidRPr="00B72FDB">
        <w:t xml:space="preserve"> </w:t>
      </w:r>
      <w:r w:rsidRPr="00A5668E">
        <w:t>оценка</w:t>
      </w:r>
      <w:r w:rsidRPr="00B72FDB">
        <w:t xml:space="preserve"> </w:t>
      </w:r>
      <w:r w:rsidRPr="00A5668E">
        <w:t>финансовых</w:t>
      </w:r>
      <w:r w:rsidRPr="00B72FDB">
        <w:t xml:space="preserve"> </w:t>
      </w:r>
      <w:r w:rsidRPr="00A5668E">
        <w:t>активов</w:t>
      </w:r>
      <w:r w:rsidRPr="00B72FDB">
        <w:t xml:space="preserve"> </w:t>
      </w:r>
      <w:r w:rsidRPr="00A5668E">
        <w:t>зависит</w:t>
      </w:r>
      <w:r w:rsidRPr="00B72FDB">
        <w:t xml:space="preserve"> </w:t>
      </w:r>
      <w:r w:rsidRPr="00A5668E">
        <w:t>от</w:t>
      </w:r>
      <w:r w:rsidRPr="00B72FDB">
        <w:t xml:space="preserve"> </w:t>
      </w:r>
      <w:r w:rsidRPr="00A5668E">
        <w:t>их</w:t>
      </w:r>
      <w:r w:rsidRPr="00B72FDB">
        <w:t xml:space="preserve"> </w:t>
      </w:r>
      <w:r w:rsidRPr="00A5668E">
        <w:t>классификации</w:t>
      </w:r>
      <w:r w:rsidRPr="00B72FDB">
        <w:t xml:space="preserve">. </w:t>
      </w:r>
    </w:p>
    <w:p w:rsidR="00701126" w:rsidRPr="00B72FDB" w:rsidRDefault="00701126" w:rsidP="002767E2">
      <w:pPr>
        <w:autoSpaceDE w:val="0"/>
        <w:autoSpaceDN w:val="0"/>
        <w:adjustRightInd w:val="0"/>
        <w:rPr>
          <w:bCs/>
          <w:i/>
          <w:szCs w:val="22"/>
          <w:lang w:val="ru-RU"/>
        </w:rPr>
      </w:pPr>
    </w:p>
    <w:p w:rsidR="00701126" w:rsidRPr="00A5668E" w:rsidRDefault="00496B7A" w:rsidP="002767E2">
      <w:pPr>
        <w:autoSpaceDE w:val="0"/>
        <w:autoSpaceDN w:val="0"/>
        <w:adjustRightInd w:val="0"/>
        <w:rPr>
          <w:bCs/>
          <w:i/>
          <w:szCs w:val="22"/>
          <w:lang w:val="ru-RU"/>
        </w:rPr>
      </w:pPr>
      <w:r w:rsidRPr="00A5668E">
        <w:rPr>
          <w:i/>
          <w:lang w:val="ru-RU"/>
        </w:rPr>
        <w:t xml:space="preserve">Финансовые активы, учитываемые по справедливой стоимости, изменения которой отражаются в составе профицита или дефицита </w:t>
      </w:r>
    </w:p>
    <w:p w:rsidR="00701126" w:rsidRPr="00A5668E" w:rsidRDefault="00496B7A" w:rsidP="00487A42">
      <w:pPr>
        <w:pStyle w:val="Style3"/>
        <w:numPr>
          <w:ilvl w:val="0"/>
          <w:numId w:val="14"/>
        </w:numPr>
        <w:tabs>
          <w:tab w:val="left" w:pos="0"/>
          <w:tab w:val="left" w:pos="709"/>
        </w:tabs>
        <w:spacing w:after="0"/>
        <w:ind w:left="0" w:firstLine="0"/>
        <w:rPr>
          <w:rFonts w:cs="Arial"/>
          <w:szCs w:val="22"/>
        </w:rPr>
      </w:pPr>
      <w:r w:rsidRPr="00A5668E">
        <w:t>Финансовы</w:t>
      </w:r>
      <w:r w:rsidR="00A51739" w:rsidRPr="00A5668E">
        <w:t>е активы, учитываемые</w:t>
      </w:r>
      <w:r w:rsidRPr="00A5668E">
        <w:t xml:space="preserve"> по справедливой стоимости, изменения которой отражаются в составе профицита или дефицита</w:t>
      </w:r>
      <w:r w:rsidR="00A51739" w:rsidRPr="00A5668E">
        <w:t xml:space="preserve"> </w:t>
      </w:r>
      <w:r w:rsidR="00A51739" w:rsidRPr="00A5668E">
        <w:rPr>
          <w:rFonts w:eastAsia="+mn-ea"/>
          <w:lang w:eastAsia="en-US"/>
        </w:rPr>
        <w:t>–</w:t>
      </w:r>
      <w:r w:rsidR="00A51739" w:rsidRPr="00A5668E">
        <w:t xml:space="preserve"> это </w:t>
      </w:r>
      <w:r w:rsidRPr="00A5668E">
        <w:t xml:space="preserve">финансовые активы, предназначенные для </w:t>
      </w:r>
      <w:r w:rsidR="00A51739" w:rsidRPr="00A5668E">
        <w:t xml:space="preserve">торговых </w:t>
      </w:r>
      <w:r w:rsidR="00A51739" w:rsidRPr="00A5668E">
        <w:rPr>
          <w:szCs w:val="22"/>
        </w:rPr>
        <w:t>операций</w:t>
      </w:r>
      <w:r w:rsidRPr="00A5668E">
        <w:t xml:space="preserve">, и финансовые активы, отнесенные при </w:t>
      </w:r>
      <w:r w:rsidR="00A51739" w:rsidRPr="00A5668E">
        <w:t xml:space="preserve">их </w:t>
      </w:r>
      <w:r w:rsidRPr="00A5668E">
        <w:t xml:space="preserve">первоначальном </w:t>
      </w:r>
      <w:r w:rsidR="00A51739" w:rsidRPr="00A5668E">
        <w:t xml:space="preserve">отражении в учете </w:t>
      </w:r>
      <w:r w:rsidRPr="00A5668E">
        <w:t>к категории «</w:t>
      </w:r>
      <w:r w:rsidR="00C24F30">
        <w:t xml:space="preserve">активы, </w:t>
      </w:r>
      <w:r w:rsidRPr="00A5668E">
        <w:t xml:space="preserve">учитываемые по справедливой стоимости, изменения которой отражаются в составе профицита или дефицита».  Финансовые активы классифицируются как предназначенные </w:t>
      </w:r>
      <w:r w:rsidR="00A51739" w:rsidRPr="00A5668E">
        <w:t xml:space="preserve">для торговых </w:t>
      </w:r>
      <w:r w:rsidR="00A51739" w:rsidRPr="00A5668E">
        <w:rPr>
          <w:szCs w:val="22"/>
        </w:rPr>
        <w:t>операций</w:t>
      </w:r>
      <w:r w:rsidRPr="00A5668E">
        <w:t xml:space="preserve">, если они </w:t>
      </w:r>
      <w:r w:rsidR="00A51739" w:rsidRPr="00A5668E">
        <w:t xml:space="preserve">были </w:t>
      </w:r>
      <w:r w:rsidRPr="00A5668E">
        <w:t xml:space="preserve">приобретены с целью продажи или </w:t>
      </w:r>
      <w:r w:rsidR="00A51739" w:rsidRPr="00A5668E">
        <w:t xml:space="preserve">обратного </w:t>
      </w:r>
      <w:r w:rsidRPr="00A5668E">
        <w:t xml:space="preserve">выкупа в ближайшем будущем.  Финансовые активы, учитываемые по справедливой стоимости, </w:t>
      </w:r>
      <w:r w:rsidR="00A51739" w:rsidRPr="00A5668E">
        <w:t xml:space="preserve">изменения которой отражаются в составе профицита или дефицита, отражаются </w:t>
      </w:r>
      <w:r w:rsidRPr="00A5668E">
        <w:t xml:space="preserve">в </w:t>
      </w:r>
      <w:r w:rsidR="00C24F30" w:rsidRPr="00A5668E">
        <w:t>о</w:t>
      </w:r>
      <w:r w:rsidRPr="00A5668E">
        <w:t>тчет</w:t>
      </w:r>
      <w:r w:rsidR="00A51739" w:rsidRPr="00A5668E">
        <w:t>е</w:t>
      </w:r>
      <w:r w:rsidRPr="00A5668E">
        <w:t xml:space="preserve"> о финансовом положении по справедливой стоимости, а ее изменения </w:t>
      </w:r>
      <w:r w:rsidR="00A51739" w:rsidRPr="00A5668E">
        <w:t xml:space="preserve">отражаются </w:t>
      </w:r>
      <w:r w:rsidRPr="00A5668E">
        <w:t>в составе профицита или дефицита.</w:t>
      </w:r>
    </w:p>
    <w:p w:rsidR="00701126" w:rsidRPr="00A5668E" w:rsidRDefault="00701126" w:rsidP="002767E2">
      <w:pPr>
        <w:autoSpaceDE w:val="0"/>
        <w:autoSpaceDN w:val="0"/>
        <w:adjustRightInd w:val="0"/>
        <w:rPr>
          <w:i/>
          <w:iCs/>
          <w:szCs w:val="22"/>
          <w:lang w:val="ru-RU"/>
        </w:rPr>
      </w:pPr>
    </w:p>
    <w:p w:rsidR="00701126" w:rsidRPr="00A5668E" w:rsidRDefault="00C24F30" w:rsidP="002767E2">
      <w:pPr>
        <w:autoSpaceDE w:val="0"/>
        <w:autoSpaceDN w:val="0"/>
        <w:adjustRightInd w:val="0"/>
        <w:rPr>
          <w:bCs/>
          <w:i/>
          <w:szCs w:val="22"/>
        </w:rPr>
      </w:pPr>
      <w:r>
        <w:rPr>
          <w:i/>
          <w:lang w:val="ru-RU"/>
        </w:rPr>
        <w:br w:type="page"/>
      </w:r>
      <w:r w:rsidR="00496B7A" w:rsidRPr="00A5668E">
        <w:rPr>
          <w:i/>
        </w:rPr>
        <w:lastRenderedPageBreak/>
        <w:t>Займы и дебиторская задолженность</w:t>
      </w:r>
    </w:p>
    <w:p w:rsidR="00701126" w:rsidRPr="00B72FDB" w:rsidRDefault="00496B7A" w:rsidP="00487A42">
      <w:pPr>
        <w:pStyle w:val="Style3"/>
        <w:numPr>
          <w:ilvl w:val="0"/>
          <w:numId w:val="14"/>
        </w:numPr>
        <w:tabs>
          <w:tab w:val="left" w:pos="0"/>
          <w:tab w:val="left" w:pos="709"/>
        </w:tabs>
        <w:spacing w:after="0"/>
        <w:ind w:left="0" w:firstLine="0"/>
        <w:rPr>
          <w:rFonts w:cs="Arial"/>
          <w:szCs w:val="22"/>
        </w:rPr>
      </w:pPr>
      <w:r w:rsidRPr="00A5668E">
        <w:t xml:space="preserve">Займы и дебиторская задолженность представляют собой </w:t>
      </w:r>
      <w:r w:rsidR="00A51739" w:rsidRPr="00A5668E">
        <w:t>недеривативные финансовые активы, по которым производятся фиксированные</w:t>
      </w:r>
      <w:r w:rsidRPr="00A5668E">
        <w:t xml:space="preserve"> или </w:t>
      </w:r>
      <w:r w:rsidR="00A51739" w:rsidRPr="00A5668E">
        <w:t>поддающиеся определению платежи</w:t>
      </w:r>
      <w:r w:rsidR="00C24F30">
        <w:t xml:space="preserve">, </w:t>
      </w:r>
      <w:r w:rsidRPr="00A5668E">
        <w:t>не</w:t>
      </w:r>
      <w:r w:rsidR="00A51739" w:rsidRPr="00A5668E">
        <w:t xml:space="preserve"> </w:t>
      </w:r>
      <w:r w:rsidRPr="00A5668E">
        <w:t>котиру</w:t>
      </w:r>
      <w:r w:rsidR="00A51739" w:rsidRPr="00A5668E">
        <w:t>ю</w:t>
      </w:r>
      <w:r w:rsidR="00C24F30">
        <w:t>щиеся</w:t>
      </w:r>
      <w:r w:rsidR="00A51739" w:rsidRPr="00A5668E">
        <w:t xml:space="preserve"> </w:t>
      </w:r>
      <w:r w:rsidRPr="00A5668E">
        <w:t xml:space="preserve">на активном рынке. </w:t>
      </w:r>
      <w:r w:rsidR="00357747" w:rsidRPr="00A5668E">
        <w:t>В дальнейшем, п</w:t>
      </w:r>
      <w:r w:rsidRPr="00A5668E">
        <w:t>осле первоначальной оценки</w:t>
      </w:r>
      <w:r w:rsidR="00357747" w:rsidRPr="00A5668E">
        <w:t>,</w:t>
      </w:r>
      <w:r w:rsidRPr="00A5668E">
        <w:t xml:space="preserve"> эти финансовые активы оцениваются по амортизированной стоимости с и</w:t>
      </w:r>
      <w:r w:rsidR="00357747" w:rsidRPr="00A5668E">
        <w:t>спользованием метода эффективных процентов</w:t>
      </w:r>
      <w:r w:rsidRPr="00A5668E">
        <w:t xml:space="preserve"> за вычетом </w:t>
      </w:r>
      <w:r w:rsidR="00557BDD" w:rsidRPr="00A5668E">
        <w:t>снижения стоимости</w:t>
      </w:r>
      <w:r w:rsidRPr="00A5668E">
        <w:t>.  Амортизированная стоимость рассчитывается с учетом любой скидки или премии</w:t>
      </w:r>
      <w:r w:rsidR="00357747" w:rsidRPr="00A5668E">
        <w:t>, действовавших на момент приобретения актива,</w:t>
      </w:r>
      <w:r w:rsidRPr="00A5668E">
        <w:t xml:space="preserve"> </w:t>
      </w:r>
      <w:r w:rsidR="00357747" w:rsidRPr="00A5668E">
        <w:t xml:space="preserve">а также комиссий </w:t>
      </w:r>
      <w:r w:rsidRPr="00A5668E">
        <w:t>и</w:t>
      </w:r>
      <w:r w:rsidR="00357747" w:rsidRPr="00A5668E">
        <w:t>ли</w:t>
      </w:r>
      <w:r w:rsidRPr="00A5668E">
        <w:t xml:space="preserve"> </w:t>
      </w:r>
      <w:r w:rsidR="00357747" w:rsidRPr="00A5668E">
        <w:t>затрат</w:t>
      </w:r>
      <w:r w:rsidRPr="00A5668E">
        <w:t xml:space="preserve">, являющихся неотъемлемой частью эффективной процентной ставки.  </w:t>
      </w:r>
      <w:r w:rsidR="00357747" w:rsidRPr="00A5668E">
        <w:rPr>
          <w:rFonts w:cs="Arial"/>
          <w:szCs w:val="22"/>
        </w:rPr>
        <w:t xml:space="preserve">Убытки от </w:t>
      </w:r>
      <w:r w:rsidR="00357747" w:rsidRPr="00A5668E">
        <w:t xml:space="preserve">обесценения актива учитываются </w:t>
      </w:r>
      <w:r w:rsidRPr="00A5668E">
        <w:t xml:space="preserve">в составе профицита или дефицита. </w:t>
      </w:r>
    </w:p>
    <w:p w:rsidR="00701126" w:rsidRPr="00B72FDB" w:rsidRDefault="00701126" w:rsidP="002767E2">
      <w:pPr>
        <w:autoSpaceDE w:val="0"/>
        <w:autoSpaceDN w:val="0"/>
        <w:adjustRightInd w:val="0"/>
        <w:rPr>
          <w:szCs w:val="22"/>
          <w:lang w:val="ru-RU"/>
        </w:rPr>
      </w:pPr>
    </w:p>
    <w:p w:rsidR="00701126" w:rsidRPr="006577B1" w:rsidRDefault="00357747" w:rsidP="002767E2">
      <w:pPr>
        <w:autoSpaceDE w:val="0"/>
        <w:autoSpaceDN w:val="0"/>
        <w:adjustRightInd w:val="0"/>
        <w:rPr>
          <w:bCs/>
          <w:szCs w:val="22"/>
        </w:rPr>
      </w:pPr>
      <w:r w:rsidRPr="006577B1">
        <w:t>Списание с баланса</w:t>
      </w:r>
      <w:r w:rsidR="00701126" w:rsidRPr="006577B1">
        <w:rPr>
          <w:bCs/>
          <w:szCs w:val="22"/>
        </w:rPr>
        <w:t>:</w:t>
      </w:r>
    </w:p>
    <w:p w:rsidR="00701126" w:rsidRPr="00A5668E" w:rsidRDefault="00496B7A" w:rsidP="00487A42">
      <w:pPr>
        <w:pStyle w:val="Style3"/>
        <w:numPr>
          <w:ilvl w:val="0"/>
          <w:numId w:val="14"/>
        </w:numPr>
        <w:tabs>
          <w:tab w:val="left" w:pos="0"/>
          <w:tab w:val="left" w:pos="709"/>
        </w:tabs>
        <w:spacing w:after="0"/>
        <w:ind w:left="0" w:firstLine="0"/>
        <w:rPr>
          <w:rFonts w:cs="Arial"/>
          <w:szCs w:val="22"/>
        </w:rPr>
      </w:pPr>
      <w:r w:rsidRPr="00A5668E">
        <w:t xml:space="preserve">Организация </w:t>
      </w:r>
      <w:r w:rsidR="00357747" w:rsidRPr="00A5668E">
        <w:t xml:space="preserve">списывает с баланса </w:t>
      </w:r>
      <w:r w:rsidRPr="00A5668E">
        <w:t>финансовый актив, его часть или</w:t>
      </w:r>
      <w:r w:rsidR="00357747" w:rsidRPr="00A5668E">
        <w:t>, соответственно,</w:t>
      </w:r>
      <w:r w:rsidRPr="00A5668E">
        <w:t xml:space="preserve"> часть группы схожих финансовых активов </w:t>
      </w:r>
      <w:r w:rsidR="00C24F30">
        <w:t>при истечении</w:t>
      </w:r>
      <w:r w:rsidRPr="00A5668E">
        <w:t xml:space="preserve"> срока действия прав на получение денежных пото</w:t>
      </w:r>
      <w:r w:rsidR="00C24F30">
        <w:t>ков от данного актива или отказе</w:t>
      </w:r>
      <w:r w:rsidRPr="00A5668E">
        <w:t xml:space="preserve"> от </w:t>
      </w:r>
      <w:r w:rsidR="00357747" w:rsidRPr="00A5668E">
        <w:t xml:space="preserve">использования таких </w:t>
      </w:r>
      <w:r w:rsidRPr="00A5668E">
        <w:t xml:space="preserve">прав. </w:t>
      </w:r>
    </w:p>
    <w:p w:rsidR="00701126" w:rsidRPr="00A5668E" w:rsidRDefault="00701126" w:rsidP="002767E2">
      <w:pPr>
        <w:autoSpaceDE w:val="0"/>
        <w:autoSpaceDN w:val="0"/>
        <w:adjustRightInd w:val="0"/>
        <w:rPr>
          <w:bCs/>
          <w:szCs w:val="22"/>
          <w:lang w:val="ru-RU"/>
        </w:rPr>
      </w:pPr>
    </w:p>
    <w:p w:rsidR="00701126" w:rsidRPr="006577B1" w:rsidRDefault="00FD3FCD" w:rsidP="002767E2">
      <w:pPr>
        <w:autoSpaceDE w:val="0"/>
        <w:autoSpaceDN w:val="0"/>
        <w:adjustRightInd w:val="0"/>
        <w:rPr>
          <w:szCs w:val="22"/>
          <w:lang w:val="ru-RU"/>
        </w:rPr>
      </w:pPr>
      <w:r w:rsidRPr="006577B1">
        <w:rPr>
          <w:lang w:val="ru-RU"/>
        </w:rPr>
        <w:t xml:space="preserve">Снижение стоимости </w:t>
      </w:r>
      <w:r w:rsidR="00496B7A" w:rsidRPr="006577B1">
        <w:rPr>
          <w:lang w:val="ru-RU"/>
        </w:rPr>
        <w:t xml:space="preserve">финансовых активов: </w:t>
      </w:r>
    </w:p>
    <w:p w:rsidR="00701126" w:rsidRPr="00A5668E" w:rsidRDefault="006A781E" w:rsidP="00487A42">
      <w:pPr>
        <w:pStyle w:val="Style3"/>
        <w:numPr>
          <w:ilvl w:val="0"/>
          <w:numId w:val="14"/>
        </w:numPr>
        <w:tabs>
          <w:tab w:val="left" w:pos="0"/>
          <w:tab w:val="left" w:pos="709"/>
        </w:tabs>
        <w:spacing w:after="0"/>
        <w:ind w:left="0" w:firstLine="0"/>
        <w:rPr>
          <w:i/>
          <w:iCs/>
          <w:szCs w:val="22"/>
        </w:rPr>
      </w:pPr>
      <w:r w:rsidRPr="00A5668E">
        <w:t>На каждую</w:t>
      </w:r>
      <w:r w:rsidR="00496B7A" w:rsidRPr="00A5668E">
        <w:t xml:space="preserve"> </w:t>
      </w:r>
      <w:r w:rsidRPr="00A5668E">
        <w:t>отчетную дату</w:t>
      </w:r>
      <w:r w:rsidR="00496B7A" w:rsidRPr="00A5668E">
        <w:t xml:space="preserve"> Организация проводит анализ на предмет наличия объективных </w:t>
      </w:r>
      <w:r w:rsidRPr="00A5668E">
        <w:t xml:space="preserve">признаков снижения стоимости </w:t>
      </w:r>
      <w:r w:rsidR="00496B7A" w:rsidRPr="00A5668E">
        <w:t xml:space="preserve">финансового актива или группы финансовых активов.  </w:t>
      </w:r>
      <w:r w:rsidRPr="00A5668E">
        <w:t xml:space="preserve">Стоимость </w:t>
      </w:r>
      <w:r w:rsidR="00496B7A" w:rsidRPr="00A5668E">
        <w:t>фин</w:t>
      </w:r>
      <w:r w:rsidRPr="00A5668E">
        <w:t>ансового</w:t>
      </w:r>
      <w:r w:rsidR="00496B7A" w:rsidRPr="00A5668E">
        <w:t xml:space="preserve"> актив</w:t>
      </w:r>
      <w:r w:rsidRPr="00A5668E">
        <w:t>а или группы</w:t>
      </w:r>
      <w:r w:rsidR="00496B7A" w:rsidRPr="00A5668E">
        <w:t xml:space="preserve"> финансовых активов </w:t>
      </w:r>
      <w:r w:rsidRPr="00A5668E">
        <w:t>считается сниженной</w:t>
      </w:r>
      <w:r w:rsidR="00496B7A" w:rsidRPr="00A5668E">
        <w:t xml:space="preserve">, если (и только в этом случае) есть объективные </w:t>
      </w:r>
      <w:r w:rsidRPr="00A5668E">
        <w:t xml:space="preserve">признаки снижения их стоимости </w:t>
      </w:r>
      <w:r w:rsidR="00496B7A" w:rsidRPr="00A5668E">
        <w:t xml:space="preserve">в результате одного или нескольких событий, имевших место после первоначального </w:t>
      </w:r>
      <w:r w:rsidR="00EE5003" w:rsidRPr="00A5668E">
        <w:t xml:space="preserve">отражения </w:t>
      </w:r>
      <w:r w:rsidR="00496B7A" w:rsidRPr="00A5668E">
        <w:t xml:space="preserve">актива </w:t>
      </w:r>
      <w:r w:rsidR="00EE5003" w:rsidRPr="00A5668E">
        <w:t xml:space="preserve">в учете </w:t>
      </w:r>
      <w:r w:rsidR="00496B7A" w:rsidRPr="00A5668E">
        <w:t xml:space="preserve">(событие </w:t>
      </w:r>
      <w:r w:rsidR="00EE5003" w:rsidRPr="00A5668E">
        <w:t>наступления убытка</w:t>
      </w:r>
      <w:r w:rsidR="00496B7A" w:rsidRPr="00A5668E">
        <w:t xml:space="preserve">), и </w:t>
      </w:r>
      <w:r w:rsidR="00EE5003" w:rsidRPr="00A5668E">
        <w:t xml:space="preserve">такое событие наступления убытка влияет на сумму прогнозируемых </w:t>
      </w:r>
      <w:r w:rsidR="00496B7A" w:rsidRPr="00A5668E">
        <w:t xml:space="preserve">будущих денежных </w:t>
      </w:r>
      <w:r w:rsidR="00EE5003" w:rsidRPr="00A5668E">
        <w:t xml:space="preserve">поступлений </w:t>
      </w:r>
      <w:r w:rsidR="00496B7A" w:rsidRPr="00A5668E">
        <w:t xml:space="preserve">от данного финансового актива или группы финансовых активов, </w:t>
      </w:r>
      <w:r w:rsidR="00EE5003" w:rsidRPr="00A5668E">
        <w:t xml:space="preserve">которые </w:t>
      </w:r>
      <w:r w:rsidR="00496B7A" w:rsidRPr="00A5668E">
        <w:t>мо</w:t>
      </w:r>
      <w:r w:rsidR="00EE5003" w:rsidRPr="00A5668E">
        <w:t>гут быть оценены с достаточной уверенностью.</w:t>
      </w:r>
    </w:p>
    <w:p w:rsidR="00701126" w:rsidRPr="00A5668E" w:rsidRDefault="00701126" w:rsidP="003B35E6">
      <w:pPr>
        <w:pStyle w:val="Style3"/>
        <w:tabs>
          <w:tab w:val="left" w:pos="0"/>
          <w:tab w:val="left" w:pos="709"/>
        </w:tabs>
        <w:spacing w:after="0"/>
        <w:rPr>
          <w:i/>
          <w:iCs/>
          <w:szCs w:val="22"/>
        </w:rPr>
      </w:pPr>
    </w:p>
    <w:p w:rsidR="00701126" w:rsidRPr="00A5668E" w:rsidRDefault="00496B7A" w:rsidP="002767E2">
      <w:pPr>
        <w:autoSpaceDE w:val="0"/>
        <w:autoSpaceDN w:val="0"/>
        <w:adjustRightInd w:val="0"/>
        <w:rPr>
          <w:b/>
          <w:bCs/>
          <w:i/>
          <w:szCs w:val="22"/>
        </w:rPr>
      </w:pPr>
      <w:r w:rsidRPr="00A5668E">
        <w:rPr>
          <w:b/>
          <w:i/>
        </w:rPr>
        <w:t>Финансовые обязательства</w:t>
      </w:r>
    </w:p>
    <w:p w:rsidR="00701126" w:rsidRPr="00A5668E" w:rsidRDefault="00701126" w:rsidP="002767E2">
      <w:pPr>
        <w:autoSpaceDE w:val="0"/>
        <w:autoSpaceDN w:val="0"/>
        <w:adjustRightInd w:val="0"/>
        <w:rPr>
          <w:b/>
          <w:bCs/>
          <w:szCs w:val="22"/>
        </w:rPr>
      </w:pPr>
    </w:p>
    <w:p w:rsidR="00701126" w:rsidRPr="00A5668E" w:rsidRDefault="00EE5003" w:rsidP="00487A42">
      <w:pPr>
        <w:pStyle w:val="Style3"/>
        <w:numPr>
          <w:ilvl w:val="0"/>
          <w:numId w:val="14"/>
        </w:numPr>
        <w:tabs>
          <w:tab w:val="left" w:pos="0"/>
          <w:tab w:val="left" w:pos="709"/>
        </w:tabs>
        <w:spacing w:after="0"/>
        <w:ind w:left="0" w:firstLine="0"/>
        <w:rPr>
          <w:bCs/>
          <w:szCs w:val="22"/>
        </w:rPr>
      </w:pPr>
      <w:r w:rsidRPr="00A5668E">
        <w:t>Первоначальное отражение в учете и оценка:</w:t>
      </w:r>
    </w:p>
    <w:p w:rsidR="00701126" w:rsidRPr="00A5668E" w:rsidRDefault="00EE5003" w:rsidP="002767E2">
      <w:pPr>
        <w:autoSpaceDE w:val="0"/>
        <w:autoSpaceDN w:val="0"/>
        <w:adjustRightInd w:val="0"/>
        <w:rPr>
          <w:szCs w:val="22"/>
          <w:lang w:val="ru-RU"/>
        </w:rPr>
      </w:pPr>
      <w:r w:rsidRPr="00A5668E">
        <w:rPr>
          <w:lang w:val="ru-RU"/>
        </w:rPr>
        <w:t xml:space="preserve">Финансовые обязательства, отвечающие </w:t>
      </w:r>
      <w:r w:rsidR="0006775E" w:rsidRPr="00A5668E">
        <w:rPr>
          <w:lang w:val="ru-RU"/>
        </w:rPr>
        <w:t xml:space="preserve">критериям </w:t>
      </w:r>
      <w:r w:rsidR="00CB6DAF" w:rsidRPr="00A5668E">
        <w:rPr>
          <w:lang w:val="ru-RU"/>
        </w:rPr>
        <w:t>МСУГС</w:t>
      </w:r>
      <w:r w:rsidR="00CB6DAF" w:rsidRPr="00A5668E">
        <w:t> </w:t>
      </w:r>
      <w:r w:rsidR="00CB6DAF" w:rsidRPr="00A5668E">
        <w:rPr>
          <w:lang w:val="ru-RU"/>
        </w:rPr>
        <w:t>29</w:t>
      </w:r>
      <w:r w:rsidR="0006775E" w:rsidRPr="00A5668E">
        <w:rPr>
          <w:lang w:val="ru-RU"/>
        </w:rPr>
        <w:t>,</w:t>
      </w:r>
      <w:r w:rsidR="00CB6DAF" w:rsidRPr="00A5668E">
        <w:rPr>
          <w:lang w:val="ru-RU"/>
        </w:rPr>
        <w:t xml:space="preserve"> подразделяются на финансовые обязательства, учитываемые по справедливой стоимости, изменения которой отражаются в составе профицита или дефицита, </w:t>
      </w:r>
      <w:r w:rsidR="0006775E" w:rsidRPr="00A5668E">
        <w:rPr>
          <w:lang w:val="ru-RU"/>
        </w:rPr>
        <w:t>и</w:t>
      </w:r>
      <w:r w:rsidR="00FD3FCD">
        <w:rPr>
          <w:lang w:val="ru-RU"/>
        </w:rPr>
        <w:t>ли</w:t>
      </w:r>
      <w:r w:rsidR="0006775E" w:rsidRPr="00A5668E">
        <w:rPr>
          <w:lang w:val="ru-RU"/>
        </w:rPr>
        <w:t xml:space="preserve">, соответственно, </w:t>
      </w:r>
      <w:r w:rsidR="00FA789C" w:rsidRPr="00A5668E">
        <w:rPr>
          <w:lang w:val="ru-RU"/>
        </w:rPr>
        <w:t xml:space="preserve">полученные </w:t>
      </w:r>
      <w:r w:rsidR="00CB6DAF" w:rsidRPr="00A5668E">
        <w:rPr>
          <w:lang w:val="ru-RU"/>
        </w:rPr>
        <w:t xml:space="preserve">займы.  Организация относит свои финансовые обязательства к той или иной категории при </w:t>
      </w:r>
      <w:r w:rsidR="0006775E" w:rsidRPr="00A5668E">
        <w:rPr>
          <w:lang w:val="ru-RU"/>
        </w:rPr>
        <w:t xml:space="preserve">их </w:t>
      </w:r>
      <w:r w:rsidR="00CB6DAF" w:rsidRPr="00A5668E">
        <w:rPr>
          <w:lang w:val="ru-RU"/>
        </w:rPr>
        <w:t xml:space="preserve">первоначальном </w:t>
      </w:r>
      <w:r w:rsidR="0006775E" w:rsidRPr="00A5668E">
        <w:rPr>
          <w:lang w:val="ru-RU"/>
        </w:rPr>
        <w:t>отражении в учете</w:t>
      </w:r>
      <w:r w:rsidR="00CB6DAF" w:rsidRPr="00A5668E">
        <w:rPr>
          <w:lang w:val="ru-RU"/>
        </w:rPr>
        <w:t xml:space="preserve">.  Все финансовые обязательства первоначально </w:t>
      </w:r>
      <w:r w:rsidR="0006775E" w:rsidRPr="00A5668E">
        <w:rPr>
          <w:lang w:val="ru-RU"/>
        </w:rPr>
        <w:t xml:space="preserve">учитываются </w:t>
      </w:r>
      <w:r w:rsidR="00CB6DAF" w:rsidRPr="00A5668E">
        <w:rPr>
          <w:lang w:val="ru-RU"/>
        </w:rPr>
        <w:t xml:space="preserve">по справедливой стоимости, а </w:t>
      </w:r>
      <w:r w:rsidR="00FA789C" w:rsidRPr="00A5668E">
        <w:rPr>
          <w:lang w:val="ru-RU"/>
        </w:rPr>
        <w:t xml:space="preserve">полученные займы </w:t>
      </w:r>
      <w:r w:rsidR="00CB6DAF" w:rsidRPr="00A5668E">
        <w:rPr>
          <w:lang w:val="ru-RU"/>
        </w:rPr>
        <w:t xml:space="preserve">учитываются по справедливой стоимости плюс непосредственно </w:t>
      </w:r>
      <w:r w:rsidR="0006775E" w:rsidRPr="00A5668E">
        <w:rPr>
          <w:lang w:val="ru-RU"/>
        </w:rPr>
        <w:t xml:space="preserve">относимые </w:t>
      </w:r>
      <w:r w:rsidR="00FD3FCD">
        <w:rPr>
          <w:lang w:val="ru-RU"/>
        </w:rPr>
        <w:t xml:space="preserve">на них </w:t>
      </w:r>
      <w:r w:rsidR="00CB6DAF" w:rsidRPr="00A5668E">
        <w:rPr>
          <w:lang w:val="ru-RU"/>
        </w:rPr>
        <w:t xml:space="preserve">транзакционные издержки.  Финансовые обязательства Организации включают в себя </w:t>
      </w:r>
      <w:r w:rsidR="0006775E" w:rsidRPr="00A5668E">
        <w:rPr>
          <w:lang w:val="ru-RU"/>
        </w:rPr>
        <w:t xml:space="preserve">расчёты с поставщиками </w:t>
      </w:r>
      <w:r w:rsidR="00CB6DAF" w:rsidRPr="00A5668E">
        <w:rPr>
          <w:lang w:val="ru-RU"/>
        </w:rPr>
        <w:t xml:space="preserve">и другую кредиторскую задолженность, а также </w:t>
      </w:r>
      <w:r w:rsidR="00FA789C" w:rsidRPr="00A5668E">
        <w:rPr>
          <w:lang w:val="ru-RU"/>
        </w:rPr>
        <w:t>полученные займы</w:t>
      </w:r>
      <w:r w:rsidR="00CB6DAF" w:rsidRPr="00A5668E">
        <w:rPr>
          <w:lang w:val="ru-RU"/>
        </w:rPr>
        <w:t xml:space="preserve">. </w:t>
      </w:r>
    </w:p>
    <w:p w:rsidR="00701126" w:rsidRPr="00A5668E" w:rsidRDefault="00701126" w:rsidP="002767E2">
      <w:pPr>
        <w:autoSpaceDE w:val="0"/>
        <w:autoSpaceDN w:val="0"/>
        <w:adjustRightInd w:val="0"/>
        <w:rPr>
          <w:b/>
          <w:bCs/>
          <w:szCs w:val="22"/>
          <w:lang w:val="ru-RU"/>
        </w:rPr>
      </w:pPr>
    </w:p>
    <w:p w:rsidR="00701126" w:rsidRPr="00A5668E" w:rsidRDefault="00CB6DAF" w:rsidP="00487A42">
      <w:pPr>
        <w:pStyle w:val="Style3"/>
        <w:numPr>
          <w:ilvl w:val="0"/>
          <w:numId w:val="14"/>
        </w:numPr>
        <w:tabs>
          <w:tab w:val="left" w:pos="0"/>
          <w:tab w:val="left" w:pos="709"/>
        </w:tabs>
        <w:spacing w:after="0"/>
        <w:ind w:left="0" w:firstLine="0"/>
        <w:rPr>
          <w:bCs/>
          <w:szCs w:val="22"/>
        </w:rPr>
      </w:pPr>
      <w:r w:rsidRPr="00A5668E">
        <w:t>Последующая оценка:</w:t>
      </w:r>
    </w:p>
    <w:p w:rsidR="00701126" w:rsidRPr="00A5668E" w:rsidRDefault="00CB6DAF" w:rsidP="00ED751E">
      <w:pPr>
        <w:pStyle w:val="Style3"/>
        <w:tabs>
          <w:tab w:val="left" w:pos="0"/>
          <w:tab w:val="left" w:pos="709"/>
        </w:tabs>
        <w:spacing w:after="0"/>
        <w:rPr>
          <w:szCs w:val="22"/>
        </w:rPr>
      </w:pPr>
      <w:r w:rsidRPr="00A5668E">
        <w:t>Последующая оценка финансовых активов зависит от их классификации.</w:t>
      </w:r>
    </w:p>
    <w:p w:rsidR="00701126" w:rsidRPr="00A5668E" w:rsidRDefault="00701126" w:rsidP="002767E2">
      <w:pPr>
        <w:autoSpaceDE w:val="0"/>
        <w:autoSpaceDN w:val="0"/>
        <w:adjustRightInd w:val="0"/>
        <w:rPr>
          <w:b/>
          <w:bCs/>
          <w:szCs w:val="22"/>
          <w:lang w:val="ru-RU"/>
        </w:rPr>
      </w:pPr>
    </w:p>
    <w:p w:rsidR="00701126" w:rsidRPr="00A5668E" w:rsidRDefault="00CB6DAF" w:rsidP="002767E2">
      <w:pPr>
        <w:autoSpaceDE w:val="0"/>
        <w:autoSpaceDN w:val="0"/>
        <w:adjustRightInd w:val="0"/>
        <w:rPr>
          <w:bCs/>
          <w:i/>
          <w:szCs w:val="22"/>
          <w:lang w:val="ru-RU"/>
        </w:rPr>
      </w:pPr>
      <w:r w:rsidRPr="00A5668E">
        <w:rPr>
          <w:i/>
          <w:lang w:val="ru-RU"/>
        </w:rPr>
        <w:t xml:space="preserve">Финансовые обязательства, учитываемые по справедливой стоимости, изменения которой отражаются в составе профицита или дефицита </w:t>
      </w:r>
    </w:p>
    <w:p w:rsidR="00701126" w:rsidRPr="00B72FDB" w:rsidRDefault="00CB6DAF" w:rsidP="00487A42">
      <w:pPr>
        <w:pStyle w:val="Style3"/>
        <w:numPr>
          <w:ilvl w:val="0"/>
          <w:numId w:val="14"/>
        </w:numPr>
        <w:tabs>
          <w:tab w:val="left" w:pos="0"/>
          <w:tab w:val="left" w:pos="709"/>
        </w:tabs>
        <w:spacing w:after="0"/>
        <w:ind w:left="0" w:firstLine="0"/>
        <w:rPr>
          <w:szCs w:val="22"/>
        </w:rPr>
      </w:pPr>
      <w:r w:rsidRPr="00A5668E">
        <w:t>Финансовы</w:t>
      </w:r>
      <w:r w:rsidR="0006775E" w:rsidRPr="00A5668E">
        <w:t>е обязательства, учитываемые</w:t>
      </w:r>
      <w:r w:rsidRPr="00A5668E">
        <w:t xml:space="preserve"> по справедливой стоимости, изменения которой отражаются в составе профицита или дефицита</w:t>
      </w:r>
      <w:r w:rsidR="0006775E" w:rsidRPr="00A5668E">
        <w:t xml:space="preserve"> </w:t>
      </w:r>
      <w:r w:rsidR="0006775E" w:rsidRPr="00A5668E">
        <w:rPr>
          <w:rFonts w:eastAsia="+mn-ea"/>
          <w:lang w:eastAsia="en-US"/>
        </w:rPr>
        <w:t>–</w:t>
      </w:r>
      <w:r w:rsidR="0006775E" w:rsidRPr="00A5668E">
        <w:t xml:space="preserve"> это </w:t>
      </w:r>
      <w:r w:rsidRPr="00A5668E">
        <w:t xml:space="preserve">финансовые обязательства, предназначенные для </w:t>
      </w:r>
      <w:r w:rsidR="0006775E" w:rsidRPr="00A5668E">
        <w:t>торговых операций</w:t>
      </w:r>
      <w:r w:rsidRPr="00A5668E">
        <w:t xml:space="preserve">, и финансовые обязательства, отнесенные при </w:t>
      </w:r>
      <w:r w:rsidR="0006775E" w:rsidRPr="00A5668E">
        <w:t xml:space="preserve">их </w:t>
      </w:r>
      <w:r w:rsidRPr="00A5668E">
        <w:t>перв</w:t>
      </w:r>
      <w:r w:rsidR="0006775E" w:rsidRPr="00A5668E">
        <w:t xml:space="preserve">ичном учете </w:t>
      </w:r>
      <w:r w:rsidRPr="00A5668E">
        <w:t>к категории «</w:t>
      </w:r>
      <w:r w:rsidR="009B53D1">
        <w:t xml:space="preserve">обязательства, </w:t>
      </w:r>
      <w:r w:rsidRPr="00A5668E">
        <w:t xml:space="preserve">учитываемые по справедливой стоимости, изменения которой отражаются в составе профицита или дефицита».  Финансовые обязательства классифицируются как предназначенные </w:t>
      </w:r>
      <w:r w:rsidR="0006775E" w:rsidRPr="00A5668E">
        <w:t>для торговых операций</w:t>
      </w:r>
      <w:r w:rsidRPr="00A5668E">
        <w:t xml:space="preserve">, если они приобретены </w:t>
      </w:r>
      <w:r w:rsidR="009B53D1">
        <w:t xml:space="preserve">для </w:t>
      </w:r>
      <w:r w:rsidRPr="00A5668E">
        <w:t xml:space="preserve">перепродажи в ближайшем будущем.  Прибыли </w:t>
      </w:r>
      <w:r w:rsidR="0006775E" w:rsidRPr="00A5668E">
        <w:t xml:space="preserve">или </w:t>
      </w:r>
      <w:r w:rsidRPr="00A5668E">
        <w:t>убытки</w:t>
      </w:r>
      <w:r w:rsidR="0006775E" w:rsidRPr="00A5668E">
        <w:t xml:space="preserve"> по обязательствам</w:t>
      </w:r>
      <w:r w:rsidRPr="00A5668E">
        <w:t xml:space="preserve">, </w:t>
      </w:r>
      <w:r w:rsidR="0006775E" w:rsidRPr="00A5668E">
        <w:t xml:space="preserve">предназначенным для торговых операций, отражаются </w:t>
      </w:r>
      <w:r w:rsidRPr="00A5668E">
        <w:t xml:space="preserve">в составе профицита или дефицита. </w:t>
      </w:r>
    </w:p>
    <w:p w:rsidR="00701126" w:rsidRPr="00B72FDB" w:rsidRDefault="00701126" w:rsidP="002767E2">
      <w:pPr>
        <w:pStyle w:val="Style3"/>
        <w:spacing w:after="0"/>
        <w:rPr>
          <w:rFonts w:cs="Arial"/>
          <w:szCs w:val="22"/>
        </w:rPr>
      </w:pPr>
    </w:p>
    <w:p w:rsidR="00701126" w:rsidRPr="00A5668E" w:rsidRDefault="00FA789C" w:rsidP="002767E2">
      <w:pPr>
        <w:autoSpaceDE w:val="0"/>
        <w:autoSpaceDN w:val="0"/>
        <w:adjustRightInd w:val="0"/>
        <w:rPr>
          <w:bCs/>
          <w:i/>
          <w:szCs w:val="22"/>
          <w:lang w:val="ru-RU"/>
        </w:rPr>
      </w:pPr>
      <w:r w:rsidRPr="00A5668E">
        <w:rPr>
          <w:i/>
          <w:lang w:val="ru-RU"/>
        </w:rPr>
        <w:t>Полученные займы</w:t>
      </w:r>
    </w:p>
    <w:p w:rsidR="00701126" w:rsidRPr="00B72FDB" w:rsidRDefault="002D53AF" w:rsidP="00487A42">
      <w:pPr>
        <w:pStyle w:val="Style3"/>
        <w:numPr>
          <w:ilvl w:val="0"/>
          <w:numId w:val="14"/>
        </w:numPr>
        <w:tabs>
          <w:tab w:val="left" w:pos="0"/>
          <w:tab w:val="left" w:pos="709"/>
        </w:tabs>
        <w:spacing w:after="0"/>
        <w:ind w:left="0" w:firstLine="0"/>
        <w:rPr>
          <w:szCs w:val="22"/>
        </w:rPr>
      </w:pPr>
      <w:r w:rsidRPr="00A5668E">
        <w:t>В дальнейшем, п</w:t>
      </w:r>
      <w:r w:rsidR="00CB6DAF" w:rsidRPr="00A5668E">
        <w:t>осле перв</w:t>
      </w:r>
      <w:r w:rsidRPr="00A5668E">
        <w:t xml:space="preserve">ичного отражения в учете, </w:t>
      </w:r>
      <w:r w:rsidR="00FA789C" w:rsidRPr="00A5668E">
        <w:t xml:space="preserve">полученные займы </w:t>
      </w:r>
      <w:r w:rsidR="00CB6DAF" w:rsidRPr="00A5668E">
        <w:t xml:space="preserve">оцениваются по амортизированной стоимости </w:t>
      </w:r>
      <w:r w:rsidR="009B53D1">
        <w:t xml:space="preserve">по методу </w:t>
      </w:r>
      <w:r w:rsidR="00557BDD" w:rsidRPr="00A5668E">
        <w:t>эффективных процентов</w:t>
      </w:r>
      <w:r w:rsidR="00CB6DAF" w:rsidRPr="00A5668E">
        <w:t xml:space="preserve">.  Прибыли и убытки </w:t>
      </w:r>
      <w:r w:rsidR="00557BDD" w:rsidRPr="00A5668E">
        <w:t xml:space="preserve">учитываются </w:t>
      </w:r>
      <w:r w:rsidR="00CB6DAF" w:rsidRPr="00A5668E">
        <w:t xml:space="preserve">в составе профицита или дефицита </w:t>
      </w:r>
      <w:r w:rsidR="00557BDD" w:rsidRPr="00A5668E">
        <w:t xml:space="preserve">при списании </w:t>
      </w:r>
      <w:r w:rsidR="00CB6DAF" w:rsidRPr="00A5668E">
        <w:t>обязательств</w:t>
      </w:r>
      <w:r w:rsidR="00557BDD" w:rsidRPr="00A5668E">
        <w:t xml:space="preserve"> с баланса</w:t>
      </w:r>
      <w:r w:rsidR="00CB6DAF" w:rsidRPr="00A5668E">
        <w:t xml:space="preserve">, а также в процессе </w:t>
      </w:r>
      <w:r w:rsidR="00557BDD" w:rsidRPr="00A5668E">
        <w:t xml:space="preserve">их </w:t>
      </w:r>
      <w:r w:rsidR="00CB6DAF" w:rsidRPr="00A5668E">
        <w:t>амортизации п</w:t>
      </w:r>
      <w:r w:rsidR="00557BDD" w:rsidRPr="00A5668E">
        <w:t>о методу эффективных процентов</w:t>
      </w:r>
      <w:r w:rsidR="00CB6DAF" w:rsidRPr="00A5668E">
        <w:t xml:space="preserve">.  </w:t>
      </w:r>
      <w:r w:rsidR="00557BDD" w:rsidRPr="00A5668E">
        <w:t xml:space="preserve">Амортизированная стоимость рассчитывается с учетом любой скидки или премии, действовавших на момент приобретения актива, а также комиссий или затрат, являющихся неотъемлемой частью эффективной процентной ставки. </w:t>
      </w:r>
    </w:p>
    <w:p w:rsidR="00701126" w:rsidRPr="00B72FDB" w:rsidRDefault="00701126" w:rsidP="002767E2">
      <w:pPr>
        <w:autoSpaceDE w:val="0"/>
        <w:autoSpaceDN w:val="0"/>
        <w:adjustRightInd w:val="0"/>
        <w:rPr>
          <w:b/>
          <w:bCs/>
          <w:szCs w:val="22"/>
          <w:lang w:val="ru-RU"/>
        </w:rPr>
      </w:pPr>
    </w:p>
    <w:p w:rsidR="00701126" w:rsidRPr="00A5668E" w:rsidRDefault="00357747" w:rsidP="00487A42">
      <w:pPr>
        <w:pStyle w:val="Style3"/>
        <w:numPr>
          <w:ilvl w:val="0"/>
          <w:numId w:val="14"/>
        </w:numPr>
        <w:tabs>
          <w:tab w:val="left" w:pos="0"/>
          <w:tab w:val="left" w:pos="709"/>
        </w:tabs>
        <w:spacing w:after="0"/>
        <w:ind w:left="0" w:firstLine="0"/>
        <w:rPr>
          <w:bCs/>
          <w:szCs w:val="22"/>
        </w:rPr>
      </w:pPr>
      <w:r w:rsidRPr="00A5668E">
        <w:t>Списание с баланса</w:t>
      </w:r>
      <w:r w:rsidR="00CB6DAF" w:rsidRPr="00A5668E">
        <w:t xml:space="preserve">: </w:t>
      </w:r>
    </w:p>
    <w:p w:rsidR="00701126" w:rsidRPr="00A5668E" w:rsidRDefault="00357747" w:rsidP="00ED751E">
      <w:pPr>
        <w:pStyle w:val="Style3"/>
        <w:tabs>
          <w:tab w:val="left" w:pos="0"/>
          <w:tab w:val="left" w:pos="709"/>
        </w:tabs>
        <w:spacing w:after="0"/>
        <w:rPr>
          <w:rFonts w:cs="Arial"/>
          <w:szCs w:val="22"/>
        </w:rPr>
      </w:pPr>
      <w:r w:rsidRPr="00A5668E">
        <w:t xml:space="preserve">Списание </w:t>
      </w:r>
      <w:r w:rsidR="00CB6DAF" w:rsidRPr="00A5668E">
        <w:t xml:space="preserve">финансового обязательства </w:t>
      </w:r>
      <w:r w:rsidR="009B53D1" w:rsidRPr="00A5668E">
        <w:t xml:space="preserve">с баланса </w:t>
      </w:r>
      <w:r w:rsidR="00CB6DAF" w:rsidRPr="00A5668E">
        <w:t xml:space="preserve">производится в том случае, </w:t>
      </w:r>
      <w:r w:rsidR="00275FEF" w:rsidRPr="00A5668E">
        <w:t xml:space="preserve">если соответствующее </w:t>
      </w:r>
      <w:r w:rsidR="00CB6DAF" w:rsidRPr="00A5668E">
        <w:t>обязательство погашено, аннулировано или утратило силу.  Е</w:t>
      </w:r>
      <w:r w:rsidR="00CB6DAF" w:rsidRPr="00A5668E">
        <w:rPr>
          <w:rFonts w:cs="Arial"/>
          <w:szCs w:val="22"/>
        </w:rPr>
        <w:t>сли действующее финансовое обязательство заменено другим обязательством перед тем же кредитором со значительным изменением условий</w:t>
      </w:r>
      <w:r w:rsidR="009B53D1">
        <w:rPr>
          <w:rFonts w:cs="Arial"/>
          <w:szCs w:val="22"/>
        </w:rPr>
        <w:t>,</w:t>
      </w:r>
      <w:r w:rsidR="00CB6DAF" w:rsidRPr="00A5668E">
        <w:rPr>
          <w:rFonts w:cs="Arial"/>
          <w:szCs w:val="22"/>
        </w:rPr>
        <w:t xml:space="preserve"> или если условия конкретно</w:t>
      </w:r>
      <w:r w:rsidR="00275FEF" w:rsidRPr="00A5668E">
        <w:rPr>
          <w:rFonts w:cs="Arial"/>
          <w:szCs w:val="22"/>
        </w:rPr>
        <w:t>го обязательства претерпевают</w:t>
      </w:r>
      <w:r w:rsidR="00CB6DAF" w:rsidRPr="00A5668E">
        <w:rPr>
          <w:rFonts w:cs="Arial"/>
          <w:szCs w:val="22"/>
        </w:rPr>
        <w:t xml:space="preserve"> значительные изменения, </w:t>
      </w:r>
      <w:r w:rsidR="00275FEF" w:rsidRPr="00A5668E">
        <w:rPr>
          <w:rFonts w:cs="Arial"/>
          <w:szCs w:val="22"/>
        </w:rPr>
        <w:t xml:space="preserve">такая замена или изменение условий </w:t>
      </w:r>
      <w:r w:rsidR="00275FEF" w:rsidRPr="00A5668E">
        <w:rPr>
          <w:rFonts w:cs="Arial"/>
          <w:snapToGrid w:val="0"/>
          <w:szCs w:val="22"/>
        </w:rPr>
        <w:t xml:space="preserve">оформляется </w:t>
      </w:r>
      <w:r w:rsidR="00275FEF" w:rsidRPr="00A5668E">
        <w:rPr>
          <w:rFonts w:cs="Arial"/>
          <w:szCs w:val="22"/>
        </w:rPr>
        <w:t xml:space="preserve">как списание </w:t>
      </w:r>
      <w:r w:rsidR="00CB6DAF" w:rsidRPr="00A5668E">
        <w:rPr>
          <w:rFonts w:cs="Arial"/>
          <w:szCs w:val="22"/>
        </w:rPr>
        <w:t xml:space="preserve">первоначального обязательства </w:t>
      </w:r>
      <w:r w:rsidR="00275FEF" w:rsidRPr="00A5668E">
        <w:rPr>
          <w:rFonts w:cs="Arial"/>
          <w:szCs w:val="22"/>
        </w:rPr>
        <w:t xml:space="preserve">с баланса </w:t>
      </w:r>
      <w:r w:rsidR="00CB6DAF" w:rsidRPr="00A5668E">
        <w:rPr>
          <w:rFonts w:cs="Arial"/>
          <w:szCs w:val="22"/>
        </w:rPr>
        <w:t xml:space="preserve">и </w:t>
      </w:r>
      <w:r w:rsidR="00275FEF" w:rsidRPr="00A5668E">
        <w:rPr>
          <w:rFonts w:cs="Arial"/>
          <w:szCs w:val="22"/>
        </w:rPr>
        <w:t xml:space="preserve">отражение в учете </w:t>
      </w:r>
      <w:r w:rsidR="00CB6DAF" w:rsidRPr="00A5668E">
        <w:rPr>
          <w:rFonts w:cs="Arial"/>
          <w:szCs w:val="22"/>
        </w:rPr>
        <w:t>нового обязательства, при</w:t>
      </w:r>
      <w:r w:rsidR="009B53D1">
        <w:rPr>
          <w:rFonts w:cs="Arial"/>
          <w:szCs w:val="22"/>
        </w:rPr>
        <w:t>чем соответствующая</w:t>
      </w:r>
      <w:r w:rsidR="009B53D1" w:rsidRPr="00A5668E">
        <w:rPr>
          <w:rFonts w:cs="Arial"/>
          <w:szCs w:val="22"/>
        </w:rPr>
        <w:t xml:space="preserve"> </w:t>
      </w:r>
      <w:r w:rsidR="00CB6DAF" w:rsidRPr="00A5668E">
        <w:rPr>
          <w:rFonts w:cs="Arial"/>
          <w:szCs w:val="22"/>
        </w:rPr>
        <w:t>разница б</w:t>
      </w:r>
      <w:r w:rsidR="009B53D1">
        <w:rPr>
          <w:rFonts w:cs="Arial"/>
          <w:szCs w:val="22"/>
        </w:rPr>
        <w:t>алансовых стоимостей</w:t>
      </w:r>
      <w:r w:rsidR="00CB6DAF" w:rsidRPr="00A5668E">
        <w:rPr>
          <w:rFonts w:cs="Arial"/>
          <w:szCs w:val="22"/>
        </w:rPr>
        <w:t xml:space="preserve"> учитывается в составе профицита или дефицита. </w:t>
      </w:r>
    </w:p>
    <w:p w:rsidR="00701126" w:rsidRPr="00A5668E" w:rsidRDefault="00701126" w:rsidP="00131284">
      <w:pPr>
        <w:pStyle w:val="Style3Bold"/>
        <w:spacing w:after="0"/>
        <w:rPr>
          <w:rFonts w:cs="Arial"/>
          <w:szCs w:val="22"/>
        </w:rPr>
      </w:pPr>
    </w:p>
    <w:p w:rsidR="00701126" w:rsidRPr="00A5668E" w:rsidRDefault="0035210D" w:rsidP="00131284">
      <w:pPr>
        <w:pStyle w:val="Style3Bold"/>
        <w:spacing w:after="0"/>
        <w:rPr>
          <w:rFonts w:cs="Arial"/>
          <w:szCs w:val="22"/>
        </w:rPr>
      </w:pPr>
      <w:r w:rsidRPr="00A5668E">
        <w:rPr>
          <w:rFonts w:cs="Arial"/>
          <w:szCs w:val="22"/>
        </w:rPr>
        <w:t>Пособия сотрудникам</w:t>
      </w:r>
    </w:p>
    <w:p w:rsidR="00701126" w:rsidRPr="00A5668E" w:rsidRDefault="00701126" w:rsidP="00131284">
      <w:pPr>
        <w:pStyle w:val="Style3"/>
        <w:spacing w:after="0"/>
        <w:rPr>
          <w:rFonts w:cs="Arial"/>
          <w:szCs w:val="22"/>
        </w:rPr>
      </w:pPr>
    </w:p>
    <w:p w:rsidR="00701126" w:rsidRPr="00B82A45" w:rsidRDefault="00FB4957" w:rsidP="00487A42">
      <w:pPr>
        <w:pStyle w:val="Style3"/>
        <w:numPr>
          <w:ilvl w:val="0"/>
          <w:numId w:val="14"/>
        </w:numPr>
        <w:tabs>
          <w:tab w:val="left" w:pos="0"/>
          <w:tab w:val="left" w:pos="709"/>
        </w:tabs>
        <w:spacing w:after="0"/>
        <w:ind w:left="0" w:firstLine="0"/>
        <w:rPr>
          <w:rFonts w:cs="Arial"/>
          <w:szCs w:val="22"/>
        </w:rPr>
      </w:pPr>
      <w:r w:rsidRPr="00A5668E">
        <w:rPr>
          <w:rFonts w:cs="Arial"/>
          <w:szCs w:val="22"/>
        </w:rPr>
        <w:t>Объем обязательств, связанных с медицинским страхованием</w:t>
      </w:r>
      <w:r w:rsidR="00275FEF" w:rsidRPr="00A5668E">
        <w:rPr>
          <w:rFonts w:cs="Arial"/>
          <w:szCs w:val="22"/>
        </w:rPr>
        <w:t xml:space="preserve"> после прекращения службы </w:t>
      </w:r>
      <w:r w:rsidRPr="00A5668E">
        <w:rPr>
          <w:rFonts w:cs="Arial"/>
          <w:szCs w:val="22"/>
        </w:rPr>
        <w:t>(МСПС</w:t>
      </w:r>
      <w:r w:rsidR="00275FEF" w:rsidRPr="00A5668E">
        <w:rPr>
          <w:rFonts w:cs="Arial"/>
          <w:szCs w:val="22"/>
        </w:rPr>
        <w:t xml:space="preserve">) и </w:t>
      </w:r>
      <w:r w:rsidRPr="00A5668E">
        <w:rPr>
          <w:rFonts w:cs="Arial"/>
          <w:szCs w:val="22"/>
        </w:rPr>
        <w:t>выплатой пособий на репатриацию и проезд в связи с репатриацией</w:t>
      </w:r>
      <w:r w:rsidR="00275FEF" w:rsidRPr="00A5668E">
        <w:rPr>
          <w:rFonts w:cs="Arial"/>
          <w:szCs w:val="22"/>
        </w:rPr>
        <w:t xml:space="preserve"> </w:t>
      </w:r>
      <w:r w:rsidR="00FE4E65" w:rsidRPr="00A5668E">
        <w:rPr>
          <w:rFonts w:cs="Arial"/>
          <w:szCs w:val="22"/>
        </w:rPr>
        <w:t xml:space="preserve">устанавливается на основе </w:t>
      </w:r>
      <w:r w:rsidRPr="00A5668E">
        <w:rPr>
          <w:rFonts w:cs="Arial"/>
          <w:szCs w:val="22"/>
        </w:rPr>
        <w:t>ежегодно</w:t>
      </w:r>
      <w:r w:rsidR="00FE4E65" w:rsidRPr="00A5668E">
        <w:rPr>
          <w:rFonts w:cs="Arial"/>
          <w:szCs w:val="22"/>
        </w:rPr>
        <w:t>й</w:t>
      </w:r>
      <w:r w:rsidRPr="00A5668E">
        <w:rPr>
          <w:rFonts w:cs="Arial"/>
          <w:szCs w:val="22"/>
        </w:rPr>
        <w:t xml:space="preserve"> </w:t>
      </w:r>
      <w:r w:rsidR="00FE4E65" w:rsidRPr="00A5668E">
        <w:rPr>
          <w:rFonts w:cs="Arial"/>
          <w:szCs w:val="22"/>
        </w:rPr>
        <w:t xml:space="preserve">оценки, проводимой </w:t>
      </w:r>
      <w:r w:rsidRPr="00A5668E">
        <w:rPr>
          <w:rFonts w:cs="Arial"/>
          <w:szCs w:val="22"/>
        </w:rPr>
        <w:t xml:space="preserve">независимым актуарием с </w:t>
      </w:r>
      <w:r w:rsidRPr="00A5668E">
        <w:rPr>
          <w:rFonts w:cs="Arial"/>
          <w:snapToGrid w:val="0"/>
          <w:szCs w:val="22"/>
        </w:rPr>
        <w:t>применени</w:t>
      </w:r>
      <w:r w:rsidRPr="00A5668E">
        <w:rPr>
          <w:rFonts w:cs="Arial"/>
          <w:szCs w:val="22"/>
        </w:rPr>
        <w:t xml:space="preserve">ем оценочной методологии </w:t>
      </w:r>
      <w:r w:rsidRPr="00A5668E">
        <w:t xml:space="preserve">прогнозируемой условной единицы. </w:t>
      </w:r>
      <w:r w:rsidR="00213AFF" w:rsidRPr="00A5668E">
        <w:rPr>
          <w:rFonts w:cs="Arial"/>
          <w:szCs w:val="22"/>
        </w:rPr>
        <w:t>О</w:t>
      </w:r>
      <w:r w:rsidRPr="00A5668E">
        <w:rPr>
          <w:rFonts w:cs="Arial"/>
          <w:szCs w:val="22"/>
        </w:rPr>
        <w:t xml:space="preserve">тражение </w:t>
      </w:r>
      <w:r w:rsidR="00275FEF" w:rsidRPr="00A5668E">
        <w:rPr>
          <w:rFonts w:cs="Arial"/>
          <w:szCs w:val="22"/>
        </w:rPr>
        <w:t>актуарн</w:t>
      </w:r>
      <w:r w:rsidRPr="00A5668E">
        <w:rPr>
          <w:rFonts w:cs="Arial"/>
          <w:szCs w:val="22"/>
        </w:rPr>
        <w:t>ых</w:t>
      </w:r>
      <w:r w:rsidR="00275FEF" w:rsidRPr="00A5668E">
        <w:rPr>
          <w:rFonts w:cs="Arial"/>
          <w:szCs w:val="22"/>
        </w:rPr>
        <w:t xml:space="preserve"> </w:t>
      </w:r>
      <w:r w:rsidRPr="00A5668E">
        <w:rPr>
          <w:rFonts w:cs="Arial"/>
          <w:szCs w:val="22"/>
        </w:rPr>
        <w:t>прибылей и убытков</w:t>
      </w:r>
      <w:r w:rsidR="00213AFF">
        <w:rPr>
          <w:rFonts w:cs="Arial"/>
          <w:szCs w:val="22"/>
        </w:rPr>
        <w:t xml:space="preserve">, </w:t>
      </w:r>
      <w:r w:rsidR="00213AFF" w:rsidRPr="00213AFF">
        <w:rPr>
          <w:rFonts w:cs="Arial"/>
          <w:szCs w:val="22"/>
        </w:rPr>
        <w:t>связанн</w:t>
      </w:r>
      <w:r w:rsidR="00213AFF">
        <w:rPr>
          <w:rFonts w:cs="Arial"/>
          <w:szCs w:val="22"/>
        </w:rPr>
        <w:t xml:space="preserve">ых </w:t>
      </w:r>
      <w:r w:rsidR="00213AFF" w:rsidRPr="00A5668E">
        <w:t xml:space="preserve">с обязательствами </w:t>
      </w:r>
      <w:r w:rsidR="00213AFF">
        <w:t xml:space="preserve">в рамках </w:t>
      </w:r>
      <w:r w:rsidR="00213AFF" w:rsidRPr="00A5668E">
        <w:rPr>
          <w:rFonts w:cs="Arial"/>
          <w:szCs w:val="22"/>
        </w:rPr>
        <w:t>МСПС</w:t>
      </w:r>
      <w:r w:rsidR="00213AFF">
        <w:rPr>
          <w:rFonts w:cs="Arial"/>
          <w:szCs w:val="22"/>
        </w:rPr>
        <w:t xml:space="preserve">, </w:t>
      </w:r>
      <w:r w:rsidRPr="00A5668E">
        <w:rPr>
          <w:rFonts w:cs="Arial"/>
          <w:szCs w:val="22"/>
        </w:rPr>
        <w:t xml:space="preserve">производится с </w:t>
      </w:r>
      <w:r w:rsidRPr="00A5668E">
        <w:rPr>
          <w:rFonts w:cs="Arial"/>
          <w:snapToGrid w:val="0"/>
          <w:szCs w:val="22"/>
        </w:rPr>
        <w:t>применени</w:t>
      </w:r>
      <w:r w:rsidR="004023D6">
        <w:rPr>
          <w:rFonts w:cs="Arial"/>
          <w:szCs w:val="22"/>
        </w:rPr>
        <w:t xml:space="preserve">ем метода </w:t>
      </w:r>
      <w:r w:rsidRPr="00A5668E">
        <w:rPr>
          <w:rFonts w:cs="Arial"/>
          <w:szCs w:val="22"/>
        </w:rPr>
        <w:t>коридора</w:t>
      </w:r>
      <w:r w:rsidR="00FE4E65" w:rsidRPr="00A5668E">
        <w:rPr>
          <w:rFonts w:cs="Arial"/>
          <w:szCs w:val="22"/>
        </w:rPr>
        <w:t>,</w:t>
      </w:r>
      <w:r w:rsidRPr="00A5668E">
        <w:rPr>
          <w:rFonts w:cs="Arial"/>
          <w:szCs w:val="22"/>
        </w:rPr>
        <w:t xml:space="preserve"> </w:t>
      </w:r>
      <w:r w:rsidR="00275FEF" w:rsidRPr="00A5668E">
        <w:rPr>
          <w:rFonts w:cs="Arial"/>
          <w:szCs w:val="22"/>
        </w:rPr>
        <w:t xml:space="preserve">и </w:t>
      </w:r>
      <w:r w:rsidRPr="00A5668E">
        <w:rPr>
          <w:rFonts w:cs="Arial"/>
          <w:szCs w:val="22"/>
        </w:rPr>
        <w:t xml:space="preserve">эти обязательства амортизируются на протяжении </w:t>
      </w:r>
      <w:r w:rsidR="00275FEF" w:rsidRPr="00A5668E">
        <w:rPr>
          <w:rFonts w:cs="Arial"/>
          <w:szCs w:val="22"/>
        </w:rPr>
        <w:t>средн</w:t>
      </w:r>
      <w:r w:rsidRPr="00A5668E">
        <w:rPr>
          <w:rFonts w:cs="Arial"/>
          <w:szCs w:val="22"/>
        </w:rPr>
        <w:t xml:space="preserve">его срока будущей службы работающего </w:t>
      </w:r>
      <w:r w:rsidR="00275FEF" w:rsidRPr="00A5668E">
        <w:rPr>
          <w:rFonts w:cs="Arial"/>
          <w:szCs w:val="22"/>
        </w:rPr>
        <w:t>персонал</w:t>
      </w:r>
      <w:r w:rsidRPr="00A5668E">
        <w:rPr>
          <w:rFonts w:cs="Arial"/>
          <w:szCs w:val="22"/>
        </w:rPr>
        <w:t>а</w:t>
      </w:r>
      <w:r w:rsidR="00275FEF" w:rsidRPr="00A5668E">
        <w:rPr>
          <w:rFonts w:cs="Arial"/>
          <w:szCs w:val="22"/>
        </w:rPr>
        <w:t xml:space="preserve">. Кроме того, </w:t>
      </w:r>
      <w:r w:rsidRPr="00A5668E">
        <w:rPr>
          <w:rFonts w:cs="Arial"/>
          <w:szCs w:val="22"/>
        </w:rPr>
        <w:t>предусм</w:t>
      </w:r>
      <w:r w:rsidR="00213AFF">
        <w:rPr>
          <w:rFonts w:cs="Arial"/>
          <w:szCs w:val="22"/>
        </w:rPr>
        <w:t xml:space="preserve">отрены </w:t>
      </w:r>
      <w:r w:rsidR="00275FEF" w:rsidRPr="00A5668E">
        <w:rPr>
          <w:rFonts w:cs="Arial"/>
          <w:szCs w:val="22"/>
        </w:rPr>
        <w:t xml:space="preserve">обязательства </w:t>
      </w:r>
      <w:r w:rsidR="00213AFF">
        <w:rPr>
          <w:rFonts w:cs="Arial"/>
          <w:szCs w:val="22"/>
        </w:rPr>
        <w:t>по оплате стоимости накопленных</w:t>
      </w:r>
      <w:r w:rsidR="00275FEF" w:rsidRPr="00A5668E">
        <w:rPr>
          <w:rFonts w:cs="Arial"/>
          <w:szCs w:val="22"/>
        </w:rPr>
        <w:t xml:space="preserve"> </w:t>
      </w:r>
      <w:r w:rsidR="00213AFF">
        <w:rPr>
          <w:rFonts w:cs="Arial"/>
          <w:szCs w:val="22"/>
        </w:rPr>
        <w:t>отпусков</w:t>
      </w:r>
      <w:r w:rsidR="00275FEF" w:rsidRPr="00A5668E">
        <w:rPr>
          <w:rFonts w:cs="Arial"/>
          <w:szCs w:val="22"/>
        </w:rPr>
        <w:t xml:space="preserve">, </w:t>
      </w:r>
      <w:r w:rsidRPr="00A5668E">
        <w:rPr>
          <w:rFonts w:cs="Arial"/>
          <w:szCs w:val="22"/>
        </w:rPr>
        <w:t>неиспользованных отпусков на родину</w:t>
      </w:r>
      <w:r w:rsidR="00275FEF" w:rsidRPr="00A5668E">
        <w:rPr>
          <w:rFonts w:cs="Arial"/>
          <w:szCs w:val="22"/>
        </w:rPr>
        <w:t xml:space="preserve">, </w:t>
      </w:r>
      <w:r w:rsidRPr="00A5668E">
        <w:rPr>
          <w:rFonts w:cs="Arial"/>
          <w:szCs w:val="22"/>
        </w:rPr>
        <w:t>начисленных, но не оплаченных сверхурочных</w:t>
      </w:r>
      <w:r w:rsidR="00275FEF" w:rsidRPr="00A5668E">
        <w:rPr>
          <w:rFonts w:cs="Arial"/>
          <w:szCs w:val="22"/>
        </w:rPr>
        <w:t xml:space="preserve">, </w:t>
      </w:r>
      <w:r w:rsidRPr="00A5668E">
        <w:t xml:space="preserve">пособий </w:t>
      </w:r>
      <w:r w:rsidR="00213AFF">
        <w:t xml:space="preserve">по </w:t>
      </w:r>
      <w:r w:rsidRPr="00A5668E">
        <w:t xml:space="preserve">окончании службы </w:t>
      </w:r>
      <w:r w:rsidR="00275FEF" w:rsidRPr="00A5668E">
        <w:rPr>
          <w:rFonts w:cs="Arial"/>
          <w:szCs w:val="22"/>
        </w:rPr>
        <w:t xml:space="preserve">и </w:t>
      </w:r>
      <w:r w:rsidR="00FE4E65" w:rsidRPr="00A5668E">
        <w:rPr>
          <w:rFonts w:cs="Arial"/>
          <w:szCs w:val="22"/>
        </w:rPr>
        <w:t xml:space="preserve">премий </w:t>
      </w:r>
      <w:r w:rsidR="00B82A45">
        <w:rPr>
          <w:rFonts w:cs="Arial"/>
          <w:szCs w:val="22"/>
        </w:rPr>
        <w:t>за результативную работу</w:t>
      </w:r>
      <w:r w:rsidR="00FE4E65" w:rsidRPr="00A5668E">
        <w:rPr>
          <w:rFonts w:cs="Arial"/>
          <w:szCs w:val="22"/>
        </w:rPr>
        <w:t xml:space="preserve">, а также </w:t>
      </w:r>
      <w:r w:rsidR="00213AFF">
        <w:rPr>
          <w:rFonts w:cs="Arial"/>
          <w:szCs w:val="22"/>
        </w:rPr>
        <w:t xml:space="preserve">субсидий </w:t>
      </w:r>
      <w:r w:rsidR="00FE4E65" w:rsidRPr="00A5668E">
        <w:rPr>
          <w:rFonts w:cs="Arial"/>
          <w:szCs w:val="22"/>
        </w:rPr>
        <w:t xml:space="preserve">на </w:t>
      </w:r>
      <w:r w:rsidR="00275FEF" w:rsidRPr="00A5668E">
        <w:rPr>
          <w:rFonts w:cs="Arial"/>
          <w:szCs w:val="22"/>
        </w:rPr>
        <w:t>образовани</w:t>
      </w:r>
      <w:r w:rsidR="00FE4E65" w:rsidRPr="00A5668E">
        <w:rPr>
          <w:rFonts w:cs="Arial"/>
          <w:szCs w:val="22"/>
        </w:rPr>
        <w:t>е,</w:t>
      </w:r>
      <w:r w:rsidR="00275FEF" w:rsidRPr="00A5668E">
        <w:rPr>
          <w:rFonts w:cs="Arial"/>
          <w:szCs w:val="22"/>
        </w:rPr>
        <w:t xml:space="preserve"> подлежащ</w:t>
      </w:r>
      <w:r w:rsidR="00FE4E65" w:rsidRPr="00A5668E">
        <w:rPr>
          <w:rFonts w:cs="Arial"/>
          <w:szCs w:val="22"/>
        </w:rPr>
        <w:t>их</w:t>
      </w:r>
      <w:r w:rsidR="00275FEF" w:rsidRPr="00A5668E">
        <w:rPr>
          <w:rFonts w:cs="Arial"/>
          <w:szCs w:val="22"/>
        </w:rPr>
        <w:t xml:space="preserve"> </w:t>
      </w:r>
      <w:r w:rsidR="00FE4E65" w:rsidRPr="00A5668E">
        <w:rPr>
          <w:rFonts w:cs="Arial"/>
          <w:szCs w:val="22"/>
        </w:rPr>
        <w:t>вы</w:t>
      </w:r>
      <w:r w:rsidR="00275FEF" w:rsidRPr="00A5668E">
        <w:rPr>
          <w:rFonts w:cs="Arial"/>
          <w:szCs w:val="22"/>
        </w:rPr>
        <w:t xml:space="preserve">плате </w:t>
      </w:r>
      <w:r w:rsidR="00FE4E65" w:rsidRPr="00A5668E">
        <w:rPr>
          <w:rFonts w:cs="Arial"/>
          <w:szCs w:val="22"/>
        </w:rPr>
        <w:t>на отчетную дату,</w:t>
      </w:r>
      <w:r w:rsidR="00275FEF" w:rsidRPr="00A5668E">
        <w:rPr>
          <w:rFonts w:cs="Arial"/>
          <w:szCs w:val="22"/>
        </w:rPr>
        <w:t xml:space="preserve"> </w:t>
      </w:r>
      <w:r w:rsidR="00FE4E65" w:rsidRPr="00A5668E">
        <w:rPr>
          <w:rFonts w:cs="Arial"/>
          <w:szCs w:val="22"/>
        </w:rPr>
        <w:t xml:space="preserve">но не включенных в </w:t>
      </w:r>
      <w:r w:rsidR="00275FEF" w:rsidRPr="00A5668E">
        <w:rPr>
          <w:rFonts w:cs="Arial"/>
          <w:szCs w:val="22"/>
        </w:rPr>
        <w:t>текущ</w:t>
      </w:r>
      <w:r w:rsidR="00FE4E65" w:rsidRPr="00A5668E">
        <w:rPr>
          <w:rFonts w:cs="Arial"/>
          <w:szCs w:val="22"/>
        </w:rPr>
        <w:t>ие</w:t>
      </w:r>
      <w:r w:rsidR="00275FEF" w:rsidRPr="00A5668E">
        <w:rPr>
          <w:rFonts w:cs="Arial"/>
          <w:szCs w:val="22"/>
        </w:rPr>
        <w:t xml:space="preserve"> затраты. </w:t>
      </w:r>
    </w:p>
    <w:p w:rsidR="00701126" w:rsidRPr="00B82A45" w:rsidRDefault="00701126" w:rsidP="00131284">
      <w:pPr>
        <w:pStyle w:val="Style3"/>
        <w:spacing w:after="0"/>
        <w:rPr>
          <w:rFonts w:cs="Arial"/>
          <w:szCs w:val="22"/>
        </w:rPr>
      </w:pPr>
    </w:p>
    <w:p w:rsidR="00701126" w:rsidRPr="00A5668E" w:rsidRDefault="00275FEF" w:rsidP="00487A42">
      <w:pPr>
        <w:pStyle w:val="Style3"/>
        <w:numPr>
          <w:ilvl w:val="0"/>
          <w:numId w:val="14"/>
        </w:numPr>
        <w:tabs>
          <w:tab w:val="left" w:pos="0"/>
          <w:tab w:val="left" w:pos="709"/>
        </w:tabs>
        <w:spacing w:after="0"/>
        <w:ind w:left="0" w:firstLine="0"/>
        <w:rPr>
          <w:szCs w:val="22"/>
        </w:rPr>
      </w:pPr>
      <w:r w:rsidRPr="00A5668E">
        <w:rPr>
          <w:szCs w:val="22"/>
        </w:rPr>
        <w:t xml:space="preserve">ВОИС </w:t>
      </w:r>
      <w:r w:rsidR="004D47AE" w:rsidRPr="00A5668E">
        <w:rPr>
          <w:rFonts w:eastAsia="+mn-ea"/>
          <w:szCs w:val="22"/>
          <w:lang w:eastAsia="en-US"/>
        </w:rPr>
        <w:t>–</w:t>
      </w:r>
      <w:r w:rsidR="004D47AE" w:rsidRPr="00A5668E">
        <w:rPr>
          <w:szCs w:val="22"/>
        </w:rPr>
        <w:t xml:space="preserve"> </w:t>
      </w:r>
      <w:r w:rsidRPr="00A5668E">
        <w:rPr>
          <w:szCs w:val="22"/>
        </w:rPr>
        <w:t>организация</w:t>
      </w:r>
      <w:r w:rsidR="004D47AE" w:rsidRPr="00A5668E">
        <w:rPr>
          <w:szCs w:val="22"/>
        </w:rPr>
        <w:t>-член Объединенного пенсионного</w:t>
      </w:r>
      <w:r w:rsidRPr="00A5668E">
        <w:rPr>
          <w:szCs w:val="22"/>
        </w:rPr>
        <w:t xml:space="preserve"> фонд</w:t>
      </w:r>
      <w:r w:rsidR="004D47AE" w:rsidRPr="00A5668E">
        <w:rPr>
          <w:szCs w:val="22"/>
        </w:rPr>
        <w:t>а</w:t>
      </w:r>
      <w:r w:rsidRPr="00A5668E">
        <w:rPr>
          <w:szCs w:val="22"/>
        </w:rPr>
        <w:t xml:space="preserve"> персонала ООН (</w:t>
      </w:r>
      <w:r w:rsidR="00E9589B" w:rsidRPr="00A5668E">
        <w:rPr>
          <w:szCs w:val="22"/>
        </w:rPr>
        <w:t>ОПФПООН</w:t>
      </w:r>
      <w:r w:rsidRPr="00A5668E">
        <w:rPr>
          <w:szCs w:val="22"/>
        </w:rPr>
        <w:t xml:space="preserve">), </w:t>
      </w:r>
      <w:r w:rsidR="004D47AE" w:rsidRPr="00A5668E">
        <w:rPr>
          <w:szCs w:val="22"/>
        </w:rPr>
        <w:t>созданного Генеральной Ассамблеей</w:t>
      </w:r>
      <w:r w:rsidRPr="00A5668E">
        <w:rPr>
          <w:szCs w:val="22"/>
        </w:rPr>
        <w:t xml:space="preserve"> </w:t>
      </w:r>
      <w:r w:rsidR="004D47AE" w:rsidRPr="00A5668E">
        <w:rPr>
          <w:szCs w:val="22"/>
        </w:rPr>
        <w:t xml:space="preserve">ООН для </w:t>
      </w:r>
      <w:r w:rsidR="004D47AE" w:rsidRPr="00A5668E">
        <w:t xml:space="preserve">выплаты </w:t>
      </w:r>
      <w:r w:rsidR="004D47AE" w:rsidRPr="00A5668E">
        <w:rPr>
          <w:szCs w:val="22"/>
        </w:rPr>
        <w:t xml:space="preserve">сотрудникам </w:t>
      </w:r>
      <w:r w:rsidR="004D47AE" w:rsidRPr="00A5668E">
        <w:t xml:space="preserve">пособий, связанных с выходом </w:t>
      </w:r>
      <w:r w:rsidR="00213AFF">
        <w:t>на пенсию</w:t>
      </w:r>
      <w:r w:rsidR="004D47AE" w:rsidRPr="00A5668E">
        <w:t xml:space="preserve">, смертью, нетрудоспособностью и другими обстоятельствами. Пенсионный фонд является накопительным пенсионным фондом с установленными </w:t>
      </w:r>
      <w:r w:rsidR="00213AFF">
        <w:t>выплатами</w:t>
      </w:r>
      <w:r w:rsidR="004D47AE" w:rsidRPr="00A5668E">
        <w:t xml:space="preserve">, в котором участвует целый ряд работодателей. Согласно </w:t>
      </w:r>
      <w:r w:rsidR="004D47AE" w:rsidRPr="00A5668E">
        <w:rPr>
          <w:szCs w:val="22"/>
        </w:rPr>
        <w:t>статье</w:t>
      </w:r>
      <w:r w:rsidRPr="00A5668E">
        <w:rPr>
          <w:szCs w:val="22"/>
        </w:rPr>
        <w:t xml:space="preserve"> 3(</w:t>
      </w:r>
      <w:r w:rsidRPr="00A5668E">
        <w:rPr>
          <w:szCs w:val="22"/>
          <w:lang w:val="en-US"/>
        </w:rPr>
        <w:t>b</w:t>
      </w:r>
      <w:r w:rsidRPr="00A5668E">
        <w:rPr>
          <w:szCs w:val="22"/>
        </w:rPr>
        <w:t xml:space="preserve">) </w:t>
      </w:r>
      <w:r w:rsidR="004D47AE" w:rsidRPr="00A5668E">
        <w:rPr>
          <w:szCs w:val="22"/>
        </w:rPr>
        <w:t>Положения о фонде</w:t>
      </w:r>
      <w:r w:rsidRPr="00A5668E">
        <w:rPr>
          <w:szCs w:val="22"/>
        </w:rPr>
        <w:t xml:space="preserve">, </w:t>
      </w:r>
      <w:r w:rsidR="00213AFF">
        <w:rPr>
          <w:szCs w:val="22"/>
        </w:rPr>
        <w:t>членами</w:t>
      </w:r>
      <w:r w:rsidR="004D47AE" w:rsidRPr="00A5668E">
        <w:rPr>
          <w:szCs w:val="22"/>
        </w:rPr>
        <w:t xml:space="preserve"> </w:t>
      </w:r>
      <w:r w:rsidR="00213AFF">
        <w:rPr>
          <w:szCs w:val="22"/>
        </w:rPr>
        <w:t xml:space="preserve">фонда </w:t>
      </w:r>
      <w:r w:rsidR="00213AFF" w:rsidRPr="00213AFF">
        <w:rPr>
          <w:szCs w:val="22"/>
        </w:rPr>
        <w:t>являются</w:t>
      </w:r>
      <w:r w:rsidR="004D47AE" w:rsidRPr="00A5668E">
        <w:rPr>
          <w:szCs w:val="22"/>
        </w:rPr>
        <w:t xml:space="preserve"> </w:t>
      </w:r>
      <w:r w:rsidRPr="00A5668E">
        <w:rPr>
          <w:szCs w:val="22"/>
        </w:rPr>
        <w:t xml:space="preserve">специализированные учреждения </w:t>
      </w:r>
      <w:r w:rsidR="004D47AE" w:rsidRPr="00A5668E">
        <w:rPr>
          <w:szCs w:val="22"/>
        </w:rPr>
        <w:t xml:space="preserve">ООН </w:t>
      </w:r>
      <w:r w:rsidRPr="00A5668E">
        <w:rPr>
          <w:szCs w:val="22"/>
        </w:rPr>
        <w:t>и люб</w:t>
      </w:r>
      <w:r w:rsidR="004D47AE" w:rsidRPr="00A5668E">
        <w:rPr>
          <w:szCs w:val="22"/>
        </w:rPr>
        <w:t>ые</w:t>
      </w:r>
      <w:r w:rsidRPr="00A5668E">
        <w:rPr>
          <w:szCs w:val="22"/>
        </w:rPr>
        <w:t xml:space="preserve"> </w:t>
      </w:r>
      <w:r w:rsidR="004D47AE" w:rsidRPr="00A5668E">
        <w:rPr>
          <w:szCs w:val="22"/>
        </w:rPr>
        <w:t>иные</w:t>
      </w:r>
      <w:r w:rsidRPr="00A5668E">
        <w:rPr>
          <w:szCs w:val="22"/>
        </w:rPr>
        <w:t xml:space="preserve"> международн</w:t>
      </w:r>
      <w:r w:rsidR="004D47AE" w:rsidRPr="00A5668E">
        <w:rPr>
          <w:szCs w:val="22"/>
        </w:rPr>
        <w:t>ые</w:t>
      </w:r>
      <w:r w:rsidRPr="00A5668E">
        <w:rPr>
          <w:szCs w:val="22"/>
        </w:rPr>
        <w:t xml:space="preserve"> межправительственн</w:t>
      </w:r>
      <w:r w:rsidR="004D47AE" w:rsidRPr="00A5668E">
        <w:rPr>
          <w:szCs w:val="22"/>
        </w:rPr>
        <w:t>ые</w:t>
      </w:r>
      <w:r w:rsidRPr="00A5668E">
        <w:rPr>
          <w:szCs w:val="22"/>
        </w:rPr>
        <w:t xml:space="preserve"> </w:t>
      </w:r>
      <w:r w:rsidR="004D47AE" w:rsidRPr="00A5668E">
        <w:rPr>
          <w:szCs w:val="22"/>
        </w:rPr>
        <w:t xml:space="preserve">организации, </w:t>
      </w:r>
      <w:r w:rsidR="004D47AE" w:rsidRPr="00A5668E">
        <w:t xml:space="preserve">которые участвуют в общей системе окладов, пособий и </w:t>
      </w:r>
      <w:r w:rsidR="00213AFF">
        <w:t xml:space="preserve">служебных вознаграждений </w:t>
      </w:r>
      <w:r w:rsidR="004D47AE" w:rsidRPr="00A5668E">
        <w:t>Организации Объединенных Наций и ее специализированных учреждений</w:t>
      </w:r>
      <w:r w:rsidR="00701126" w:rsidRPr="00A5668E">
        <w:rPr>
          <w:szCs w:val="22"/>
        </w:rPr>
        <w:t>.</w:t>
      </w:r>
    </w:p>
    <w:p w:rsidR="00701126" w:rsidRPr="00A5668E" w:rsidRDefault="00701126" w:rsidP="00131284">
      <w:pPr>
        <w:autoSpaceDE w:val="0"/>
        <w:autoSpaceDN w:val="0"/>
        <w:adjustRightInd w:val="0"/>
        <w:rPr>
          <w:szCs w:val="22"/>
          <w:lang w:val="ru-RU"/>
        </w:rPr>
      </w:pPr>
    </w:p>
    <w:p w:rsidR="00701126" w:rsidRPr="00A5668E" w:rsidRDefault="00482B8C" w:rsidP="00487A42">
      <w:pPr>
        <w:pStyle w:val="Style3"/>
        <w:numPr>
          <w:ilvl w:val="0"/>
          <w:numId w:val="14"/>
        </w:numPr>
        <w:tabs>
          <w:tab w:val="left" w:pos="0"/>
          <w:tab w:val="left" w:pos="709"/>
        </w:tabs>
        <w:spacing w:after="0"/>
        <w:ind w:left="0" w:firstLine="0"/>
        <w:rPr>
          <w:szCs w:val="22"/>
        </w:rPr>
      </w:pPr>
      <w:r w:rsidRPr="00A5668E">
        <w:rPr>
          <w:szCs w:val="22"/>
        </w:rPr>
        <w:t xml:space="preserve">Участие в пенсионном </w:t>
      </w:r>
      <w:r w:rsidR="00275FEF" w:rsidRPr="00A5668E">
        <w:rPr>
          <w:szCs w:val="22"/>
        </w:rPr>
        <w:t>план</w:t>
      </w:r>
      <w:r w:rsidRPr="00A5668E">
        <w:rPr>
          <w:szCs w:val="22"/>
        </w:rPr>
        <w:t>е</w:t>
      </w:r>
      <w:r w:rsidR="00275FEF" w:rsidRPr="00A5668E">
        <w:rPr>
          <w:szCs w:val="22"/>
        </w:rPr>
        <w:t xml:space="preserve"> </w:t>
      </w:r>
      <w:r w:rsidR="00274F77" w:rsidRPr="00A5668E">
        <w:rPr>
          <w:szCs w:val="22"/>
        </w:rPr>
        <w:t xml:space="preserve">создает для </w:t>
      </w:r>
      <w:r w:rsidR="00275FEF" w:rsidRPr="00A5668E">
        <w:rPr>
          <w:szCs w:val="22"/>
        </w:rPr>
        <w:t>участвующ</w:t>
      </w:r>
      <w:r w:rsidR="00274F77" w:rsidRPr="00A5668E">
        <w:rPr>
          <w:szCs w:val="22"/>
        </w:rPr>
        <w:t>их</w:t>
      </w:r>
      <w:r w:rsidR="00275FEF" w:rsidRPr="00A5668E">
        <w:rPr>
          <w:szCs w:val="22"/>
        </w:rPr>
        <w:t xml:space="preserve"> организаций актуарн</w:t>
      </w:r>
      <w:r w:rsidR="00274F77" w:rsidRPr="00A5668E">
        <w:rPr>
          <w:szCs w:val="22"/>
        </w:rPr>
        <w:t>ые</w:t>
      </w:r>
      <w:r w:rsidR="00275FEF" w:rsidRPr="00A5668E">
        <w:rPr>
          <w:szCs w:val="22"/>
        </w:rPr>
        <w:t xml:space="preserve"> риски</w:t>
      </w:r>
      <w:r w:rsidR="00274F77" w:rsidRPr="00A5668E">
        <w:rPr>
          <w:szCs w:val="22"/>
        </w:rPr>
        <w:t xml:space="preserve">, связанные с участием в фонде нынешних </w:t>
      </w:r>
      <w:r w:rsidR="00275FEF" w:rsidRPr="00A5668E">
        <w:rPr>
          <w:szCs w:val="22"/>
        </w:rPr>
        <w:t>и бывш</w:t>
      </w:r>
      <w:r w:rsidR="00274F77" w:rsidRPr="00A5668E">
        <w:rPr>
          <w:szCs w:val="22"/>
        </w:rPr>
        <w:t>их</w:t>
      </w:r>
      <w:r w:rsidR="00275FEF" w:rsidRPr="00A5668E">
        <w:rPr>
          <w:szCs w:val="22"/>
        </w:rPr>
        <w:t xml:space="preserve"> сотрудников</w:t>
      </w:r>
      <w:r w:rsidR="00274F77" w:rsidRPr="00A5668E">
        <w:rPr>
          <w:szCs w:val="22"/>
        </w:rPr>
        <w:t xml:space="preserve"> других организаций</w:t>
      </w:r>
      <w:r w:rsidR="00275FEF" w:rsidRPr="00A5668E">
        <w:rPr>
          <w:szCs w:val="22"/>
        </w:rPr>
        <w:t xml:space="preserve">, </w:t>
      </w:r>
      <w:r w:rsidR="00274F77" w:rsidRPr="00A5668E">
        <w:rPr>
          <w:szCs w:val="22"/>
        </w:rPr>
        <w:t xml:space="preserve">вследствие </w:t>
      </w:r>
      <w:r w:rsidR="00A41535">
        <w:rPr>
          <w:szCs w:val="22"/>
        </w:rPr>
        <w:t xml:space="preserve">чего </w:t>
      </w:r>
      <w:r w:rsidR="00274F77" w:rsidRPr="00A5668E">
        <w:rPr>
          <w:szCs w:val="22"/>
        </w:rPr>
        <w:t xml:space="preserve">не существует </w:t>
      </w:r>
      <w:r w:rsidR="00275FEF" w:rsidRPr="00A5668E">
        <w:rPr>
          <w:szCs w:val="22"/>
        </w:rPr>
        <w:t>едино</w:t>
      </w:r>
      <w:r w:rsidR="00A41535">
        <w:rPr>
          <w:szCs w:val="22"/>
        </w:rPr>
        <w:t xml:space="preserve">го и надежного базиса </w:t>
      </w:r>
      <w:r w:rsidR="00274F77" w:rsidRPr="00A5668E">
        <w:rPr>
          <w:szCs w:val="22"/>
        </w:rPr>
        <w:t>распределения обязательств</w:t>
      </w:r>
      <w:r w:rsidR="00275FEF" w:rsidRPr="00A5668E">
        <w:rPr>
          <w:szCs w:val="22"/>
        </w:rPr>
        <w:t xml:space="preserve">, </w:t>
      </w:r>
      <w:r w:rsidR="00274F77" w:rsidRPr="00A5668E">
        <w:rPr>
          <w:szCs w:val="22"/>
        </w:rPr>
        <w:t>активов пенсионных планов и затрат между отдельными организациями-участниками</w:t>
      </w:r>
      <w:r w:rsidR="00275FEF" w:rsidRPr="00A5668E">
        <w:rPr>
          <w:szCs w:val="22"/>
        </w:rPr>
        <w:t xml:space="preserve"> </w:t>
      </w:r>
      <w:r w:rsidR="00274F77" w:rsidRPr="00A5668E">
        <w:rPr>
          <w:szCs w:val="22"/>
        </w:rPr>
        <w:t xml:space="preserve">пенсионного </w:t>
      </w:r>
      <w:r w:rsidR="00275FEF" w:rsidRPr="00A5668E">
        <w:rPr>
          <w:szCs w:val="22"/>
        </w:rPr>
        <w:t>план</w:t>
      </w:r>
      <w:r w:rsidR="00274F77" w:rsidRPr="00A5668E">
        <w:rPr>
          <w:szCs w:val="22"/>
        </w:rPr>
        <w:t>а</w:t>
      </w:r>
      <w:r w:rsidR="00275FEF" w:rsidRPr="00A5668E">
        <w:rPr>
          <w:szCs w:val="22"/>
        </w:rPr>
        <w:t xml:space="preserve">. ВОИС и </w:t>
      </w:r>
      <w:r w:rsidR="00E9589B" w:rsidRPr="00A5668E">
        <w:rPr>
          <w:szCs w:val="22"/>
        </w:rPr>
        <w:t>ОПФПООН</w:t>
      </w:r>
      <w:r w:rsidR="00275FEF" w:rsidRPr="00A5668E">
        <w:rPr>
          <w:szCs w:val="22"/>
        </w:rPr>
        <w:t xml:space="preserve">, </w:t>
      </w:r>
      <w:r w:rsidR="00E9589B" w:rsidRPr="00A5668E">
        <w:rPr>
          <w:szCs w:val="22"/>
        </w:rPr>
        <w:t>как и другие организации-</w:t>
      </w:r>
      <w:r w:rsidR="00275FEF" w:rsidRPr="00A5668E">
        <w:rPr>
          <w:szCs w:val="22"/>
        </w:rPr>
        <w:t>участ</w:t>
      </w:r>
      <w:r w:rsidR="00E9589B" w:rsidRPr="00A5668E">
        <w:rPr>
          <w:szCs w:val="22"/>
        </w:rPr>
        <w:t>ницы фонда</w:t>
      </w:r>
      <w:r w:rsidR="00275FEF" w:rsidRPr="00A5668E">
        <w:rPr>
          <w:szCs w:val="22"/>
        </w:rPr>
        <w:t xml:space="preserve">, </w:t>
      </w:r>
      <w:r w:rsidR="00E9589B" w:rsidRPr="00A5668E">
        <w:t xml:space="preserve">не в состоянии с достаточной </w:t>
      </w:r>
      <w:r w:rsidR="00A41535">
        <w:t xml:space="preserve">точностью </w:t>
      </w:r>
      <w:r w:rsidR="00E9589B" w:rsidRPr="00A5668E">
        <w:t xml:space="preserve">определить для целей учета пропорциональную долю ВОИС в обязательствах по </w:t>
      </w:r>
      <w:r w:rsidR="00A41535">
        <w:t>обеспечению</w:t>
      </w:r>
      <w:r w:rsidR="00E9589B" w:rsidRPr="00A5668E">
        <w:t xml:space="preserve"> </w:t>
      </w:r>
      <w:r w:rsidR="00A41535">
        <w:t>установленных выплат</w:t>
      </w:r>
      <w:r w:rsidR="00E9589B" w:rsidRPr="00A5668E">
        <w:t xml:space="preserve">, в активах пенсионного плана и затратах по обеспечению его </w:t>
      </w:r>
      <w:r w:rsidR="00A41535">
        <w:t>реализации</w:t>
      </w:r>
      <w:r w:rsidR="00E9589B" w:rsidRPr="00A5668E">
        <w:t xml:space="preserve">. </w:t>
      </w:r>
      <w:r w:rsidR="00A41535">
        <w:t xml:space="preserve">В связи с этим </w:t>
      </w:r>
      <w:r w:rsidR="00E9589B" w:rsidRPr="00A5668E">
        <w:t xml:space="preserve">ВОИС отражал в учете участие в этом пенсионном плане как в плане с </w:t>
      </w:r>
      <w:r w:rsidR="00A41535">
        <w:t xml:space="preserve">установленными </w:t>
      </w:r>
      <w:r w:rsidR="00E9589B" w:rsidRPr="00A5668E">
        <w:t xml:space="preserve">взносами, согласно требованиям стандарта МСУГС 25. </w:t>
      </w:r>
      <w:r w:rsidR="00E9589B" w:rsidRPr="00A5668E">
        <w:rPr>
          <w:szCs w:val="22"/>
        </w:rPr>
        <w:t>В</w:t>
      </w:r>
      <w:r w:rsidR="00275FEF" w:rsidRPr="00A5668E">
        <w:rPr>
          <w:szCs w:val="22"/>
        </w:rPr>
        <w:t>знос</w:t>
      </w:r>
      <w:r w:rsidR="00E9589B" w:rsidRPr="00A5668E">
        <w:rPr>
          <w:szCs w:val="22"/>
        </w:rPr>
        <w:t>ы</w:t>
      </w:r>
      <w:r w:rsidR="00275FEF" w:rsidRPr="00A5668E">
        <w:rPr>
          <w:szCs w:val="22"/>
        </w:rPr>
        <w:t xml:space="preserve"> </w:t>
      </w:r>
      <w:r w:rsidR="00E9589B" w:rsidRPr="00A5668E">
        <w:rPr>
          <w:szCs w:val="22"/>
        </w:rPr>
        <w:t xml:space="preserve">ВОИС в </w:t>
      </w:r>
      <w:r w:rsidR="00E9589B" w:rsidRPr="00A5668E">
        <w:rPr>
          <w:szCs w:val="22"/>
        </w:rPr>
        <w:lastRenderedPageBreak/>
        <w:t xml:space="preserve">фонд, производимые </w:t>
      </w:r>
      <w:r w:rsidR="00275FEF" w:rsidRPr="00A5668E">
        <w:rPr>
          <w:szCs w:val="22"/>
        </w:rPr>
        <w:t xml:space="preserve">в течение </w:t>
      </w:r>
      <w:r w:rsidR="00E9589B" w:rsidRPr="00A5668E">
        <w:rPr>
          <w:szCs w:val="22"/>
        </w:rPr>
        <w:t>финансового</w:t>
      </w:r>
      <w:r w:rsidR="00275FEF" w:rsidRPr="00A5668E">
        <w:rPr>
          <w:szCs w:val="22"/>
        </w:rPr>
        <w:t xml:space="preserve"> период</w:t>
      </w:r>
      <w:r w:rsidR="00E9589B" w:rsidRPr="00A5668E">
        <w:rPr>
          <w:szCs w:val="22"/>
        </w:rPr>
        <w:t xml:space="preserve">а, отражаются в отчете о финансовых результатах как </w:t>
      </w:r>
      <w:r w:rsidR="00275FEF" w:rsidRPr="00A5668E">
        <w:rPr>
          <w:szCs w:val="22"/>
        </w:rPr>
        <w:t>расходы</w:t>
      </w:r>
      <w:r w:rsidR="00701126" w:rsidRPr="00A5668E">
        <w:rPr>
          <w:szCs w:val="22"/>
        </w:rPr>
        <w:t>.</w:t>
      </w:r>
    </w:p>
    <w:p w:rsidR="00701126" w:rsidRPr="00A5668E" w:rsidRDefault="00701126" w:rsidP="00131284">
      <w:pPr>
        <w:pStyle w:val="Style3"/>
        <w:spacing w:after="0"/>
        <w:rPr>
          <w:rFonts w:cs="Arial"/>
          <w:szCs w:val="22"/>
        </w:rPr>
      </w:pPr>
    </w:p>
    <w:p w:rsidR="00701126" w:rsidRPr="00A5668E" w:rsidRDefault="007D5B49" w:rsidP="00131284">
      <w:pPr>
        <w:pStyle w:val="Style3"/>
        <w:spacing w:after="0"/>
        <w:rPr>
          <w:rFonts w:cs="Arial"/>
          <w:b/>
          <w:szCs w:val="22"/>
        </w:rPr>
      </w:pPr>
      <w:r w:rsidRPr="00A5668E">
        <w:rPr>
          <w:rFonts w:cs="Arial"/>
          <w:b/>
          <w:szCs w:val="22"/>
        </w:rPr>
        <w:t>Резервные отчисления</w:t>
      </w:r>
    </w:p>
    <w:p w:rsidR="00701126" w:rsidRPr="00A5668E" w:rsidRDefault="00701126" w:rsidP="00131284">
      <w:pPr>
        <w:rPr>
          <w:szCs w:val="22"/>
        </w:rPr>
      </w:pPr>
    </w:p>
    <w:p w:rsidR="00701126" w:rsidRPr="00A5668E" w:rsidRDefault="007D5B49" w:rsidP="00487A42">
      <w:pPr>
        <w:pStyle w:val="Style3"/>
        <w:numPr>
          <w:ilvl w:val="0"/>
          <w:numId w:val="14"/>
        </w:numPr>
        <w:tabs>
          <w:tab w:val="left" w:pos="0"/>
          <w:tab w:val="left" w:pos="709"/>
        </w:tabs>
        <w:spacing w:after="0"/>
        <w:ind w:left="0" w:firstLine="0"/>
        <w:rPr>
          <w:rFonts w:cs="Arial"/>
          <w:szCs w:val="22"/>
        </w:rPr>
      </w:pPr>
      <w:r w:rsidRPr="00A5668E">
        <w:rPr>
          <w:rFonts w:cs="Arial"/>
          <w:szCs w:val="22"/>
        </w:rPr>
        <w:t xml:space="preserve">Резервные отчисления формируются, в случаях, </w:t>
      </w:r>
      <w:r w:rsidR="00275FEF" w:rsidRPr="00A5668E">
        <w:rPr>
          <w:szCs w:val="22"/>
        </w:rPr>
        <w:t>когда</w:t>
      </w:r>
      <w:r w:rsidR="00275FEF" w:rsidRPr="00A5668E">
        <w:rPr>
          <w:rFonts w:cs="Arial"/>
          <w:szCs w:val="22"/>
        </w:rPr>
        <w:t xml:space="preserve"> </w:t>
      </w:r>
      <w:r w:rsidRPr="00A5668E">
        <w:rPr>
          <w:rFonts w:cs="Arial"/>
          <w:szCs w:val="22"/>
        </w:rPr>
        <w:t>у Организации имеется юридическое обязательство</w:t>
      </w:r>
      <w:r w:rsidR="00A41535">
        <w:rPr>
          <w:rFonts w:cs="Arial"/>
          <w:szCs w:val="22"/>
        </w:rPr>
        <w:t xml:space="preserve">, </w:t>
      </w:r>
      <w:r w:rsidR="00A41535" w:rsidRPr="00A5668E">
        <w:rPr>
          <w:rFonts w:cs="Arial"/>
          <w:szCs w:val="22"/>
        </w:rPr>
        <w:t>связанное с прошлым событием</w:t>
      </w:r>
      <w:r w:rsidR="00A41535">
        <w:rPr>
          <w:rFonts w:cs="Arial"/>
          <w:szCs w:val="22"/>
        </w:rPr>
        <w:t>,</w:t>
      </w:r>
      <w:r w:rsidR="00A41535" w:rsidRPr="00A5668E">
        <w:rPr>
          <w:rFonts w:cs="Arial"/>
          <w:szCs w:val="22"/>
        </w:rPr>
        <w:t xml:space="preserve"> </w:t>
      </w:r>
      <w:r w:rsidR="00275FEF" w:rsidRPr="00A5668E">
        <w:rPr>
          <w:rFonts w:cs="Arial"/>
          <w:szCs w:val="22"/>
        </w:rPr>
        <w:t>или обязательство</w:t>
      </w:r>
      <w:r w:rsidRPr="00A5668E">
        <w:rPr>
          <w:rFonts w:cs="Arial"/>
          <w:szCs w:val="22"/>
        </w:rPr>
        <w:t xml:space="preserve">, основанное на практике выплат, в связи с чем имеется вероятность </w:t>
      </w:r>
      <w:r w:rsidR="00A41535">
        <w:rPr>
          <w:rFonts w:cs="Arial"/>
          <w:szCs w:val="22"/>
        </w:rPr>
        <w:t>выплат</w:t>
      </w:r>
      <w:r w:rsidRPr="00A5668E">
        <w:rPr>
          <w:rFonts w:cs="Arial"/>
          <w:szCs w:val="22"/>
        </w:rPr>
        <w:t xml:space="preserve"> для его погашения </w:t>
      </w:r>
      <w:r w:rsidR="00275FEF" w:rsidRPr="00A5668E">
        <w:rPr>
          <w:rFonts w:cs="Arial"/>
          <w:szCs w:val="22"/>
        </w:rPr>
        <w:t xml:space="preserve">и </w:t>
      </w:r>
      <w:r w:rsidRPr="00A5668E">
        <w:rPr>
          <w:rFonts w:cs="Arial"/>
          <w:szCs w:val="22"/>
        </w:rPr>
        <w:t xml:space="preserve">возможна достаточно точная </w:t>
      </w:r>
      <w:r w:rsidR="00275FEF" w:rsidRPr="00A5668E">
        <w:rPr>
          <w:rFonts w:cs="Arial"/>
          <w:szCs w:val="22"/>
        </w:rPr>
        <w:t xml:space="preserve">оценка </w:t>
      </w:r>
      <w:r w:rsidRPr="00A5668E">
        <w:rPr>
          <w:rFonts w:cs="Arial"/>
          <w:szCs w:val="22"/>
        </w:rPr>
        <w:t>суммы</w:t>
      </w:r>
      <w:r w:rsidR="00275FEF" w:rsidRPr="00A5668E">
        <w:rPr>
          <w:rFonts w:cs="Arial"/>
          <w:szCs w:val="22"/>
        </w:rPr>
        <w:t xml:space="preserve"> </w:t>
      </w:r>
      <w:r w:rsidRPr="00A5668E">
        <w:rPr>
          <w:rFonts w:cs="Arial"/>
          <w:szCs w:val="22"/>
        </w:rPr>
        <w:t>такого обязательства.</w:t>
      </w:r>
    </w:p>
    <w:p w:rsidR="00701126" w:rsidRPr="00A5668E" w:rsidRDefault="00701126" w:rsidP="00131284">
      <w:pPr>
        <w:pStyle w:val="Style3Bold"/>
        <w:spacing w:after="0"/>
        <w:rPr>
          <w:rFonts w:cs="Arial"/>
          <w:szCs w:val="22"/>
        </w:rPr>
      </w:pPr>
    </w:p>
    <w:p w:rsidR="00701126" w:rsidRPr="00A5668E" w:rsidRDefault="0035210D" w:rsidP="00131284">
      <w:pPr>
        <w:pStyle w:val="Style3Bold"/>
        <w:spacing w:after="0"/>
        <w:rPr>
          <w:rFonts w:cs="Arial"/>
          <w:szCs w:val="22"/>
        </w:rPr>
      </w:pPr>
      <w:r w:rsidRPr="00A5668E">
        <w:rPr>
          <w:rFonts w:cs="Arial"/>
          <w:szCs w:val="22"/>
        </w:rPr>
        <w:t>Сегментная отчетность</w:t>
      </w:r>
    </w:p>
    <w:p w:rsidR="00701126" w:rsidRPr="00A5668E" w:rsidRDefault="00701126" w:rsidP="00131284">
      <w:pPr>
        <w:pStyle w:val="Style3"/>
        <w:spacing w:after="0"/>
        <w:rPr>
          <w:rFonts w:cs="Arial"/>
          <w:szCs w:val="22"/>
        </w:rPr>
      </w:pPr>
    </w:p>
    <w:p w:rsidR="00701126" w:rsidRPr="00B72FDB" w:rsidRDefault="00FE6FD4" w:rsidP="00487A42">
      <w:pPr>
        <w:pStyle w:val="Style3"/>
        <w:numPr>
          <w:ilvl w:val="0"/>
          <w:numId w:val="14"/>
        </w:numPr>
        <w:tabs>
          <w:tab w:val="left" w:pos="0"/>
          <w:tab w:val="left" w:pos="709"/>
        </w:tabs>
        <w:spacing w:after="0"/>
        <w:ind w:left="0" w:firstLine="0"/>
        <w:rPr>
          <w:rFonts w:cs="Arial"/>
          <w:szCs w:val="22"/>
        </w:rPr>
      </w:pPr>
      <w:r w:rsidRPr="00A5668E">
        <w:rPr>
          <w:szCs w:val="22"/>
        </w:rPr>
        <w:t>Необходимость сегментной отчетности</w:t>
      </w:r>
      <w:r w:rsidR="007D5B49" w:rsidRPr="00A5668E">
        <w:rPr>
          <w:rFonts w:cs="Arial"/>
          <w:szCs w:val="22"/>
        </w:rPr>
        <w:t xml:space="preserve"> связана с существованием </w:t>
      </w:r>
      <w:r w:rsidR="00A41535" w:rsidRPr="00A5668E">
        <w:rPr>
          <w:rFonts w:cs="Arial"/>
          <w:szCs w:val="22"/>
        </w:rPr>
        <w:t>с</w:t>
      </w:r>
      <w:r w:rsidR="007D5B49" w:rsidRPr="00A5668E">
        <w:rPr>
          <w:rFonts w:cs="Arial"/>
          <w:szCs w:val="22"/>
        </w:rPr>
        <w:t xml:space="preserve">оюзов, образующих </w:t>
      </w:r>
      <w:r w:rsidR="00275FEF" w:rsidRPr="00A5668E">
        <w:rPr>
          <w:rFonts w:cs="Arial"/>
          <w:szCs w:val="22"/>
        </w:rPr>
        <w:t xml:space="preserve">ВОИС. </w:t>
      </w:r>
      <w:r w:rsidR="007D5B49" w:rsidRPr="00A5668E">
        <w:rPr>
          <w:rFonts w:cs="Arial"/>
          <w:szCs w:val="22"/>
        </w:rPr>
        <w:t xml:space="preserve">Доходы </w:t>
      </w:r>
      <w:r w:rsidR="00275FEF" w:rsidRPr="00A5668E">
        <w:rPr>
          <w:rFonts w:cs="Arial"/>
          <w:szCs w:val="22"/>
        </w:rPr>
        <w:t xml:space="preserve">и расходы </w:t>
      </w:r>
      <w:r w:rsidR="007D5B49" w:rsidRPr="00A5668E">
        <w:rPr>
          <w:rFonts w:cs="Arial"/>
          <w:szCs w:val="22"/>
        </w:rPr>
        <w:t xml:space="preserve">Организации распределяются </w:t>
      </w:r>
      <w:r w:rsidR="00275FEF" w:rsidRPr="00A5668E">
        <w:rPr>
          <w:rFonts w:cs="Arial"/>
          <w:szCs w:val="22"/>
        </w:rPr>
        <w:t xml:space="preserve">между </w:t>
      </w:r>
      <w:r w:rsidR="00A41535" w:rsidRPr="00A5668E">
        <w:rPr>
          <w:rFonts w:cs="Arial"/>
          <w:szCs w:val="22"/>
        </w:rPr>
        <w:t>с</w:t>
      </w:r>
      <w:r w:rsidR="007D5B49" w:rsidRPr="00A5668E">
        <w:rPr>
          <w:rFonts w:cs="Arial"/>
          <w:szCs w:val="22"/>
        </w:rPr>
        <w:t>оюзами</w:t>
      </w:r>
      <w:r w:rsidR="00275FEF" w:rsidRPr="00A5668E">
        <w:rPr>
          <w:rFonts w:cs="Arial"/>
          <w:szCs w:val="22"/>
        </w:rPr>
        <w:t xml:space="preserve"> </w:t>
      </w:r>
      <w:r w:rsidR="00C53D29">
        <w:rPr>
          <w:rFonts w:cs="Arial"/>
          <w:szCs w:val="22"/>
        </w:rPr>
        <w:t>согласно методологии</w:t>
      </w:r>
      <w:r w:rsidR="007D5B49" w:rsidRPr="00A5668E">
        <w:rPr>
          <w:rFonts w:cs="Arial"/>
          <w:szCs w:val="22"/>
        </w:rPr>
        <w:t xml:space="preserve"> распределения, </w:t>
      </w:r>
      <w:r w:rsidR="00275FEF" w:rsidRPr="00A5668E">
        <w:rPr>
          <w:rFonts w:cs="Arial"/>
          <w:szCs w:val="22"/>
        </w:rPr>
        <w:t>утвержден</w:t>
      </w:r>
      <w:r w:rsidR="00C53D29">
        <w:rPr>
          <w:rFonts w:cs="Arial"/>
          <w:szCs w:val="22"/>
        </w:rPr>
        <w:t>ной</w:t>
      </w:r>
      <w:r w:rsidR="007D5B49" w:rsidRPr="00A5668E">
        <w:rPr>
          <w:rFonts w:cs="Arial"/>
          <w:szCs w:val="22"/>
        </w:rPr>
        <w:t xml:space="preserve"> Ассамблеей</w:t>
      </w:r>
      <w:r w:rsidR="00275FEF" w:rsidRPr="00A5668E">
        <w:rPr>
          <w:rFonts w:cs="Arial"/>
          <w:szCs w:val="22"/>
        </w:rPr>
        <w:t xml:space="preserve"> </w:t>
      </w:r>
      <w:r w:rsidR="007D5B49" w:rsidRPr="00A5668E">
        <w:rPr>
          <w:rFonts w:cs="Arial"/>
          <w:szCs w:val="22"/>
        </w:rPr>
        <w:t xml:space="preserve">ВОИС </w:t>
      </w:r>
      <w:r w:rsidR="00A83820">
        <w:rPr>
          <w:rFonts w:cs="Arial"/>
          <w:szCs w:val="22"/>
        </w:rPr>
        <w:t>(</w:t>
      </w:r>
      <w:r w:rsidR="00275FEF" w:rsidRPr="00A5668E">
        <w:rPr>
          <w:rFonts w:cs="Arial"/>
          <w:szCs w:val="22"/>
        </w:rPr>
        <w:t xml:space="preserve">Программа и </w:t>
      </w:r>
      <w:r w:rsidR="007D5B49" w:rsidRPr="00A5668E">
        <w:rPr>
          <w:rFonts w:cs="Arial"/>
          <w:szCs w:val="22"/>
        </w:rPr>
        <w:t>б</w:t>
      </w:r>
      <w:r w:rsidR="00275FEF" w:rsidRPr="00A5668E">
        <w:rPr>
          <w:rFonts w:cs="Arial"/>
          <w:szCs w:val="22"/>
        </w:rPr>
        <w:t xml:space="preserve">юджет </w:t>
      </w:r>
      <w:r w:rsidR="007D5B49" w:rsidRPr="00A5668E">
        <w:rPr>
          <w:rFonts w:cs="Arial"/>
          <w:szCs w:val="22"/>
        </w:rPr>
        <w:t xml:space="preserve">на </w:t>
      </w:r>
      <w:r w:rsidR="00275FEF" w:rsidRPr="00A5668E">
        <w:rPr>
          <w:rFonts w:cs="Arial"/>
          <w:szCs w:val="22"/>
        </w:rPr>
        <w:t>2014-2015</w:t>
      </w:r>
      <w:r w:rsidR="00275FEF" w:rsidRPr="00A5668E">
        <w:rPr>
          <w:rFonts w:cs="Arial"/>
          <w:szCs w:val="22"/>
          <w:lang w:val="en-US"/>
        </w:rPr>
        <w:t> </w:t>
      </w:r>
      <w:r w:rsidR="00275FEF" w:rsidRPr="00A5668E">
        <w:rPr>
          <w:rFonts w:cs="Arial"/>
          <w:szCs w:val="22"/>
        </w:rPr>
        <w:t xml:space="preserve">гг., </w:t>
      </w:r>
      <w:r w:rsidR="007D5B49" w:rsidRPr="00A5668E">
        <w:rPr>
          <w:rFonts w:cs="Arial"/>
          <w:szCs w:val="22"/>
        </w:rPr>
        <w:t>п</w:t>
      </w:r>
      <w:r w:rsidR="00275FEF" w:rsidRPr="00A5668E">
        <w:rPr>
          <w:rFonts w:cs="Arial"/>
          <w:szCs w:val="22"/>
        </w:rPr>
        <w:t xml:space="preserve">риложение </w:t>
      </w:r>
      <w:r w:rsidR="00275FEF" w:rsidRPr="00A5668E">
        <w:rPr>
          <w:rFonts w:cs="Arial"/>
          <w:szCs w:val="22"/>
          <w:lang w:val="en-US"/>
        </w:rPr>
        <w:t>III</w:t>
      </w:r>
      <w:r w:rsidR="00A83820">
        <w:rPr>
          <w:rFonts w:cs="Arial"/>
          <w:szCs w:val="22"/>
        </w:rPr>
        <w:t>)</w:t>
      </w:r>
      <w:r w:rsidR="00275FEF" w:rsidRPr="00A5668E">
        <w:rPr>
          <w:rFonts w:cs="Arial"/>
          <w:szCs w:val="22"/>
        </w:rPr>
        <w:t xml:space="preserve">. </w:t>
      </w:r>
      <w:r w:rsidR="007D5B49" w:rsidRPr="00A5668E">
        <w:rPr>
          <w:rFonts w:cs="Arial"/>
          <w:szCs w:val="22"/>
        </w:rPr>
        <w:t xml:space="preserve">Согласно этой </w:t>
      </w:r>
      <w:r w:rsidR="00275FEF" w:rsidRPr="00A5668E">
        <w:rPr>
          <w:rFonts w:cs="Arial"/>
          <w:szCs w:val="22"/>
        </w:rPr>
        <w:t>методологи</w:t>
      </w:r>
      <w:r w:rsidR="007D5B49" w:rsidRPr="00A5668E">
        <w:rPr>
          <w:rFonts w:cs="Arial"/>
          <w:szCs w:val="22"/>
        </w:rPr>
        <w:t>и</w:t>
      </w:r>
      <w:r w:rsidR="00C53D29">
        <w:rPr>
          <w:rFonts w:cs="Arial"/>
          <w:szCs w:val="22"/>
        </w:rPr>
        <w:t>,</w:t>
      </w:r>
      <w:r w:rsidR="007D5B49" w:rsidRPr="00A5668E">
        <w:rPr>
          <w:rFonts w:cs="Arial"/>
          <w:szCs w:val="22"/>
        </w:rPr>
        <w:t xml:space="preserve"> доходы</w:t>
      </w:r>
      <w:r w:rsidR="00275FEF" w:rsidRPr="00A5668E">
        <w:rPr>
          <w:rFonts w:cs="Arial"/>
          <w:szCs w:val="22"/>
        </w:rPr>
        <w:t xml:space="preserve"> и расходы </w:t>
      </w:r>
      <w:r w:rsidR="007D5B49" w:rsidRPr="00A5668E">
        <w:rPr>
          <w:rFonts w:cs="Arial"/>
          <w:szCs w:val="22"/>
        </w:rPr>
        <w:t xml:space="preserve">распределяются между </w:t>
      </w:r>
      <w:r w:rsidR="00275FEF" w:rsidRPr="00A5668E">
        <w:rPr>
          <w:rFonts w:cs="Arial"/>
          <w:szCs w:val="22"/>
        </w:rPr>
        <w:t>программа</w:t>
      </w:r>
      <w:r w:rsidR="007D5B49" w:rsidRPr="00A5668E">
        <w:rPr>
          <w:rFonts w:cs="Arial"/>
          <w:szCs w:val="22"/>
        </w:rPr>
        <w:t>ми</w:t>
      </w:r>
      <w:r w:rsidR="00275FEF" w:rsidRPr="00A5668E">
        <w:rPr>
          <w:rFonts w:cs="Arial"/>
          <w:szCs w:val="22"/>
        </w:rPr>
        <w:t xml:space="preserve"> и </w:t>
      </w:r>
      <w:r w:rsidR="007D5B49" w:rsidRPr="00A5668E">
        <w:rPr>
          <w:rFonts w:cs="Arial"/>
          <w:szCs w:val="22"/>
        </w:rPr>
        <w:t xml:space="preserve">затем отдельными </w:t>
      </w:r>
      <w:r w:rsidR="00C53D29" w:rsidRPr="00A5668E">
        <w:rPr>
          <w:rFonts w:cs="Arial"/>
          <w:szCs w:val="22"/>
        </w:rPr>
        <w:t>с</w:t>
      </w:r>
      <w:r w:rsidR="00275FEF" w:rsidRPr="00A5668E">
        <w:rPr>
          <w:rFonts w:cs="Arial"/>
          <w:szCs w:val="22"/>
        </w:rPr>
        <w:t>оюз</w:t>
      </w:r>
      <w:r w:rsidR="007D5B49" w:rsidRPr="00A5668E">
        <w:rPr>
          <w:rFonts w:cs="Arial"/>
          <w:szCs w:val="22"/>
        </w:rPr>
        <w:t>ами</w:t>
      </w:r>
      <w:r w:rsidR="00275FEF" w:rsidRPr="00A5668E">
        <w:rPr>
          <w:rFonts w:cs="Arial"/>
          <w:szCs w:val="22"/>
        </w:rPr>
        <w:t xml:space="preserve"> исходя из </w:t>
      </w:r>
      <w:r w:rsidRPr="00A5668E">
        <w:rPr>
          <w:rFonts w:cs="Arial"/>
          <w:szCs w:val="22"/>
        </w:rPr>
        <w:t>комплексного учета их прямых доходов и расходов</w:t>
      </w:r>
      <w:r w:rsidR="00275FEF" w:rsidRPr="00A5668E">
        <w:rPr>
          <w:rFonts w:cs="Arial"/>
          <w:szCs w:val="22"/>
        </w:rPr>
        <w:t xml:space="preserve">, </w:t>
      </w:r>
      <w:r w:rsidRPr="00A5668E">
        <w:rPr>
          <w:rFonts w:cs="Arial"/>
          <w:szCs w:val="22"/>
        </w:rPr>
        <w:t xml:space="preserve">численности </w:t>
      </w:r>
      <w:r w:rsidR="00275FEF" w:rsidRPr="00A5668E">
        <w:rPr>
          <w:rFonts w:cs="Arial"/>
          <w:szCs w:val="22"/>
        </w:rPr>
        <w:t>персонал</w:t>
      </w:r>
      <w:r w:rsidRPr="00A5668E">
        <w:rPr>
          <w:rFonts w:cs="Arial"/>
          <w:szCs w:val="22"/>
        </w:rPr>
        <w:t>а</w:t>
      </w:r>
      <w:r w:rsidR="00275FEF" w:rsidRPr="00A5668E">
        <w:rPr>
          <w:rFonts w:cs="Arial"/>
          <w:szCs w:val="22"/>
        </w:rPr>
        <w:t xml:space="preserve"> и </w:t>
      </w:r>
      <w:r w:rsidRPr="00A5668E">
        <w:rPr>
          <w:rFonts w:cs="Arial"/>
          <w:szCs w:val="22"/>
        </w:rPr>
        <w:t xml:space="preserve">платежеспособности, которая, в свою очередь, определяется на основе комплексного учета </w:t>
      </w:r>
      <w:r w:rsidR="00275FEF" w:rsidRPr="00A5668E">
        <w:rPr>
          <w:rFonts w:cs="Arial"/>
          <w:szCs w:val="22"/>
        </w:rPr>
        <w:t>текущ</w:t>
      </w:r>
      <w:r w:rsidRPr="00A5668E">
        <w:rPr>
          <w:rFonts w:cs="Arial"/>
          <w:szCs w:val="22"/>
        </w:rPr>
        <w:t xml:space="preserve">их доходов </w:t>
      </w:r>
      <w:r w:rsidR="00275FEF" w:rsidRPr="00A5668E">
        <w:rPr>
          <w:rFonts w:cs="Arial"/>
          <w:szCs w:val="22"/>
        </w:rPr>
        <w:t xml:space="preserve">и </w:t>
      </w:r>
      <w:r w:rsidRPr="00A5668E">
        <w:rPr>
          <w:rFonts w:cs="Arial"/>
          <w:szCs w:val="22"/>
        </w:rPr>
        <w:t>резервов</w:t>
      </w:r>
      <w:r w:rsidR="00275FEF" w:rsidRPr="00A5668E">
        <w:rPr>
          <w:rFonts w:cs="Arial"/>
          <w:szCs w:val="22"/>
        </w:rPr>
        <w:t xml:space="preserve">. </w:t>
      </w:r>
      <w:r w:rsidRPr="00A5668E">
        <w:rPr>
          <w:rFonts w:cs="Arial"/>
          <w:szCs w:val="22"/>
        </w:rPr>
        <w:t>А</w:t>
      </w:r>
      <w:r w:rsidR="00275FEF" w:rsidRPr="00A5668E">
        <w:rPr>
          <w:rFonts w:cs="Arial"/>
          <w:szCs w:val="22"/>
        </w:rPr>
        <w:t xml:space="preserve">ктивы и </w:t>
      </w:r>
      <w:r w:rsidRPr="00A5668E">
        <w:rPr>
          <w:rFonts w:cs="Arial"/>
          <w:szCs w:val="22"/>
        </w:rPr>
        <w:t>пассивы ВОИС не распределяются между отдельными сегментами</w:t>
      </w:r>
      <w:r w:rsidR="00275FEF" w:rsidRPr="00A5668E">
        <w:rPr>
          <w:rFonts w:cs="Arial"/>
          <w:szCs w:val="22"/>
        </w:rPr>
        <w:t xml:space="preserve">, поскольку </w:t>
      </w:r>
      <w:r w:rsidRPr="00A5668E">
        <w:rPr>
          <w:rFonts w:cs="Arial"/>
          <w:szCs w:val="22"/>
        </w:rPr>
        <w:t>права собственности на них принадлежат Организации</w:t>
      </w:r>
      <w:r w:rsidR="00275FEF" w:rsidRPr="00A5668E">
        <w:rPr>
          <w:rFonts w:cs="Arial"/>
          <w:szCs w:val="22"/>
        </w:rPr>
        <w:t xml:space="preserve"> в целом, однако </w:t>
      </w:r>
      <w:r w:rsidRPr="00A5668E">
        <w:rPr>
          <w:rFonts w:cs="Arial"/>
          <w:szCs w:val="22"/>
        </w:rPr>
        <w:t>доля каждого</w:t>
      </w:r>
      <w:r w:rsidR="00275FEF" w:rsidRPr="00A5668E">
        <w:rPr>
          <w:rFonts w:cs="Arial"/>
          <w:szCs w:val="22"/>
        </w:rPr>
        <w:t xml:space="preserve"> </w:t>
      </w:r>
      <w:r w:rsidR="00A41535" w:rsidRPr="00A5668E">
        <w:rPr>
          <w:rFonts w:cs="Arial"/>
          <w:szCs w:val="22"/>
        </w:rPr>
        <w:t>с</w:t>
      </w:r>
      <w:r w:rsidRPr="00A5668E">
        <w:rPr>
          <w:rFonts w:cs="Arial"/>
          <w:szCs w:val="22"/>
        </w:rPr>
        <w:t xml:space="preserve">оюза в </w:t>
      </w:r>
      <w:r w:rsidR="00275FEF" w:rsidRPr="00A5668E">
        <w:rPr>
          <w:rFonts w:cs="Arial"/>
          <w:szCs w:val="22"/>
        </w:rPr>
        <w:t>чист</w:t>
      </w:r>
      <w:r w:rsidRPr="00A5668E">
        <w:rPr>
          <w:rFonts w:cs="Arial"/>
          <w:szCs w:val="22"/>
        </w:rPr>
        <w:t>ых активах Организации,</w:t>
      </w:r>
      <w:r w:rsidR="00275FEF" w:rsidRPr="00A5668E">
        <w:rPr>
          <w:rFonts w:cs="Arial"/>
          <w:szCs w:val="22"/>
        </w:rPr>
        <w:t xml:space="preserve"> включая </w:t>
      </w:r>
      <w:r w:rsidRPr="00A5668E">
        <w:rPr>
          <w:rFonts w:cs="Arial"/>
          <w:szCs w:val="22"/>
        </w:rPr>
        <w:t xml:space="preserve">резервный фонд и фонд оборотных средств, учитывается в разбивке по </w:t>
      </w:r>
      <w:r w:rsidR="00275FEF" w:rsidRPr="00A5668E">
        <w:rPr>
          <w:rFonts w:cs="Arial"/>
          <w:szCs w:val="22"/>
        </w:rPr>
        <w:t>сегмент</w:t>
      </w:r>
      <w:r w:rsidRPr="00A5668E">
        <w:rPr>
          <w:rFonts w:cs="Arial"/>
          <w:szCs w:val="22"/>
        </w:rPr>
        <w:t>ам</w:t>
      </w:r>
      <w:r w:rsidR="00275FEF" w:rsidRPr="00A5668E">
        <w:rPr>
          <w:rFonts w:cs="Arial"/>
          <w:szCs w:val="22"/>
        </w:rPr>
        <w:t xml:space="preserve"> (см. </w:t>
      </w:r>
      <w:r w:rsidRPr="00A5668E">
        <w:rPr>
          <w:rFonts w:cs="Arial"/>
          <w:szCs w:val="22"/>
        </w:rPr>
        <w:t>п</w:t>
      </w:r>
      <w:r w:rsidR="00275FEF" w:rsidRPr="00A5668E">
        <w:rPr>
          <w:rFonts w:cs="Arial"/>
          <w:szCs w:val="22"/>
        </w:rPr>
        <w:t xml:space="preserve">римечание 28). </w:t>
      </w:r>
    </w:p>
    <w:p w:rsidR="00701126" w:rsidRPr="00B72FDB" w:rsidRDefault="00701126" w:rsidP="00131284">
      <w:pPr>
        <w:pStyle w:val="Style3Bold"/>
        <w:spacing w:after="0"/>
        <w:rPr>
          <w:rFonts w:cs="Arial"/>
          <w:b w:val="0"/>
          <w:szCs w:val="22"/>
        </w:rPr>
      </w:pPr>
    </w:p>
    <w:p w:rsidR="00701126" w:rsidRPr="00A5668E" w:rsidRDefault="00FE6FD4" w:rsidP="00131284">
      <w:pPr>
        <w:pStyle w:val="Style3Bold"/>
        <w:spacing w:after="0"/>
        <w:rPr>
          <w:rFonts w:cs="Arial"/>
          <w:b w:val="0"/>
          <w:szCs w:val="22"/>
        </w:rPr>
      </w:pPr>
      <w:r w:rsidRPr="00A5668E">
        <w:rPr>
          <w:rFonts w:cs="Arial"/>
          <w:szCs w:val="22"/>
        </w:rPr>
        <w:t xml:space="preserve">Изменения в </w:t>
      </w:r>
      <w:r w:rsidR="00427C29" w:rsidRPr="00A5668E">
        <w:rPr>
          <w:rFonts w:cs="Arial"/>
          <w:szCs w:val="22"/>
        </w:rPr>
        <w:t>порядке представления</w:t>
      </w:r>
      <w:r w:rsidRPr="00A5668E">
        <w:rPr>
          <w:rFonts w:cs="Arial"/>
          <w:szCs w:val="22"/>
        </w:rPr>
        <w:t xml:space="preserve"> </w:t>
      </w:r>
      <w:r w:rsidRPr="00A5668E">
        <w:rPr>
          <w:rFonts w:cs="Arial"/>
          <w:snapToGrid w:val="0"/>
          <w:szCs w:val="22"/>
        </w:rPr>
        <w:t>данн</w:t>
      </w:r>
      <w:r w:rsidRPr="00A5668E">
        <w:rPr>
          <w:rFonts w:cs="Arial"/>
          <w:szCs w:val="22"/>
        </w:rPr>
        <w:t>ых</w:t>
      </w:r>
    </w:p>
    <w:p w:rsidR="00701126" w:rsidRPr="00A5668E" w:rsidRDefault="00701126" w:rsidP="00131284">
      <w:pPr>
        <w:pStyle w:val="Style3Bold"/>
        <w:spacing w:after="0"/>
        <w:rPr>
          <w:rFonts w:cs="Arial"/>
          <w:b w:val="0"/>
          <w:szCs w:val="22"/>
        </w:rPr>
      </w:pPr>
    </w:p>
    <w:p w:rsidR="00701126" w:rsidRPr="00A5668E" w:rsidRDefault="00FE6FD4" w:rsidP="00487A42">
      <w:pPr>
        <w:pStyle w:val="Style3"/>
        <w:numPr>
          <w:ilvl w:val="0"/>
          <w:numId w:val="14"/>
        </w:numPr>
        <w:tabs>
          <w:tab w:val="left" w:pos="0"/>
          <w:tab w:val="left" w:pos="709"/>
        </w:tabs>
        <w:spacing w:after="0"/>
        <w:ind w:left="0" w:firstLine="0"/>
        <w:rPr>
          <w:rFonts w:cs="Arial"/>
          <w:szCs w:val="22"/>
        </w:rPr>
      </w:pPr>
      <w:r w:rsidRPr="00A5668E">
        <w:t>В 2015</w:t>
      </w:r>
      <w:r w:rsidRPr="00A5668E">
        <w:rPr>
          <w:lang w:val="en-US"/>
        </w:rPr>
        <w:t> </w:t>
      </w:r>
      <w:r w:rsidRPr="00A5668E">
        <w:t>г.</w:t>
      </w:r>
      <w:r w:rsidR="00275FEF" w:rsidRPr="00A5668E">
        <w:t xml:space="preserve"> </w:t>
      </w:r>
      <w:r w:rsidRPr="00A5668E">
        <w:t>на п</w:t>
      </w:r>
      <w:r w:rsidR="00275FEF" w:rsidRPr="00A5668E">
        <w:t>ятьдесят</w:t>
      </w:r>
      <w:r w:rsidRPr="00A5668E">
        <w:t xml:space="preserve"> пятой серии</w:t>
      </w:r>
      <w:r w:rsidR="00275FEF" w:rsidRPr="00A5668E">
        <w:t xml:space="preserve"> заседаний </w:t>
      </w:r>
      <w:r w:rsidRPr="00A5668E">
        <w:t>Ассамблеи государств-членов ВОИС</w:t>
      </w:r>
      <w:r w:rsidR="00D64B6A" w:rsidRPr="00A5668E">
        <w:t xml:space="preserve"> была проанализирована и утверждена политика резервов Организации</w:t>
      </w:r>
      <w:r w:rsidR="00275FEF" w:rsidRPr="00A5668E">
        <w:t xml:space="preserve">. </w:t>
      </w:r>
      <w:r w:rsidRPr="00A5668E">
        <w:t>П</w:t>
      </w:r>
      <w:r w:rsidR="00275FEF" w:rsidRPr="00A5668E">
        <w:t>ересмотренн</w:t>
      </w:r>
      <w:r w:rsidRPr="00A5668E">
        <w:t>ая</w:t>
      </w:r>
      <w:r w:rsidR="00275FEF" w:rsidRPr="00A5668E">
        <w:t xml:space="preserve"> политика </w:t>
      </w:r>
      <w:r w:rsidR="00D64B6A" w:rsidRPr="00A5668E">
        <w:t>предусматривает</w:t>
      </w:r>
      <w:r w:rsidR="00153BA1" w:rsidRPr="00A5668E">
        <w:t xml:space="preserve"> </w:t>
      </w:r>
      <w:r w:rsidR="00275FEF" w:rsidRPr="00A5668E">
        <w:t xml:space="preserve">создание </w:t>
      </w:r>
      <w:r w:rsidR="00275FEF" w:rsidRPr="00A5668E">
        <w:rPr>
          <w:szCs w:val="22"/>
        </w:rPr>
        <w:t>отдельн</w:t>
      </w:r>
      <w:r w:rsidR="00153BA1" w:rsidRPr="00A5668E">
        <w:rPr>
          <w:szCs w:val="22"/>
        </w:rPr>
        <w:t>ого</w:t>
      </w:r>
      <w:r w:rsidR="00275FEF" w:rsidRPr="00A5668E">
        <w:t xml:space="preserve"> резерв</w:t>
      </w:r>
      <w:r w:rsidR="00153BA1" w:rsidRPr="00A5668E">
        <w:t>а, названного «резервом специальных проектов».</w:t>
      </w:r>
      <w:r w:rsidR="00275FEF" w:rsidRPr="00A5668E">
        <w:t xml:space="preserve"> </w:t>
      </w:r>
      <w:r w:rsidR="00153BA1" w:rsidRPr="00A5668E">
        <w:t xml:space="preserve">В настоящее время </w:t>
      </w:r>
      <w:r w:rsidR="00153BA1" w:rsidRPr="00A5668E">
        <w:rPr>
          <w:snapToGrid w:val="0"/>
        </w:rPr>
        <w:t>данн</w:t>
      </w:r>
      <w:r w:rsidR="00153BA1" w:rsidRPr="00A5668E">
        <w:t>ые о резерве специальных проектов раскрываются в финансовой отчетности отдельно</w:t>
      </w:r>
      <w:r w:rsidR="00275FEF" w:rsidRPr="00A5668E">
        <w:t xml:space="preserve"> (</w:t>
      </w:r>
      <w:r w:rsidR="00153BA1" w:rsidRPr="00A5668E">
        <w:t xml:space="preserve">в </w:t>
      </w:r>
      <w:r w:rsidR="005F0348" w:rsidRPr="00A5668E">
        <w:t>о</w:t>
      </w:r>
      <w:r w:rsidR="00153BA1" w:rsidRPr="00A5668E">
        <w:t>тчете о финансовом положении</w:t>
      </w:r>
      <w:r w:rsidR="00275FEF" w:rsidRPr="00A5668E">
        <w:t xml:space="preserve">, </w:t>
      </w:r>
      <w:r w:rsidR="00153BA1" w:rsidRPr="00A5668E">
        <w:t xml:space="preserve">в </w:t>
      </w:r>
      <w:r w:rsidR="005F0348" w:rsidRPr="00A5668E">
        <w:t>о</w:t>
      </w:r>
      <w:r w:rsidR="00153BA1" w:rsidRPr="00A5668E">
        <w:t>тчете об и</w:t>
      </w:r>
      <w:r w:rsidR="00275FEF" w:rsidRPr="00A5668E">
        <w:t>зменения</w:t>
      </w:r>
      <w:r w:rsidR="00153BA1" w:rsidRPr="00A5668E">
        <w:t>х</w:t>
      </w:r>
      <w:r w:rsidR="00275FEF" w:rsidRPr="00A5668E">
        <w:t xml:space="preserve"> </w:t>
      </w:r>
      <w:r w:rsidR="00153BA1" w:rsidRPr="00A5668E">
        <w:t>ч</w:t>
      </w:r>
      <w:r w:rsidR="00275FEF" w:rsidRPr="00A5668E">
        <w:t>ист</w:t>
      </w:r>
      <w:r w:rsidR="00153BA1" w:rsidRPr="00A5668E">
        <w:t>ых</w:t>
      </w:r>
      <w:r w:rsidR="00275FEF" w:rsidRPr="00A5668E">
        <w:t xml:space="preserve"> </w:t>
      </w:r>
      <w:r w:rsidR="00153BA1" w:rsidRPr="00A5668E">
        <w:t>а</w:t>
      </w:r>
      <w:r w:rsidR="00275FEF" w:rsidRPr="00A5668E">
        <w:t>ктив</w:t>
      </w:r>
      <w:r w:rsidR="00153BA1" w:rsidRPr="00A5668E">
        <w:t>ов</w:t>
      </w:r>
      <w:r w:rsidR="00275FEF" w:rsidRPr="00A5668E">
        <w:t xml:space="preserve"> и </w:t>
      </w:r>
      <w:r w:rsidR="00153BA1" w:rsidRPr="00A5668E">
        <w:t>в примечании</w:t>
      </w:r>
      <w:r w:rsidR="00275FEF" w:rsidRPr="00A5668E">
        <w:t xml:space="preserve"> 21 </w:t>
      </w:r>
      <w:r w:rsidR="00153BA1" w:rsidRPr="00A5668E">
        <w:t>(</w:t>
      </w:r>
      <w:r w:rsidR="00275FEF" w:rsidRPr="00A5668E">
        <w:t>Чист</w:t>
      </w:r>
      <w:r w:rsidR="00153BA1" w:rsidRPr="00A5668E">
        <w:t>ые</w:t>
      </w:r>
      <w:r w:rsidR="00275FEF" w:rsidRPr="00A5668E">
        <w:t xml:space="preserve"> </w:t>
      </w:r>
      <w:r w:rsidR="00153BA1" w:rsidRPr="00A5668E">
        <w:t>а</w:t>
      </w:r>
      <w:r w:rsidR="00275FEF" w:rsidRPr="00A5668E">
        <w:t xml:space="preserve">ктивы). </w:t>
      </w:r>
      <w:r w:rsidR="00153BA1" w:rsidRPr="00A5668E">
        <w:t xml:space="preserve">Представление </w:t>
      </w:r>
      <w:r w:rsidR="00153BA1" w:rsidRPr="00A5668E">
        <w:rPr>
          <w:snapToGrid w:val="0"/>
        </w:rPr>
        <w:t>данн</w:t>
      </w:r>
      <w:r w:rsidR="00153BA1" w:rsidRPr="00A5668E">
        <w:t xml:space="preserve">ых в сравнении с </w:t>
      </w:r>
      <w:r w:rsidR="00275FEF" w:rsidRPr="00A5668E">
        <w:t>20</w:t>
      </w:r>
      <w:r w:rsidR="00153BA1" w:rsidRPr="00A5668E">
        <w:t>14 </w:t>
      </w:r>
      <w:r w:rsidR="00275FEF" w:rsidRPr="00A5668E">
        <w:t xml:space="preserve">г. также </w:t>
      </w:r>
      <w:r w:rsidR="00153BA1" w:rsidRPr="00A5668E">
        <w:t xml:space="preserve">было изменено таким образом, чтобы </w:t>
      </w:r>
      <w:r w:rsidR="00D64B6A" w:rsidRPr="00A5668E">
        <w:t>р</w:t>
      </w:r>
      <w:r w:rsidR="00153BA1" w:rsidRPr="00A5668E">
        <w:t>езерв специальных проектов был представлен отдельно</w:t>
      </w:r>
      <w:r w:rsidR="00275FEF" w:rsidRPr="00A5668E">
        <w:t xml:space="preserve">.  </w:t>
      </w:r>
    </w:p>
    <w:p w:rsidR="00701126" w:rsidRPr="00A5668E" w:rsidRDefault="00701126" w:rsidP="00131284">
      <w:pPr>
        <w:pStyle w:val="Style3Bold"/>
        <w:spacing w:after="0"/>
        <w:rPr>
          <w:rFonts w:cs="Arial"/>
          <w:b w:val="0"/>
          <w:szCs w:val="22"/>
        </w:rPr>
      </w:pPr>
    </w:p>
    <w:p w:rsidR="00701126" w:rsidRPr="00A5668E" w:rsidRDefault="00D64B6A" w:rsidP="00131284">
      <w:pPr>
        <w:pStyle w:val="Style3Bold"/>
        <w:spacing w:after="0"/>
        <w:rPr>
          <w:rFonts w:cs="Arial"/>
          <w:b w:val="0"/>
          <w:szCs w:val="22"/>
        </w:rPr>
      </w:pPr>
      <w:r w:rsidRPr="00A5668E">
        <w:rPr>
          <w:rFonts w:cs="Arial"/>
          <w:szCs w:val="22"/>
        </w:rPr>
        <w:t xml:space="preserve">Использование оценочных </w:t>
      </w:r>
      <w:r w:rsidRPr="00A5668E">
        <w:rPr>
          <w:rFonts w:cs="Arial"/>
          <w:snapToGrid w:val="0"/>
          <w:szCs w:val="22"/>
        </w:rPr>
        <w:t>данн</w:t>
      </w:r>
      <w:r w:rsidRPr="00A5668E">
        <w:rPr>
          <w:rFonts w:cs="Arial"/>
          <w:szCs w:val="22"/>
        </w:rPr>
        <w:t>ых</w:t>
      </w:r>
    </w:p>
    <w:p w:rsidR="00701126" w:rsidRPr="00A5668E" w:rsidRDefault="00701126" w:rsidP="00131284">
      <w:pPr>
        <w:rPr>
          <w:szCs w:val="22"/>
          <w:lang w:val="ru-RU"/>
        </w:rPr>
      </w:pPr>
    </w:p>
    <w:p w:rsidR="00701126" w:rsidRPr="00A5668E" w:rsidRDefault="00417C63" w:rsidP="00487A42">
      <w:pPr>
        <w:pStyle w:val="Style3"/>
        <w:numPr>
          <w:ilvl w:val="0"/>
          <w:numId w:val="14"/>
        </w:numPr>
        <w:tabs>
          <w:tab w:val="left" w:pos="0"/>
          <w:tab w:val="left" w:pos="709"/>
        </w:tabs>
        <w:spacing w:after="0"/>
        <w:ind w:left="0" w:firstLine="0"/>
        <w:rPr>
          <w:rFonts w:cs="Arial"/>
          <w:szCs w:val="22"/>
        </w:rPr>
      </w:pPr>
      <w:r w:rsidRPr="00417C63">
        <w:rPr>
          <w:rFonts w:cs="Arial"/>
          <w:szCs w:val="22"/>
        </w:rPr>
        <w:t>Финансовая отчетность</w:t>
      </w:r>
      <w:r>
        <w:rPr>
          <w:rFonts w:cs="Arial"/>
          <w:szCs w:val="22"/>
        </w:rPr>
        <w:t xml:space="preserve"> по необходимости включа</w:t>
      </w:r>
      <w:r w:rsidR="005F6CF6">
        <w:rPr>
          <w:rFonts w:cs="Arial"/>
          <w:szCs w:val="22"/>
        </w:rPr>
        <w:t>ю</w:t>
      </w:r>
      <w:r w:rsidR="00623A72" w:rsidRPr="00A5668E">
        <w:rPr>
          <w:rFonts w:cs="Arial"/>
          <w:szCs w:val="22"/>
        </w:rPr>
        <w:t>т суммы, основанные на оценках и предположениях руководства</w:t>
      </w:r>
      <w:r w:rsidR="00701126" w:rsidRPr="00A5668E">
        <w:rPr>
          <w:rFonts w:cs="Arial"/>
          <w:szCs w:val="22"/>
        </w:rPr>
        <w:t xml:space="preserve">. </w:t>
      </w:r>
      <w:r w:rsidR="00623A72" w:rsidRPr="00A5668E">
        <w:rPr>
          <w:rFonts w:cs="Arial"/>
          <w:szCs w:val="22"/>
        </w:rPr>
        <w:t xml:space="preserve">Оценочными </w:t>
      </w:r>
      <w:r w:rsidR="00623A72" w:rsidRPr="00A5668E">
        <w:rPr>
          <w:rFonts w:cs="Arial"/>
          <w:snapToGrid w:val="0"/>
          <w:szCs w:val="22"/>
        </w:rPr>
        <w:t>данн</w:t>
      </w:r>
      <w:r w:rsidR="00623A72" w:rsidRPr="00A5668E">
        <w:rPr>
          <w:rFonts w:cs="Arial"/>
          <w:szCs w:val="22"/>
        </w:rPr>
        <w:t>ыми являются (без ограничения указанным)</w:t>
      </w:r>
      <w:r w:rsidR="00701126" w:rsidRPr="00A5668E">
        <w:rPr>
          <w:rFonts w:cs="Arial"/>
          <w:szCs w:val="22"/>
        </w:rPr>
        <w:t xml:space="preserve">: </w:t>
      </w:r>
      <w:r w:rsidR="00623A72" w:rsidRPr="00A5668E">
        <w:rPr>
          <w:rFonts w:cs="Arial"/>
          <w:szCs w:val="22"/>
        </w:rPr>
        <w:t xml:space="preserve">обязательства, касающиеся МСПС </w:t>
      </w:r>
      <w:r w:rsidR="00A3472B" w:rsidRPr="00A5668E">
        <w:rPr>
          <w:rFonts w:cs="Arial"/>
          <w:szCs w:val="22"/>
        </w:rPr>
        <w:t>и</w:t>
      </w:r>
      <w:r w:rsidR="00701126" w:rsidRPr="00A5668E">
        <w:rPr>
          <w:rFonts w:cs="Arial"/>
          <w:szCs w:val="22"/>
        </w:rPr>
        <w:t xml:space="preserve"> </w:t>
      </w:r>
      <w:r w:rsidR="00623A72" w:rsidRPr="00A5668E">
        <w:rPr>
          <w:rFonts w:cs="Arial"/>
          <w:szCs w:val="22"/>
        </w:rPr>
        <w:t>пособий</w:t>
      </w:r>
      <w:r w:rsidR="00FB4957" w:rsidRPr="00A5668E">
        <w:rPr>
          <w:rFonts w:cs="Arial"/>
          <w:szCs w:val="22"/>
        </w:rPr>
        <w:t xml:space="preserve"> на репатриацию и проезд в связи с репатриацией</w:t>
      </w:r>
      <w:r w:rsidR="00701126" w:rsidRPr="00A5668E">
        <w:rPr>
          <w:rFonts w:cs="Arial"/>
          <w:szCs w:val="22"/>
        </w:rPr>
        <w:t xml:space="preserve"> (</w:t>
      </w:r>
      <w:r w:rsidR="00623A72" w:rsidRPr="00A5668E">
        <w:rPr>
          <w:rFonts w:cs="Arial"/>
          <w:szCs w:val="22"/>
        </w:rPr>
        <w:t xml:space="preserve">сумма которых рассчитывается </w:t>
      </w:r>
      <w:r w:rsidR="00623A72" w:rsidRPr="00A5668E">
        <w:rPr>
          <w:rFonts w:cs="Arial"/>
        </w:rPr>
        <w:t>независим</w:t>
      </w:r>
      <w:r w:rsidR="00623A72" w:rsidRPr="00A5668E">
        <w:rPr>
          <w:rFonts w:cs="Arial"/>
          <w:szCs w:val="22"/>
        </w:rPr>
        <w:t>ым актуарием</w:t>
      </w:r>
      <w:r w:rsidR="00701126" w:rsidRPr="00A5668E">
        <w:rPr>
          <w:rFonts w:cs="Arial"/>
          <w:szCs w:val="22"/>
        </w:rPr>
        <w:t xml:space="preserve">) </w:t>
      </w:r>
      <w:r w:rsidR="00623A72" w:rsidRPr="00A5668E">
        <w:rPr>
          <w:rFonts w:cs="Arial"/>
          <w:szCs w:val="22"/>
        </w:rPr>
        <w:t>и другие обязательства, связанные с пособиями сотрудникам</w:t>
      </w:r>
      <w:r w:rsidR="00701126" w:rsidRPr="00A5668E">
        <w:rPr>
          <w:rFonts w:cs="Arial"/>
          <w:szCs w:val="22"/>
        </w:rPr>
        <w:t>,</w:t>
      </w:r>
      <w:r w:rsidR="00623A72" w:rsidRPr="00A5668E">
        <w:rPr>
          <w:rFonts w:cs="Arial"/>
          <w:szCs w:val="22"/>
        </w:rPr>
        <w:t xml:space="preserve"> резервы на покрытие судебных издержек</w:t>
      </w:r>
      <w:r w:rsidR="00701126" w:rsidRPr="00A5668E">
        <w:rPr>
          <w:rFonts w:cs="Arial"/>
          <w:szCs w:val="22"/>
        </w:rPr>
        <w:t xml:space="preserve">, </w:t>
      </w:r>
      <w:r w:rsidR="00623A72" w:rsidRPr="00A5668E">
        <w:rPr>
          <w:rFonts w:cs="Arial"/>
          <w:szCs w:val="22"/>
        </w:rPr>
        <w:t>оценка стоимости запаса печатных материалов</w:t>
      </w:r>
      <w:r w:rsidR="00701126" w:rsidRPr="00A5668E">
        <w:rPr>
          <w:rFonts w:cs="Arial"/>
          <w:szCs w:val="22"/>
        </w:rPr>
        <w:t xml:space="preserve">, </w:t>
      </w:r>
      <w:r w:rsidR="00623A72" w:rsidRPr="00A5668E">
        <w:rPr>
          <w:rFonts w:cs="Arial"/>
          <w:szCs w:val="22"/>
        </w:rPr>
        <w:t>финансовый риск по дебито</w:t>
      </w:r>
      <w:r w:rsidR="005F6CF6">
        <w:rPr>
          <w:rFonts w:cs="Arial"/>
          <w:szCs w:val="22"/>
        </w:rPr>
        <w:t>р</w:t>
      </w:r>
      <w:r w:rsidR="00623A72" w:rsidRPr="00A5668E">
        <w:rPr>
          <w:rFonts w:cs="Arial"/>
          <w:szCs w:val="22"/>
        </w:rPr>
        <w:t>ской задолженности</w:t>
      </w:r>
      <w:r w:rsidR="00701126" w:rsidRPr="00A5668E">
        <w:rPr>
          <w:rFonts w:cs="Arial"/>
          <w:szCs w:val="22"/>
        </w:rPr>
        <w:t xml:space="preserve">, </w:t>
      </w:r>
      <w:r w:rsidR="00623A72" w:rsidRPr="00A5668E">
        <w:rPr>
          <w:rFonts w:cs="Arial"/>
          <w:szCs w:val="22"/>
        </w:rPr>
        <w:t>начисленные издержки</w:t>
      </w:r>
      <w:r w:rsidR="00701126" w:rsidRPr="00A5668E">
        <w:rPr>
          <w:rFonts w:cs="Arial"/>
          <w:szCs w:val="22"/>
        </w:rPr>
        <w:t xml:space="preserve"> </w:t>
      </w:r>
      <w:r w:rsidR="00A3472B" w:rsidRPr="00A5668E">
        <w:rPr>
          <w:rFonts w:cs="Arial"/>
          <w:szCs w:val="22"/>
        </w:rPr>
        <w:t>и</w:t>
      </w:r>
      <w:r w:rsidR="00701126" w:rsidRPr="00A5668E">
        <w:rPr>
          <w:rFonts w:cs="Arial"/>
          <w:szCs w:val="22"/>
        </w:rPr>
        <w:t xml:space="preserve"> </w:t>
      </w:r>
      <w:r w:rsidR="00623A72" w:rsidRPr="00A5668E">
        <w:rPr>
          <w:rFonts w:cs="Arial"/>
          <w:szCs w:val="22"/>
        </w:rPr>
        <w:t>степень снижения стоимости основных активов</w:t>
      </w:r>
      <w:r w:rsidR="00701126" w:rsidRPr="00A5668E">
        <w:rPr>
          <w:rFonts w:cs="Arial"/>
          <w:szCs w:val="22"/>
        </w:rPr>
        <w:t xml:space="preserve">. </w:t>
      </w:r>
      <w:r w:rsidR="00623A72" w:rsidRPr="00A5668E">
        <w:rPr>
          <w:rFonts w:cs="Arial"/>
          <w:szCs w:val="22"/>
        </w:rPr>
        <w:t>Фактические результаты могут отличаться от этих оценок</w:t>
      </w:r>
      <w:r w:rsidR="00701126" w:rsidRPr="00A5668E">
        <w:rPr>
          <w:rFonts w:cs="Arial"/>
          <w:szCs w:val="22"/>
        </w:rPr>
        <w:t xml:space="preserve">. </w:t>
      </w:r>
      <w:r w:rsidR="00623A72" w:rsidRPr="00A5668E">
        <w:rPr>
          <w:rFonts w:cs="Arial"/>
          <w:szCs w:val="22"/>
        </w:rPr>
        <w:t xml:space="preserve">Изменения в оценках отражаются в </w:t>
      </w:r>
      <w:r w:rsidR="00623A72" w:rsidRPr="00A5668E">
        <w:rPr>
          <w:rFonts w:cs="Arial"/>
          <w:snapToGrid w:val="0"/>
          <w:szCs w:val="22"/>
        </w:rPr>
        <w:t>данн</w:t>
      </w:r>
      <w:r w:rsidR="00623A72" w:rsidRPr="00A5668E">
        <w:rPr>
          <w:rFonts w:cs="Arial"/>
          <w:szCs w:val="22"/>
        </w:rPr>
        <w:t>ых того периода, в котором о них стало известно</w:t>
      </w:r>
      <w:r w:rsidR="00701126" w:rsidRPr="00A5668E">
        <w:rPr>
          <w:rFonts w:cs="Arial"/>
          <w:szCs w:val="22"/>
        </w:rPr>
        <w:t>.</w:t>
      </w:r>
    </w:p>
    <w:p w:rsidR="00701126" w:rsidRPr="00A5668E" w:rsidRDefault="00701126" w:rsidP="00131284">
      <w:pPr>
        <w:pStyle w:val="Style3"/>
        <w:spacing w:after="0"/>
        <w:rPr>
          <w:rFonts w:cs="Arial"/>
          <w:szCs w:val="22"/>
        </w:rPr>
      </w:pPr>
    </w:p>
    <w:p w:rsidR="00701126" w:rsidRPr="00A5668E" w:rsidRDefault="00691C0B" w:rsidP="00487A42">
      <w:pPr>
        <w:pStyle w:val="Style3"/>
        <w:numPr>
          <w:ilvl w:val="0"/>
          <w:numId w:val="14"/>
        </w:numPr>
        <w:tabs>
          <w:tab w:val="left" w:pos="0"/>
          <w:tab w:val="left" w:pos="709"/>
        </w:tabs>
        <w:spacing w:after="0"/>
        <w:ind w:left="0" w:firstLine="0"/>
        <w:rPr>
          <w:rFonts w:cs="Arial"/>
          <w:szCs w:val="22"/>
        </w:rPr>
      </w:pPr>
      <w:r w:rsidRPr="00A5668E">
        <w:rPr>
          <w:rFonts w:cs="Arial"/>
          <w:szCs w:val="22"/>
        </w:rPr>
        <w:t>Все остатки представлены в тысячах швейцарских</w:t>
      </w:r>
      <w:r w:rsidR="00A3472B" w:rsidRPr="00A5668E">
        <w:rPr>
          <w:rFonts w:cs="Arial"/>
          <w:szCs w:val="22"/>
        </w:rPr>
        <w:t xml:space="preserve"> франк</w:t>
      </w:r>
      <w:r w:rsidRPr="00A5668E">
        <w:rPr>
          <w:rFonts w:cs="Arial"/>
          <w:szCs w:val="22"/>
        </w:rPr>
        <w:t>ов</w:t>
      </w:r>
      <w:r w:rsidR="00701126" w:rsidRPr="00A5668E">
        <w:rPr>
          <w:rFonts w:cs="Arial"/>
          <w:szCs w:val="22"/>
        </w:rPr>
        <w:t xml:space="preserve">, </w:t>
      </w:r>
      <w:r w:rsidRPr="00A5668E">
        <w:rPr>
          <w:rFonts w:cs="Arial"/>
          <w:szCs w:val="22"/>
        </w:rPr>
        <w:t>вследствие этого возможны небольшие расхождения, связанные с округлением цифр</w:t>
      </w:r>
      <w:r w:rsidR="00701126" w:rsidRPr="00A5668E">
        <w:rPr>
          <w:rFonts w:cs="Arial"/>
          <w:szCs w:val="22"/>
        </w:rPr>
        <w:t>.</w:t>
      </w:r>
    </w:p>
    <w:p w:rsidR="00701126" w:rsidRPr="00A5668E" w:rsidRDefault="00701126">
      <w:pPr>
        <w:jc w:val="left"/>
        <w:rPr>
          <w:b/>
          <w:bCs/>
          <w:caps/>
          <w:szCs w:val="26"/>
          <w:lang w:val="ru-RU"/>
        </w:rPr>
      </w:pPr>
      <w:bookmarkStart w:id="21" w:name="_Toc441218491"/>
      <w:r w:rsidRPr="00A5668E">
        <w:rPr>
          <w:lang w:val="ru-RU"/>
        </w:rPr>
        <w:br w:type="page"/>
      </w:r>
    </w:p>
    <w:p w:rsidR="00701126" w:rsidRPr="00A5668E" w:rsidRDefault="0035210D" w:rsidP="004C08E2">
      <w:pPr>
        <w:pStyle w:val="Heading3"/>
        <w:rPr>
          <w:lang w:val="ru-RU"/>
        </w:rPr>
      </w:pPr>
      <w:bookmarkStart w:id="22" w:name="_Toc455733222"/>
      <w:r w:rsidRPr="00A5668E">
        <w:rPr>
          <w:lang w:val="ru-RU"/>
        </w:rPr>
        <w:lastRenderedPageBreak/>
        <w:t>Примечание</w:t>
      </w:r>
      <w:r w:rsidR="00701126" w:rsidRPr="00A5668E">
        <w:rPr>
          <w:lang w:val="ru-RU"/>
        </w:rPr>
        <w:t xml:space="preserve"> 3:  </w:t>
      </w:r>
      <w:bookmarkEnd w:id="21"/>
      <w:r w:rsidRPr="00A5668E">
        <w:rPr>
          <w:lang w:val="ru-RU"/>
        </w:rPr>
        <w:t>Денежные средства и их эквиваленты</w:t>
      </w:r>
      <w:bookmarkEnd w:id="22"/>
    </w:p>
    <w:p w:rsidR="00701126" w:rsidRPr="00A5668E" w:rsidRDefault="00701126" w:rsidP="00274C9E">
      <w:pPr>
        <w:rPr>
          <w:lang w:val="ru-RU"/>
        </w:rPr>
      </w:pPr>
    </w:p>
    <w:p w:rsidR="00701126" w:rsidRPr="00A5668E" w:rsidRDefault="00C56F4A" w:rsidP="00274C9E">
      <w:r>
        <w:rPr>
          <w:noProof/>
          <w:lang w:eastAsia="en-US"/>
        </w:rPr>
        <w:drawing>
          <wp:inline distT="0" distB="0" distL="0" distR="0" wp14:anchorId="2BA8D9A5" wp14:editId="07B250E2">
            <wp:extent cx="5940425" cy="3809673"/>
            <wp:effectExtent l="0" t="0" r="3175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9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B72FDB" w:rsidRDefault="00A00423" w:rsidP="00487A42">
      <w:pPr>
        <w:pStyle w:val="Style3"/>
        <w:numPr>
          <w:ilvl w:val="0"/>
          <w:numId w:val="15"/>
        </w:numPr>
        <w:tabs>
          <w:tab w:val="left" w:pos="709"/>
        </w:tabs>
        <w:spacing w:after="0"/>
        <w:ind w:left="0" w:firstLine="0"/>
        <w:rPr>
          <w:rFonts w:cs="Arial"/>
          <w:szCs w:val="22"/>
        </w:rPr>
      </w:pPr>
      <w:r w:rsidRPr="00A5668E">
        <w:t>Денежные депозиты, как правило, хранятся на банковских счетах до востребования и процентных счетах. В 2015</w:t>
      </w:r>
      <w:r w:rsidRPr="00A5668E">
        <w:rPr>
          <w:lang w:val="en-US"/>
        </w:rPr>
        <w:t> </w:t>
      </w:r>
      <w:r w:rsidRPr="00A5668E">
        <w:t xml:space="preserve">г. </w:t>
      </w:r>
      <w:r w:rsidR="00980F7B" w:rsidRPr="00A5668E">
        <w:t xml:space="preserve">Организация </w:t>
      </w:r>
      <w:r w:rsidRPr="00A5668E">
        <w:t>конвертировала значительный объем</w:t>
      </w:r>
      <w:r w:rsidR="00980F7B" w:rsidRPr="00A5668E">
        <w:t xml:space="preserve"> </w:t>
      </w:r>
      <w:r w:rsidRPr="00A5668E">
        <w:t>денежных депозитов в краткосрочные инвестиции</w:t>
      </w:r>
      <w:r w:rsidR="00980F7B" w:rsidRPr="00A5668E">
        <w:t xml:space="preserve"> с уведомление</w:t>
      </w:r>
      <w:r w:rsidRPr="00A5668E">
        <w:t xml:space="preserve">м о снятии за </w:t>
      </w:r>
      <w:r w:rsidR="00980F7B" w:rsidRPr="00A5668E">
        <w:t xml:space="preserve">31 или 35 дней. </w:t>
      </w:r>
      <w:r w:rsidRPr="00A5668E">
        <w:t xml:space="preserve">Эта мера была предпринята, чтобы избежать расходов по </w:t>
      </w:r>
      <w:r w:rsidR="00C83B0F">
        <w:t>использованию</w:t>
      </w:r>
      <w:r w:rsidRPr="00A5668E">
        <w:t xml:space="preserve"> некоторых банковских счетов до востребования после введения </w:t>
      </w:r>
      <w:r w:rsidR="00980F7B" w:rsidRPr="00A5668E">
        <w:t xml:space="preserve">в течение </w:t>
      </w:r>
      <w:r w:rsidRPr="00A5668E">
        <w:t xml:space="preserve">этого </w:t>
      </w:r>
      <w:r w:rsidR="00980F7B" w:rsidRPr="00A5668E">
        <w:t>год</w:t>
      </w:r>
      <w:r w:rsidRPr="00A5668E">
        <w:t xml:space="preserve"> отрицательных процентных ставок</w:t>
      </w:r>
      <w:r w:rsidR="00980F7B" w:rsidRPr="00A5668E">
        <w:t xml:space="preserve">. </w:t>
      </w:r>
    </w:p>
    <w:p w:rsidR="00701126" w:rsidRPr="00B72FDB" w:rsidRDefault="00701126" w:rsidP="00F566BD">
      <w:pPr>
        <w:pStyle w:val="Style3"/>
        <w:tabs>
          <w:tab w:val="left" w:pos="709"/>
        </w:tabs>
        <w:spacing w:after="0"/>
        <w:rPr>
          <w:rFonts w:cs="Arial"/>
          <w:szCs w:val="22"/>
        </w:rPr>
      </w:pPr>
    </w:p>
    <w:p w:rsidR="00701126" w:rsidRPr="00B72FDB" w:rsidRDefault="00980F7B" w:rsidP="00487A42">
      <w:pPr>
        <w:pStyle w:val="Style3"/>
        <w:numPr>
          <w:ilvl w:val="0"/>
          <w:numId w:val="15"/>
        </w:numPr>
        <w:tabs>
          <w:tab w:val="left" w:pos="709"/>
        </w:tabs>
        <w:spacing w:after="0"/>
        <w:ind w:left="0" w:firstLine="0"/>
        <w:rPr>
          <w:rFonts w:cs="Arial"/>
          <w:szCs w:val="22"/>
        </w:rPr>
      </w:pPr>
      <w:r w:rsidRPr="00A5668E">
        <w:t>Организация</w:t>
      </w:r>
      <w:r w:rsidRPr="00B72FDB">
        <w:t xml:space="preserve"> </w:t>
      </w:r>
      <w:r w:rsidRPr="00A5668E">
        <w:t>продолжает</w:t>
      </w:r>
      <w:r w:rsidRPr="00B72FDB">
        <w:t xml:space="preserve"> </w:t>
      </w:r>
      <w:r w:rsidR="00A00423" w:rsidRPr="00A5668E">
        <w:t>держать</w:t>
      </w:r>
      <w:r w:rsidR="00A00423" w:rsidRPr="00B72FDB">
        <w:t xml:space="preserve"> </w:t>
      </w:r>
      <w:r w:rsidR="002A39D3" w:rsidRPr="00A5668E">
        <w:t>денежные</w:t>
      </w:r>
      <w:r w:rsidR="002A39D3" w:rsidRPr="00B72FDB">
        <w:t xml:space="preserve"> </w:t>
      </w:r>
      <w:r w:rsidR="002A39D3" w:rsidRPr="00A5668E">
        <w:t>средства</w:t>
      </w:r>
      <w:r w:rsidR="002A39D3" w:rsidRPr="00B72FDB">
        <w:t xml:space="preserve"> </w:t>
      </w:r>
      <w:r w:rsidR="002A39D3" w:rsidRPr="00A5668E">
        <w:t>на</w:t>
      </w:r>
      <w:r w:rsidR="002A39D3" w:rsidRPr="00B72FDB">
        <w:t xml:space="preserve"> </w:t>
      </w:r>
      <w:r w:rsidR="002A39D3" w:rsidRPr="00A5668E">
        <w:t>депозитах</w:t>
      </w:r>
      <w:r w:rsidR="002A39D3" w:rsidRPr="00B72FDB">
        <w:t xml:space="preserve"> </w:t>
      </w:r>
      <w:r w:rsidR="002A39D3" w:rsidRPr="00A5668E">
        <w:t>в</w:t>
      </w:r>
      <w:r w:rsidR="002A39D3" w:rsidRPr="00B72FDB">
        <w:t xml:space="preserve"> </w:t>
      </w:r>
      <w:r w:rsidR="00C56F4A">
        <w:t xml:space="preserve">Федеральном управлении финансов </w:t>
      </w:r>
      <w:r w:rsidR="00A00423" w:rsidRPr="00B72FDB">
        <w:t>(</w:t>
      </w:r>
      <w:r w:rsidR="00A00423" w:rsidRPr="00A5668E">
        <w:t>Ф</w:t>
      </w:r>
      <w:r w:rsidR="00C56F4A">
        <w:t>УФ</w:t>
      </w:r>
      <w:r w:rsidR="00A00423" w:rsidRPr="00B72FDB">
        <w:t xml:space="preserve">) </w:t>
      </w:r>
      <w:r w:rsidR="00A00423" w:rsidRPr="00A5668E">
        <w:t>Швейцарии</w:t>
      </w:r>
      <w:r w:rsidRPr="00B72FDB">
        <w:t xml:space="preserve">. </w:t>
      </w:r>
      <w:r w:rsidR="002A39D3" w:rsidRPr="00A5668E">
        <w:t xml:space="preserve">После принятия </w:t>
      </w:r>
      <w:r w:rsidR="00C56F4A">
        <w:t>ФУФ</w:t>
      </w:r>
      <w:r w:rsidRPr="00A5668E">
        <w:t xml:space="preserve"> </w:t>
      </w:r>
      <w:r w:rsidR="002A39D3" w:rsidRPr="00A5668E">
        <w:t xml:space="preserve">новых положений </w:t>
      </w:r>
      <w:r w:rsidRPr="00A5668E">
        <w:t xml:space="preserve">в отношении </w:t>
      </w:r>
      <w:r w:rsidR="002A39D3" w:rsidRPr="00A5668E">
        <w:t>открытия</w:t>
      </w:r>
      <w:r w:rsidRPr="00A5668E">
        <w:t xml:space="preserve"> и </w:t>
      </w:r>
      <w:r w:rsidR="002A39D3" w:rsidRPr="00A5668E">
        <w:t>ведения депозитных счетов</w:t>
      </w:r>
      <w:r w:rsidRPr="00A5668E">
        <w:t xml:space="preserve"> ВОИС </w:t>
      </w:r>
      <w:r w:rsidR="002A39D3" w:rsidRPr="00A5668E">
        <w:t xml:space="preserve">была уведомлена о том, что с конца </w:t>
      </w:r>
      <w:r w:rsidRPr="00A5668E">
        <w:t>2015</w:t>
      </w:r>
      <w:r w:rsidR="002A39D3" w:rsidRPr="00A5668E">
        <w:t> г.</w:t>
      </w:r>
      <w:r w:rsidRPr="00A5668E">
        <w:t xml:space="preserve"> </w:t>
      </w:r>
      <w:r w:rsidR="002A39D3" w:rsidRPr="00A5668E">
        <w:t>она далее не сможет держать средства на ее счетах</w:t>
      </w:r>
      <w:r w:rsidRPr="00A5668E">
        <w:t>. Однако</w:t>
      </w:r>
      <w:r w:rsidR="002A39D3" w:rsidRPr="00A5668E">
        <w:t xml:space="preserve"> после соответствующего ходатайства </w:t>
      </w:r>
      <w:r w:rsidRPr="00A5668E">
        <w:t xml:space="preserve">ВОИС крайний срок </w:t>
      </w:r>
      <w:r w:rsidR="002A39D3" w:rsidRPr="00A5668E">
        <w:t>для</w:t>
      </w:r>
      <w:r w:rsidR="000F7B91">
        <w:t xml:space="preserve"> снятия </w:t>
      </w:r>
      <w:r w:rsidR="002A39D3" w:rsidRPr="00A5668E">
        <w:t xml:space="preserve">средств со счетов был перенесен на </w:t>
      </w:r>
      <w:r w:rsidRPr="00A5668E">
        <w:t>15</w:t>
      </w:r>
      <w:r w:rsidR="002A39D3" w:rsidRPr="00A5668E">
        <w:t xml:space="preserve"> декабря </w:t>
      </w:r>
      <w:r w:rsidRPr="00A5668E">
        <w:t>2017</w:t>
      </w:r>
      <w:r w:rsidR="002A39D3" w:rsidRPr="00A5668E">
        <w:t xml:space="preserve"> г</w:t>
      </w:r>
      <w:r w:rsidRPr="00A5668E">
        <w:t xml:space="preserve">. </w:t>
      </w:r>
      <w:r w:rsidR="002A39D3" w:rsidRPr="00A5668E">
        <w:t>Согласно условиям</w:t>
      </w:r>
      <w:r w:rsidRPr="00A5668E">
        <w:t xml:space="preserve"> </w:t>
      </w:r>
      <w:r w:rsidR="002A39D3" w:rsidRPr="00A5668E">
        <w:t xml:space="preserve">этого продления </w:t>
      </w:r>
      <w:r w:rsidRPr="00A5668E">
        <w:t xml:space="preserve">ВОИС </w:t>
      </w:r>
      <w:r w:rsidR="002A39D3" w:rsidRPr="00A5668E">
        <w:t xml:space="preserve">не имеет права превышать сумму остатков по своим вкладам, </w:t>
      </w:r>
      <w:r w:rsidR="000F7B91">
        <w:t>зафиксированную</w:t>
      </w:r>
      <w:r w:rsidR="002A39D3" w:rsidRPr="00A5668E">
        <w:t xml:space="preserve"> на </w:t>
      </w:r>
      <w:r w:rsidRPr="00A5668E">
        <w:t>кон</w:t>
      </w:r>
      <w:r w:rsidR="002A39D3" w:rsidRPr="00A5668E">
        <w:t>е</w:t>
      </w:r>
      <w:r w:rsidRPr="00A5668E">
        <w:t>ц сентября 2015</w:t>
      </w:r>
      <w:r w:rsidR="002A39D3" w:rsidRPr="00A5668E">
        <w:t> г.</w:t>
      </w:r>
      <w:r w:rsidRPr="00A5668E">
        <w:t xml:space="preserve"> </w:t>
      </w:r>
      <w:r w:rsidR="002A39D3" w:rsidRPr="00A5668E">
        <w:t xml:space="preserve">В течение января 2015 г. процентная </w:t>
      </w:r>
      <w:r w:rsidRPr="00A5668E">
        <w:t xml:space="preserve">ставка </w:t>
      </w:r>
      <w:r w:rsidR="002A39D3" w:rsidRPr="00A5668E">
        <w:t>по вкладам</w:t>
      </w:r>
      <w:r w:rsidRPr="00A5668E">
        <w:t xml:space="preserve"> </w:t>
      </w:r>
      <w:r w:rsidR="002A39D3" w:rsidRPr="00A5668E">
        <w:t xml:space="preserve">на счетах </w:t>
      </w:r>
      <w:r w:rsidR="00C56F4A">
        <w:t>ФУФ</w:t>
      </w:r>
      <w:r w:rsidRPr="00A5668E">
        <w:t xml:space="preserve"> </w:t>
      </w:r>
      <w:r w:rsidR="002A39D3" w:rsidRPr="00A5668E">
        <w:t xml:space="preserve">составляла </w:t>
      </w:r>
      <w:r w:rsidRPr="00A5668E">
        <w:t>0</w:t>
      </w:r>
      <w:r w:rsidR="002A39D3" w:rsidRPr="00A5668E">
        <w:t>,</w:t>
      </w:r>
      <w:r w:rsidRPr="00A5668E">
        <w:t>15</w:t>
      </w:r>
      <w:r w:rsidR="002A39D3" w:rsidRPr="00A5668E">
        <w:t>%</w:t>
      </w:r>
      <w:r w:rsidRPr="00A5668E">
        <w:t xml:space="preserve">, </w:t>
      </w:r>
      <w:r w:rsidR="002A39D3" w:rsidRPr="00A5668E">
        <w:t xml:space="preserve">после чего в течение оставшейся </w:t>
      </w:r>
      <w:r w:rsidR="00C56F4A">
        <w:t>части года она будет составлять </w:t>
      </w:r>
      <w:r w:rsidRPr="00A5668E">
        <w:t>0</w:t>
      </w:r>
      <w:r w:rsidR="002A39D3" w:rsidRPr="00A5668E">
        <w:t>,</w:t>
      </w:r>
      <w:r w:rsidRPr="00A5668E">
        <w:t>00</w:t>
      </w:r>
      <w:r w:rsidR="002A39D3" w:rsidRPr="00A5668E">
        <w:t>%</w:t>
      </w:r>
      <w:r w:rsidRPr="00A5668E">
        <w:t xml:space="preserve">. </w:t>
      </w:r>
    </w:p>
    <w:p w:rsidR="00701126" w:rsidRPr="00B72FDB" w:rsidRDefault="00701126" w:rsidP="00F566BD">
      <w:pPr>
        <w:pStyle w:val="Style3"/>
        <w:tabs>
          <w:tab w:val="left" w:pos="709"/>
        </w:tabs>
        <w:spacing w:after="0"/>
        <w:rPr>
          <w:rFonts w:cs="Arial"/>
          <w:szCs w:val="22"/>
        </w:rPr>
      </w:pPr>
    </w:p>
    <w:p w:rsidR="00701126" w:rsidRPr="00A5668E" w:rsidRDefault="001411EC" w:rsidP="00487A42">
      <w:pPr>
        <w:pStyle w:val="Style3"/>
        <w:numPr>
          <w:ilvl w:val="0"/>
          <w:numId w:val="15"/>
        </w:numPr>
        <w:tabs>
          <w:tab w:val="left" w:pos="709"/>
        </w:tabs>
        <w:spacing w:after="0"/>
        <w:ind w:left="0" w:firstLine="0"/>
        <w:rPr>
          <w:rFonts w:cs="Arial"/>
          <w:szCs w:val="22"/>
        </w:rPr>
      </w:pPr>
      <w:r w:rsidRPr="00A5668E">
        <w:t>Денежные средства с ограничением возможности использования включают</w:t>
      </w:r>
      <w:r w:rsidR="00980F7B" w:rsidRPr="00A5668E">
        <w:t xml:space="preserve"> </w:t>
      </w:r>
      <w:r w:rsidRPr="00A5668E">
        <w:t xml:space="preserve">средства на </w:t>
      </w:r>
      <w:r w:rsidR="00980F7B" w:rsidRPr="00A5668E">
        <w:t>текущ</w:t>
      </w:r>
      <w:r w:rsidRPr="00A5668E">
        <w:t>их</w:t>
      </w:r>
      <w:r w:rsidR="00980F7B" w:rsidRPr="00A5668E">
        <w:t xml:space="preserve"> </w:t>
      </w:r>
      <w:r w:rsidRPr="00A5668E">
        <w:t xml:space="preserve">счетах, принадлежащие </w:t>
      </w:r>
      <w:r w:rsidR="00980F7B" w:rsidRPr="00A5668E">
        <w:t>треть</w:t>
      </w:r>
      <w:r w:rsidRPr="00A5668E">
        <w:t>им лицам</w:t>
      </w:r>
      <w:r w:rsidR="00980F7B" w:rsidRPr="00A5668E">
        <w:t xml:space="preserve">. Организация </w:t>
      </w:r>
      <w:r w:rsidRPr="00A5668E">
        <w:t xml:space="preserve">дает лицам, подающим заявки </w:t>
      </w:r>
      <w:r w:rsidR="00980F7B" w:rsidRPr="00A5668E">
        <w:t xml:space="preserve">по процедуре </w:t>
      </w:r>
      <w:r w:rsidRPr="00A5668E">
        <w:t xml:space="preserve">системы </w:t>
      </w:r>
      <w:r w:rsidR="00980F7B" w:rsidRPr="00A5668E">
        <w:t>РСТ, Мадрид</w:t>
      </w:r>
      <w:r w:rsidRPr="00A5668E">
        <w:t>ской</w:t>
      </w:r>
      <w:r w:rsidR="00980F7B" w:rsidRPr="00A5668E">
        <w:t xml:space="preserve"> и </w:t>
      </w:r>
      <w:r w:rsidRPr="00A5668E">
        <w:t>Гаагской</w:t>
      </w:r>
      <w:r w:rsidR="00980F7B" w:rsidRPr="00A5668E">
        <w:t xml:space="preserve"> систем</w:t>
      </w:r>
      <w:r w:rsidRPr="00A5668E">
        <w:t xml:space="preserve">, возможность держать средства на ее счетах для использования при подаче </w:t>
      </w:r>
      <w:r w:rsidR="00980F7B" w:rsidRPr="00A5668E">
        <w:t>будущ</w:t>
      </w:r>
      <w:r w:rsidRPr="00A5668E">
        <w:t>их</w:t>
      </w:r>
      <w:r w:rsidR="00980F7B" w:rsidRPr="00A5668E">
        <w:t xml:space="preserve">  заявок и </w:t>
      </w:r>
      <w:r w:rsidRPr="00A5668E">
        <w:t>продлении регистраций</w:t>
      </w:r>
      <w:r w:rsidR="00980F7B" w:rsidRPr="00A5668E">
        <w:t xml:space="preserve">, </w:t>
      </w:r>
      <w:r w:rsidRPr="00A5668E">
        <w:t>а некоторым договаривающимся</w:t>
      </w:r>
      <w:r w:rsidR="00980F7B" w:rsidRPr="00A5668E">
        <w:t xml:space="preserve"> </w:t>
      </w:r>
      <w:r w:rsidRPr="00A5668E">
        <w:t>сторонам</w:t>
      </w:r>
      <w:r w:rsidR="00980F7B" w:rsidRPr="00A5668E">
        <w:t xml:space="preserve"> </w:t>
      </w:r>
      <w:r w:rsidRPr="00A5668E">
        <w:t xml:space="preserve">дается право перевода средств, взимаемых </w:t>
      </w:r>
      <w:r w:rsidR="00980F7B" w:rsidRPr="00A5668E">
        <w:t xml:space="preserve">от имени Организации. </w:t>
      </w:r>
      <w:r w:rsidR="00670C6B" w:rsidRPr="00A5668E">
        <w:t>Средствами с ограничением возможности использования т</w:t>
      </w:r>
      <w:r w:rsidR="00980F7B" w:rsidRPr="00A5668E">
        <w:t xml:space="preserve">акже </w:t>
      </w:r>
      <w:r w:rsidR="00670C6B" w:rsidRPr="00A5668E">
        <w:t xml:space="preserve">считаются </w:t>
      </w:r>
      <w:r w:rsidR="00980F7B" w:rsidRPr="00A5668E">
        <w:t>пошлин</w:t>
      </w:r>
      <w:r w:rsidR="002B287D">
        <w:t>ы</w:t>
      </w:r>
      <w:r w:rsidR="00670C6B" w:rsidRPr="00A5668E">
        <w:t xml:space="preserve">, собираемые </w:t>
      </w:r>
      <w:r w:rsidR="00980F7B" w:rsidRPr="00A5668E">
        <w:t xml:space="preserve">от имени </w:t>
      </w:r>
      <w:r w:rsidR="00670C6B" w:rsidRPr="00A5668E">
        <w:t>договаривающихся</w:t>
      </w:r>
      <w:r w:rsidR="00980F7B" w:rsidRPr="00A5668E">
        <w:t xml:space="preserve"> </w:t>
      </w:r>
      <w:r w:rsidR="00670C6B" w:rsidRPr="00A5668E">
        <w:t>сторон</w:t>
      </w:r>
      <w:r w:rsidR="00980F7B" w:rsidRPr="00A5668E">
        <w:t xml:space="preserve"> </w:t>
      </w:r>
      <w:r w:rsidR="00670C6B" w:rsidRPr="00A5668E">
        <w:t>Мадридского соглашения и Мадридского протокола</w:t>
      </w:r>
      <w:r w:rsidR="00980F7B" w:rsidRPr="00A5668E">
        <w:t xml:space="preserve">, </w:t>
      </w:r>
      <w:r w:rsidR="00670C6B" w:rsidRPr="00A5668E">
        <w:t>Гаагского</w:t>
      </w:r>
      <w:r w:rsidR="00980F7B" w:rsidRPr="00A5668E">
        <w:t xml:space="preserve"> </w:t>
      </w:r>
      <w:r w:rsidR="00670C6B" w:rsidRPr="00A5668E">
        <w:t xml:space="preserve">соглашения, а также </w:t>
      </w:r>
      <w:r w:rsidR="00980F7B" w:rsidRPr="00A5668E">
        <w:t xml:space="preserve">от имени </w:t>
      </w:r>
      <w:r w:rsidR="00670C6B" w:rsidRPr="00A5668E">
        <w:t>международных</w:t>
      </w:r>
      <w:r w:rsidR="00980F7B" w:rsidRPr="00A5668E">
        <w:t xml:space="preserve"> поиск</w:t>
      </w:r>
      <w:r w:rsidR="00670C6B" w:rsidRPr="00A5668E">
        <w:t xml:space="preserve">овых органов </w:t>
      </w:r>
      <w:r w:rsidR="00980F7B" w:rsidRPr="00A5668E">
        <w:t xml:space="preserve">(МПО) </w:t>
      </w:r>
      <w:r w:rsidR="00670C6B" w:rsidRPr="00A5668E">
        <w:rPr>
          <w:lang w:val="en-US"/>
        </w:rPr>
        <w:t>PCT</w:t>
      </w:r>
      <w:r w:rsidR="00670C6B" w:rsidRPr="00A5668E">
        <w:t xml:space="preserve"> </w:t>
      </w:r>
      <w:r w:rsidR="008F6F60" w:rsidRPr="00A5668E">
        <w:rPr>
          <w:rFonts w:eastAsia="+mn-ea"/>
          <w:lang w:eastAsia="en-US"/>
        </w:rPr>
        <w:t>–</w:t>
      </w:r>
      <w:r w:rsidR="008F6F60" w:rsidRPr="00A5668E">
        <w:t xml:space="preserve"> </w:t>
      </w:r>
      <w:r w:rsidR="00670C6B" w:rsidRPr="00A5668E">
        <w:t>получающим ведомством Международного</w:t>
      </w:r>
      <w:r w:rsidR="00980F7B" w:rsidRPr="00A5668E">
        <w:t xml:space="preserve"> бюро </w:t>
      </w:r>
      <w:r w:rsidR="00670C6B" w:rsidRPr="00A5668E">
        <w:t>ВОИС</w:t>
      </w:r>
      <w:r w:rsidR="00980F7B" w:rsidRPr="00A5668E">
        <w:t xml:space="preserve">. Кроме того, </w:t>
      </w:r>
      <w:r w:rsidR="008F6F60" w:rsidRPr="00A5668E">
        <w:t>средства на счетах,</w:t>
      </w:r>
      <w:r w:rsidR="00980F7B" w:rsidRPr="00A5668E">
        <w:t xml:space="preserve"> полученн</w:t>
      </w:r>
      <w:r w:rsidR="008F6F60" w:rsidRPr="00A5668E">
        <w:t>ые</w:t>
      </w:r>
      <w:r w:rsidR="00980F7B" w:rsidRPr="00A5668E">
        <w:t xml:space="preserve"> в связи с</w:t>
      </w:r>
      <w:r w:rsidR="008F6F60" w:rsidRPr="00A5668E">
        <w:t xml:space="preserve"> незавершенными </w:t>
      </w:r>
      <w:r w:rsidR="00980F7B" w:rsidRPr="00A5668E">
        <w:t>процедура</w:t>
      </w:r>
      <w:r w:rsidR="008F6F60" w:rsidRPr="00A5668E">
        <w:t>ми</w:t>
      </w:r>
      <w:r w:rsidR="00980F7B" w:rsidRPr="00A5668E">
        <w:t xml:space="preserve"> </w:t>
      </w:r>
      <w:r w:rsidR="008F6F60" w:rsidRPr="00A5668E">
        <w:t>регистрации товарных знаков</w:t>
      </w:r>
      <w:r w:rsidR="00980F7B" w:rsidRPr="00A5668E">
        <w:t xml:space="preserve">, </w:t>
      </w:r>
      <w:r w:rsidR="008F6F60" w:rsidRPr="00A5668E">
        <w:t xml:space="preserve">кроме той их части, которая, по </w:t>
      </w:r>
      <w:r w:rsidR="00980F7B" w:rsidRPr="00A5668E">
        <w:t>оцен</w:t>
      </w:r>
      <w:r w:rsidR="008F6F60" w:rsidRPr="00A5668E">
        <w:t xml:space="preserve">кам, составляет авансовые поступления </w:t>
      </w:r>
      <w:r w:rsidR="008F6F60" w:rsidRPr="00A5668E">
        <w:lastRenderedPageBreak/>
        <w:t>Организации</w:t>
      </w:r>
      <w:r w:rsidR="00980F7B" w:rsidRPr="00A5668E">
        <w:t xml:space="preserve">, </w:t>
      </w:r>
      <w:r w:rsidR="00614521" w:rsidRPr="00A5668E">
        <w:t xml:space="preserve">представляют собой средства, собранные </w:t>
      </w:r>
      <w:r w:rsidR="00980F7B" w:rsidRPr="00A5668E">
        <w:t>от имени треть</w:t>
      </w:r>
      <w:r w:rsidR="00614521" w:rsidRPr="00A5668E">
        <w:t xml:space="preserve">их лиц </w:t>
      </w:r>
      <w:r w:rsidR="00980F7B" w:rsidRPr="00A5668E">
        <w:t xml:space="preserve">и </w:t>
      </w:r>
      <w:r w:rsidR="00614521" w:rsidRPr="00A5668E">
        <w:t>считаются средствами с ограничением возможности использования</w:t>
      </w:r>
      <w:r w:rsidR="00701126" w:rsidRPr="00A5668E">
        <w:rPr>
          <w:rFonts w:cs="Arial"/>
          <w:szCs w:val="22"/>
        </w:rPr>
        <w:t xml:space="preserve">. </w:t>
      </w:r>
    </w:p>
    <w:p w:rsidR="00701126" w:rsidRPr="00A5668E" w:rsidRDefault="00701126" w:rsidP="00F566BD">
      <w:pPr>
        <w:pStyle w:val="Style3"/>
        <w:tabs>
          <w:tab w:val="left" w:pos="709"/>
        </w:tabs>
        <w:spacing w:after="0"/>
        <w:rPr>
          <w:rFonts w:cs="Arial"/>
          <w:szCs w:val="22"/>
        </w:rPr>
      </w:pPr>
    </w:p>
    <w:p w:rsidR="00701126" w:rsidRPr="00B72FDB" w:rsidRDefault="00980F7B" w:rsidP="00487A42">
      <w:pPr>
        <w:pStyle w:val="Style3"/>
        <w:numPr>
          <w:ilvl w:val="0"/>
          <w:numId w:val="15"/>
        </w:numPr>
        <w:tabs>
          <w:tab w:val="left" w:pos="709"/>
        </w:tabs>
        <w:spacing w:after="0"/>
        <w:ind w:left="0" w:firstLine="0"/>
        <w:rPr>
          <w:rFonts w:cs="Arial"/>
          <w:szCs w:val="22"/>
        </w:rPr>
      </w:pPr>
      <w:r w:rsidRPr="00A5668E">
        <w:t xml:space="preserve">Организация </w:t>
      </w:r>
      <w:r w:rsidR="00753C35" w:rsidRPr="00A5668E">
        <w:t xml:space="preserve">имеет в своем </w:t>
      </w:r>
      <w:r w:rsidR="00753C35" w:rsidRPr="00A5668E">
        <w:rPr>
          <w:lang w:eastAsia="en-US"/>
        </w:rPr>
        <w:t>распоряжени</w:t>
      </w:r>
      <w:r w:rsidR="00753C35" w:rsidRPr="00A5668E">
        <w:t>и средства, предназначенные для будущего</w:t>
      </w:r>
      <w:r w:rsidRPr="00A5668E">
        <w:t xml:space="preserve"> финансировани</w:t>
      </w:r>
      <w:r w:rsidR="00753C35" w:rsidRPr="00A5668E">
        <w:t>я</w:t>
      </w:r>
      <w:r w:rsidRPr="00A5668E">
        <w:t xml:space="preserve"> </w:t>
      </w:r>
      <w:r w:rsidR="00753C35" w:rsidRPr="00A5668E">
        <w:t xml:space="preserve">пособий, выплачиваемых </w:t>
      </w:r>
      <w:r w:rsidRPr="00A5668E">
        <w:t>сотрудник</w:t>
      </w:r>
      <w:r w:rsidR="00753C35" w:rsidRPr="00A5668E">
        <w:t>ам после прекращения службы,</w:t>
      </w:r>
      <w:r w:rsidRPr="00A5668E">
        <w:t xml:space="preserve"> включая М</w:t>
      </w:r>
      <w:r w:rsidR="00753C35" w:rsidRPr="00A5668E">
        <w:t>СПС</w:t>
      </w:r>
      <w:r w:rsidRPr="00A5668E">
        <w:t xml:space="preserve">. </w:t>
      </w:r>
      <w:r w:rsidR="00753C35" w:rsidRPr="00A5668E">
        <w:t xml:space="preserve">Эти средства хранятся на </w:t>
      </w:r>
      <w:r w:rsidRPr="00A5668E">
        <w:t>отдельн</w:t>
      </w:r>
      <w:r w:rsidR="00753C35" w:rsidRPr="00A5668E">
        <w:t xml:space="preserve">ых банковских счетах </w:t>
      </w:r>
      <w:r w:rsidRPr="00A5668E">
        <w:t xml:space="preserve">и </w:t>
      </w:r>
      <w:r w:rsidR="00753C35" w:rsidRPr="00A5668E">
        <w:t>считаются средствами с ограничением возможности использования</w:t>
      </w:r>
      <w:r w:rsidRPr="00A5668E">
        <w:t xml:space="preserve">. </w:t>
      </w:r>
      <w:r w:rsidR="00753C35" w:rsidRPr="00A5668E">
        <w:t xml:space="preserve">На </w:t>
      </w:r>
      <w:r w:rsidR="00753C35" w:rsidRPr="00A5668E">
        <w:rPr>
          <w:color w:val="000000"/>
        </w:rPr>
        <w:t>31 декабря 2015 г.</w:t>
      </w:r>
      <w:r w:rsidR="00753C35" w:rsidRPr="00A5668E">
        <w:t xml:space="preserve"> остаток этих средств, хранящихся на </w:t>
      </w:r>
      <w:r w:rsidRPr="00A5668E">
        <w:t>отдельн</w:t>
      </w:r>
      <w:r w:rsidR="00753C35" w:rsidRPr="00A5668E">
        <w:t>ых</w:t>
      </w:r>
      <w:r w:rsidRPr="00A5668E">
        <w:t xml:space="preserve"> банк</w:t>
      </w:r>
      <w:r w:rsidR="00753C35" w:rsidRPr="00A5668E">
        <w:t xml:space="preserve">овских счетах, составлял </w:t>
      </w:r>
      <w:r w:rsidRPr="00A5668E">
        <w:t>88</w:t>
      </w:r>
      <w:r w:rsidR="00753C35" w:rsidRPr="00A5668E">
        <w:t>,</w:t>
      </w:r>
      <w:r w:rsidRPr="00A5668E">
        <w:t>9</w:t>
      </w:r>
      <w:r w:rsidRPr="00A5668E">
        <w:rPr>
          <w:lang w:val="en-US"/>
        </w:rPr>
        <w:t> </w:t>
      </w:r>
      <w:r w:rsidR="00726EB5">
        <w:t>млн</w:t>
      </w:r>
      <w:r w:rsidRPr="00A5668E">
        <w:t xml:space="preserve"> шв. франков. В течение 2015</w:t>
      </w:r>
      <w:r w:rsidR="00753C35" w:rsidRPr="00A5668E">
        <w:rPr>
          <w:lang w:val="en-US"/>
        </w:rPr>
        <w:t> </w:t>
      </w:r>
      <w:r w:rsidR="00753C35" w:rsidRPr="00A5668E">
        <w:t>г.</w:t>
      </w:r>
      <w:r w:rsidRPr="00A5668E">
        <w:t xml:space="preserve"> </w:t>
      </w:r>
      <w:r w:rsidR="00753C35" w:rsidRPr="00A5668E">
        <w:t xml:space="preserve">отчисления в виде процента от сумм оплаты труда, установленных для должностей сотрудников для </w:t>
      </w:r>
      <w:r w:rsidRPr="00A5668E">
        <w:t>финансировани</w:t>
      </w:r>
      <w:r w:rsidR="00753C35" w:rsidRPr="00A5668E">
        <w:t>я</w:t>
      </w:r>
      <w:r w:rsidRPr="00A5668E">
        <w:t xml:space="preserve"> </w:t>
      </w:r>
      <w:r w:rsidR="00753C35" w:rsidRPr="00A5668E">
        <w:t>выплаты пособий</w:t>
      </w:r>
      <w:r w:rsidRPr="00A5668E">
        <w:t xml:space="preserve"> после прекращения службы </w:t>
      </w:r>
      <w:r w:rsidR="00753C35" w:rsidRPr="00A5668E">
        <w:t xml:space="preserve">позволили получить </w:t>
      </w:r>
      <w:r w:rsidRPr="00A5668E">
        <w:t>дополнительн</w:t>
      </w:r>
      <w:r w:rsidR="00753C35" w:rsidRPr="00A5668E">
        <w:t xml:space="preserve">ую сумму в размере </w:t>
      </w:r>
      <w:r w:rsidRPr="00A5668E">
        <w:t>13</w:t>
      </w:r>
      <w:r w:rsidR="00753C35" w:rsidRPr="00A5668E">
        <w:t>,</w:t>
      </w:r>
      <w:r w:rsidRPr="00A5668E">
        <w:t>2</w:t>
      </w:r>
      <w:r w:rsidRPr="00A5668E">
        <w:rPr>
          <w:lang w:val="en-US"/>
        </w:rPr>
        <w:t> </w:t>
      </w:r>
      <w:r w:rsidR="00726EB5">
        <w:t>млн</w:t>
      </w:r>
      <w:r w:rsidRPr="00A5668E">
        <w:t xml:space="preserve"> шв. франков. </w:t>
      </w:r>
      <w:r w:rsidR="00753C35" w:rsidRPr="00A5668E">
        <w:t>Эти</w:t>
      </w:r>
      <w:r w:rsidR="00753C35" w:rsidRPr="00B72FDB">
        <w:t xml:space="preserve"> </w:t>
      </w:r>
      <w:r w:rsidR="00753C35" w:rsidRPr="00A5668E">
        <w:t>средства</w:t>
      </w:r>
      <w:r w:rsidR="00753C35" w:rsidRPr="00B72FDB">
        <w:t xml:space="preserve"> </w:t>
      </w:r>
      <w:r w:rsidR="00753C35" w:rsidRPr="00A5668E">
        <w:t>будут</w:t>
      </w:r>
      <w:r w:rsidR="00753C35" w:rsidRPr="00B72FDB">
        <w:t xml:space="preserve"> </w:t>
      </w:r>
      <w:r w:rsidR="00753C35" w:rsidRPr="00A5668E">
        <w:t>перечислены</w:t>
      </w:r>
      <w:r w:rsidR="00753C35" w:rsidRPr="00B72FDB">
        <w:t xml:space="preserve"> </w:t>
      </w:r>
      <w:r w:rsidR="00753C35" w:rsidRPr="00A5668E">
        <w:t>на</w:t>
      </w:r>
      <w:r w:rsidR="00753C35" w:rsidRPr="00B72FDB">
        <w:t xml:space="preserve"> </w:t>
      </w:r>
      <w:r w:rsidRPr="00A5668E">
        <w:t>отдельн</w:t>
      </w:r>
      <w:r w:rsidR="00753C35" w:rsidRPr="00A5668E">
        <w:t>ые</w:t>
      </w:r>
      <w:r w:rsidRPr="00B72FDB">
        <w:t xml:space="preserve"> </w:t>
      </w:r>
      <w:r w:rsidRPr="00A5668E">
        <w:t>банк</w:t>
      </w:r>
      <w:r w:rsidR="00753C35" w:rsidRPr="00A5668E">
        <w:t>овские</w:t>
      </w:r>
      <w:r w:rsidR="00753C35" w:rsidRPr="00B72FDB">
        <w:t xml:space="preserve"> </w:t>
      </w:r>
      <w:r w:rsidR="00753C35" w:rsidRPr="00A5668E">
        <w:t>счета</w:t>
      </w:r>
      <w:r w:rsidR="00753C35" w:rsidRPr="00B72FDB">
        <w:t xml:space="preserve"> </w:t>
      </w:r>
      <w:r w:rsidR="00753C35" w:rsidRPr="00A5668E">
        <w:t>в</w:t>
      </w:r>
      <w:r w:rsidR="00753C35" w:rsidRPr="00B72FDB">
        <w:t xml:space="preserve"> </w:t>
      </w:r>
      <w:r w:rsidRPr="00B72FDB">
        <w:t>2016</w:t>
      </w:r>
      <w:r w:rsidR="00753C35" w:rsidRPr="00B72FDB">
        <w:t xml:space="preserve"> </w:t>
      </w:r>
      <w:r w:rsidR="00753C35" w:rsidRPr="00A5668E">
        <w:t>г</w:t>
      </w:r>
      <w:r w:rsidRPr="00B72FDB">
        <w:t xml:space="preserve">. </w:t>
      </w:r>
    </w:p>
    <w:p w:rsidR="00701126" w:rsidRPr="00B72FDB" w:rsidRDefault="00701126" w:rsidP="00F566BD">
      <w:pPr>
        <w:pStyle w:val="Style3"/>
        <w:tabs>
          <w:tab w:val="left" w:pos="709"/>
        </w:tabs>
        <w:spacing w:after="0"/>
        <w:rPr>
          <w:rFonts w:cs="Arial"/>
          <w:szCs w:val="22"/>
        </w:rPr>
      </w:pPr>
    </w:p>
    <w:p w:rsidR="00701126" w:rsidRPr="00B72FDB" w:rsidRDefault="00635DD2" w:rsidP="00487A42">
      <w:pPr>
        <w:pStyle w:val="ListParagraph1"/>
        <w:numPr>
          <w:ilvl w:val="0"/>
          <w:numId w:val="15"/>
        </w:numPr>
        <w:tabs>
          <w:tab w:val="left" w:pos="709"/>
        </w:tabs>
        <w:ind w:left="0" w:firstLine="0"/>
        <w:jc w:val="both"/>
        <w:rPr>
          <w:rFonts w:ascii="Arial" w:hAnsi="Arial" w:cs="Arial"/>
          <w:sz w:val="22"/>
          <w:szCs w:val="22"/>
          <w:lang w:val="ru-RU"/>
        </w:rPr>
      </w:pPr>
      <w:r w:rsidRPr="00B72FDB">
        <w:rPr>
          <w:rFonts w:ascii="Arial" w:hAnsi="Arial" w:cs="Arial"/>
          <w:sz w:val="22"/>
          <w:szCs w:val="22"/>
          <w:lang w:val="ru-RU"/>
        </w:rPr>
        <w:t>Средства на специальных</w:t>
      </w:r>
      <w:r w:rsidR="00980F7B" w:rsidRPr="00B72FDB">
        <w:rPr>
          <w:rFonts w:ascii="Arial" w:hAnsi="Arial" w:cs="Arial"/>
          <w:sz w:val="22"/>
          <w:szCs w:val="22"/>
          <w:lang w:val="ru-RU"/>
        </w:rPr>
        <w:t xml:space="preserve"> счета</w:t>
      </w:r>
      <w:r w:rsidRPr="00B72FDB">
        <w:rPr>
          <w:rFonts w:ascii="Arial" w:hAnsi="Arial" w:cs="Arial"/>
          <w:sz w:val="22"/>
          <w:szCs w:val="22"/>
          <w:lang w:val="ru-RU"/>
        </w:rPr>
        <w:t xml:space="preserve">х, хранящиеся </w:t>
      </w:r>
      <w:r w:rsidR="00980F7B" w:rsidRPr="00B72FDB">
        <w:rPr>
          <w:rFonts w:ascii="Arial" w:hAnsi="Arial" w:cs="Arial"/>
          <w:sz w:val="22"/>
          <w:szCs w:val="22"/>
          <w:lang w:val="ru-RU"/>
        </w:rPr>
        <w:t xml:space="preserve">от имени </w:t>
      </w:r>
      <w:r w:rsidRPr="00B72FDB">
        <w:rPr>
          <w:rFonts w:ascii="Arial" w:hAnsi="Arial" w:cs="Arial"/>
          <w:sz w:val="22"/>
          <w:szCs w:val="22"/>
          <w:lang w:val="ru-RU"/>
        </w:rPr>
        <w:t xml:space="preserve">доноров </w:t>
      </w:r>
      <w:r w:rsidR="00980F7B" w:rsidRPr="00B72FDB">
        <w:rPr>
          <w:rFonts w:ascii="Arial" w:hAnsi="Arial" w:cs="Arial"/>
          <w:sz w:val="22"/>
          <w:szCs w:val="22"/>
          <w:lang w:val="ru-RU"/>
        </w:rPr>
        <w:t>добровольн</w:t>
      </w:r>
      <w:r w:rsidRPr="00B72FDB">
        <w:rPr>
          <w:rFonts w:ascii="Arial" w:hAnsi="Arial" w:cs="Arial"/>
          <w:sz w:val="22"/>
          <w:szCs w:val="22"/>
          <w:lang w:val="ru-RU"/>
        </w:rPr>
        <w:t>ых</w:t>
      </w:r>
      <w:r w:rsidR="00980F7B" w:rsidRPr="00B72FDB">
        <w:rPr>
          <w:rFonts w:ascii="Arial" w:hAnsi="Arial" w:cs="Arial"/>
          <w:sz w:val="22"/>
          <w:szCs w:val="22"/>
          <w:lang w:val="ru-RU"/>
        </w:rPr>
        <w:t xml:space="preserve"> взнос</w:t>
      </w:r>
      <w:r w:rsidRPr="00B72FDB">
        <w:rPr>
          <w:rFonts w:ascii="Arial" w:hAnsi="Arial" w:cs="Arial"/>
          <w:sz w:val="22"/>
          <w:szCs w:val="22"/>
          <w:lang w:val="ru-RU"/>
        </w:rPr>
        <w:t>ов, считаются средствами</w:t>
      </w:r>
      <w:r w:rsidR="00980F7B" w:rsidRPr="00B72FDB">
        <w:rPr>
          <w:rFonts w:ascii="Arial" w:hAnsi="Arial" w:cs="Arial"/>
          <w:sz w:val="22"/>
          <w:szCs w:val="22"/>
          <w:lang w:val="ru-RU"/>
        </w:rPr>
        <w:t xml:space="preserve"> </w:t>
      </w:r>
      <w:r w:rsidRPr="00B72FDB">
        <w:rPr>
          <w:rFonts w:ascii="Arial" w:hAnsi="Arial" w:cs="Arial"/>
          <w:sz w:val="22"/>
          <w:szCs w:val="22"/>
          <w:lang w:val="ru-RU"/>
        </w:rPr>
        <w:t xml:space="preserve">с ограничением возможности использования </w:t>
      </w:r>
      <w:r w:rsidR="00980F7B" w:rsidRPr="00B72FDB">
        <w:rPr>
          <w:rFonts w:ascii="Arial" w:hAnsi="Arial" w:cs="Arial"/>
          <w:sz w:val="22"/>
          <w:szCs w:val="22"/>
          <w:lang w:val="ru-RU"/>
        </w:rPr>
        <w:t xml:space="preserve">и </w:t>
      </w:r>
      <w:r w:rsidRPr="00B72FDB">
        <w:rPr>
          <w:rFonts w:ascii="Arial" w:hAnsi="Arial" w:cs="Arial"/>
          <w:sz w:val="22"/>
          <w:szCs w:val="22"/>
          <w:lang w:val="ru-RU"/>
        </w:rPr>
        <w:t>депонир</w:t>
      </w:r>
      <w:r w:rsidR="000F7B91">
        <w:rPr>
          <w:rFonts w:ascii="Arial" w:hAnsi="Arial" w:cs="Arial"/>
          <w:sz w:val="22"/>
          <w:szCs w:val="22"/>
          <w:lang w:val="ru-RU"/>
        </w:rPr>
        <w:t xml:space="preserve">уются </w:t>
      </w:r>
      <w:r w:rsidRPr="00B72FDB">
        <w:rPr>
          <w:rFonts w:ascii="Arial" w:hAnsi="Arial" w:cs="Arial"/>
          <w:sz w:val="22"/>
          <w:szCs w:val="22"/>
          <w:lang w:val="ru-RU"/>
        </w:rPr>
        <w:t>в валюте, в которой</w:t>
      </w:r>
      <w:r w:rsidR="00980F7B" w:rsidRPr="00B72FDB">
        <w:rPr>
          <w:rFonts w:ascii="Arial" w:hAnsi="Arial" w:cs="Arial"/>
          <w:sz w:val="22"/>
          <w:szCs w:val="22"/>
          <w:lang w:val="ru-RU"/>
        </w:rPr>
        <w:t xml:space="preserve"> </w:t>
      </w:r>
      <w:r w:rsidRPr="00B72FDB">
        <w:rPr>
          <w:rFonts w:ascii="Arial" w:hAnsi="Arial" w:cs="Arial"/>
          <w:sz w:val="22"/>
          <w:szCs w:val="22"/>
          <w:lang w:val="ru-RU"/>
        </w:rPr>
        <w:t>по соглашениям с донорами будут учитываться затраты</w:t>
      </w:r>
      <w:r w:rsidR="00980F7B" w:rsidRPr="00B72FDB">
        <w:rPr>
          <w:rFonts w:ascii="Arial" w:hAnsi="Arial" w:cs="Arial"/>
          <w:sz w:val="22"/>
          <w:szCs w:val="22"/>
          <w:lang w:val="ru-RU"/>
        </w:rPr>
        <w:t xml:space="preserve">. </w:t>
      </w:r>
      <w:bookmarkStart w:id="23" w:name="_Toc441218492"/>
    </w:p>
    <w:p w:rsidR="00701126" w:rsidRPr="00A5668E" w:rsidRDefault="00716897" w:rsidP="004C08E2">
      <w:pPr>
        <w:pStyle w:val="Heading3"/>
        <w:rPr>
          <w:lang w:val="ru-RU"/>
        </w:rPr>
      </w:pPr>
      <w:bookmarkStart w:id="24" w:name="_Toc455733223"/>
      <w:r>
        <w:rPr>
          <w:lang w:val="ru-RU"/>
        </w:rPr>
        <w:br w:type="page"/>
      </w:r>
      <w:r w:rsidR="0035210D" w:rsidRPr="00A5668E">
        <w:rPr>
          <w:lang w:val="ru-RU"/>
        </w:rPr>
        <w:lastRenderedPageBreak/>
        <w:t>Примечание</w:t>
      </w:r>
      <w:r w:rsidR="00701126" w:rsidRPr="00A5668E">
        <w:rPr>
          <w:lang w:val="ru-RU"/>
        </w:rPr>
        <w:t xml:space="preserve"> 4:  </w:t>
      </w:r>
      <w:r w:rsidR="0035210D" w:rsidRPr="00A5668E">
        <w:rPr>
          <w:lang w:val="ru-RU"/>
        </w:rPr>
        <w:t>Дебиторская задолженность, авансы и предоплата</w:t>
      </w:r>
      <w:bookmarkEnd w:id="23"/>
      <w:bookmarkEnd w:id="24"/>
    </w:p>
    <w:p w:rsidR="00701126" w:rsidRPr="00A5668E" w:rsidRDefault="00701126" w:rsidP="00274C9E">
      <w:pPr>
        <w:rPr>
          <w:lang w:val="ru-RU"/>
        </w:rPr>
      </w:pPr>
    </w:p>
    <w:p w:rsidR="00701126" w:rsidRDefault="00C56F4A" w:rsidP="00274C9E">
      <w:pPr>
        <w:rPr>
          <w:lang w:val="ru-RU"/>
        </w:rPr>
      </w:pPr>
      <w:r>
        <w:rPr>
          <w:noProof/>
          <w:lang w:eastAsia="en-US"/>
        </w:rPr>
        <w:drawing>
          <wp:inline distT="0" distB="0" distL="0" distR="0" wp14:anchorId="00EA805D" wp14:editId="3F4B27C2">
            <wp:extent cx="5940425" cy="6648455"/>
            <wp:effectExtent l="0" t="0" r="3175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4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F4A" w:rsidRPr="00C56F4A" w:rsidRDefault="00C56F4A" w:rsidP="00274C9E">
      <w:pPr>
        <w:rPr>
          <w:lang w:val="ru-RU"/>
        </w:rPr>
      </w:pPr>
    </w:p>
    <w:p w:rsidR="00701126" w:rsidRPr="00A5668E" w:rsidRDefault="007E49E2" w:rsidP="00487A42">
      <w:pPr>
        <w:pStyle w:val="Style3"/>
        <w:numPr>
          <w:ilvl w:val="0"/>
          <w:numId w:val="16"/>
        </w:numPr>
        <w:tabs>
          <w:tab w:val="left" w:pos="709"/>
        </w:tabs>
        <w:spacing w:after="0"/>
        <w:ind w:left="0" w:firstLine="0"/>
        <w:rPr>
          <w:rFonts w:cs="Arial"/>
          <w:szCs w:val="22"/>
        </w:rPr>
      </w:pPr>
      <w:r w:rsidRPr="00A5668E">
        <w:t xml:space="preserve">Начисленные взносы представляют собой несобранные доходы, относящиеся к системе унитарных взносов ВОИС, утвержденной Ассамблеями государств-членов и Союзов, административные функции которых выполняет ВОИС. При принятии бюджета на двухлетний финансовый период Ассамблеи также устанавливают значение единицы взносов в швейцарских франках.  </w:t>
      </w:r>
      <w:r w:rsidR="00C73EBD" w:rsidRPr="00A5668E">
        <w:t>Каждый из классов</w:t>
      </w:r>
      <w:r w:rsidRPr="00A5668E">
        <w:t xml:space="preserve"> взносов </w:t>
      </w:r>
      <w:r w:rsidR="00C73EBD" w:rsidRPr="00A5668E">
        <w:t>должен обеспечивать внесение определенного числа единиц взносов</w:t>
      </w:r>
      <w:r w:rsidRPr="00A5668E">
        <w:t xml:space="preserve">.  Государства-члены свободны в выборе класса, </w:t>
      </w:r>
      <w:r w:rsidR="00C73EBD" w:rsidRPr="00A5668E">
        <w:t xml:space="preserve">определяющего порядок </w:t>
      </w:r>
      <w:r w:rsidRPr="00A5668E">
        <w:t>вн</w:t>
      </w:r>
      <w:r w:rsidR="00C73EBD" w:rsidRPr="00A5668E">
        <w:t xml:space="preserve">есения ими своих взносов; </w:t>
      </w:r>
      <w:r w:rsidRPr="00A5668E">
        <w:t>исключение</w:t>
      </w:r>
      <w:r w:rsidR="00C73EBD" w:rsidRPr="00A5668E">
        <w:t xml:space="preserve"> составляют</w:t>
      </w:r>
      <w:r w:rsidRPr="00A5668E">
        <w:t xml:space="preserve"> </w:t>
      </w:r>
      <w:r w:rsidR="00C73EBD" w:rsidRPr="00A5668E">
        <w:t>некоторые</w:t>
      </w:r>
      <w:r w:rsidRPr="00A5668E">
        <w:t xml:space="preserve"> </w:t>
      </w:r>
      <w:r w:rsidR="00C73EBD" w:rsidRPr="00A5668E">
        <w:t>развивающиеся</w:t>
      </w:r>
      <w:r w:rsidRPr="00A5668E">
        <w:t xml:space="preserve"> стран</w:t>
      </w:r>
      <w:r w:rsidR="00C73EBD" w:rsidRPr="00A5668E">
        <w:t>ы</w:t>
      </w:r>
      <w:r w:rsidRPr="00A5668E">
        <w:t xml:space="preserve">, которые автоматически относятся к одному из трех специальных классов. </w:t>
      </w:r>
    </w:p>
    <w:p w:rsidR="00701126" w:rsidRPr="00A5668E" w:rsidRDefault="00701126" w:rsidP="00F566BD">
      <w:pPr>
        <w:pStyle w:val="Style3"/>
        <w:tabs>
          <w:tab w:val="left" w:pos="709"/>
        </w:tabs>
        <w:spacing w:after="0"/>
        <w:rPr>
          <w:rFonts w:cs="Arial"/>
          <w:szCs w:val="22"/>
        </w:rPr>
      </w:pPr>
    </w:p>
    <w:p w:rsidR="00701126" w:rsidRPr="003C670E" w:rsidRDefault="00085C80" w:rsidP="00487A42">
      <w:pPr>
        <w:pStyle w:val="Style3"/>
        <w:numPr>
          <w:ilvl w:val="0"/>
          <w:numId w:val="16"/>
        </w:numPr>
        <w:tabs>
          <w:tab w:val="left" w:pos="709"/>
        </w:tabs>
        <w:spacing w:after="0"/>
        <w:ind w:left="0" w:firstLine="0"/>
        <w:rPr>
          <w:rFonts w:cs="Arial"/>
          <w:szCs w:val="22"/>
        </w:rPr>
      </w:pPr>
      <w:r w:rsidRPr="00A5668E">
        <w:lastRenderedPageBreak/>
        <w:t xml:space="preserve">Организация создала </w:t>
      </w:r>
      <w:r w:rsidR="002617BE" w:rsidRPr="00A5668E">
        <w:t xml:space="preserve">резерв, соответствующий суммам </w:t>
      </w:r>
      <w:r w:rsidR="007E49E2" w:rsidRPr="00A5668E">
        <w:t>как дебиторской задолженности по уплате начисленных взносов, так и задолже</w:t>
      </w:r>
      <w:r w:rsidR="002617BE" w:rsidRPr="00A5668E">
        <w:t xml:space="preserve">нности по уплате взносов в фонд оборотных средств </w:t>
      </w:r>
      <w:r w:rsidR="000F7B91" w:rsidRPr="00A5668E">
        <w:t>с</w:t>
      </w:r>
      <w:r w:rsidR="002617BE" w:rsidRPr="00A5668E">
        <w:t>оюзами</w:t>
      </w:r>
      <w:r w:rsidR="007E49E2" w:rsidRPr="00A5668E">
        <w:t xml:space="preserve"> </w:t>
      </w:r>
      <w:r w:rsidR="002617BE" w:rsidRPr="00A5668E">
        <w:t>за периоды, предшествовавшие</w:t>
      </w:r>
      <w:r w:rsidR="007E49E2" w:rsidRPr="00A5668E">
        <w:t xml:space="preserve"> введению </w:t>
      </w:r>
      <w:r w:rsidR="002617BE" w:rsidRPr="00A5668E">
        <w:t xml:space="preserve">в 1994 г. </w:t>
      </w:r>
      <w:r w:rsidR="007E49E2" w:rsidRPr="00A5668E">
        <w:t>унитарной системы взносов</w:t>
      </w:r>
      <w:r w:rsidR="002617BE" w:rsidRPr="00A5668E">
        <w:t>. Этот резерв</w:t>
      </w:r>
      <w:r w:rsidR="007E49E2" w:rsidRPr="00A5668E">
        <w:t xml:space="preserve"> покрыва</w:t>
      </w:r>
      <w:r w:rsidR="002617BE" w:rsidRPr="00A5668E">
        <w:t>е</w:t>
      </w:r>
      <w:r w:rsidR="007E49E2" w:rsidRPr="00A5668E">
        <w:t xml:space="preserve">т суммы, подлежащие уплате государствами-членами, которые потеряли право голоса в соответствии с пунктом 5 статьи 11 Конвенции ВОИС, а также взносы наименее развитых стран, которые </w:t>
      </w:r>
      <w:r w:rsidR="002617BE" w:rsidRPr="00A5668E">
        <w:t xml:space="preserve">были </w:t>
      </w:r>
      <w:r w:rsidR="007E49E2" w:rsidRPr="00A5668E">
        <w:t xml:space="preserve">заморожены решением Ассамблей.  </w:t>
      </w:r>
      <w:r w:rsidR="002617BE" w:rsidRPr="00A5668E">
        <w:t>Н</w:t>
      </w:r>
      <w:r w:rsidR="007E49E2" w:rsidRPr="00A5668E">
        <w:t>а 31</w:t>
      </w:r>
      <w:r w:rsidR="007E49E2" w:rsidRPr="00A5668E">
        <w:rPr>
          <w:lang w:val="en-US"/>
        </w:rPr>
        <w:t> </w:t>
      </w:r>
      <w:r w:rsidR="007E49E2" w:rsidRPr="00A5668E">
        <w:t>декабря 201</w:t>
      </w:r>
      <w:r w:rsidR="002617BE" w:rsidRPr="00A5668E">
        <w:t>5</w:t>
      </w:r>
      <w:r w:rsidR="007E49E2" w:rsidRPr="00A5668E">
        <w:rPr>
          <w:lang w:val="en-US"/>
        </w:rPr>
        <w:t> </w:t>
      </w:r>
      <w:r w:rsidR="007E49E2" w:rsidRPr="00A5668E">
        <w:t xml:space="preserve">г. </w:t>
      </w:r>
      <w:r w:rsidR="002617BE" w:rsidRPr="00A5668E">
        <w:t xml:space="preserve">сумма резерва </w:t>
      </w:r>
      <w:r w:rsidR="007E49E2" w:rsidRPr="00A5668E">
        <w:t>сос</w:t>
      </w:r>
      <w:r w:rsidR="002617BE" w:rsidRPr="00A5668E">
        <w:t>тавляла</w:t>
      </w:r>
      <w:r w:rsidR="007E49E2" w:rsidRPr="00A5668E">
        <w:t xml:space="preserve"> 6,</w:t>
      </w:r>
      <w:r w:rsidR="002617BE" w:rsidRPr="00A5668E">
        <w:t>3</w:t>
      </w:r>
      <w:r w:rsidR="007E49E2" w:rsidRPr="00A5668E">
        <w:rPr>
          <w:lang w:val="en-US"/>
        </w:rPr>
        <w:t> </w:t>
      </w:r>
      <w:r w:rsidR="00726EB5">
        <w:t>млн</w:t>
      </w:r>
      <w:r w:rsidR="003C670E">
        <w:t> шв. франков</w:t>
      </w:r>
      <w:r w:rsidR="007E49E2" w:rsidRPr="00A5668E">
        <w:t xml:space="preserve"> (</w:t>
      </w:r>
      <w:r w:rsidR="002617BE" w:rsidRPr="00A5668E">
        <w:t xml:space="preserve">для сравнения, </w:t>
      </w:r>
      <w:r w:rsidR="007E49E2" w:rsidRPr="00A5668E">
        <w:t>на 31</w:t>
      </w:r>
      <w:r w:rsidR="007E49E2" w:rsidRPr="00A5668E">
        <w:rPr>
          <w:lang w:val="en-US"/>
        </w:rPr>
        <w:t> </w:t>
      </w:r>
      <w:r w:rsidR="007E49E2" w:rsidRPr="00A5668E">
        <w:t>декабря 201</w:t>
      </w:r>
      <w:r w:rsidR="002617BE" w:rsidRPr="00A5668E">
        <w:t>4</w:t>
      </w:r>
      <w:r w:rsidR="007E49E2" w:rsidRPr="00A5668E">
        <w:rPr>
          <w:lang w:val="en-US"/>
        </w:rPr>
        <w:t> </w:t>
      </w:r>
      <w:r w:rsidR="007E49E2" w:rsidRPr="00A5668E">
        <w:t>г.</w:t>
      </w:r>
      <w:r w:rsidR="002617BE" w:rsidRPr="00A5668E">
        <w:t xml:space="preserve"> она составляла 7,8</w:t>
      </w:r>
      <w:r w:rsidR="002617BE" w:rsidRPr="00A5668E">
        <w:rPr>
          <w:lang w:val="en-US"/>
        </w:rPr>
        <w:t> </w:t>
      </w:r>
      <w:r w:rsidR="00726EB5">
        <w:t>млн</w:t>
      </w:r>
      <w:r w:rsidR="003C670E">
        <w:t> шв. франков</w:t>
      </w:r>
      <w:r w:rsidR="007E49E2" w:rsidRPr="00A5668E">
        <w:t xml:space="preserve">). </w:t>
      </w:r>
      <w:r w:rsidR="00701126" w:rsidRPr="00A5668E">
        <w:rPr>
          <w:rFonts w:cs="Arial"/>
          <w:szCs w:val="22"/>
        </w:rPr>
        <w:t xml:space="preserve"> </w:t>
      </w:r>
    </w:p>
    <w:p w:rsidR="00701126" w:rsidRPr="003C670E" w:rsidRDefault="00701126" w:rsidP="00F566BD">
      <w:pPr>
        <w:pStyle w:val="Style3"/>
        <w:tabs>
          <w:tab w:val="left" w:pos="709"/>
        </w:tabs>
        <w:spacing w:after="0"/>
        <w:rPr>
          <w:rFonts w:cs="Arial"/>
          <w:szCs w:val="22"/>
        </w:rPr>
      </w:pPr>
    </w:p>
    <w:p w:rsidR="00701126" w:rsidRPr="00A5668E" w:rsidRDefault="002617BE" w:rsidP="00487A42">
      <w:pPr>
        <w:pStyle w:val="Style3"/>
        <w:numPr>
          <w:ilvl w:val="0"/>
          <w:numId w:val="16"/>
        </w:numPr>
        <w:tabs>
          <w:tab w:val="left" w:pos="709"/>
        </w:tabs>
        <w:spacing w:after="0"/>
        <w:ind w:left="0" w:firstLine="0"/>
        <w:rPr>
          <w:rFonts w:cs="Arial"/>
          <w:szCs w:val="22"/>
        </w:rPr>
      </w:pPr>
      <w:r w:rsidRPr="00A5668E">
        <w:t>Статья «</w:t>
      </w:r>
      <w:r w:rsidR="007E49E2" w:rsidRPr="00A5668E">
        <w:t xml:space="preserve">Задолженность </w:t>
      </w:r>
      <w:r w:rsidRPr="00A5668E">
        <w:t>в рамках</w:t>
      </w:r>
      <w:r w:rsidR="007E49E2" w:rsidRPr="00A5668E">
        <w:t xml:space="preserve"> РСТ</w:t>
      </w:r>
      <w:r w:rsidRPr="00A5668E">
        <w:t>»</w:t>
      </w:r>
      <w:r w:rsidR="007E49E2" w:rsidRPr="00A5668E">
        <w:t xml:space="preserve"> </w:t>
      </w:r>
      <w:r w:rsidR="0002759A" w:rsidRPr="00A5668E">
        <w:t>соответствует суммам неуплаченных</w:t>
      </w:r>
      <w:r w:rsidR="007E49E2" w:rsidRPr="00A5668E">
        <w:t xml:space="preserve"> </w:t>
      </w:r>
      <w:r w:rsidR="0002759A" w:rsidRPr="00A5668E">
        <w:t>пошлин</w:t>
      </w:r>
      <w:r w:rsidR="007E49E2" w:rsidRPr="00A5668E">
        <w:t xml:space="preserve"> за </w:t>
      </w:r>
      <w:r w:rsidR="0002759A" w:rsidRPr="00A5668E">
        <w:t>международные заявки,</w:t>
      </w:r>
      <w:r w:rsidR="007E49E2" w:rsidRPr="00A5668E">
        <w:t xml:space="preserve"> </w:t>
      </w:r>
      <w:r w:rsidR="0002759A" w:rsidRPr="00A5668E">
        <w:t xml:space="preserve">поданные в рамках системы PCT </w:t>
      </w:r>
      <w:r w:rsidR="007E49E2" w:rsidRPr="00A5668E">
        <w:t xml:space="preserve">до отчетной даты.  Она включает оценочные данные о тех международных патентных заявках, которые </w:t>
      </w:r>
      <w:r w:rsidR="0002759A" w:rsidRPr="00A5668E">
        <w:t xml:space="preserve">были </w:t>
      </w:r>
      <w:r w:rsidR="007E49E2" w:rsidRPr="00A5668E">
        <w:t xml:space="preserve">получены национальными получающими ведомствами до отчетной даты, но не </w:t>
      </w:r>
      <w:r w:rsidR="0002759A" w:rsidRPr="00A5668E">
        <w:t xml:space="preserve">пересланы </w:t>
      </w:r>
      <w:r w:rsidR="007E49E2" w:rsidRPr="00A5668E">
        <w:t xml:space="preserve">в Международное бюро РСТ Организации на отчетную дату. </w:t>
      </w:r>
    </w:p>
    <w:p w:rsidR="00701126" w:rsidRPr="00A5668E" w:rsidRDefault="00701126" w:rsidP="00F566BD">
      <w:pPr>
        <w:pStyle w:val="Style3"/>
        <w:tabs>
          <w:tab w:val="left" w:pos="709"/>
        </w:tabs>
        <w:spacing w:after="0"/>
        <w:rPr>
          <w:rFonts w:cs="Arial"/>
          <w:szCs w:val="22"/>
        </w:rPr>
      </w:pPr>
    </w:p>
    <w:p w:rsidR="00701126" w:rsidRPr="00A5668E" w:rsidRDefault="007E49E2" w:rsidP="00487A42">
      <w:pPr>
        <w:pStyle w:val="Style3"/>
        <w:numPr>
          <w:ilvl w:val="0"/>
          <w:numId w:val="16"/>
        </w:numPr>
        <w:tabs>
          <w:tab w:val="left" w:pos="709"/>
        </w:tabs>
        <w:spacing w:after="0"/>
        <w:ind w:left="0" w:firstLine="0"/>
        <w:rPr>
          <w:rFonts w:cs="Arial"/>
          <w:szCs w:val="22"/>
        </w:rPr>
      </w:pPr>
      <w:r w:rsidRPr="00A5668E">
        <w:t xml:space="preserve">Международные сотрудники, за исключением </w:t>
      </w:r>
      <w:r w:rsidR="0002759A" w:rsidRPr="00A5668E">
        <w:t>проживающих в своих странах</w:t>
      </w:r>
      <w:r w:rsidRPr="00A5668E">
        <w:t xml:space="preserve">, имеют право на получение </w:t>
      </w:r>
      <w:r w:rsidR="000F7B91">
        <w:t>субсидии, покрывающей</w:t>
      </w:r>
      <w:r w:rsidRPr="00A5668E">
        <w:t xml:space="preserve"> 75% расходов, связанных с образованием детей-иждивенцев, вплоть до четвертого года обучения в </w:t>
      </w:r>
      <w:r w:rsidR="0002759A" w:rsidRPr="00A5668E">
        <w:t>учебных заведениях после окончания средней школы</w:t>
      </w:r>
      <w:r w:rsidRPr="00A5668E">
        <w:t xml:space="preserve">, но не </w:t>
      </w:r>
      <w:r w:rsidR="00A91DEA" w:rsidRPr="00A5668E">
        <w:t xml:space="preserve">позднее </w:t>
      </w:r>
      <w:r w:rsidRPr="00A5668E">
        <w:t xml:space="preserve">окончания учебного года, в котором иждивенец достигает возраста 25 лет.  </w:t>
      </w:r>
      <w:r w:rsidR="0002759A" w:rsidRPr="00A5668E">
        <w:t xml:space="preserve">Максимальный размер </w:t>
      </w:r>
      <w:r w:rsidR="000F7B91">
        <w:t>субсидии</w:t>
      </w:r>
      <w:r w:rsidR="0002759A" w:rsidRPr="00A5668E">
        <w:t xml:space="preserve"> установлен для каждой страны</w:t>
      </w:r>
      <w:r w:rsidRPr="00A5668E">
        <w:t xml:space="preserve">.  Международные сотрудники имеют право на получение аванса, равного сметной сумме </w:t>
      </w:r>
      <w:r w:rsidR="000F7B91">
        <w:t>субсидии</w:t>
      </w:r>
      <w:r w:rsidRPr="00A5668E">
        <w:t xml:space="preserve"> на образование для каждого ребенка</w:t>
      </w:r>
      <w:r w:rsidR="0002759A" w:rsidRPr="00A5668E">
        <w:t>, в начале учебного года</w:t>
      </w:r>
      <w:r w:rsidRPr="00A5668E">
        <w:t xml:space="preserve">.  </w:t>
      </w:r>
      <w:r w:rsidR="0002759A" w:rsidRPr="00A5668E">
        <w:t>Статья «</w:t>
      </w:r>
      <w:r w:rsidRPr="00A5668E">
        <w:t xml:space="preserve">Авансовые выплаты сотрудникам в счет </w:t>
      </w:r>
      <w:r w:rsidR="000F7B91">
        <w:t>субсидии</w:t>
      </w:r>
      <w:r w:rsidRPr="00A5668E">
        <w:t xml:space="preserve"> на образование</w:t>
      </w:r>
      <w:r w:rsidR="0002759A" w:rsidRPr="00A5668E">
        <w:t>»</w:t>
      </w:r>
      <w:r w:rsidRPr="00A5668E">
        <w:t xml:space="preserve"> </w:t>
      </w:r>
      <w:r w:rsidR="0002759A" w:rsidRPr="00A5668E">
        <w:t xml:space="preserve">представляет общую сумму </w:t>
      </w:r>
      <w:r w:rsidR="00A91DEA" w:rsidRPr="00A5668E">
        <w:t xml:space="preserve">авансов в счет этих </w:t>
      </w:r>
      <w:r w:rsidR="000F7B91">
        <w:t>субсидий</w:t>
      </w:r>
      <w:r w:rsidR="00A91DEA" w:rsidRPr="00A5668E">
        <w:t>,</w:t>
      </w:r>
      <w:r w:rsidRPr="00A5668E">
        <w:t xml:space="preserve"> </w:t>
      </w:r>
      <w:r w:rsidR="00A91DEA" w:rsidRPr="00A5668E">
        <w:t xml:space="preserve">выплаченных за </w:t>
      </w:r>
      <w:r w:rsidRPr="00A5668E">
        <w:t>201</w:t>
      </w:r>
      <w:r w:rsidR="00A91DEA" w:rsidRPr="00A5668E">
        <w:t>5-2016</w:t>
      </w:r>
      <w:r w:rsidRPr="00A5668E">
        <w:t xml:space="preserve"> учебный год. </w:t>
      </w:r>
    </w:p>
    <w:p w:rsidR="00701126" w:rsidRPr="00A5668E" w:rsidRDefault="00701126" w:rsidP="00F566BD">
      <w:pPr>
        <w:pStyle w:val="Style3"/>
        <w:tabs>
          <w:tab w:val="left" w:pos="709"/>
        </w:tabs>
        <w:spacing w:after="0"/>
        <w:rPr>
          <w:rFonts w:cs="Arial"/>
          <w:szCs w:val="22"/>
        </w:rPr>
      </w:pPr>
    </w:p>
    <w:p w:rsidR="00701126" w:rsidRPr="00A5668E" w:rsidRDefault="007E49E2" w:rsidP="00487A42">
      <w:pPr>
        <w:pStyle w:val="ListParagraph1"/>
        <w:numPr>
          <w:ilvl w:val="0"/>
          <w:numId w:val="16"/>
        </w:numPr>
        <w:tabs>
          <w:tab w:val="left" w:pos="709"/>
        </w:tabs>
        <w:ind w:left="0" w:firstLine="0"/>
        <w:jc w:val="both"/>
        <w:rPr>
          <w:rFonts w:ascii="Arial" w:hAnsi="Arial" w:cs="Arial"/>
          <w:sz w:val="22"/>
          <w:szCs w:val="22"/>
          <w:lang w:val="ru-RU"/>
        </w:rPr>
      </w:pPr>
      <w:r w:rsidRPr="00A5668E">
        <w:rPr>
          <w:rFonts w:ascii="Arial" w:hAnsi="Arial"/>
          <w:sz w:val="22"/>
          <w:lang w:val="ru-RU"/>
        </w:rPr>
        <w:t xml:space="preserve">Средства, авансированные </w:t>
      </w:r>
      <w:r w:rsidR="00A91DEA" w:rsidRPr="00A5668E">
        <w:rPr>
          <w:rFonts w:ascii="Arial" w:hAnsi="Arial"/>
          <w:sz w:val="22"/>
          <w:lang w:val="ru-RU"/>
        </w:rPr>
        <w:t>по линии Программы</w:t>
      </w:r>
      <w:r w:rsidRPr="00A5668E">
        <w:rPr>
          <w:rFonts w:ascii="Arial" w:hAnsi="Arial"/>
          <w:sz w:val="22"/>
          <w:lang w:val="ru-RU"/>
        </w:rPr>
        <w:t xml:space="preserve"> развития ООН (ПРООН), используются для осуществления выплат от имени Организации.  Общая сумма дебиторской задолженности, указанная в таблице, включает суммы, фигурирующие в платежных требованиях к ПРООН, подтверждение которых еще не получено или находится в процессе проверки.  </w:t>
      </w:r>
      <w:r w:rsidR="00A91DEA" w:rsidRPr="00A5668E">
        <w:rPr>
          <w:rFonts w:ascii="Arial" w:hAnsi="Arial"/>
          <w:sz w:val="22"/>
          <w:lang w:val="ru-RU"/>
        </w:rPr>
        <w:t>Статья «Возмещаемые</w:t>
      </w:r>
      <w:r w:rsidRPr="00A5668E">
        <w:rPr>
          <w:rFonts w:ascii="Arial" w:hAnsi="Arial"/>
          <w:sz w:val="22"/>
          <w:lang w:val="ru-RU"/>
        </w:rPr>
        <w:t xml:space="preserve"> расходы </w:t>
      </w:r>
      <w:r w:rsidR="00A91DEA" w:rsidRPr="00A5668E">
        <w:rPr>
          <w:rFonts w:ascii="Arial" w:hAnsi="Arial"/>
          <w:sz w:val="22"/>
          <w:lang w:val="ru-RU"/>
        </w:rPr>
        <w:t xml:space="preserve">по линии </w:t>
      </w:r>
      <w:r w:rsidRPr="00A5668E">
        <w:rPr>
          <w:rFonts w:ascii="Arial" w:hAnsi="Arial"/>
          <w:sz w:val="22"/>
          <w:lang w:val="ru-RU"/>
        </w:rPr>
        <w:t>УПОВ</w:t>
      </w:r>
      <w:r w:rsidR="00A91DEA" w:rsidRPr="00A5668E">
        <w:rPr>
          <w:rFonts w:ascii="Arial" w:hAnsi="Arial"/>
          <w:sz w:val="22"/>
          <w:lang w:val="ru-RU"/>
        </w:rPr>
        <w:t>» представляет</w:t>
      </w:r>
      <w:r w:rsidRPr="00A5668E">
        <w:rPr>
          <w:rFonts w:ascii="Arial" w:hAnsi="Arial"/>
          <w:sz w:val="22"/>
          <w:lang w:val="ru-RU"/>
        </w:rPr>
        <w:t xml:space="preserve"> платежи, про</w:t>
      </w:r>
      <w:r w:rsidR="00A91DEA" w:rsidRPr="00A5668E">
        <w:rPr>
          <w:rFonts w:ascii="Arial" w:hAnsi="Arial"/>
          <w:sz w:val="22"/>
          <w:lang w:val="ru-RU"/>
        </w:rPr>
        <w:t>из</w:t>
      </w:r>
      <w:r w:rsidRPr="00A5668E">
        <w:rPr>
          <w:rFonts w:ascii="Arial" w:hAnsi="Arial"/>
          <w:sz w:val="22"/>
          <w:lang w:val="ru-RU"/>
        </w:rPr>
        <w:t xml:space="preserve">веденные Организацией от имени Международного союза по охране новых сортов растений, </w:t>
      </w:r>
      <w:r w:rsidR="00A91DEA" w:rsidRPr="00A5668E">
        <w:rPr>
          <w:rFonts w:ascii="Arial" w:hAnsi="Arial"/>
          <w:sz w:val="22"/>
          <w:lang w:val="ru-RU"/>
        </w:rPr>
        <w:t>по которым</w:t>
      </w:r>
      <w:r w:rsidRPr="00A5668E">
        <w:rPr>
          <w:rFonts w:ascii="Arial" w:hAnsi="Arial"/>
          <w:sz w:val="22"/>
          <w:lang w:val="ru-RU"/>
        </w:rPr>
        <w:t xml:space="preserve"> еще не получено</w:t>
      </w:r>
      <w:r w:rsidR="00A91DEA" w:rsidRPr="00A5668E">
        <w:rPr>
          <w:rFonts w:ascii="Arial" w:hAnsi="Arial"/>
          <w:sz w:val="22"/>
          <w:lang w:val="ru-RU"/>
        </w:rPr>
        <w:t xml:space="preserve"> возмещение</w:t>
      </w:r>
      <w:r w:rsidRPr="00A5668E">
        <w:rPr>
          <w:rFonts w:ascii="Arial" w:hAnsi="Arial"/>
          <w:sz w:val="22"/>
          <w:lang w:val="ru-RU"/>
        </w:rPr>
        <w:t xml:space="preserve">. </w:t>
      </w:r>
    </w:p>
    <w:p w:rsidR="00701126" w:rsidRPr="00A5668E" w:rsidRDefault="00701126" w:rsidP="00F566BD">
      <w:pPr>
        <w:tabs>
          <w:tab w:val="left" w:pos="709"/>
        </w:tabs>
        <w:rPr>
          <w:szCs w:val="22"/>
          <w:lang w:val="ru-RU"/>
        </w:rPr>
      </w:pPr>
    </w:p>
    <w:p w:rsidR="00701126" w:rsidRPr="00B72FDB" w:rsidRDefault="00A91DEA" w:rsidP="00487A42">
      <w:pPr>
        <w:pStyle w:val="ListParagraph1"/>
        <w:numPr>
          <w:ilvl w:val="0"/>
          <w:numId w:val="16"/>
        </w:numPr>
        <w:tabs>
          <w:tab w:val="left" w:pos="709"/>
        </w:tabs>
        <w:ind w:left="0" w:firstLine="0"/>
        <w:jc w:val="both"/>
        <w:rPr>
          <w:rFonts w:ascii="Arial" w:hAnsi="Arial" w:cs="Arial"/>
          <w:sz w:val="22"/>
          <w:szCs w:val="22"/>
          <w:lang w:val="ru-RU"/>
        </w:rPr>
      </w:pPr>
      <w:r w:rsidRPr="00A5668E">
        <w:rPr>
          <w:rFonts w:ascii="Arial" w:hAnsi="Arial"/>
          <w:sz w:val="22"/>
          <w:lang w:val="ru-RU"/>
        </w:rPr>
        <w:t>Статья «Возмещаемые налоги</w:t>
      </w:r>
      <w:r w:rsidR="007E49E2" w:rsidRPr="00A5668E">
        <w:rPr>
          <w:rFonts w:ascii="Arial" w:hAnsi="Arial"/>
          <w:sz w:val="22"/>
          <w:lang w:val="ru-RU"/>
        </w:rPr>
        <w:t xml:space="preserve"> США</w:t>
      </w:r>
      <w:r w:rsidRPr="00A5668E">
        <w:rPr>
          <w:rFonts w:ascii="Arial" w:hAnsi="Arial"/>
          <w:sz w:val="22"/>
          <w:lang w:val="ru-RU"/>
        </w:rPr>
        <w:t>»</w:t>
      </w:r>
      <w:r w:rsidR="007E49E2" w:rsidRPr="00A5668E">
        <w:rPr>
          <w:rFonts w:ascii="Arial" w:hAnsi="Arial"/>
          <w:sz w:val="22"/>
          <w:lang w:val="ru-RU"/>
        </w:rPr>
        <w:t xml:space="preserve"> представляет суммы, </w:t>
      </w:r>
      <w:r w:rsidRPr="00A5668E">
        <w:rPr>
          <w:rFonts w:ascii="Arial" w:hAnsi="Arial"/>
          <w:sz w:val="22"/>
          <w:lang w:val="ru-RU"/>
        </w:rPr>
        <w:t xml:space="preserve">выплаченные </w:t>
      </w:r>
      <w:r w:rsidR="007E49E2" w:rsidRPr="00A5668E">
        <w:rPr>
          <w:rFonts w:ascii="Arial" w:hAnsi="Arial"/>
          <w:sz w:val="22"/>
          <w:lang w:val="ru-RU"/>
        </w:rPr>
        <w:t>аванс</w:t>
      </w:r>
      <w:r w:rsidRPr="00A5668E">
        <w:rPr>
          <w:rFonts w:ascii="Arial" w:hAnsi="Arial"/>
          <w:sz w:val="22"/>
          <w:lang w:val="ru-RU"/>
        </w:rPr>
        <w:t xml:space="preserve">ом государственным органам </w:t>
      </w:r>
      <w:r w:rsidRPr="00A5668E">
        <w:rPr>
          <w:rFonts w:ascii="Arial" w:hAnsi="Arial" w:cs="Arial"/>
          <w:sz w:val="22"/>
          <w:lang w:val="ru-RU"/>
        </w:rPr>
        <w:t>США</w:t>
      </w:r>
      <w:r w:rsidRPr="00A5668E">
        <w:rPr>
          <w:rFonts w:ascii="Arial" w:hAnsi="Arial"/>
          <w:sz w:val="22"/>
          <w:lang w:val="ru-RU"/>
        </w:rPr>
        <w:t xml:space="preserve"> от имени граждан </w:t>
      </w:r>
      <w:r w:rsidRPr="00A5668E">
        <w:rPr>
          <w:rFonts w:ascii="Arial" w:hAnsi="Arial" w:cs="Arial"/>
          <w:sz w:val="22"/>
          <w:lang w:val="ru-RU"/>
        </w:rPr>
        <w:t>США</w:t>
      </w:r>
      <w:r w:rsidRPr="00A5668E">
        <w:rPr>
          <w:rFonts w:ascii="Arial" w:hAnsi="Arial"/>
          <w:sz w:val="22"/>
          <w:lang w:val="ru-RU"/>
        </w:rPr>
        <w:t xml:space="preserve">, работающих в ВОИС </w:t>
      </w:r>
      <w:r w:rsidR="0018214C" w:rsidRPr="00A5668E">
        <w:rPr>
          <w:rFonts w:ascii="Arial" w:hAnsi="Arial"/>
          <w:sz w:val="22"/>
          <w:lang w:val="ru-RU"/>
        </w:rPr>
        <w:t>в счет уплаты</w:t>
      </w:r>
      <w:r w:rsidR="007E49E2" w:rsidRPr="00A5668E">
        <w:rPr>
          <w:rFonts w:ascii="Arial" w:hAnsi="Arial"/>
          <w:sz w:val="22"/>
          <w:lang w:val="ru-RU"/>
        </w:rPr>
        <w:t xml:space="preserve"> ими подоходного налога в Соединенных Штатах Америки.  Согласно соглашениям между Организацией и США, эти суммы подлежат возмещению Организации.  </w:t>
      </w:r>
      <w:r w:rsidR="0018214C" w:rsidRPr="00A5668E">
        <w:rPr>
          <w:rFonts w:ascii="Arial" w:hAnsi="Arial"/>
          <w:sz w:val="22"/>
          <w:lang w:val="ru-RU"/>
        </w:rPr>
        <w:t xml:space="preserve">Возмещаемые налоги США </w:t>
      </w:r>
      <w:r w:rsidR="007E49E2" w:rsidRPr="00A5668E">
        <w:rPr>
          <w:rFonts w:ascii="Arial" w:hAnsi="Arial"/>
          <w:sz w:val="22"/>
          <w:lang w:val="ru-RU"/>
        </w:rPr>
        <w:t xml:space="preserve">оцениваются по амортизированной стоимости, которая рассчитывается исходя из имеющихся данных о таких платежах в прошлом.  </w:t>
      </w:r>
      <w:r w:rsidR="0018214C" w:rsidRPr="00A5668E">
        <w:rPr>
          <w:rFonts w:ascii="Arial" w:hAnsi="Arial"/>
          <w:sz w:val="22"/>
          <w:lang w:val="ru-RU"/>
        </w:rPr>
        <w:t xml:space="preserve">Статья «Возмещаемые налоги </w:t>
      </w:r>
      <w:r w:rsidR="007E49E2" w:rsidRPr="00A5668E">
        <w:rPr>
          <w:rFonts w:ascii="Arial" w:hAnsi="Arial"/>
          <w:sz w:val="22"/>
          <w:lang w:val="ru-RU"/>
        </w:rPr>
        <w:t>Швейцарии</w:t>
      </w:r>
      <w:r w:rsidR="0018214C" w:rsidRPr="00A5668E">
        <w:rPr>
          <w:rFonts w:ascii="Arial" w:hAnsi="Arial"/>
          <w:sz w:val="22"/>
          <w:lang w:val="ru-RU"/>
        </w:rPr>
        <w:t>» включае</w:t>
      </w:r>
      <w:r w:rsidR="007E49E2" w:rsidRPr="00A5668E">
        <w:rPr>
          <w:rFonts w:ascii="Arial" w:hAnsi="Arial"/>
          <w:sz w:val="22"/>
          <w:lang w:val="ru-RU"/>
        </w:rPr>
        <w:t xml:space="preserve">т налог на добавленную стоимость, гербовый сбор и федеральный налог с дивидендов, в отношении которых Организация имеет право на возмещение по условиям соглашения о штаб-квартире с правительством Швейцарии. </w:t>
      </w:r>
    </w:p>
    <w:p w:rsidR="00701126" w:rsidRPr="00A5668E" w:rsidRDefault="0035210D" w:rsidP="004C08E2">
      <w:pPr>
        <w:pStyle w:val="Heading3"/>
      </w:pPr>
      <w:bookmarkStart w:id="25" w:name="_Toc441218493"/>
      <w:bookmarkStart w:id="26" w:name="_Toc455733224"/>
      <w:r w:rsidRPr="00A5668E">
        <w:t>Примечание</w:t>
      </w:r>
      <w:r w:rsidR="00701126" w:rsidRPr="00A5668E">
        <w:t xml:space="preserve"> 5:  </w:t>
      </w:r>
      <w:r w:rsidRPr="00A5668E">
        <w:t>Товарно-материальные запасы</w:t>
      </w:r>
      <w:bookmarkEnd w:id="25"/>
      <w:bookmarkEnd w:id="26"/>
    </w:p>
    <w:p w:rsidR="00701126" w:rsidRDefault="00C56F4A" w:rsidP="00274C9E">
      <w:pPr>
        <w:rPr>
          <w:noProof/>
          <w:lang w:val="ru-RU" w:eastAsia="ru-RU"/>
        </w:rPr>
      </w:pPr>
      <w:r>
        <w:rPr>
          <w:noProof/>
          <w:lang w:eastAsia="en-US"/>
        </w:rPr>
        <w:drawing>
          <wp:inline distT="0" distB="0" distL="0" distR="0" wp14:anchorId="618158A4" wp14:editId="3A326FAF">
            <wp:extent cx="5940425" cy="1329179"/>
            <wp:effectExtent l="0" t="0" r="3175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2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897" w:rsidRPr="00A5668E" w:rsidRDefault="00716897" w:rsidP="00274C9E"/>
    <w:p w:rsidR="00701126" w:rsidRPr="00716897" w:rsidRDefault="00A5668E" w:rsidP="00487A42">
      <w:pPr>
        <w:pStyle w:val="ListParagraph1"/>
        <w:numPr>
          <w:ilvl w:val="0"/>
          <w:numId w:val="17"/>
        </w:numPr>
        <w:tabs>
          <w:tab w:val="left" w:pos="851"/>
        </w:tabs>
        <w:ind w:left="0" w:firstLine="0"/>
        <w:rPr>
          <w:rStyle w:val="Style3Char"/>
          <w:szCs w:val="22"/>
          <w:lang w:val="ru-RU"/>
        </w:rPr>
      </w:pPr>
      <w:r w:rsidRPr="00A5668E">
        <w:rPr>
          <w:rStyle w:val="Style3Char"/>
          <w:lang w:val="ru-RU"/>
        </w:rPr>
        <w:lastRenderedPageBreak/>
        <w:t xml:space="preserve">Уценка </w:t>
      </w:r>
      <w:r w:rsidR="006D403A" w:rsidRPr="00A5668E">
        <w:rPr>
          <w:rStyle w:val="Style3Char"/>
          <w:lang w:val="ru-RU"/>
        </w:rPr>
        <w:t>запаса готовых публикаций до чистой реализуемой стоимости составил</w:t>
      </w:r>
      <w:r w:rsidR="00716897">
        <w:rPr>
          <w:rStyle w:val="Style3Char"/>
          <w:lang w:val="ru-RU"/>
        </w:rPr>
        <w:t>а</w:t>
      </w:r>
      <w:r w:rsidR="006D403A" w:rsidRPr="00A5668E">
        <w:rPr>
          <w:rStyle w:val="Style3Char"/>
          <w:lang w:val="ru-RU"/>
        </w:rPr>
        <w:t xml:space="preserve"> 27 </w:t>
      </w:r>
      <w:r w:rsidR="005F6CF6">
        <w:rPr>
          <w:rStyle w:val="Style3Char"/>
          <w:lang w:val="ru-RU"/>
        </w:rPr>
        <w:t>тыс. шв.</w:t>
      </w:r>
      <w:r w:rsidR="006D403A" w:rsidRPr="00A5668E">
        <w:rPr>
          <w:rStyle w:val="Style3Char"/>
        </w:rPr>
        <w:t> </w:t>
      </w:r>
      <w:r w:rsidR="006D403A" w:rsidRPr="00A5668E">
        <w:rPr>
          <w:rStyle w:val="Style3Char"/>
          <w:lang w:val="ru-RU"/>
        </w:rPr>
        <w:t>франков (в 2013</w:t>
      </w:r>
      <w:r w:rsidR="006D403A" w:rsidRPr="00A5668E">
        <w:rPr>
          <w:rStyle w:val="Style3Char"/>
        </w:rPr>
        <w:t> </w:t>
      </w:r>
      <w:r w:rsidR="006D403A" w:rsidRPr="00A5668E">
        <w:rPr>
          <w:rStyle w:val="Style3Char"/>
          <w:lang w:val="ru-RU"/>
        </w:rPr>
        <w:t>г. соответствующая сумма составила 27</w:t>
      </w:r>
      <w:r w:rsidR="006D403A" w:rsidRPr="00A5668E">
        <w:rPr>
          <w:rStyle w:val="Style3Char"/>
        </w:rPr>
        <w:t> </w:t>
      </w:r>
      <w:r w:rsidR="005F6CF6" w:rsidRPr="005F6CF6">
        <w:rPr>
          <w:rStyle w:val="Style3Char"/>
          <w:lang w:val="ru-RU"/>
        </w:rPr>
        <w:t>тыс</w:t>
      </w:r>
      <w:r w:rsidR="005F6CF6">
        <w:rPr>
          <w:rStyle w:val="Style3Char"/>
          <w:lang w:val="ru-RU"/>
        </w:rPr>
        <w:t>.</w:t>
      </w:r>
      <w:r w:rsidR="005F6CF6" w:rsidRPr="005F6CF6">
        <w:rPr>
          <w:rStyle w:val="Style3Char"/>
          <w:lang w:val="ru-RU"/>
        </w:rPr>
        <w:t xml:space="preserve"> шв.</w:t>
      </w:r>
      <w:r w:rsidR="006D403A" w:rsidRPr="00A5668E">
        <w:rPr>
          <w:rStyle w:val="Style3Char"/>
        </w:rPr>
        <w:t> </w:t>
      </w:r>
      <w:r w:rsidR="006D403A" w:rsidRPr="00A5668E">
        <w:rPr>
          <w:rStyle w:val="Style3Char"/>
          <w:lang w:val="ru-RU"/>
        </w:rPr>
        <w:t xml:space="preserve">франков).  </w:t>
      </w:r>
      <w:r w:rsidRPr="00A5668E">
        <w:rPr>
          <w:rStyle w:val="Style3Char"/>
          <w:lang w:val="ru-RU"/>
        </w:rPr>
        <w:t xml:space="preserve">Операций, </w:t>
      </w:r>
      <w:r w:rsidR="006D403A" w:rsidRPr="00A5668E">
        <w:rPr>
          <w:rStyle w:val="Style3Char"/>
          <w:lang w:val="ru-RU"/>
        </w:rPr>
        <w:t xml:space="preserve">сторнирующих </w:t>
      </w:r>
      <w:r w:rsidRPr="00A5668E">
        <w:rPr>
          <w:rStyle w:val="Style3Char"/>
          <w:lang w:val="ru-RU"/>
        </w:rPr>
        <w:t xml:space="preserve">уценку, </w:t>
      </w:r>
      <w:r w:rsidR="006D403A" w:rsidRPr="00A5668E">
        <w:rPr>
          <w:rStyle w:val="Style3Char"/>
          <w:lang w:val="ru-RU"/>
        </w:rPr>
        <w:t xml:space="preserve">не зафиксировано. </w:t>
      </w:r>
    </w:p>
    <w:p w:rsidR="00701126" w:rsidRDefault="0035210D" w:rsidP="004C08E2">
      <w:pPr>
        <w:pStyle w:val="Heading3"/>
      </w:pPr>
      <w:bookmarkStart w:id="27" w:name="_Toc441218494"/>
      <w:bookmarkStart w:id="28" w:name="_Toc455733225"/>
      <w:r>
        <w:t>Примечание</w:t>
      </w:r>
      <w:r w:rsidR="00701126">
        <w:t xml:space="preserve"> 6:  </w:t>
      </w:r>
      <w:r>
        <w:t>Оборудование</w:t>
      </w:r>
      <w:bookmarkEnd w:id="27"/>
      <w:bookmarkEnd w:id="28"/>
    </w:p>
    <w:p w:rsidR="00701126" w:rsidRDefault="00701126" w:rsidP="00274C9E"/>
    <w:p w:rsidR="00701126" w:rsidRDefault="00C56F4A" w:rsidP="00B5223F">
      <w:pPr>
        <w:jc w:val="center"/>
      </w:pPr>
      <w:r>
        <w:rPr>
          <w:noProof/>
          <w:lang w:eastAsia="en-US"/>
        </w:rPr>
        <w:drawing>
          <wp:inline distT="0" distB="0" distL="0" distR="0" wp14:anchorId="3BF359D3" wp14:editId="01C9D7E9">
            <wp:extent cx="5940425" cy="3263930"/>
            <wp:effectExtent l="0" t="0" r="3175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6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Default="00C56F4A" w:rsidP="00D52684">
      <w:pPr>
        <w:jc w:val="center"/>
        <w:rPr>
          <w:lang w:val="ru-RU"/>
        </w:rPr>
      </w:pPr>
      <w:r>
        <w:rPr>
          <w:noProof/>
          <w:lang w:eastAsia="en-US"/>
        </w:rPr>
        <w:drawing>
          <wp:inline distT="0" distB="0" distL="0" distR="0" wp14:anchorId="376CBA78" wp14:editId="613A699B">
            <wp:extent cx="5940425" cy="2986430"/>
            <wp:effectExtent l="0" t="0" r="3175" b="444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F4A" w:rsidRPr="00C56F4A" w:rsidRDefault="00C56F4A" w:rsidP="00D52684">
      <w:pPr>
        <w:jc w:val="center"/>
        <w:rPr>
          <w:lang w:val="ru-RU"/>
        </w:rPr>
      </w:pPr>
    </w:p>
    <w:p w:rsidR="00701126" w:rsidRPr="003C670E" w:rsidRDefault="00701126" w:rsidP="00751F42">
      <w:pPr>
        <w:pStyle w:val="ListParagraph1"/>
        <w:tabs>
          <w:tab w:val="left" w:pos="709"/>
        </w:tabs>
        <w:ind w:left="0"/>
        <w:jc w:val="both"/>
        <w:rPr>
          <w:rFonts w:ascii="Arial" w:hAnsi="Arial" w:cs="Arial"/>
          <w:b/>
          <w:sz w:val="22"/>
          <w:szCs w:val="22"/>
          <w:lang w:val="ru-RU"/>
        </w:rPr>
      </w:pPr>
      <w:r w:rsidRPr="00A5668E">
        <w:rPr>
          <w:rFonts w:ascii="Arial" w:hAnsi="Arial" w:cs="Arial"/>
          <w:sz w:val="22"/>
          <w:szCs w:val="22"/>
          <w:lang w:val="ru-RU"/>
        </w:rPr>
        <w:t>6.1</w:t>
      </w:r>
      <w:r w:rsidRPr="003C670E">
        <w:rPr>
          <w:rFonts w:ascii="Arial" w:hAnsi="Arial" w:cs="Arial"/>
          <w:sz w:val="22"/>
          <w:szCs w:val="22"/>
          <w:lang w:val="ru-RU"/>
        </w:rPr>
        <w:tab/>
      </w:r>
      <w:r w:rsidR="00A5668E" w:rsidRPr="003C670E">
        <w:rPr>
          <w:rFonts w:ascii="Arial" w:hAnsi="Arial"/>
          <w:sz w:val="22"/>
          <w:lang w:val="ru-RU"/>
        </w:rPr>
        <w:t xml:space="preserve">Все оборудование, отнесенное к товарно-материальным запасам, учтено по фактической себестоимости за вычетом амортизации с применением метода равномерных списаний.  Для мебели и инвентаря установлен десятилетний срок амортизации, все остальное оборудование амортизируется в течение пяти лет. </w:t>
      </w:r>
      <w:r w:rsidR="000C3A62" w:rsidRPr="003C670E">
        <w:rPr>
          <w:rFonts w:ascii="Arial" w:hAnsi="Arial" w:cs="Arial"/>
          <w:sz w:val="22"/>
          <w:szCs w:val="22"/>
          <w:lang w:val="ru-RU"/>
        </w:rPr>
        <w:t xml:space="preserve">Валовая балансовая стоимость </w:t>
      </w:r>
      <w:r w:rsidR="000C3A62" w:rsidRPr="003C670E">
        <w:rPr>
          <w:rFonts w:ascii="Arial" w:hAnsi="Arial"/>
          <w:sz w:val="22"/>
          <w:lang w:val="ru-RU"/>
        </w:rPr>
        <w:t xml:space="preserve">полностью амортизированного </w:t>
      </w:r>
      <w:r w:rsidR="000C3A62" w:rsidRPr="003C670E">
        <w:rPr>
          <w:rFonts w:ascii="Arial" w:hAnsi="Arial" w:cs="Arial"/>
          <w:sz w:val="22"/>
          <w:szCs w:val="22"/>
          <w:lang w:val="ru-RU"/>
        </w:rPr>
        <w:t xml:space="preserve">оборудования, которое </w:t>
      </w:r>
      <w:r w:rsidR="000C3A62" w:rsidRPr="003C670E">
        <w:rPr>
          <w:rFonts w:ascii="Arial" w:hAnsi="Arial"/>
          <w:sz w:val="22"/>
          <w:lang w:val="ru-RU"/>
        </w:rPr>
        <w:t xml:space="preserve">ВОИС продолжала использовать на </w:t>
      </w:r>
      <w:r w:rsidR="000C3A62" w:rsidRPr="003C670E">
        <w:rPr>
          <w:rFonts w:ascii="Arial" w:hAnsi="Arial"/>
          <w:color w:val="000000"/>
          <w:sz w:val="22"/>
          <w:lang w:val="ru-RU"/>
        </w:rPr>
        <w:t>31 декабря 2015 г., составляла</w:t>
      </w:r>
      <w:r w:rsidR="000C3A62" w:rsidRPr="003C670E">
        <w:rPr>
          <w:rFonts w:ascii="Arial" w:hAnsi="Arial"/>
          <w:sz w:val="22"/>
          <w:lang w:val="ru-RU"/>
        </w:rPr>
        <w:t xml:space="preserve"> </w:t>
      </w:r>
      <w:r w:rsidR="000C3A62" w:rsidRPr="003C670E">
        <w:rPr>
          <w:rFonts w:ascii="Arial" w:hAnsi="Arial" w:cs="Arial"/>
          <w:sz w:val="22"/>
          <w:szCs w:val="22"/>
          <w:lang w:val="ru-RU"/>
        </w:rPr>
        <w:t>10,3</w:t>
      </w:r>
      <w:r w:rsidR="000C3A62" w:rsidRPr="003C670E">
        <w:rPr>
          <w:rFonts w:ascii="Arial" w:hAnsi="Arial" w:cs="Arial"/>
          <w:sz w:val="22"/>
          <w:szCs w:val="22"/>
        </w:rPr>
        <w:t> </w:t>
      </w:r>
      <w:r w:rsidR="00726EB5">
        <w:rPr>
          <w:rFonts w:ascii="Arial" w:hAnsi="Arial" w:cs="Arial"/>
          <w:sz w:val="22"/>
          <w:szCs w:val="22"/>
          <w:lang w:val="ru-RU"/>
        </w:rPr>
        <w:t>млн</w:t>
      </w:r>
      <w:r w:rsidR="003C670E" w:rsidRPr="003C670E">
        <w:rPr>
          <w:rFonts w:ascii="Arial" w:hAnsi="Arial" w:cs="Arial"/>
          <w:sz w:val="22"/>
          <w:szCs w:val="22"/>
          <w:lang w:val="ru-RU"/>
        </w:rPr>
        <w:t> шв. франков</w:t>
      </w:r>
      <w:r w:rsidR="000C3A62" w:rsidRPr="003C670E">
        <w:rPr>
          <w:rFonts w:ascii="Arial" w:hAnsi="Arial" w:cs="Arial"/>
          <w:sz w:val="22"/>
          <w:szCs w:val="22"/>
          <w:lang w:val="ru-RU"/>
        </w:rPr>
        <w:t xml:space="preserve">. </w:t>
      </w:r>
      <w:r w:rsidR="000C3A62" w:rsidRPr="003C670E">
        <w:rPr>
          <w:rFonts w:ascii="Arial" w:hAnsi="Arial"/>
          <w:sz w:val="22"/>
          <w:lang w:val="ru-RU"/>
        </w:rPr>
        <w:t>А</w:t>
      </w:r>
      <w:r w:rsidR="00A5668E" w:rsidRPr="003C670E">
        <w:rPr>
          <w:rFonts w:ascii="Arial" w:hAnsi="Arial"/>
          <w:sz w:val="22"/>
          <w:lang w:val="ru-RU"/>
        </w:rPr>
        <w:t>ктивы</w:t>
      </w:r>
      <w:r w:rsidR="000C3A62" w:rsidRPr="003C670E">
        <w:rPr>
          <w:rFonts w:ascii="Arial" w:hAnsi="Arial"/>
          <w:sz w:val="22"/>
          <w:lang w:val="ru-RU"/>
        </w:rPr>
        <w:t xml:space="preserve"> наследия</w:t>
      </w:r>
      <w:r w:rsidR="00A5668E" w:rsidRPr="003C670E">
        <w:rPr>
          <w:rFonts w:ascii="Arial" w:hAnsi="Arial"/>
          <w:sz w:val="22"/>
          <w:lang w:val="ru-RU"/>
        </w:rPr>
        <w:t xml:space="preserve">, включая произведения искусства, </w:t>
      </w:r>
      <w:r w:rsidR="000C3A62" w:rsidRPr="003C670E">
        <w:rPr>
          <w:rFonts w:ascii="Arial" w:hAnsi="Arial"/>
          <w:sz w:val="22"/>
          <w:lang w:val="ru-RU"/>
        </w:rPr>
        <w:t xml:space="preserve">полученные Организацией в дар, </w:t>
      </w:r>
      <w:r w:rsidR="00A5668E" w:rsidRPr="003C670E">
        <w:rPr>
          <w:rFonts w:ascii="Arial" w:hAnsi="Arial"/>
          <w:sz w:val="22"/>
          <w:lang w:val="ru-RU"/>
        </w:rPr>
        <w:t xml:space="preserve">не </w:t>
      </w:r>
      <w:r w:rsidR="000C3A62" w:rsidRPr="003C670E">
        <w:rPr>
          <w:rFonts w:ascii="Arial" w:hAnsi="Arial"/>
          <w:sz w:val="22"/>
          <w:lang w:val="ru-RU"/>
        </w:rPr>
        <w:t xml:space="preserve">отражаются </w:t>
      </w:r>
      <w:r w:rsidR="00A5668E" w:rsidRPr="003C670E">
        <w:rPr>
          <w:rFonts w:ascii="Arial" w:hAnsi="Arial"/>
          <w:sz w:val="22"/>
          <w:lang w:val="ru-RU"/>
        </w:rPr>
        <w:t>в отчете о финансовом положении</w:t>
      </w:r>
      <w:r w:rsidR="000C3A62" w:rsidRPr="003C670E">
        <w:rPr>
          <w:rFonts w:ascii="Arial" w:hAnsi="Arial"/>
          <w:sz w:val="22"/>
          <w:lang w:val="ru-RU"/>
        </w:rPr>
        <w:t xml:space="preserve"> в качестве активов</w:t>
      </w:r>
      <w:r w:rsidR="00A5668E" w:rsidRPr="003C670E">
        <w:rPr>
          <w:rFonts w:ascii="Arial" w:hAnsi="Arial"/>
          <w:sz w:val="22"/>
          <w:lang w:val="ru-RU"/>
        </w:rPr>
        <w:t xml:space="preserve">. </w:t>
      </w:r>
    </w:p>
    <w:p w:rsidR="00701126" w:rsidRPr="003C670E" w:rsidRDefault="0035210D" w:rsidP="004C08E2">
      <w:pPr>
        <w:pStyle w:val="Heading3"/>
      </w:pPr>
      <w:bookmarkStart w:id="29" w:name="_Toc441218495"/>
      <w:bookmarkStart w:id="30" w:name="_Toc455733226"/>
      <w:r w:rsidRPr="003C670E">
        <w:lastRenderedPageBreak/>
        <w:t>Примечание</w:t>
      </w:r>
      <w:r w:rsidR="00701126" w:rsidRPr="003C670E">
        <w:t xml:space="preserve"> 7:  </w:t>
      </w:r>
      <w:r w:rsidR="00C31840" w:rsidRPr="003C670E">
        <w:t>Инвестиционные активы</w:t>
      </w:r>
      <w:bookmarkEnd w:id="29"/>
      <w:bookmarkEnd w:id="30"/>
    </w:p>
    <w:p w:rsidR="00701126" w:rsidRPr="003C670E" w:rsidRDefault="00701126" w:rsidP="00274C9E"/>
    <w:p w:rsidR="00701126" w:rsidRPr="003C670E" w:rsidRDefault="00CD0BE5" w:rsidP="00D4645C">
      <w:pPr>
        <w:jc w:val="center"/>
      </w:pPr>
      <w:r>
        <w:rPr>
          <w:noProof/>
          <w:lang w:eastAsia="en-US"/>
        </w:rPr>
        <w:drawing>
          <wp:inline distT="0" distB="0" distL="0" distR="0" wp14:anchorId="133B32B7" wp14:editId="61155A97">
            <wp:extent cx="5940425" cy="1563238"/>
            <wp:effectExtent l="0" t="0" r="3175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6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3C670E" w:rsidRDefault="000C3A62" w:rsidP="00487A42">
      <w:pPr>
        <w:pStyle w:val="ListParagraph1"/>
        <w:numPr>
          <w:ilvl w:val="0"/>
          <w:numId w:val="18"/>
        </w:numPr>
        <w:tabs>
          <w:tab w:val="left" w:pos="0"/>
          <w:tab w:val="left" w:pos="709"/>
        </w:tabs>
        <w:ind w:left="0" w:firstLine="0"/>
        <w:jc w:val="both"/>
        <w:rPr>
          <w:rFonts w:ascii="Arial" w:hAnsi="Arial" w:cs="Arial"/>
          <w:sz w:val="22"/>
          <w:szCs w:val="22"/>
          <w:lang w:val="ru-RU"/>
        </w:rPr>
      </w:pPr>
      <w:r w:rsidRPr="00B72FDB">
        <w:rPr>
          <w:rFonts w:ascii="Arial" w:hAnsi="Arial" w:cs="Arial"/>
          <w:sz w:val="22"/>
          <w:szCs w:val="22"/>
          <w:lang w:val="ru-RU"/>
        </w:rPr>
        <w:t>В 1974</w:t>
      </w:r>
      <w:r w:rsidRPr="003C670E">
        <w:rPr>
          <w:rFonts w:ascii="Arial" w:hAnsi="Arial" w:cs="Arial"/>
          <w:sz w:val="22"/>
          <w:szCs w:val="22"/>
        </w:rPr>
        <w:t> </w:t>
      </w:r>
      <w:r w:rsidRPr="00B72FDB">
        <w:rPr>
          <w:rFonts w:ascii="Arial" w:hAnsi="Arial" w:cs="Arial"/>
          <w:sz w:val="22"/>
          <w:szCs w:val="22"/>
          <w:lang w:val="ru-RU"/>
        </w:rPr>
        <w:t>г. Организация приобрела в качестве инвестиционного актива здание Мадридского союза, расположенное в Мейране, кантон Женева, Швейцария.  Впервые здание было введено в эксплуатацию в 1964</w:t>
      </w:r>
      <w:r w:rsidRPr="003C670E">
        <w:rPr>
          <w:rFonts w:ascii="Arial" w:hAnsi="Arial" w:cs="Arial"/>
          <w:sz w:val="22"/>
          <w:szCs w:val="22"/>
        </w:rPr>
        <w:t> </w:t>
      </w:r>
      <w:r w:rsidRPr="00B72FDB">
        <w:rPr>
          <w:rFonts w:ascii="Arial" w:hAnsi="Arial" w:cs="Arial"/>
          <w:sz w:val="22"/>
          <w:szCs w:val="22"/>
          <w:lang w:val="ru-RU"/>
        </w:rPr>
        <w:t xml:space="preserve">г.  </w:t>
      </w:r>
      <w:r w:rsidRPr="003C670E">
        <w:rPr>
          <w:rFonts w:ascii="Arial" w:hAnsi="Arial" w:cs="Arial"/>
          <w:sz w:val="22"/>
          <w:szCs w:val="22"/>
          <w:lang w:val="ru-RU"/>
        </w:rPr>
        <w:t>Эт</w:t>
      </w:r>
      <w:r w:rsidR="00A3731B" w:rsidRPr="003C670E">
        <w:rPr>
          <w:rFonts w:ascii="Arial" w:hAnsi="Arial" w:cs="Arial"/>
          <w:sz w:val="22"/>
          <w:szCs w:val="22"/>
          <w:lang w:val="ru-RU"/>
        </w:rPr>
        <w:t xml:space="preserve">от актив </w:t>
      </w:r>
      <w:r w:rsidRPr="003C670E">
        <w:rPr>
          <w:rFonts w:ascii="Arial" w:hAnsi="Arial" w:cs="Arial"/>
          <w:sz w:val="22"/>
          <w:szCs w:val="22"/>
          <w:lang w:val="ru-RU"/>
        </w:rPr>
        <w:t>учитывается по справедливой стоимости, соответствующей данным оценки на 1</w:t>
      </w:r>
      <w:r w:rsidRPr="003C670E">
        <w:rPr>
          <w:rFonts w:ascii="Arial" w:hAnsi="Arial" w:cs="Arial"/>
          <w:sz w:val="22"/>
          <w:szCs w:val="22"/>
        </w:rPr>
        <w:t> </w:t>
      </w:r>
      <w:r w:rsidRPr="003C670E">
        <w:rPr>
          <w:rFonts w:ascii="Arial" w:hAnsi="Arial" w:cs="Arial"/>
          <w:sz w:val="22"/>
          <w:szCs w:val="22"/>
          <w:lang w:val="ru-RU"/>
        </w:rPr>
        <w:t>октября 2015</w:t>
      </w:r>
      <w:r w:rsidRPr="003C670E">
        <w:rPr>
          <w:rFonts w:ascii="Arial" w:hAnsi="Arial" w:cs="Arial"/>
          <w:sz w:val="22"/>
          <w:szCs w:val="22"/>
        </w:rPr>
        <w:t> </w:t>
      </w:r>
      <w:r w:rsidRPr="003C670E">
        <w:rPr>
          <w:rFonts w:ascii="Arial" w:hAnsi="Arial" w:cs="Arial"/>
          <w:sz w:val="22"/>
          <w:szCs w:val="22"/>
          <w:lang w:val="ru-RU"/>
        </w:rPr>
        <w:t xml:space="preserve">г., проведенной независимым экспертом, имеющим </w:t>
      </w:r>
      <w:r w:rsidR="00A3731B" w:rsidRPr="003C670E">
        <w:rPr>
          <w:rFonts w:ascii="Arial" w:hAnsi="Arial" w:cs="Arial"/>
          <w:sz w:val="22"/>
          <w:szCs w:val="22"/>
          <w:lang w:val="ru-RU"/>
        </w:rPr>
        <w:t>признанные и надлежащие</w:t>
      </w:r>
      <w:r w:rsidRPr="003C670E">
        <w:rPr>
          <w:rFonts w:ascii="Arial" w:hAnsi="Arial" w:cs="Arial"/>
          <w:sz w:val="22"/>
          <w:szCs w:val="22"/>
          <w:lang w:val="ru-RU"/>
        </w:rPr>
        <w:t xml:space="preserve"> </w:t>
      </w:r>
      <w:r w:rsidR="00D62AC9" w:rsidRPr="00D62AC9">
        <w:rPr>
          <w:rFonts w:ascii="Arial" w:hAnsi="Arial" w:cs="Arial"/>
          <w:sz w:val="22"/>
          <w:szCs w:val="22"/>
          <w:lang w:val="ru-RU"/>
        </w:rPr>
        <w:t>свидетельств</w:t>
      </w:r>
      <w:r w:rsidR="00D62AC9">
        <w:rPr>
          <w:rFonts w:ascii="Arial" w:hAnsi="Arial" w:cs="Arial"/>
          <w:sz w:val="22"/>
          <w:szCs w:val="22"/>
          <w:lang w:val="ru-RU"/>
        </w:rPr>
        <w:t xml:space="preserve">а </w:t>
      </w:r>
      <w:r w:rsidR="00A3731B" w:rsidRPr="003C670E">
        <w:rPr>
          <w:rFonts w:ascii="Arial" w:hAnsi="Arial" w:cs="Arial"/>
          <w:sz w:val="22"/>
          <w:szCs w:val="22"/>
          <w:lang w:val="ru-RU"/>
        </w:rPr>
        <w:t>профессиональной квалификации</w:t>
      </w:r>
      <w:r w:rsidRPr="003C670E">
        <w:rPr>
          <w:rFonts w:ascii="Arial" w:hAnsi="Arial" w:cs="Arial"/>
          <w:sz w:val="22"/>
          <w:szCs w:val="22"/>
          <w:lang w:val="ru-RU"/>
        </w:rPr>
        <w:t xml:space="preserve"> и </w:t>
      </w:r>
      <w:r w:rsidR="00A3731B" w:rsidRPr="003C670E">
        <w:rPr>
          <w:rFonts w:ascii="Arial" w:hAnsi="Arial" w:cs="Arial"/>
          <w:sz w:val="22"/>
          <w:szCs w:val="22"/>
          <w:lang w:val="ru-RU"/>
        </w:rPr>
        <w:t>недавний опыт</w:t>
      </w:r>
      <w:r w:rsidRPr="003C670E">
        <w:rPr>
          <w:rFonts w:ascii="Arial" w:hAnsi="Arial" w:cs="Arial"/>
          <w:sz w:val="22"/>
          <w:szCs w:val="22"/>
          <w:lang w:val="ru-RU"/>
        </w:rPr>
        <w:t xml:space="preserve"> оценки </w:t>
      </w:r>
      <w:r w:rsidR="00A3731B" w:rsidRPr="003C670E">
        <w:rPr>
          <w:rFonts w:ascii="Arial" w:hAnsi="Arial" w:cs="Arial"/>
          <w:sz w:val="22"/>
          <w:szCs w:val="22"/>
          <w:lang w:val="ru-RU"/>
        </w:rPr>
        <w:t>стоимости недвижимости</w:t>
      </w:r>
      <w:r w:rsidRPr="003C670E">
        <w:rPr>
          <w:rFonts w:ascii="Arial" w:hAnsi="Arial" w:cs="Arial"/>
          <w:sz w:val="22"/>
          <w:szCs w:val="22"/>
          <w:lang w:val="ru-RU"/>
        </w:rPr>
        <w:t xml:space="preserve"> в кантоне Женева.  </w:t>
      </w:r>
      <w:r w:rsidR="00A3731B" w:rsidRPr="003C670E">
        <w:rPr>
          <w:rFonts w:ascii="Arial" w:hAnsi="Arial" w:cs="Arial"/>
          <w:sz w:val="22"/>
          <w:szCs w:val="22"/>
          <w:lang w:val="ru-RU"/>
        </w:rPr>
        <w:t>Справедливая стоимость здания была оценена инвестиционным методом</w:t>
      </w:r>
      <w:r w:rsidRPr="003C670E">
        <w:rPr>
          <w:rFonts w:ascii="Arial" w:hAnsi="Arial" w:cs="Arial"/>
          <w:sz w:val="22"/>
          <w:szCs w:val="22"/>
          <w:lang w:val="ru-RU"/>
        </w:rPr>
        <w:t xml:space="preserve">, </w:t>
      </w:r>
      <w:r w:rsidR="00A3731B" w:rsidRPr="003C670E">
        <w:rPr>
          <w:rFonts w:ascii="Arial" w:hAnsi="Arial" w:cs="Arial"/>
          <w:sz w:val="22"/>
          <w:szCs w:val="22"/>
          <w:lang w:val="ru-RU"/>
        </w:rPr>
        <w:t>предполагающим капитализацию будущих поступлений</w:t>
      </w:r>
      <w:r w:rsidRPr="003C670E">
        <w:rPr>
          <w:rFonts w:ascii="Arial" w:hAnsi="Arial" w:cs="Arial"/>
          <w:sz w:val="22"/>
          <w:szCs w:val="22"/>
          <w:lang w:val="ru-RU"/>
        </w:rPr>
        <w:t xml:space="preserve"> от </w:t>
      </w:r>
      <w:r w:rsidR="00A3731B" w:rsidRPr="003C670E">
        <w:rPr>
          <w:rFonts w:ascii="Arial" w:hAnsi="Arial" w:cs="Arial"/>
          <w:sz w:val="22"/>
          <w:szCs w:val="22"/>
          <w:lang w:val="ru-RU"/>
        </w:rPr>
        <w:t xml:space="preserve">объекта </w:t>
      </w:r>
      <w:r w:rsidRPr="003C670E">
        <w:rPr>
          <w:rFonts w:ascii="Arial" w:hAnsi="Arial" w:cs="Arial"/>
          <w:sz w:val="22"/>
          <w:szCs w:val="22"/>
          <w:lang w:val="ru-RU"/>
        </w:rPr>
        <w:t>недвижимости по соотве</w:t>
      </w:r>
      <w:r w:rsidR="00A3731B" w:rsidRPr="003C670E">
        <w:rPr>
          <w:rFonts w:ascii="Arial" w:hAnsi="Arial" w:cs="Arial"/>
          <w:sz w:val="22"/>
          <w:szCs w:val="22"/>
          <w:lang w:val="ru-RU"/>
        </w:rPr>
        <w:t>тствующей норме инвестиционной доходности</w:t>
      </w:r>
      <w:r w:rsidRPr="003C670E">
        <w:rPr>
          <w:rFonts w:ascii="Arial" w:hAnsi="Arial" w:cs="Arial"/>
          <w:sz w:val="22"/>
          <w:szCs w:val="22"/>
          <w:lang w:val="ru-RU"/>
        </w:rPr>
        <w:t xml:space="preserve">.  </w:t>
      </w:r>
      <w:r w:rsidR="00A3731B" w:rsidRPr="003C670E">
        <w:rPr>
          <w:rFonts w:ascii="Arial" w:hAnsi="Arial" w:cs="Arial"/>
          <w:sz w:val="22"/>
          <w:szCs w:val="22"/>
          <w:lang w:val="ru-RU"/>
        </w:rPr>
        <w:t>Норма доходности была рассчитана исходя из предполагаемой</w:t>
      </w:r>
      <w:r w:rsidRPr="003C670E">
        <w:rPr>
          <w:rFonts w:ascii="Arial" w:hAnsi="Arial" w:cs="Arial"/>
          <w:sz w:val="22"/>
          <w:szCs w:val="22"/>
          <w:lang w:val="ru-RU"/>
        </w:rPr>
        <w:t xml:space="preserve"> </w:t>
      </w:r>
      <w:r w:rsidR="00A3731B" w:rsidRPr="003C670E">
        <w:rPr>
          <w:rFonts w:ascii="Arial" w:hAnsi="Arial" w:cs="Arial"/>
          <w:sz w:val="22"/>
          <w:szCs w:val="22"/>
          <w:lang w:val="ru-RU"/>
        </w:rPr>
        <w:t xml:space="preserve">надежности </w:t>
      </w:r>
      <w:r w:rsidRPr="003C670E">
        <w:rPr>
          <w:rFonts w:ascii="Arial" w:hAnsi="Arial" w:cs="Arial"/>
          <w:sz w:val="22"/>
          <w:szCs w:val="22"/>
          <w:lang w:val="ru-RU"/>
        </w:rPr>
        <w:t xml:space="preserve">и </w:t>
      </w:r>
      <w:r w:rsidR="00A3731B" w:rsidRPr="003C670E">
        <w:rPr>
          <w:rFonts w:ascii="Arial" w:hAnsi="Arial" w:cs="Arial"/>
          <w:sz w:val="22"/>
          <w:szCs w:val="22"/>
          <w:lang w:val="ru-RU"/>
        </w:rPr>
        <w:t>сроков получения дохода</w:t>
      </w:r>
      <w:r w:rsidRPr="003C670E">
        <w:rPr>
          <w:rFonts w:ascii="Arial" w:hAnsi="Arial" w:cs="Arial"/>
          <w:sz w:val="22"/>
          <w:szCs w:val="22"/>
          <w:lang w:val="ru-RU"/>
        </w:rPr>
        <w:t xml:space="preserve"> и </w:t>
      </w:r>
      <w:r w:rsidR="00A3731B" w:rsidRPr="003C670E">
        <w:rPr>
          <w:rFonts w:ascii="Arial" w:hAnsi="Arial" w:cs="Arial"/>
          <w:sz w:val="22"/>
          <w:szCs w:val="22"/>
          <w:lang w:val="ru-RU"/>
        </w:rPr>
        <w:t>прогнозов</w:t>
      </w:r>
      <w:r w:rsidRPr="003C670E">
        <w:rPr>
          <w:rFonts w:ascii="Arial" w:hAnsi="Arial" w:cs="Arial"/>
          <w:sz w:val="22"/>
          <w:szCs w:val="22"/>
          <w:lang w:val="ru-RU"/>
        </w:rPr>
        <w:t xml:space="preserve"> роста </w:t>
      </w:r>
      <w:r w:rsidR="00A3731B" w:rsidRPr="003C670E">
        <w:rPr>
          <w:rFonts w:ascii="Arial" w:hAnsi="Arial" w:cs="Arial"/>
          <w:sz w:val="22"/>
          <w:szCs w:val="22"/>
          <w:lang w:val="ru-RU"/>
        </w:rPr>
        <w:t xml:space="preserve">ставок </w:t>
      </w:r>
      <w:r w:rsidRPr="003C670E">
        <w:rPr>
          <w:rFonts w:ascii="Arial" w:hAnsi="Arial" w:cs="Arial"/>
          <w:sz w:val="22"/>
          <w:szCs w:val="22"/>
          <w:lang w:val="ru-RU"/>
        </w:rPr>
        <w:t xml:space="preserve">арендной платы, а также </w:t>
      </w:r>
      <w:r w:rsidR="00A3731B" w:rsidRPr="003C670E">
        <w:rPr>
          <w:rFonts w:ascii="Arial" w:hAnsi="Arial" w:cs="Arial"/>
          <w:sz w:val="22"/>
          <w:szCs w:val="22"/>
          <w:lang w:val="ru-RU"/>
        </w:rPr>
        <w:t>данных об аналогичных операциях</w:t>
      </w:r>
      <w:r w:rsidRPr="003C670E">
        <w:rPr>
          <w:rFonts w:ascii="Arial" w:hAnsi="Arial" w:cs="Arial"/>
          <w:sz w:val="22"/>
          <w:szCs w:val="22"/>
          <w:lang w:val="ru-RU"/>
        </w:rPr>
        <w:t xml:space="preserve">.  В результате оценки </w:t>
      </w:r>
      <w:r w:rsidR="00A3731B" w:rsidRPr="003C670E">
        <w:rPr>
          <w:rFonts w:ascii="Arial" w:hAnsi="Arial" w:cs="Arial"/>
          <w:sz w:val="22"/>
          <w:szCs w:val="22"/>
          <w:lang w:val="ru-RU"/>
        </w:rPr>
        <w:t xml:space="preserve">здания по состоянию на </w:t>
      </w:r>
      <w:r w:rsidRPr="003C670E">
        <w:rPr>
          <w:rFonts w:ascii="Arial" w:hAnsi="Arial" w:cs="Arial"/>
          <w:sz w:val="22"/>
          <w:szCs w:val="22"/>
          <w:lang w:val="ru-RU"/>
        </w:rPr>
        <w:t>1</w:t>
      </w:r>
      <w:r w:rsidRPr="003C670E">
        <w:rPr>
          <w:rFonts w:ascii="Arial" w:hAnsi="Arial" w:cs="Arial"/>
          <w:sz w:val="22"/>
          <w:szCs w:val="22"/>
        </w:rPr>
        <w:t> </w:t>
      </w:r>
      <w:r w:rsidR="00A3731B" w:rsidRPr="003C670E">
        <w:rPr>
          <w:rFonts w:ascii="Arial" w:hAnsi="Arial" w:cs="Arial"/>
          <w:sz w:val="22"/>
          <w:szCs w:val="22"/>
          <w:lang w:val="ru-RU"/>
        </w:rPr>
        <w:t>октября</w:t>
      </w:r>
      <w:r w:rsidRPr="003C670E">
        <w:rPr>
          <w:rFonts w:ascii="Arial" w:hAnsi="Arial" w:cs="Arial"/>
          <w:sz w:val="22"/>
          <w:szCs w:val="22"/>
          <w:lang w:val="ru-RU"/>
        </w:rPr>
        <w:t xml:space="preserve"> 201</w:t>
      </w:r>
      <w:r w:rsidR="00A3731B" w:rsidRPr="003C670E">
        <w:rPr>
          <w:rFonts w:ascii="Arial" w:hAnsi="Arial" w:cs="Arial"/>
          <w:sz w:val="22"/>
          <w:szCs w:val="22"/>
          <w:lang w:val="ru-RU"/>
        </w:rPr>
        <w:t>5</w:t>
      </w:r>
      <w:r w:rsidRPr="003C670E">
        <w:rPr>
          <w:rFonts w:ascii="Arial" w:hAnsi="Arial" w:cs="Arial"/>
          <w:sz w:val="22"/>
          <w:szCs w:val="22"/>
        </w:rPr>
        <w:t> </w:t>
      </w:r>
      <w:r w:rsidRPr="003C670E">
        <w:rPr>
          <w:rFonts w:ascii="Arial" w:hAnsi="Arial" w:cs="Arial"/>
          <w:sz w:val="22"/>
          <w:szCs w:val="22"/>
          <w:lang w:val="ru-RU"/>
        </w:rPr>
        <w:t xml:space="preserve">г. </w:t>
      </w:r>
      <w:r w:rsidR="00A3731B" w:rsidRPr="003C670E">
        <w:rPr>
          <w:rFonts w:ascii="Arial" w:hAnsi="Arial" w:cs="Arial"/>
          <w:sz w:val="22"/>
          <w:szCs w:val="22"/>
          <w:lang w:val="ru-RU"/>
        </w:rPr>
        <w:t>его справедливая</w:t>
      </w:r>
      <w:r w:rsidRPr="003C670E">
        <w:rPr>
          <w:rFonts w:ascii="Arial" w:hAnsi="Arial" w:cs="Arial"/>
          <w:sz w:val="22"/>
          <w:szCs w:val="22"/>
          <w:lang w:val="ru-RU"/>
        </w:rPr>
        <w:t xml:space="preserve"> стоимость выросла на </w:t>
      </w:r>
      <w:r w:rsidR="00A3731B" w:rsidRPr="003C670E">
        <w:rPr>
          <w:rFonts w:ascii="Arial" w:hAnsi="Arial" w:cs="Arial"/>
          <w:sz w:val="22"/>
          <w:szCs w:val="22"/>
          <w:lang w:val="ru-RU"/>
        </w:rPr>
        <w:t>1</w:t>
      </w:r>
      <w:r w:rsidRPr="003C670E">
        <w:rPr>
          <w:rFonts w:ascii="Arial" w:hAnsi="Arial" w:cs="Arial"/>
          <w:sz w:val="22"/>
          <w:szCs w:val="22"/>
          <w:lang w:val="ru-RU"/>
        </w:rPr>
        <w:t>,</w:t>
      </w:r>
      <w:r w:rsidR="00A3731B" w:rsidRPr="003C670E">
        <w:rPr>
          <w:rFonts w:ascii="Arial" w:hAnsi="Arial" w:cs="Arial"/>
          <w:sz w:val="22"/>
          <w:szCs w:val="22"/>
          <w:lang w:val="ru-RU"/>
        </w:rPr>
        <w:t>4</w:t>
      </w:r>
      <w:r w:rsidRPr="003C670E">
        <w:rPr>
          <w:rFonts w:ascii="Arial" w:hAnsi="Arial" w:cs="Arial"/>
          <w:sz w:val="22"/>
          <w:szCs w:val="22"/>
        </w:rPr>
        <w:t> </w:t>
      </w:r>
      <w:r w:rsidR="00726EB5">
        <w:rPr>
          <w:rFonts w:ascii="Arial" w:hAnsi="Arial" w:cs="Arial"/>
          <w:sz w:val="22"/>
          <w:szCs w:val="22"/>
          <w:lang w:val="ru-RU"/>
        </w:rPr>
        <w:t>млн</w:t>
      </w:r>
      <w:r w:rsidR="003C670E" w:rsidRPr="003C670E">
        <w:rPr>
          <w:rFonts w:ascii="Arial" w:hAnsi="Arial" w:cs="Arial"/>
          <w:sz w:val="22"/>
          <w:szCs w:val="22"/>
          <w:lang w:val="ru-RU"/>
        </w:rPr>
        <w:t> шв. франков</w:t>
      </w:r>
      <w:r w:rsidRPr="003C670E">
        <w:rPr>
          <w:rFonts w:ascii="Arial" w:hAnsi="Arial" w:cs="Arial"/>
          <w:sz w:val="22"/>
          <w:szCs w:val="22"/>
          <w:lang w:val="ru-RU"/>
        </w:rPr>
        <w:t xml:space="preserve">.  </w:t>
      </w:r>
      <w:r w:rsidR="00A3731B" w:rsidRPr="003C670E">
        <w:rPr>
          <w:rFonts w:ascii="Arial" w:hAnsi="Arial" w:cs="Arial"/>
          <w:sz w:val="22"/>
          <w:szCs w:val="22"/>
          <w:lang w:val="ru-RU"/>
        </w:rPr>
        <w:t>В 2015 г. это увеличение было отражено как инвестиционный доход в</w:t>
      </w:r>
      <w:r w:rsidRPr="003C670E">
        <w:rPr>
          <w:rFonts w:ascii="Arial" w:hAnsi="Arial" w:cs="Arial"/>
          <w:sz w:val="22"/>
          <w:szCs w:val="22"/>
          <w:lang w:val="ru-RU"/>
        </w:rPr>
        <w:t xml:space="preserve"> отчете о финансовых результатах</w:t>
      </w:r>
      <w:r w:rsidR="00701126" w:rsidRPr="003C670E">
        <w:rPr>
          <w:rFonts w:ascii="Arial" w:hAnsi="Arial" w:cs="Arial"/>
          <w:sz w:val="22"/>
          <w:szCs w:val="22"/>
          <w:lang w:val="ru-RU"/>
        </w:rPr>
        <w:t xml:space="preserve">. </w:t>
      </w:r>
    </w:p>
    <w:p w:rsidR="00701126" w:rsidRPr="003C670E" w:rsidRDefault="00701126" w:rsidP="00CB2A7C">
      <w:pPr>
        <w:rPr>
          <w:lang w:val="ru-RU"/>
        </w:rPr>
      </w:pPr>
    </w:p>
    <w:p w:rsidR="00701126" w:rsidRPr="003C670E" w:rsidRDefault="003C670E" w:rsidP="00487A42">
      <w:pPr>
        <w:pStyle w:val="ListParagraph1"/>
        <w:numPr>
          <w:ilvl w:val="0"/>
          <w:numId w:val="18"/>
        </w:numPr>
        <w:tabs>
          <w:tab w:val="left" w:pos="0"/>
          <w:tab w:val="left" w:pos="709"/>
        </w:tabs>
        <w:ind w:left="0" w:firstLine="0"/>
        <w:jc w:val="both"/>
        <w:rPr>
          <w:rFonts w:ascii="Arial" w:hAnsi="Arial" w:cs="Arial"/>
          <w:sz w:val="22"/>
          <w:lang w:val="ru-RU"/>
        </w:rPr>
      </w:pPr>
      <w:r w:rsidRPr="003C670E">
        <w:rPr>
          <w:rFonts w:ascii="Arial" w:hAnsi="Arial" w:cs="Arial"/>
          <w:sz w:val="22"/>
          <w:lang w:val="ru-RU"/>
        </w:rPr>
        <w:t>Сдача в аренду квартир, парковочных мест и других помещений здания Мадридского союза  осуществляется агентом по аренде, отвечающим за сбор всех арендных платежей и оплату всех расходов, связанных с эксплуатацией здания.  Договоры аренды заключаются, как правило, на пятилетний срок и составляются на основе формы договора аренды, одобренной кантоном Женева.  Договоры аренды не могут быть расторгнуты в период аренды.  Агент получает в качестве вознаграждения за услуги 3,9% валовых поступлений от аренды.  По состоянию на 31 декабря 2015 г</w:t>
      </w:r>
      <w:r w:rsidR="0033624C">
        <w:rPr>
          <w:rFonts w:ascii="Arial" w:hAnsi="Arial" w:cs="Arial"/>
          <w:sz w:val="22"/>
          <w:lang w:val="ru-RU"/>
        </w:rPr>
        <w:t>. действовали нерасторж</w:t>
      </w:r>
      <w:r w:rsidR="0033624C" w:rsidRPr="0033624C">
        <w:rPr>
          <w:rFonts w:ascii="Arial" w:hAnsi="Arial" w:cs="Arial"/>
          <w:sz w:val="22"/>
          <w:lang w:val="ru-RU"/>
        </w:rPr>
        <w:t>и</w:t>
      </w:r>
      <w:r w:rsidR="0033624C">
        <w:rPr>
          <w:rFonts w:ascii="Arial" w:hAnsi="Arial" w:cs="Arial"/>
          <w:sz w:val="22"/>
          <w:lang w:val="ru-RU"/>
        </w:rPr>
        <w:t>мые</w:t>
      </w:r>
      <w:r w:rsidRPr="003C670E">
        <w:rPr>
          <w:rFonts w:ascii="Arial" w:hAnsi="Arial" w:cs="Arial"/>
          <w:sz w:val="22"/>
          <w:lang w:val="ru-RU"/>
        </w:rPr>
        <w:t xml:space="preserve"> договоры аренды на следующие суммы: </w:t>
      </w:r>
    </w:p>
    <w:p w:rsidR="00701126" w:rsidRPr="003C670E" w:rsidRDefault="00701126" w:rsidP="00CB2A7C">
      <w:pPr>
        <w:rPr>
          <w:lang w:val="ru-RU"/>
        </w:rPr>
      </w:pPr>
    </w:p>
    <w:p w:rsidR="00701126" w:rsidRDefault="00CD0BE5" w:rsidP="005D59F9">
      <w:pPr>
        <w:jc w:val="center"/>
        <w:rPr>
          <w:lang w:val="ru-RU"/>
        </w:rPr>
      </w:pPr>
      <w:r>
        <w:rPr>
          <w:noProof/>
          <w:lang w:eastAsia="en-US"/>
        </w:rPr>
        <w:drawing>
          <wp:inline distT="0" distB="0" distL="0" distR="0" wp14:anchorId="6E915EB0" wp14:editId="59EA6731">
            <wp:extent cx="5940425" cy="1110801"/>
            <wp:effectExtent l="0" t="0" r="3175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1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BE5" w:rsidRPr="00CD0BE5" w:rsidRDefault="00CD0BE5" w:rsidP="005D59F9">
      <w:pPr>
        <w:jc w:val="center"/>
        <w:rPr>
          <w:lang w:val="ru-RU"/>
        </w:rPr>
      </w:pPr>
    </w:p>
    <w:p w:rsidR="00701126" w:rsidRPr="00166EDE" w:rsidRDefault="003C670E" w:rsidP="00487A42">
      <w:pPr>
        <w:pStyle w:val="ListParagraph1"/>
        <w:numPr>
          <w:ilvl w:val="0"/>
          <w:numId w:val="18"/>
        </w:numPr>
        <w:tabs>
          <w:tab w:val="left" w:pos="0"/>
          <w:tab w:val="left" w:pos="709"/>
        </w:tabs>
        <w:ind w:left="0" w:firstLine="0"/>
        <w:jc w:val="both"/>
        <w:rPr>
          <w:rFonts w:ascii="Arial" w:hAnsi="Arial" w:cs="Arial"/>
          <w:sz w:val="22"/>
          <w:lang w:val="ru-RU"/>
        </w:rPr>
      </w:pPr>
      <w:r w:rsidRPr="00166EDE">
        <w:rPr>
          <w:rFonts w:ascii="Arial" w:hAnsi="Arial" w:cs="Arial"/>
          <w:sz w:val="22"/>
          <w:lang w:val="ru-RU"/>
        </w:rPr>
        <w:t xml:space="preserve">В 2015 г. доход от аренды здания составил 358 тыс. шв. франков, а расходы по его эксплуатации — 177 тыс. шв. франков.  Организации не известно о каких бы то ни было ограничениях на получение или перечисление дохода </w:t>
      </w:r>
      <w:r w:rsidR="00166EDE" w:rsidRPr="00166EDE">
        <w:rPr>
          <w:rFonts w:ascii="Arial" w:hAnsi="Arial" w:cs="Arial"/>
          <w:sz w:val="22"/>
          <w:lang w:val="ru-RU"/>
        </w:rPr>
        <w:t>от инвестиционной</w:t>
      </w:r>
      <w:r w:rsidRPr="00166EDE">
        <w:rPr>
          <w:rFonts w:ascii="Arial" w:hAnsi="Arial" w:cs="Arial"/>
          <w:sz w:val="22"/>
          <w:lang w:val="ru-RU"/>
        </w:rPr>
        <w:t xml:space="preserve"> недвижимости</w:t>
      </w:r>
      <w:r w:rsidR="00701126" w:rsidRPr="00166EDE">
        <w:rPr>
          <w:rFonts w:ascii="Arial" w:hAnsi="Arial" w:cs="Arial"/>
          <w:sz w:val="22"/>
          <w:lang w:val="ru-RU"/>
        </w:rPr>
        <w:t>.</w:t>
      </w:r>
    </w:p>
    <w:p w:rsidR="00701126" w:rsidRPr="00166EDE" w:rsidRDefault="00701126" w:rsidP="005D59F9">
      <w:pPr>
        <w:rPr>
          <w:sz w:val="20"/>
          <w:lang w:val="ru-RU"/>
        </w:rPr>
      </w:pPr>
    </w:p>
    <w:p w:rsidR="00701126" w:rsidRPr="004B1BE2" w:rsidRDefault="00EB1D3F" w:rsidP="00487A42">
      <w:pPr>
        <w:pStyle w:val="ListParagraph1"/>
        <w:numPr>
          <w:ilvl w:val="0"/>
          <w:numId w:val="18"/>
        </w:numPr>
        <w:tabs>
          <w:tab w:val="left" w:pos="0"/>
          <w:tab w:val="left" w:pos="709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00B72FDB">
        <w:rPr>
          <w:rFonts w:ascii="Arial" w:hAnsi="Arial" w:cs="Arial"/>
          <w:sz w:val="22"/>
          <w:szCs w:val="22"/>
          <w:lang w:val="ru-RU"/>
        </w:rPr>
        <w:t xml:space="preserve">Расходы по эксплуатации здания не включают его амортизацию.  На отчетную дату не существует никаких договорных обязательств на покупку или строительство каких-либо объектов инвестиционной собственности или на ремонт, содержание или реконструкцию существующего объекта. </w:t>
      </w:r>
      <w:r w:rsidR="00980F7B" w:rsidRPr="00B72FDB">
        <w:rPr>
          <w:rFonts w:ascii="Arial" w:hAnsi="Arial" w:cs="Arial"/>
          <w:sz w:val="22"/>
          <w:szCs w:val="22"/>
          <w:lang w:val="ru-RU"/>
        </w:rPr>
        <w:t>Однако</w:t>
      </w:r>
      <w:r w:rsidRPr="00B72FDB">
        <w:rPr>
          <w:rFonts w:ascii="Arial" w:hAnsi="Arial" w:cs="Arial"/>
          <w:sz w:val="22"/>
          <w:szCs w:val="22"/>
          <w:lang w:val="ru-RU"/>
        </w:rPr>
        <w:t xml:space="preserve"> положения, регулирующие строительную деятельность в Швейцарии</w:t>
      </w:r>
      <w:r w:rsidR="00980F7B" w:rsidRPr="00B72FDB">
        <w:rPr>
          <w:rFonts w:ascii="Arial" w:hAnsi="Arial" w:cs="Arial"/>
          <w:sz w:val="22"/>
          <w:szCs w:val="22"/>
          <w:lang w:val="ru-RU"/>
        </w:rPr>
        <w:t xml:space="preserve">, </w:t>
      </w:r>
      <w:r w:rsidRPr="00B72FDB">
        <w:rPr>
          <w:rFonts w:ascii="Arial" w:hAnsi="Arial" w:cs="Arial"/>
          <w:sz w:val="22"/>
          <w:szCs w:val="22"/>
          <w:lang w:val="ru-RU"/>
        </w:rPr>
        <w:t xml:space="preserve">требуют проведения работ по обновлению фасадов </w:t>
      </w:r>
      <w:r w:rsidR="00980F7B" w:rsidRPr="00B72FDB">
        <w:rPr>
          <w:rFonts w:ascii="Arial" w:hAnsi="Arial" w:cs="Arial"/>
          <w:sz w:val="22"/>
          <w:szCs w:val="22"/>
          <w:lang w:val="ru-RU"/>
        </w:rPr>
        <w:t>существующ</w:t>
      </w:r>
      <w:r w:rsidRPr="00B72FDB">
        <w:rPr>
          <w:rFonts w:ascii="Arial" w:hAnsi="Arial" w:cs="Arial"/>
          <w:sz w:val="22"/>
          <w:szCs w:val="22"/>
          <w:lang w:val="ru-RU"/>
        </w:rPr>
        <w:t>его здания</w:t>
      </w:r>
      <w:r w:rsidR="00980F7B" w:rsidRPr="00B72FDB">
        <w:rPr>
          <w:rFonts w:ascii="Arial" w:hAnsi="Arial" w:cs="Arial"/>
          <w:sz w:val="22"/>
          <w:szCs w:val="22"/>
          <w:lang w:val="ru-RU"/>
        </w:rPr>
        <w:t xml:space="preserve">. </w:t>
      </w:r>
      <w:r w:rsidRPr="00EB1D3F">
        <w:rPr>
          <w:rFonts w:ascii="Arial" w:hAnsi="Arial" w:cs="Arial"/>
          <w:sz w:val="22"/>
          <w:szCs w:val="22"/>
          <w:lang w:val="ru-RU"/>
        </w:rPr>
        <w:t xml:space="preserve">Оценка будущей стоимости </w:t>
      </w:r>
      <w:r>
        <w:rPr>
          <w:rFonts w:ascii="Arial" w:hAnsi="Arial" w:cs="Arial"/>
          <w:sz w:val="22"/>
          <w:szCs w:val="22"/>
          <w:lang w:val="ru-RU"/>
        </w:rPr>
        <w:t xml:space="preserve">этих </w:t>
      </w:r>
      <w:r w:rsidRPr="00EB1D3F">
        <w:rPr>
          <w:rFonts w:ascii="Arial" w:hAnsi="Arial" w:cs="Arial"/>
          <w:sz w:val="22"/>
          <w:szCs w:val="22"/>
          <w:lang w:val="ru-RU"/>
        </w:rPr>
        <w:t>работ</w:t>
      </w:r>
      <w:r w:rsidR="00980F7B" w:rsidRPr="00EB1D3F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 xml:space="preserve">в сумме </w:t>
      </w:r>
      <w:r w:rsidR="00980F7B" w:rsidRPr="00EB1D3F">
        <w:rPr>
          <w:rFonts w:ascii="Arial" w:hAnsi="Arial" w:cs="Arial"/>
          <w:sz w:val="22"/>
          <w:szCs w:val="22"/>
          <w:lang w:val="ru-RU"/>
        </w:rPr>
        <w:t>0</w:t>
      </w:r>
      <w:r>
        <w:rPr>
          <w:rFonts w:ascii="Arial" w:hAnsi="Arial" w:cs="Arial"/>
          <w:sz w:val="22"/>
          <w:szCs w:val="22"/>
          <w:lang w:val="ru-RU"/>
        </w:rPr>
        <w:t>,</w:t>
      </w:r>
      <w:r w:rsidR="00980F7B" w:rsidRPr="00EB1D3F">
        <w:rPr>
          <w:rFonts w:ascii="Arial" w:hAnsi="Arial" w:cs="Arial"/>
          <w:sz w:val="22"/>
          <w:szCs w:val="22"/>
          <w:lang w:val="ru-RU"/>
        </w:rPr>
        <w:t xml:space="preserve">8 </w:t>
      </w:r>
      <w:r w:rsidR="00726EB5">
        <w:rPr>
          <w:rFonts w:ascii="Arial" w:hAnsi="Arial" w:cs="Arial"/>
          <w:sz w:val="22"/>
          <w:szCs w:val="22"/>
          <w:lang w:val="ru-RU"/>
        </w:rPr>
        <w:t>млн</w:t>
      </w:r>
      <w:r w:rsidR="00980F7B" w:rsidRPr="00EB1D3F">
        <w:rPr>
          <w:rFonts w:ascii="Arial" w:hAnsi="Arial" w:cs="Arial"/>
          <w:sz w:val="22"/>
          <w:szCs w:val="22"/>
          <w:lang w:val="ru-RU"/>
        </w:rPr>
        <w:t xml:space="preserve"> шв. франков </w:t>
      </w:r>
      <w:r>
        <w:rPr>
          <w:rFonts w:ascii="Arial" w:hAnsi="Arial" w:cs="Arial"/>
          <w:sz w:val="22"/>
          <w:szCs w:val="22"/>
          <w:lang w:val="ru-RU"/>
        </w:rPr>
        <w:t>была включена в его последнюю оценку</w:t>
      </w:r>
      <w:r w:rsidRPr="00EB1D3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на</w:t>
      </w:r>
      <w:r w:rsidR="00980F7B" w:rsidRPr="00EB1D3F">
        <w:rPr>
          <w:rFonts w:ascii="Arial" w:hAnsi="Arial" w:cs="Arial"/>
          <w:sz w:val="22"/>
          <w:szCs w:val="22"/>
        </w:rPr>
        <w:t xml:space="preserve"> 1</w:t>
      </w:r>
      <w:r w:rsidRPr="00EB1D3F">
        <w:rPr>
          <w:rFonts w:ascii="Arial" w:hAnsi="Arial" w:cs="Arial"/>
          <w:sz w:val="22"/>
          <w:szCs w:val="22"/>
        </w:rPr>
        <w:t xml:space="preserve"> </w:t>
      </w:r>
      <w:r w:rsidRPr="00EB1D3F">
        <w:rPr>
          <w:rFonts w:ascii="Arial" w:hAnsi="Arial" w:cs="Arial"/>
          <w:sz w:val="22"/>
          <w:szCs w:val="22"/>
          <w:lang w:val="ru-RU"/>
        </w:rPr>
        <w:t>октября</w:t>
      </w:r>
      <w:r w:rsidRPr="00EB1D3F">
        <w:rPr>
          <w:rFonts w:ascii="Arial" w:hAnsi="Arial" w:cs="Arial"/>
          <w:sz w:val="22"/>
          <w:szCs w:val="22"/>
        </w:rPr>
        <w:t xml:space="preserve"> </w:t>
      </w:r>
      <w:r w:rsidR="00980F7B" w:rsidRPr="00EB1D3F">
        <w:rPr>
          <w:rFonts w:ascii="Arial" w:hAnsi="Arial" w:cs="Arial"/>
          <w:sz w:val="22"/>
          <w:szCs w:val="22"/>
        </w:rPr>
        <w:t>2015</w:t>
      </w:r>
      <w:r w:rsidRPr="00EB1D3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г</w:t>
      </w:r>
      <w:r w:rsidR="00980F7B" w:rsidRPr="00EB1D3F">
        <w:rPr>
          <w:rFonts w:ascii="Arial" w:hAnsi="Arial" w:cs="Arial"/>
          <w:sz w:val="22"/>
          <w:szCs w:val="22"/>
        </w:rPr>
        <w:t xml:space="preserve">. </w:t>
      </w:r>
    </w:p>
    <w:p w:rsidR="00701126" w:rsidRDefault="00701126">
      <w:pPr>
        <w:jc w:val="left"/>
        <w:rPr>
          <w:b/>
          <w:bCs/>
          <w:caps/>
          <w:szCs w:val="26"/>
        </w:rPr>
      </w:pPr>
      <w:bookmarkStart w:id="31" w:name="_Toc441218496"/>
      <w:r>
        <w:br w:type="page"/>
      </w:r>
    </w:p>
    <w:p w:rsidR="00701126" w:rsidRDefault="0035210D" w:rsidP="004C08E2">
      <w:pPr>
        <w:pStyle w:val="Heading3"/>
        <w:rPr>
          <w:lang w:val="ru-RU"/>
        </w:rPr>
      </w:pPr>
      <w:bookmarkStart w:id="32" w:name="_Toc455733227"/>
      <w:r>
        <w:lastRenderedPageBreak/>
        <w:t>Примечание</w:t>
      </w:r>
      <w:r w:rsidR="00701126">
        <w:t xml:space="preserve"> 8:  </w:t>
      </w:r>
      <w:r>
        <w:t>Нематериальные активы</w:t>
      </w:r>
      <w:bookmarkEnd w:id="31"/>
      <w:bookmarkEnd w:id="32"/>
    </w:p>
    <w:p w:rsidR="00CD0BE5" w:rsidRPr="00CD0BE5" w:rsidRDefault="00CD0BE5" w:rsidP="00CD0BE5">
      <w:pPr>
        <w:rPr>
          <w:lang w:val="ru-RU"/>
        </w:rPr>
      </w:pPr>
    </w:p>
    <w:p w:rsidR="00CD0BE5" w:rsidRDefault="00CD0BE5" w:rsidP="00274C9E">
      <w:pPr>
        <w:rPr>
          <w:lang w:val="ru-RU"/>
        </w:rPr>
      </w:pPr>
      <w:r>
        <w:rPr>
          <w:noProof/>
          <w:lang w:eastAsia="en-US"/>
        </w:rPr>
        <w:drawing>
          <wp:inline distT="0" distB="0" distL="0" distR="0" wp14:anchorId="417E3D2C" wp14:editId="22FD9176">
            <wp:extent cx="5940425" cy="3705454"/>
            <wp:effectExtent l="0" t="0" r="3175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5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BE5" w:rsidRDefault="00CD0BE5" w:rsidP="00274C9E">
      <w:pPr>
        <w:rPr>
          <w:lang w:val="ru-RU"/>
        </w:rPr>
      </w:pPr>
    </w:p>
    <w:p w:rsidR="00701126" w:rsidRDefault="00CD0BE5" w:rsidP="00274C9E">
      <w:r>
        <w:rPr>
          <w:noProof/>
          <w:lang w:eastAsia="en-US"/>
        </w:rPr>
        <w:drawing>
          <wp:inline distT="0" distB="0" distL="0" distR="0" wp14:anchorId="74C2127D" wp14:editId="544C2F35">
            <wp:extent cx="5940425" cy="3575202"/>
            <wp:effectExtent l="0" t="0" r="3175" b="635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5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Default="00701126" w:rsidP="00274C9E"/>
    <w:p w:rsidR="00701126" w:rsidRPr="00417C63" w:rsidRDefault="00701126" w:rsidP="00D62AC9">
      <w:pPr>
        <w:pStyle w:val="Style3"/>
        <w:tabs>
          <w:tab w:val="left" w:pos="0"/>
          <w:tab w:val="left" w:pos="709"/>
        </w:tabs>
        <w:spacing w:after="0"/>
      </w:pPr>
      <w:r w:rsidRPr="000F4E71">
        <w:t>8.1.</w:t>
      </w:r>
      <w:r w:rsidRPr="003517A4">
        <w:tab/>
      </w:r>
      <w:r w:rsidR="0035084E">
        <w:t xml:space="preserve">В </w:t>
      </w:r>
      <w:r w:rsidR="000F4E71" w:rsidRPr="003517A4">
        <w:t xml:space="preserve">1996 г. Организация приобрела у Всемирной метеорологической организации (ВМО) права </w:t>
      </w:r>
      <w:r w:rsidR="003300CE" w:rsidRPr="003300CE">
        <w:t xml:space="preserve">застройки </w:t>
      </w:r>
      <w:r w:rsidR="003300CE">
        <w:t>земельного</w:t>
      </w:r>
      <w:r w:rsidR="000F4E71" w:rsidRPr="003517A4">
        <w:t xml:space="preserve"> участк</w:t>
      </w:r>
      <w:r w:rsidR="003300CE">
        <w:t>а</w:t>
      </w:r>
      <w:r w:rsidR="000F4E71" w:rsidRPr="003517A4">
        <w:t xml:space="preserve"> 4008 в Пти-Саконне, город Женева, которые были предоставлены ВМО Республикой и кантоном Женева и стоимость которых составила 34,3 </w:t>
      </w:r>
      <w:r w:rsidR="00726EB5">
        <w:t>млн</w:t>
      </w:r>
      <w:r w:rsidR="00922AD9">
        <w:t> шв.</w:t>
      </w:r>
      <w:r w:rsidR="000F4E71" w:rsidRPr="003517A4">
        <w:t> франков, включая проценты и сборы.  На дату покупки остаточный срок действия первичных прав</w:t>
      </w:r>
      <w:r w:rsidR="00D62AC9">
        <w:t xml:space="preserve">, </w:t>
      </w:r>
      <w:r w:rsidR="00D62AC9" w:rsidRPr="007B33B0">
        <w:t>предусмотренн</w:t>
      </w:r>
      <w:r w:rsidR="00D62AC9">
        <w:t xml:space="preserve">ый </w:t>
      </w:r>
      <w:r w:rsidR="00D62AC9" w:rsidRPr="003517A4">
        <w:t>швейцарским законодательством</w:t>
      </w:r>
      <w:r w:rsidR="00D62AC9">
        <w:t>,</w:t>
      </w:r>
      <w:r w:rsidR="000F4E71" w:rsidRPr="003517A4">
        <w:t xml:space="preserve"> составлял 78 лет, т.е. если кантон не продлит срок их действия</w:t>
      </w:r>
      <w:r w:rsidR="00D62AC9">
        <w:t xml:space="preserve">, этот срок </w:t>
      </w:r>
      <w:r w:rsidR="00D62AC9" w:rsidRPr="003517A4">
        <w:t>истекает в 2073 г.</w:t>
      </w:r>
      <w:r w:rsidR="000F4E71" w:rsidRPr="003517A4">
        <w:t xml:space="preserve">  Первоначальная стоимость амортизируется на протяжении </w:t>
      </w:r>
      <w:r w:rsidR="000F4E71" w:rsidRPr="003517A4">
        <w:lastRenderedPageBreak/>
        <w:t xml:space="preserve">оставшегося срока службы.  Земля, на которой расположены здания AB и GB, принадлежит Республике и кантону Женева, которые предоставили Организации права </w:t>
      </w:r>
      <w:r w:rsidR="003300CE">
        <w:t>застройки</w:t>
      </w:r>
      <w:r w:rsidR="000F4E71" w:rsidRPr="003517A4">
        <w:t xml:space="preserve">, включая право на строительство зданий, на 60 лет с принадлежащим исключительно Организации опционом на продление срока действия этих прав на дополнительный период в 30 лет.  Эти права были приобретены Организацией бесплатно, и никакая их стоимость не отражалась в </w:t>
      </w:r>
      <w:r w:rsidR="00417C63" w:rsidRPr="000A47C7">
        <w:t>финансовой отчетности</w:t>
      </w:r>
      <w:r w:rsidR="000F4E71" w:rsidRPr="003517A4">
        <w:t>, поскольку Организация не имеет права распоряжаться этими правами, которые вновь переходя</w:t>
      </w:r>
      <w:r w:rsidR="00D62AC9">
        <w:t>т к Республике и кантону Женева</w:t>
      </w:r>
      <w:r w:rsidR="000F4E71" w:rsidRPr="003517A4">
        <w:t xml:space="preserve">, если срок их действия не продлевается. </w:t>
      </w:r>
    </w:p>
    <w:p w:rsidR="00701126" w:rsidRPr="00417C63" w:rsidRDefault="00701126" w:rsidP="00435DD1">
      <w:pPr>
        <w:pStyle w:val="Style3"/>
        <w:spacing w:after="0"/>
      </w:pPr>
    </w:p>
    <w:p w:rsidR="00701126" w:rsidRPr="00B72FDB" w:rsidRDefault="00701126" w:rsidP="00EF30E4">
      <w:pPr>
        <w:pStyle w:val="Style3"/>
        <w:tabs>
          <w:tab w:val="left" w:pos="0"/>
          <w:tab w:val="left" w:pos="709"/>
        </w:tabs>
        <w:spacing w:after="0"/>
      </w:pPr>
      <w:r w:rsidRPr="003517A4">
        <w:t>8.2</w:t>
      </w:r>
      <w:r w:rsidRPr="00957EA0">
        <w:tab/>
      </w:r>
      <w:r w:rsidR="003517A4" w:rsidRPr="00957EA0">
        <w:t>Начиная с 1 января 2012 г. ВОИС капитализирует расходы на программное обеспечение, приобретаемое у третьих сторон и разрабатываемое собственными силами. Статья «Нематериальные активы в разработке» означает программное обеспечение, разрабатываемое силами Организации и еще не введенное в эксплуатацию.</w:t>
      </w:r>
      <w:r w:rsidRPr="00957EA0">
        <w:t xml:space="preserve"> </w:t>
      </w:r>
    </w:p>
    <w:p w:rsidR="00701126" w:rsidRPr="00B72FDB" w:rsidRDefault="00701126" w:rsidP="00435DD1">
      <w:pPr>
        <w:pStyle w:val="Style3"/>
        <w:spacing w:after="0"/>
      </w:pPr>
    </w:p>
    <w:p w:rsidR="00701126" w:rsidRPr="00957EA0" w:rsidRDefault="0035210D" w:rsidP="00D4148C">
      <w:pPr>
        <w:pStyle w:val="Heading3"/>
      </w:pPr>
      <w:bookmarkStart w:id="33" w:name="_Toc441218497"/>
      <w:bookmarkStart w:id="34" w:name="_Toc455733228"/>
      <w:r w:rsidRPr="00957EA0">
        <w:t>Примечание</w:t>
      </w:r>
      <w:r w:rsidR="00701126" w:rsidRPr="00957EA0">
        <w:t xml:space="preserve"> 9:  </w:t>
      </w:r>
      <w:r w:rsidRPr="00957EA0">
        <w:t>Земля и здания</w:t>
      </w:r>
      <w:bookmarkEnd w:id="33"/>
      <w:bookmarkEnd w:id="34"/>
    </w:p>
    <w:p w:rsidR="00701126" w:rsidRPr="00957EA0" w:rsidRDefault="00701126" w:rsidP="00435DD1">
      <w:pPr>
        <w:pStyle w:val="Style3"/>
        <w:spacing w:after="0"/>
        <w:rPr>
          <w:rFonts w:cs="Arial"/>
          <w:szCs w:val="22"/>
        </w:rPr>
      </w:pPr>
    </w:p>
    <w:p w:rsidR="00701126" w:rsidRPr="00B72FDB" w:rsidRDefault="003517A4" w:rsidP="00487A42">
      <w:pPr>
        <w:pStyle w:val="Style3"/>
        <w:numPr>
          <w:ilvl w:val="0"/>
          <w:numId w:val="19"/>
        </w:numPr>
        <w:tabs>
          <w:tab w:val="left" w:pos="0"/>
        </w:tabs>
        <w:spacing w:after="0"/>
        <w:ind w:left="0" w:firstLine="0"/>
      </w:pPr>
      <w:r w:rsidRPr="00957EA0">
        <w:t xml:space="preserve">Принадлежащие Организации земля и здания </w:t>
      </w:r>
      <w:r w:rsidRPr="00957EA0">
        <w:rPr>
          <w:rFonts w:eastAsia="+mn-ea"/>
          <w:lang w:eastAsia="en-US"/>
        </w:rPr>
        <w:t>–</w:t>
      </w:r>
      <w:r w:rsidRPr="00957EA0">
        <w:t xml:space="preserve"> это ее штаб-квартира на Пляс-де-Насьон, Женева, Швейцария, включая землю, здания и сооружения безопасности.  После перехода на МСУГС с 1 января 2010 г. стоимость зданий, которые использовались на эту дату, была оценена в сумме, определенной по результатам независимой оценки внешних консультантов и представляющей собой расчетную стоимость зданий на момент их сдачи в эксплуатацию (предполагаемая стоимость строительства) плюс расчетная стоимость реконструкций и значительных ремонтных работ, произведенных после начала эксплуатации зданий, и минус накопленная амортизация и</w:t>
      </w:r>
      <w:r w:rsidR="00785670" w:rsidRPr="00957EA0">
        <w:t xml:space="preserve"> уценка</w:t>
      </w:r>
      <w:r w:rsidRPr="00957EA0">
        <w:t>.  Здания, которые введены в эксплуатацию после 1 января 2010 г., первоначально оцениваются по себестоимости.  Все</w:t>
      </w:r>
      <w:r w:rsidRPr="00B72FDB">
        <w:t xml:space="preserve"> </w:t>
      </w:r>
      <w:r w:rsidRPr="00957EA0">
        <w:t>здания</w:t>
      </w:r>
      <w:r w:rsidRPr="00B72FDB">
        <w:t xml:space="preserve"> </w:t>
      </w:r>
      <w:r w:rsidRPr="00957EA0">
        <w:t>амортизируются</w:t>
      </w:r>
      <w:r w:rsidRPr="00B72FDB">
        <w:t xml:space="preserve"> </w:t>
      </w:r>
      <w:r w:rsidRPr="00957EA0">
        <w:t>методом</w:t>
      </w:r>
      <w:r w:rsidRPr="00B72FDB">
        <w:t xml:space="preserve"> </w:t>
      </w:r>
      <w:r w:rsidR="00785670" w:rsidRPr="00957EA0">
        <w:t>равномерных</w:t>
      </w:r>
      <w:r w:rsidR="00785670" w:rsidRPr="00B72FDB">
        <w:t xml:space="preserve"> </w:t>
      </w:r>
      <w:r w:rsidR="00785670" w:rsidRPr="00957EA0">
        <w:t>списаний</w:t>
      </w:r>
      <w:r w:rsidR="00785670" w:rsidRPr="00B72FDB">
        <w:t xml:space="preserve"> </w:t>
      </w:r>
      <w:r w:rsidR="00785670" w:rsidRPr="00957EA0">
        <w:t>в</w:t>
      </w:r>
      <w:r w:rsidR="00785670" w:rsidRPr="00B72FDB">
        <w:t xml:space="preserve"> </w:t>
      </w:r>
      <w:r w:rsidR="00785670" w:rsidRPr="00957EA0">
        <w:t>течение</w:t>
      </w:r>
      <w:r w:rsidR="00785670" w:rsidRPr="00B72FDB">
        <w:t xml:space="preserve"> </w:t>
      </w:r>
      <w:r w:rsidR="00785670" w:rsidRPr="00957EA0">
        <w:t>срока</w:t>
      </w:r>
      <w:r w:rsidR="00785670" w:rsidRPr="00B72FDB">
        <w:t xml:space="preserve"> </w:t>
      </w:r>
      <w:r w:rsidR="00785670" w:rsidRPr="00957EA0">
        <w:t>эксплуатации</w:t>
      </w:r>
      <w:r w:rsidRPr="00B72FDB">
        <w:t xml:space="preserve"> </w:t>
      </w:r>
      <w:r w:rsidRPr="00957EA0">
        <w:t>каждого</w:t>
      </w:r>
      <w:r w:rsidRPr="00B72FDB">
        <w:t xml:space="preserve"> </w:t>
      </w:r>
      <w:r w:rsidRPr="00957EA0">
        <w:t>крупного</w:t>
      </w:r>
      <w:r w:rsidRPr="00B72FDB">
        <w:t xml:space="preserve"> </w:t>
      </w:r>
      <w:r w:rsidRPr="00957EA0">
        <w:t>элемента</w:t>
      </w:r>
      <w:r w:rsidRPr="00B72FDB">
        <w:t xml:space="preserve"> </w:t>
      </w:r>
      <w:r w:rsidRPr="00957EA0">
        <w:t>здания</w:t>
      </w:r>
      <w:r w:rsidRPr="00B72FDB">
        <w:t xml:space="preserve">. </w:t>
      </w:r>
    </w:p>
    <w:p w:rsidR="00701126" w:rsidRPr="00B72FDB" w:rsidRDefault="00701126" w:rsidP="00774E70">
      <w:pPr>
        <w:pStyle w:val="Style3"/>
        <w:tabs>
          <w:tab w:val="left" w:pos="0"/>
          <w:tab w:val="left" w:pos="709"/>
        </w:tabs>
        <w:spacing w:after="0"/>
      </w:pPr>
    </w:p>
    <w:p w:rsidR="00701126" w:rsidRPr="00B72FDB" w:rsidRDefault="00785670" w:rsidP="00487A42">
      <w:pPr>
        <w:pStyle w:val="Style3"/>
        <w:numPr>
          <w:ilvl w:val="0"/>
          <w:numId w:val="19"/>
        </w:numPr>
        <w:tabs>
          <w:tab w:val="left" w:pos="0"/>
          <w:tab w:val="left" w:pos="709"/>
        </w:tabs>
        <w:spacing w:after="0"/>
        <w:ind w:left="0" w:firstLine="0"/>
      </w:pPr>
      <w:r w:rsidRPr="00957EA0">
        <w:t>Земля, на которой возведено новое здание, была приобретена Организацией в 1998 г. за 13,6 </w:t>
      </w:r>
      <w:r w:rsidR="00726EB5">
        <w:t>млн</w:t>
      </w:r>
      <w:r w:rsidR="00922AD9">
        <w:t> шв.</w:t>
      </w:r>
      <w:r w:rsidRPr="00957EA0">
        <w:t xml:space="preserve"> франков, и </w:t>
      </w:r>
      <w:r w:rsidR="00C8747E" w:rsidRPr="00957EA0">
        <w:t xml:space="preserve">на 31 декабря 2009 г. </w:t>
      </w:r>
      <w:r w:rsidRPr="00957EA0">
        <w:t>ее рыночная стоимость, рассчитанная независимым экспертом в соответствии с Международными стандартами оценки, составила 28,6 </w:t>
      </w:r>
      <w:r w:rsidR="00726EB5">
        <w:t>млн</w:t>
      </w:r>
      <w:r w:rsidR="00922AD9">
        <w:t> шв.</w:t>
      </w:r>
      <w:r w:rsidRPr="00957EA0">
        <w:t> франков.  Чистая сумма прироста стоимости здания в размере 15,0 </w:t>
      </w:r>
      <w:r w:rsidR="00726EB5">
        <w:t>млн</w:t>
      </w:r>
      <w:r w:rsidR="00922AD9">
        <w:t> шв.</w:t>
      </w:r>
      <w:r w:rsidRPr="00957EA0">
        <w:t> франков включена в положительное сальдо резерва переоценки, который составляет часть чистых активов ВОИС.  Независимым экспертом было проведено уточнение оценки стоимости данного участка земли по состоянию на 31 декабря 2013 г.  Полученные данные свидетельствуют о том, что рыночная стоимость земельного участка, которая по предыдущим оценкам составляла 28,6 </w:t>
      </w:r>
      <w:r w:rsidR="00726EB5">
        <w:t>млн</w:t>
      </w:r>
      <w:r w:rsidR="00922AD9">
        <w:t> шв.</w:t>
      </w:r>
      <w:r w:rsidRPr="00957EA0">
        <w:t xml:space="preserve"> франков, не изменилась.  Рыночная стоимость земли определена путем капитализации будущего потенциального дохода по соответствующей норме инвестиционной доходности актива.  Потенциальный доход исчислен на основе </w:t>
      </w:r>
      <w:r w:rsidRPr="00957EA0">
        <w:rPr>
          <w:snapToGrid w:val="0"/>
        </w:rPr>
        <w:t>данн</w:t>
      </w:r>
      <w:r w:rsidRPr="00957EA0">
        <w:t xml:space="preserve">ых по аналогичным операциям рынка аренды с учетом качества помещений и их местоположения.  Норма доходности определена исходя из предполагаемой надежности и сроков получения дохода и прогнозов роста арендной платы, а также данных об аналогичных операциях купли-продажи. </w:t>
      </w:r>
    </w:p>
    <w:p w:rsidR="00701126" w:rsidRPr="00B72FDB" w:rsidRDefault="00701126" w:rsidP="00774E70">
      <w:pPr>
        <w:pStyle w:val="Style3"/>
        <w:tabs>
          <w:tab w:val="left" w:pos="0"/>
          <w:tab w:val="left" w:pos="709"/>
        </w:tabs>
        <w:spacing w:after="0"/>
      </w:pPr>
    </w:p>
    <w:p w:rsidR="00701126" w:rsidRPr="00957EA0" w:rsidRDefault="005B67F8" w:rsidP="00487A42">
      <w:pPr>
        <w:pStyle w:val="Style3"/>
        <w:numPr>
          <w:ilvl w:val="0"/>
          <w:numId w:val="19"/>
        </w:numPr>
        <w:tabs>
          <w:tab w:val="left" w:pos="0"/>
          <w:tab w:val="left" w:pos="709"/>
        </w:tabs>
        <w:spacing w:after="0"/>
        <w:ind w:left="0" w:firstLine="0"/>
      </w:pPr>
      <w:r w:rsidRPr="00957EA0">
        <w:t>Здание н</w:t>
      </w:r>
      <w:r w:rsidR="00870BEE" w:rsidRPr="00957EA0">
        <w:t xml:space="preserve">ового конференц-зала </w:t>
      </w:r>
      <w:r w:rsidR="00701126" w:rsidRPr="00957EA0">
        <w:t>(</w:t>
      </w:r>
      <w:r w:rsidRPr="00957EA0">
        <w:t>НКЗ</w:t>
      </w:r>
      <w:r w:rsidR="00701126" w:rsidRPr="00957EA0">
        <w:t xml:space="preserve">) </w:t>
      </w:r>
      <w:r w:rsidRPr="00957EA0">
        <w:t xml:space="preserve">было сдано в эксплуатацию в сентябре </w:t>
      </w:r>
      <w:r w:rsidR="00701126" w:rsidRPr="00957EA0">
        <w:t>2014</w:t>
      </w:r>
      <w:r w:rsidRPr="00957EA0">
        <w:rPr>
          <w:lang w:val="en-US"/>
        </w:rPr>
        <w:t> </w:t>
      </w:r>
      <w:r w:rsidRPr="00957EA0">
        <w:t>г</w:t>
      </w:r>
      <w:r w:rsidR="00701126" w:rsidRPr="00957EA0">
        <w:t xml:space="preserve">. </w:t>
      </w:r>
      <w:r w:rsidR="00505192" w:rsidRPr="00957EA0">
        <w:t>В</w:t>
      </w:r>
      <w:r w:rsidRPr="00957EA0">
        <w:t xml:space="preserve"> течение 2015 г. были завершены некоторые незавершенные работы в НКЗ и вокруг него. В результате в течение 2015 г. были капитализированы добавления</w:t>
      </w:r>
      <w:r w:rsidR="00AC7D7F" w:rsidRPr="00957EA0">
        <w:t xml:space="preserve"> к </w:t>
      </w:r>
      <w:r w:rsidRPr="00957EA0">
        <w:t xml:space="preserve">зданию на общую сумму </w:t>
      </w:r>
      <w:r w:rsidR="00701126" w:rsidRPr="00957EA0">
        <w:t>2</w:t>
      </w:r>
      <w:r w:rsidRPr="00957EA0">
        <w:t>,</w:t>
      </w:r>
      <w:r w:rsidR="00701126" w:rsidRPr="00957EA0">
        <w:t xml:space="preserve">5 </w:t>
      </w:r>
      <w:r w:rsidR="00726EB5">
        <w:t>млн</w:t>
      </w:r>
      <w:r w:rsidRPr="00957EA0">
        <w:t> шв. </w:t>
      </w:r>
      <w:r w:rsidR="00A3472B" w:rsidRPr="00957EA0">
        <w:t>франк</w:t>
      </w:r>
      <w:r w:rsidRPr="00957EA0">
        <w:t>ов</w:t>
      </w:r>
      <w:r w:rsidR="00701126" w:rsidRPr="00957EA0">
        <w:t>.</w:t>
      </w:r>
    </w:p>
    <w:p w:rsidR="00701126" w:rsidRPr="00957EA0" w:rsidRDefault="00701126" w:rsidP="00774E70">
      <w:pPr>
        <w:pStyle w:val="Style3"/>
        <w:tabs>
          <w:tab w:val="left" w:pos="0"/>
          <w:tab w:val="left" w:pos="709"/>
        </w:tabs>
        <w:spacing w:after="0"/>
      </w:pPr>
    </w:p>
    <w:p w:rsidR="00701126" w:rsidRPr="00C8747E" w:rsidRDefault="00AC7048" w:rsidP="00487A42">
      <w:pPr>
        <w:pStyle w:val="Style3"/>
        <w:numPr>
          <w:ilvl w:val="0"/>
          <w:numId w:val="19"/>
        </w:numPr>
        <w:tabs>
          <w:tab w:val="left" w:pos="0"/>
          <w:tab w:val="left" w:pos="709"/>
        </w:tabs>
        <w:spacing w:after="0"/>
        <w:ind w:left="0" w:firstLine="0"/>
      </w:pPr>
      <w:r w:rsidRPr="00957EA0">
        <w:t>Выполняя рекомендации Системы управления безопасностью Организации Объединенных Наций ВОИС осуществляет масштабный проект по повышению уровня охраны и безопасности в ее существующих зданиях. До 2015</w:t>
      </w:r>
      <w:r w:rsidRPr="00957EA0">
        <w:rPr>
          <w:lang w:val="en-US"/>
        </w:rPr>
        <w:t> </w:t>
      </w:r>
      <w:r w:rsidRPr="00957EA0">
        <w:t xml:space="preserve">г. включительно </w:t>
      </w:r>
      <w:r w:rsidR="00505192" w:rsidRPr="00957EA0">
        <w:t>р</w:t>
      </w:r>
      <w:r w:rsidRPr="00957EA0">
        <w:t>асходы</w:t>
      </w:r>
      <w:r w:rsidR="00606A3C">
        <w:t xml:space="preserve"> Организации,</w:t>
      </w:r>
      <w:r w:rsidRPr="00957EA0">
        <w:t xml:space="preserve"> </w:t>
      </w:r>
      <w:r w:rsidR="00606A3C">
        <w:t>связанные</w:t>
      </w:r>
      <w:r w:rsidRPr="00957EA0">
        <w:t xml:space="preserve"> с </w:t>
      </w:r>
      <w:r w:rsidRPr="00957EA0">
        <w:rPr>
          <w:snapToGrid w:val="0"/>
        </w:rPr>
        <w:t>данн</w:t>
      </w:r>
      <w:r w:rsidRPr="00957EA0">
        <w:t xml:space="preserve">ым строительным проектом, капитализировались по </w:t>
      </w:r>
      <w:r w:rsidRPr="00957EA0">
        <w:lastRenderedPageBreak/>
        <w:t>статье «незавершенные работы».  Проект частично финансировался Фондом служебных помещений для международных организаций (ФИПОИ).  Строительные работы, финансировавшиеся ФИПОИ, также были капитализированы по статье «незавершенные работы», а соответствующая сумма была отражена в учете как отсроченный доход (см. примечание</w:t>
      </w:r>
      <w:r w:rsidRPr="00957EA0">
        <w:rPr>
          <w:lang w:val="en-US"/>
        </w:rPr>
        <w:t> </w:t>
      </w:r>
      <w:r w:rsidRPr="00957EA0">
        <w:t>14). П</w:t>
      </w:r>
      <w:r w:rsidR="00980F7B" w:rsidRPr="00957EA0">
        <w:t xml:space="preserve">роект </w:t>
      </w:r>
      <w:r w:rsidRPr="00957EA0">
        <w:t xml:space="preserve">был </w:t>
      </w:r>
      <w:r w:rsidR="00980F7B" w:rsidRPr="00957EA0">
        <w:t xml:space="preserve">завершен </w:t>
      </w:r>
      <w:r w:rsidRPr="00957EA0">
        <w:t xml:space="preserve">в </w:t>
      </w:r>
      <w:r w:rsidR="00980F7B" w:rsidRPr="00957EA0">
        <w:t>2015</w:t>
      </w:r>
      <w:r w:rsidRPr="00957EA0">
        <w:t> г.</w:t>
      </w:r>
      <w:r w:rsidR="00980F7B" w:rsidRPr="00957EA0">
        <w:t xml:space="preserve"> и </w:t>
      </w:r>
      <w:r w:rsidRPr="00957EA0">
        <w:t xml:space="preserve">включал новый центр доступа стоимостью </w:t>
      </w:r>
      <w:r w:rsidR="002E293C" w:rsidRPr="00957EA0">
        <w:t>3,</w:t>
      </w:r>
      <w:r w:rsidRPr="00957EA0">
        <w:t xml:space="preserve">6 </w:t>
      </w:r>
      <w:r w:rsidR="00726EB5">
        <w:t>млн</w:t>
      </w:r>
      <w:r w:rsidRPr="00957EA0">
        <w:t xml:space="preserve"> шв. франков (реализованный как часть здания Арпад Богш), операционный центр служб безопасности </w:t>
      </w:r>
      <w:r w:rsidR="002E293C" w:rsidRPr="00957EA0">
        <w:t xml:space="preserve">стоимостью 2,0 </w:t>
      </w:r>
      <w:r w:rsidR="00726EB5">
        <w:t>млн</w:t>
      </w:r>
      <w:r w:rsidR="00C8747E">
        <w:t> шв.</w:t>
      </w:r>
      <w:r w:rsidR="00C8747E">
        <w:rPr>
          <w:lang w:val="en-US"/>
        </w:rPr>
        <w:t> </w:t>
      </w:r>
      <w:r w:rsidR="002E293C" w:rsidRPr="00957EA0">
        <w:t xml:space="preserve">франков </w:t>
      </w:r>
      <w:r w:rsidR="00980F7B" w:rsidRPr="00957EA0">
        <w:t>(</w:t>
      </w:r>
      <w:r w:rsidR="002E293C" w:rsidRPr="00957EA0">
        <w:t xml:space="preserve">реализованный как часть здания Георг Боденхаузен </w:t>
      </w:r>
      <w:r w:rsidR="00980F7B" w:rsidRPr="00957EA0">
        <w:rPr>
          <w:lang w:val="en-US"/>
        </w:rPr>
        <w:t>I</w:t>
      </w:r>
      <w:r w:rsidR="00980F7B" w:rsidRPr="00957EA0">
        <w:t xml:space="preserve">), </w:t>
      </w:r>
      <w:r w:rsidRPr="00957EA0">
        <w:t xml:space="preserve">и периметр безопасности </w:t>
      </w:r>
      <w:r w:rsidR="002E293C" w:rsidRPr="00957EA0">
        <w:t xml:space="preserve">стоимостью 9,0 </w:t>
      </w:r>
      <w:r w:rsidR="00726EB5">
        <w:t>млн</w:t>
      </w:r>
      <w:r w:rsidR="002E293C" w:rsidRPr="00957EA0">
        <w:t xml:space="preserve"> шв. франков </w:t>
      </w:r>
      <w:r w:rsidR="00980F7B" w:rsidRPr="00957EA0">
        <w:t>(</w:t>
      </w:r>
      <w:r w:rsidR="002E293C" w:rsidRPr="00957EA0">
        <w:t>реализованный как отдельное сооружение</w:t>
      </w:r>
      <w:r w:rsidR="00980F7B" w:rsidRPr="00957EA0">
        <w:t xml:space="preserve">). </w:t>
      </w:r>
    </w:p>
    <w:p w:rsidR="00701126" w:rsidRPr="00C8747E" w:rsidRDefault="00701126" w:rsidP="00435DD1">
      <w:pPr>
        <w:pStyle w:val="Style3"/>
        <w:spacing w:after="0"/>
        <w:sectPr w:rsidR="00701126" w:rsidRPr="00C8747E" w:rsidSect="00546DF2">
          <w:headerReference w:type="first" r:id="rId54"/>
          <w:endnotePr>
            <w:numFmt w:val="decimal"/>
          </w:endnotePr>
          <w:pgSz w:w="11907" w:h="16840" w:code="9"/>
          <w:pgMar w:top="567" w:right="1134" w:bottom="1304" w:left="1418" w:header="510" w:footer="1021" w:gutter="0"/>
          <w:cols w:space="720"/>
          <w:docGrid w:linePitch="299"/>
        </w:sectPr>
      </w:pPr>
    </w:p>
    <w:p w:rsidR="00701126" w:rsidRPr="00957EA0" w:rsidRDefault="0035210D" w:rsidP="00714234">
      <w:pPr>
        <w:pStyle w:val="BodyText"/>
        <w:rPr>
          <w:szCs w:val="22"/>
          <w:lang w:val="ru-RU"/>
        </w:rPr>
      </w:pPr>
      <w:r w:rsidRPr="00957EA0">
        <w:rPr>
          <w:b/>
          <w:szCs w:val="22"/>
          <w:lang w:val="ru-RU"/>
        </w:rPr>
        <w:lastRenderedPageBreak/>
        <w:t>Земля и здания</w:t>
      </w:r>
      <w:r w:rsidR="002E293C" w:rsidRPr="00957EA0">
        <w:rPr>
          <w:b/>
          <w:szCs w:val="22"/>
          <w:lang w:val="ru-RU"/>
        </w:rPr>
        <w:t>: динамика в</w:t>
      </w:r>
      <w:r w:rsidR="00FE6FD4" w:rsidRPr="00957EA0">
        <w:rPr>
          <w:b/>
          <w:szCs w:val="22"/>
          <w:lang w:val="ru-RU"/>
        </w:rPr>
        <w:t xml:space="preserve"> 2015</w:t>
      </w:r>
      <w:r w:rsidR="00FE6FD4" w:rsidRPr="00957EA0">
        <w:rPr>
          <w:b/>
          <w:szCs w:val="22"/>
        </w:rPr>
        <w:t> </w:t>
      </w:r>
      <w:r w:rsidR="00FE6FD4" w:rsidRPr="00957EA0">
        <w:rPr>
          <w:b/>
          <w:szCs w:val="22"/>
          <w:lang w:val="ru-RU"/>
        </w:rPr>
        <w:t>г.</w:t>
      </w:r>
      <w:r w:rsidR="00701126" w:rsidRPr="00957EA0">
        <w:rPr>
          <w:b/>
          <w:szCs w:val="22"/>
          <w:lang w:val="ru-RU"/>
        </w:rPr>
        <w:t>:</w:t>
      </w:r>
    </w:p>
    <w:p w:rsidR="00701126" w:rsidRPr="00957EA0" w:rsidRDefault="00CD0BE5" w:rsidP="00435DD1">
      <w:pPr>
        <w:pStyle w:val="Style3"/>
        <w:spacing w:after="0"/>
      </w:pPr>
      <w:r>
        <w:rPr>
          <w:noProof/>
          <w:lang w:val="en-US" w:eastAsia="en-US"/>
        </w:rPr>
        <w:drawing>
          <wp:inline distT="0" distB="0" distL="0" distR="0" wp14:anchorId="58356682" wp14:editId="13AA5EDF">
            <wp:extent cx="9876155" cy="4346670"/>
            <wp:effectExtent l="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6155" cy="434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957EA0" w:rsidRDefault="00701126">
      <w:pPr>
        <w:jc w:val="left"/>
      </w:pPr>
      <w:r w:rsidRPr="00957EA0">
        <w:br w:type="page"/>
      </w:r>
    </w:p>
    <w:p w:rsidR="00701126" w:rsidRPr="00957EA0" w:rsidRDefault="00CD0BE5" w:rsidP="00714234">
      <w:pPr>
        <w:pStyle w:val="BodyText"/>
        <w:rPr>
          <w:b/>
          <w:szCs w:val="22"/>
          <w:lang w:val="ru-RU"/>
        </w:rPr>
      </w:pPr>
      <w:r>
        <w:rPr>
          <w:b/>
          <w:szCs w:val="22"/>
          <w:lang w:val="ru-RU"/>
        </w:rPr>
        <w:lastRenderedPageBreak/>
        <w:t>Земля и здания: динамика в 2014</w:t>
      </w:r>
      <w:r w:rsidR="000D6BF4" w:rsidRPr="00957EA0">
        <w:rPr>
          <w:b/>
          <w:szCs w:val="22"/>
        </w:rPr>
        <w:t> </w:t>
      </w:r>
      <w:r w:rsidR="000D6BF4" w:rsidRPr="00957EA0">
        <w:rPr>
          <w:b/>
          <w:szCs w:val="22"/>
          <w:lang w:val="ru-RU"/>
        </w:rPr>
        <w:t>г.:</w:t>
      </w:r>
    </w:p>
    <w:p w:rsidR="00701126" w:rsidRPr="00CD0BE5" w:rsidRDefault="00CD0BE5" w:rsidP="00714234">
      <w:pPr>
        <w:jc w:val="center"/>
        <w:rPr>
          <w:lang w:val="ru-RU"/>
        </w:rPr>
      </w:pPr>
      <w:r>
        <w:rPr>
          <w:noProof/>
          <w:lang w:eastAsia="en-US"/>
        </w:rPr>
        <w:drawing>
          <wp:inline distT="0" distB="0" distL="0" distR="0" wp14:anchorId="0A065C18" wp14:editId="3107B858">
            <wp:extent cx="9876155" cy="4447492"/>
            <wp:effectExtent l="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6155" cy="444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CD0BE5" w:rsidRDefault="00701126" w:rsidP="00274C9E">
      <w:pPr>
        <w:rPr>
          <w:lang w:val="ru-RU"/>
        </w:rPr>
      </w:pPr>
    </w:p>
    <w:p w:rsidR="00701126" w:rsidRPr="00CD0BE5" w:rsidRDefault="00701126" w:rsidP="00D4148C">
      <w:pPr>
        <w:pStyle w:val="Heading3"/>
        <w:rPr>
          <w:lang w:val="ru-RU"/>
        </w:rPr>
        <w:sectPr w:rsidR="00701126" w:rsidRPr="00CD0BE5" w:rsidSect="00714234">
          <w:endnotePr>
            <w:numFmt w:val="decimal"/>
          </w:endnotePr>
          <w:pgSz w:w="16840" w:h="11907" w:orient="landscape" w:code="9"/>
          <w:pgMar w:top="1418" w:right="567" w:bottom="1134" w:left="720" w:header="510" w:footer="1021" w:gutter="0"/>
          <w:cols w:space="720"/>
          <w:titlePg/>
          <w:docGrid w:linePitch="299"/>
        </w:sectPr>
      </w:pPr>
      <w:bookmarkStart w:id="35" w:name="_Toc441218498"/>
    </w:p>
    <w:p w:rsidR="00701126" w:rsidRPr="00957EA0" w:rsidRDefault="0035210D" w:rsidP="00D4148C">
      <w:pPr>
        <w:pStyle w:val="Heading3"/>
      </w:pPr>
      <w:bookmarkStart w:id="36" w:name="_Toc455733229"/>
      <w:r w:rsidRPr="00957EA0">
        <w:lastRenderedPageBreak/>
        <w:t>Примечание</w:t>
      </w:r>
      <w:r w:rsidR="00701126" w:rsidRPr="00957EA0">
        <w:t xml:space="preserve"> 10:  </w:t>
      </w:r>
      <w:r w:rsidRPr="00957EA0">
        <w:t xml:space="preserve">Прочие </w:t>
      </w:r>
      <w:r w:rsidR="00CD0BE5">
        <w:rPr>
          <w:lang w:val="ru-RU"/>
        </w:rPr>
        <w:t>в</w:t>
      </w:r>
      <w:r w:rsidRPr="00957EA0">
        <w:t>необоротные активы</w:t>
      </w:r>
      <w:bookmarkEnd w:id="35"/>
      <w:bookmarkEnd w:id="36"/>
    </w:p>
    <w:p w:rsidR="00701126" w:rsidRPr="00957EA0" w:rsidRDefault="00701126" w:rsidP="00396EE7"/>
    <w:p w:rsidR="00701126" w:rsidRPr="00957EA0" w:rsidRDefault="00CD0BE5" w:rsidP="00FB1360">
      <w:r>
        <w:rPr>
          <w:noProof/>
          <w:lang w:eastAsia="en-US"/>
        </w:rPr>
        <w:drawing>
          <wp:inline distT="0" distB="0" distL="0" distR="0" wp14:anchorId="1037E795" wp14:editId="4BBBE9EA">
            <wp:extent cx="5940425" cy="1267065"/>
            <wp:effectExtent l="0" t="0" r="3175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6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957EA0" w:rsidRDefault="000D6BF4" w:rsidP="00487A42">
      <w:pPr>
        <w:pStyle w:val="Style3"/>
        <w:numPr>
          <w:ilvl w:val="0"/>
          <w:numId w:val="20"/>
        </w:numPr>
        <w:tabs>
          <w:tab w:val="left" w:pos="0"/>
          <w:tab w:val="left" w:pos="709"/>
        </w:tabs>
        <w:spacing w:after="0"/>
        <w:ind w:left="0" w:firstLine="0"/>
      </w:pPr>
      <w:r w:rsidRPr="00957EA0">
        <w:t>В 1991 г. Организация заключила соглашение с Фондом международного центра Женевы (FCIG) в связи со строительством здания на улице Морийон в Женеве, Швейцария общей стоимостью 20,4 </w:t>
      </w:r>
      <w:r w:rsidR="00726EB5">
        <w:t>млн</w:t>
      </w:r>
      <w:r w:rsidR="00922AD9">
        <w:t> шв.</w:t>
      </w:r>
      <w:r w:rsidRPr="00957EA0">
        <w:t> франков.  По условиям соглашения Организация должна была авансировать первоначальную сумму в 10,0 </w:t>
      </w:r>
      <w:r w:rsidR="00726EB5">
        <w:t>млн</w:t>
      </w:r>
      <w:r w:rsidR="00922AD9">
        <w:t> шв.</w:t>
      </w:r>
      <w:r w:rsidRPr="00957EA0">
        <w:t> франков и выплатить проценты по первоначальному авансу в размере 1,0 </w:t>
      </w:r>
      <w:r w:rsidR="00726EB5">
        <w:t>млн</w:t>
      </w:r>
      <w:r w:rsidR="00922AD9">
        <w:t> шв.</w:t>
      </w:r>
      <w:r w:rsidRPr="00957EA0">
        <w:t> франков.  Таким образом, общая сумма выплат составила 11,0 </w:t>
      </w:r>
      <w:r w:rsidR="00726EB5">
        <w:t>млн</w:t>
      </w:r>
      <w:r w:rsidR="00922AD9">
        <w:t> шв.</w:t>
      </w:r>
      <w:r w:rsidRPr="00957EA0">
        <w:t xml:space="preserve"> франков.  Остальные расходы на строительство были покрыты за счет договора ипотечного займа между FCIG и </w:t>
      </w:r>
      <w:r w:rsidR="00955DE8" w:rsidRPr="00957EA0">
        <w:t xml:space="preserve">Banque Cantonale de Genève </w:t>
      </w:r>
      <w:r w:rsidRPr="00957EA0">
        <w:t>(</w:t>
      </w:r>
      <w:r w:rsidRPr="00957EA0">
        <w:rPr>
          <w:lang w:val="en-US"/>
        </w:rPr>
        <w:t>BCG</w:t>
      </w:r>
      <w:r w:rsidRPr="00957EA0">
        <w:t xml:space="preserve">).  Организация также заключила с </w:t>
      </w:r>
      <w:r w:rsidRPr="00957EA0">
        <w:rPr>
          <w:lang w:val="en-US"/>
        </w:rPr>
        <w:t>FCIG</w:t>
      </w:r>
      <w:r w:rsidRPr="00957EA0">
        <w:t xml:space="preserve"> договор </w:t>
      </w:r>
      <w:r w:rsidR="00C8747E">
        <w:t>аренд</w:t>
      </w:r>
      <w:r w:rsidR="00C8747E">
        <w:rPr>
          <w:lang w:val="en-US"/>
        </w:rPr>
        <w:t>s</w:t>
      </w:r>
      <w:r w:rsidRPr="00957EA0">
        <w:t xml:space="preserve"> этого здания</w:t>
      </w:r>
      <w:r w:rsidR="00955DE8" w:rsidRPr="00957EA0">
        <w:t xml:space="preserve"> у </w:t>
      </w:r>
      <w:r w:rsidR="00955DE8" w:rsidRPr="00957EA0">
        <w:rPr>
          <w:lang w:val="en-US"/>
        </w:rPr>
        <w:t>FCIG</w:t>
      </w:r>
      <w:r w:rsidRPr="00957EA0">
        <w:t xml:space="preserve">.  </w:t>
      </w:r>
      <w:r w:rsidR="00955DE8" w:rsidRPr="00957EA0">
        <w:t>С</w:t>
      </w:r>
      <w:r w:rsidRPr="00957EA0">
        <w:t xml:space="preserve"> 1</w:t>
      </w:r>
      <w:r w:rsidRPr="00957EA0">
        <w:rPr>
          <w:lang w:val="en-US"/>
        </w:rPr>
        <w:t> </w:t>
      </w:r>
      <w:r w:rsidRPr="00957EA0">
        <w:t>января 2012</w:t>
      </w:r>
      <w:r w:rsidRPr="00957EA0">
        <w:rPr>
          <w:lang w:val="en-US"/>
        </w:rPr>
        <w:t> </w:t>
      </w:r>
      <w:r w:rsidRPr="00957EA0">
        <w:t xml:space="preserve">г. </w:t>
      </w:r>
      <w:r w:rsidR="00955DE8" w:rsidRPr="00957EA0">
        <w:t>договор аренды был продлен на семь лет</w:t>
      </w:r>
      <w:r w:rsidR="00701126" w:rsidRPr="00957EA0">
        <w:t>.</w:t>
      </w:r>
    </w:p>
    <w:p w:rsidR="00701126" w:rsidRPr="00957EA0" w:rsidRDefault="00701126" w:rsidP="00FB1360">
      <w:pPr>
        <w:rPr>
          <w:lang w:val="ru-RU"/>
        </w:rPr>
      </w:pPr>
    </w:p>
    <w:p w:rsidR="00701126" w:rsidRPr="00957EA0" w:rsidRDefault="00955DE8" w:rsidP="00487A42">
      <w:pPr>
        <w:pStyle w:val="Style3"/>
        <w:numPr>
          <w:ilvl w:val="0"/>
          <w:numId w:val="20"/>
        </w:numPr>
        <w:tabs>
          <w:tab w:val="left" w:pos="0"/>
          <w:tab w:val="left" w:pos="709"/>
        </w:tabs>
        <w:spacing w:after="0"/>
        <w:ind w:left="0" w:firstLine="0"/>
      </w:pPr>
      <w:r w:rsidRPr="00957EA0">
        <w:t xml:space="preserve">По действующему договору аренды между Организацией и FCIG обе стороны имеют право расторгнуть договор в любой момент при условии </w:t>
      </w:r>
      <w:r w:rsidR="00C8747E">
        <w:t xml:space="preserve">достижения </w:t>
      </w:r>
      <w:r w:rsidR="00C8747E" w:rsidRPr="00957EA0">
        <w:t>письменн</w:t>
      </w:r>
      <w:r w:rsidR="00C8747E">
        <w:t xml:space="preserve">ого </w:t>
      </w:r>
      <w:r w:rsidR="00C8747E" w:rsidRPr="00957EA0">
        <w:t>о</w:t>
      </w:r>
      <w:r w:rsidRPr="00957EA0">
        <w:t xml:space="preserve">обоюдного согласия.  Годовая сумма арендной платы ВОИС эквивалентна годовой сумме погашения долга (проценты плюс </w:t>
      </w:r>
      <w:r w:rsidR="00C17BA2" w:rsidRPr="00957EA0">
        <w:t>погашение основной суммы</w:t>
      </w:r>
      <w:r w:rsidRPr="00957EA0">
        <w:t xml:space="preserve">) по </w:t>
      </w:r>
      <w:r w:rsidR="00C17BA2" w:rsidRPr="00957EA0">
        <w:t xml:space="preserve">договору ипотечного займа между </w:t>
      </w:r>
      <w:r w:rsidRPr="00957EA0">
        <w:t xml:space="preserve">FCIG </w:t>
      </w:r>
      <w:r w:rsidR="00C17BA2" w:rsidRPr="00957EA0">
        <w:t xml:space="preserve">и </w:t>
      </w:r>
      <w:r w:rsidR="00C17BA2" w:rsidRPr="00957EA0">
        <w:rPr>
          <w:lang w:val="en-US"/>
        </w:rPr>
        <w:t>BCG</w:t>
      </w:r>
      <w:r w:rsidRPr="00957EA0">
        <w:t xml:space="preserve">.  </w:t>
      </w:r>
      <w:r w:rsidR="00C17BA2" w:rsidRPr="00957EA0">
        <w:t xml:space="preserve">Арендные платежи, произведенные </w:t>
      </w:r>
      <w:r w:rsidRPr="00957EA0">
        <w:t xml:space="preserve">ВОИС </w:t>
      </w:r>
      <w:r w:rsidR="00C17BA2" w:rsidRPr="00957EA0">
        <w:t xml:space="preserve">на этих условиях в 2015 г., составили 232 596 шв. франков </w:t>
      </w:r>
      <w:r w:rsidRPr="00957EA0">
        <w:t>(</w:t>
      </w:r>
      <w:r w:rsidR="00C17BA2" w:rsidRPr="00957EA0">
        <w:t>в 2014</w:t>
      </w:r>
      <w:r w:rsidRPr="00957EA0">
        <w:t> г.</w:t>
      </w:r>
      <w:r w:rsidR="00C17BA2" w:rsidRPr="00957EA0">
        <w:t xml:space="preserve"> они составили 234 124 шв. франков). </w:t>
      </w:r>
      <w:r w:rsidRPr="00957EA0">
        <w:t xml:space="preserve">Текущая процентная ставка, </w:t>
      </w:r>
      <w:r w:rsidR="00C17BA2" w:rsidRPr="00957EA0">
        <w:t>за</w:t>
      </w:r>
      <w:r w:rsidRPr="00957EA0">
        <w:t xml:space="preserve">фиксированная на период до 31 декабря 2018 г, составляет 1,48%.  С 1 января 2012 г. ВОИС также </w:t>
      </w:r>
      <w:r w:rsidR="00C17BA2" w:rsidRPr="00957EA0">
        <w:t xml:space="preserve">отражает в учете ежегодное </w:t>
      </w:r>
      <w:r w:rsidRPr="00957EA0">
        <w:t>амортизационное отчисление в размере 188 679 шв. франков по авансу FCIG.  Кроме того, Организация арендует машиноместа на крытой парковке за 14</w:t>
      </w:r>
      <w:r w:rsidR="00C17BA2" w:rsidRPr="00957EA0">
        <w:t>0</w:t>
      </w:r>
      <w:r w:rsidRPr="00957EA0">
        <w:t> </w:t>
      </w:r>
      <w:r w:rsidR="00C17BA2" w:rsidRPr="00957EA0">
        <w:t>112 шв. франков в год</w:t>
      </w:r>
      <w:r w:rsidRPr="00957EA0">
        <w:t xml:space="preserve">.  Если стороны не решат расторгнуть соглашение об аренде, </w:t>
      </w:r>
      <w:r w:rsidR="00C17BA2" w:rsidRPr="00957EA0">
        <w:t xml:space="preserve">ВОИС предстоит осуществить </w:t>
      </w:r>
      <w:r w:rsidRPr="00957EA0">
        <w:t xml:space="preserve">до истечения срока аренды в 2018 г. следующие выплаты (включая выплаты по займу, амортизацию аванса и аренду парковочных мест): </w:t>
      </w:r>
    </w:p>
    <w:p w:rsidR="00701126" w:rsidRPr="00957EA0" w:rsidRDefault="00701126" w:rsidP="00FB1360">
      <w:pPr>
        <w:rPr>
          <w:sz w:val="16"/>
          <w:szCs w:val="16"/>
          <w:lang w:val="ru-RU"/>
        </w:rPr>
      </w:pPr>
    </w:p>
    <w:p w:rsidR="00701126" w:rsidRPr="00957EA0" w:rsidRDefault="004A1A5A" w:rsidP="00FB1360">
      <w:r>
        <w:rPr>
          <w:noProof/>
          <w:lang w:eastAsia="en-US"/>
        </w:rPr>
        <w:drawing>
          <wp:inline distT="0" distB="0" distL="0" distR="0" wp14:anchorId="03A9081F" wp14:editId="06A93B59">
            <wp:extent cx="5940425" cy="1209526"/>
            <wp:effectExtent l="0" t="0" r="3175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09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922AD9" w:rsidRDefault="00F25785" w:rsidP="00487A42">
      <w:pPr>
        <w:pStyle w:val="Style3"/>
        <w:numPr>
          <w:ilvl w:val="0"/>
          <w:numId w:val="20"/>
        </w:numPr>
        <w:tabs>
          <w:tab w:val="left" w:pos="0"/>
          <w:tab w:val="left" w:pos="709"/>
        </w:tabs>
        <w:spacing w:after="0"/>
        <w:ind w:left="0" w:firstLine="0"/>
        <w:rPr>
          <w:rFonts w:cs="Arial"/>
          <w:szCs w:val="22"/>
        </w:rPr>
      </w:pPr>
      <w:r w:rsidRPr="00957EA0">
        <w:t>После того, как ВОИС освободит здание, ей будет выплачена оставшаяся часть авансового платежа в размере 11,0 </w:t>
      </w:r>
      <w:r w:rsidR="00726EB5">
        <w:t>млн</w:t>
      </w:r>
      <w:r w:rsidR="00922AD9">
        <w:t> шв.</w:t>
      </w:r>
      <w:r w:rsidRPr="00957EA0">
        <w:t> франков с учетом амортизации.  Кроме того, FCIG удержит 1 </w:t>
      </w:r>
      <w:r w:rsidR="00726EB5">
        <w:t>млн</w:t>
      </w:r>
      <w:r w:rsidR="00922AD9">
        <w:t> шв.</w:t>
      </w:r>
      <w:r w:rsidRPr="00957EA0">
        <w:t xml:space="preserve"> франков из аванса для приведения здания в исходное состояние. </w:t>
      </w:r>
    </w:p>
    <w:p w:rsidR="00701126" w:rsidRPr="00922AD9" w:rsidRDefault="00701126" w:rsidP="00A05E56">
      <w:pPr>
        <w:pStyle w:val="Style3"/>
        <w:spacing w:after="0"/>
        <w:ind w:right="53"/>
        <w:rPr>
          <w:rFonts w:cs="Arial"/>
          <w:szCs w:val="22"/>
        </w:rPr>
      </w:pPr>
    </w:p>
    <w:p w:rsidR="00701126" w:rsidRPr="00957EA0" w:rsidRDefault="00957EA0" w:rsidP="00487A42">
      <w:pPr>
        <w:pStyle w:val="Style3"/>
        <w:numPr>
          <w:ilvl w:val="0"/>
          <w:numId w:val="20"/>
        </w:numPr>
        <w:tabs>
          <w:tab w:val="left" w:pos="0"/>
          <w:tab w:val="left" w:pos="709"/>
        </w:tabs>
        <w:spacing w:after="0"/>
        <w:ind w:left="0" w:firstLine="0"/>
      </w:pPr>
      <w:r w:rsidRPr="00957EA0">
        <w:t xml:space="preserve">Для целей отражения в </w:t>
      </w:r>
      <w:r w:rsidR="00417C63" w:rsidRPr="000A47C7">
        <w:t>финансовой отчетности</w:t>
      </w:r>
      <w:r w:rsidR="00417C63">
        <w:t xml:space="preserve"> </w:t>
      </w:r>
      <w:r w:rsidRPr="00957EA0">
        <w:t xml:space="preserve">общая сумма амортизации представлена как авансирование арендной платы и делится на текущую (см. примечание 4) и </w:t>
      </w:r>
      <w:r w:rsidR="005F6CF6">
        <w:t xml:space="preserve">внеоборотную </w:t>
      </w:r>
      <w:r w:rsidRPr="00957EA0">
        <w:t>составляющие.  Общая сумма аванса по состоянию на 31 декабря 2015 г. составляла 0,6 </w:t>
      </w:r>
      <w:r w:rsidR="00726EB5">
        <w:t>млн</w:t>
      </w:r>
      <w:r w:rsidR="00922AD9">
        <w:t> шв.</w:t>
      </w:r>
      <w:r w:rsidRPr="00957EA0">
        <w:t xml:space="preserve"> франков.  Остаток аванса ВОИС в пользу FCIG отражается в учете по методологии МСУГС как льготный кредит и оценивается по амортизированной стоимости.  Беспроцентная часть льготного кредита также отражается как авансовый платеж и делится на текущую (см. примечание 4) и </w:t>
      </w:r>
      <w:r w:rsidR="005F6CF6">
        <w:t xml:space="preserve">внеоборотную </w:t>
      </w:r>
      <w:r w:rsidRPr="00957EA0">
        <w:lastRenderedPageBreak/>
        <w:t xml:space="preserve">составляющие.  В течение срока действия договора </w:t>
      </w:r>
      <w:r w:rsidR="00C8747E">
        <w:t>аренды</w:t>
      </w:r>
      <w:r w:rsidRPr="00957EA0">
        <w:t xml:space="preserve"> сумма аванса сокращается, и на 31 декабря 2015 г. она составляла 0,4 </w:t>
      </w:r>
      <w:r w:rsidR="00726EB5">
        <w:t>млн</w:t>
      </w:r>
      <w:r w:rsidR="00922AD9">
        <w:t> шв.</w:t>
      </w:r>
      <w:r w:rsidRPr="00957EA0">
        <w:t xml:space="preserve"> франков. </w:t>
      </w:r>
      <w:r w:rsidR="00701126" w:rsidRPr="00957EA0">
        <w:t xml:space="preserve"> </w:t>
      </w:r>
    </w:p>
    <w:p w:rsidR="00701126" w:rsidRDefault="0035210D" w:rsidP="00D4148C">
      <w:pPr>
        <w:pStyle w:val="Heading3"/>
      </w:pPr>
      <w:bookmarkStart w:id="37" w:name="_Toc441218499"/>
      <w:bookmarkStart w:id="38" w:name="_Toc455733230"/>
      <w:r>
        <w:t>Примечание</w:t>
      </w:r>
      <w:r w:rsidR="00701126">
        <w:t xml:space="preserve"> 11:  </w:t>
      </w:r>
      <w:r>
        <w:t>Кредиторская задолженность</w:t>
      </w:r>
      <w:bookmarkEnd w:id="37"/>
      <w:bookmarkEnd w:id="38"/>
    </w:p>
    <w:p w:rsidR="00701126" w:rsidRDefault="00701126" w:rsidP="00274C9E"/>
    <w:p w:rsidR="00701126" w:rsidRDefault="004A1A5A" w:rsidP="00274C9E">
      <w:pPr>
        <w:rPr>
          <w:lang w:val="ru-RU"/>
        </w:rPr>
      </w:pPr>
      <w:r>
        <w:rPr>
          <w:noProof/>
          <w:lang w:eastAsia="en-US"/>
        </w:rPr>
        <w:drawing>
          <wp:inline distT="0" distB="0" distL="0" distR="0" wp14:anchorId="264B741C" wp14:editId="37B21B2F">
            <wp:extent cx="5940425" cy="1110801"/>
            <wp:effectExtent l="0" t="0" r="3175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1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A5A" w:rsidRPr="004A1A5A" w:rsidRDefault="004A1A5A" w:rsidP="00274C9E">
      <w:pPr>
        <w:rPr>
          <w:lang w:val="ru-RU"/>
        </w:rPr>
      </w:pPr>
    </w:p>
    <w:p w:rsidR="00701126" w:rsidRPr="0094584D" w:rsidRDefault="00701126" w:rsidP="003C6F4C">
      <w:pPr>
        <w:pStyle w:val="Style3"/>
        <w:tabs>
          <w:tab w:val="left" w:pos="0"/>
          <w:tab w:val="left" w:pos="709"/>
        </w:tabs>
        <w:spacing w:after="0"/>
        <w:rPr>
          <w:szCs w:val="22"/>
        </w:rPr>
      </w:pPr>
      <w:r w:rsidRPr="00B72FDB">
        <w:t>11.1.</w:t>
      </w:r>
      <w:r w:rsidRPr="00B72FDB">
        <w:tab/>
      </w:r>
      <w:r w:rsidR="00957EA0" w:rsidRPr="0094584D">
        <w:t>Кредиторская задолженность включает неоплаченные счета поставщиков, в том числе конвертацию сумм счетов, подлежащих оплате не в швейцарских франках</w:t>
      </w:r>
      <w:r w:rsidRPr="0094584D">
        <w:rPr>
          <w:szCs w:val="22"/>
        </w:rPr>
        <w:t xml:space="preserve">. </w:t>
      </w:r>
    </w:p>
    <w:p w:rsidR="00701126" w:rsidRPr="0094584D" w:rsidRDefault="0035210D" w:rsidP="00673422">
      <w:pPr>
        <w:pStyle w:val="Heading3"/>
      </w:pPr>
      <w:bookmarkStart w:id="39" w:name="_Toc441218500"/>
      <w:bookmarkStart w:id="40" w:name="_Toc455733231"/>
      <w:r w:rsidRPr="0094584D">
        <w:t>Примечание</w:t>
      </w:r>
      <w:r w:rsidR="00701126" w:rsidRPr="0094584D">
        <w:t xml:space="preserve"> 12:  </w:t>
      </w:r>
      <w:r w:rsidRPr="0094584D">
        <w:t>Пособия сотрудникам</w:t>
      </w:r>
      <w:bookmarkEnd w:id="39"/>
      <w:bookmarkEnd w:id="40"/>
    </w:p>
    <w:p w:rsidR="00701126" w:rsidRPr="0094584D" w:rsidRDefault="00701126" w:rsidP="00274C9E"/>
    <w:p w:rsidR="00701126" w:rsidRDefault="004A1A5A" w:rsidP="003C6F4C">
      <w:pPr>
        <w:rPr>
          <w:noProof/>
          <w:lang w:val="ru-RU" w:eastAsia="ru-RU"/>
        </w:rPr>
      </w:pPr>
      <w:r>
        <w:rPr>
          <w:noProof/>
          <w:lang w:eastAsia="en-US"/>
        </w:rPr>
        <w:drawing>
          <wp:inline distT="0" distB="0" distL="0" distR="0" wp14:anchorId="46C998B7" wp14:editId="3EF478A0">
            <wp:extent cx="5940425" cy="3957457"/>
            <wp:effectExtent l="0" t="0" r="3175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820" w:rsidRPr="0094584D" w:rsidRDefault="00A83820" w:rsidP="003C6F4C"/>
    <w:p w:rsidR="00701126" w:rsidRPr="0094584D" w:rsidRDefault="0035210D" w:rsidP="00487A42">
      <w:pPr>
        <w:pStyle w:val="Style3"/>
        <w:numPr>
          <w:ilvl w:val="0"/>
          <w:numId w:val="21"/>
        </w:numPr>
        <w:tabs>
          <w:tab w:val="left" w:pos="0"/>
          <w:tab w:val="left" w:pos="709"/>
        </w:tabs>
        <w:spacing w:after="0"/>
        <w:ind w:left="0" w:firstLine="0"/>
      </w:pPr>
      <w:r w:rsidRPr="0094584D">
        <w:rPr>
          <w:szCs w:val="22"/>
        </w:rPr>
        <w:t>Пособия сотрудникам</w:t>
      </w:r>
      <w:r w:rsidR="00701126" w:rsidRPr="0094584D">
        <w:rPr>
          <w:szCs w:val="22"/>
        </w:rPr>
        <w:t xml:space="preserve"> </w:t>
      </w:r>
      <w:r w:rsidR="00957EA0" w:rsidRPr="0094584D">
        <w:t>включают</w:t>
      </w:r>
      <w:r w:rsidR="00701126" w:rsidRPr="0094584D">
        <w:t>:</w:t>
      </w:r>
    </w:p>
    <w:p w:rsidR="00701126" w:rsidRPr="0094584D" w:rsidRDefault="00701126" w:rsidP="00396EE7">
      <w:pPr>
        <w:pStyle w:val="Style3"/>
        <w:spacing w:after="0"/>
      </w:pPr>
    </w:p>
    <w:p w:rsidR="00701126" w:rsidRPr="0094584D" w:rsidRDefault="00DE6D8F" w:rsidP="005C32D7">
      <w:pPr>
        <w:pStyle w:val="Style3"/>
        <w:tabs>
          <w:tab w:val="left" w:pos="567"/>
          <w:tab w:val="left" w:pos="709"/>
        </w:tabs>
        <w:spacing w:after="0"/>
        <w:ind w:left="567"/>
      </w:pPr>
      <w:r w:rsidRPr="0094584D">
        <w:rPr>
          <w:i/>
        </w:rPr>
        <w:t>Краткосрочные п</w:t>
      </w:r>
      <w:r w:rsidR="00AC5203" w:rsidRPr="0094584D">
        <w:rPr>
          <w:i/>
        </w:rPr>
        <w:t>особия сотрудник</w:t>
      </w:r>
      <w:r w:rsidR="00C8747E">
        <w:rPr>
          <w:i/>
        </w:rPr>
        <w:t>ам</w:t>
      </w:r>
      <w:r w:rsidR="00AC5203" w:rsidRPr="0094584D">
        <w:t xml:space="preserve">, которые включают оклад, надбавки, пособие при первоначальном назначении, </w:t>
      </w:r>
      <w:r w:rsidR="00C8747E">
        <w:t>субсидию</w:t>
      </w:r>
      <w:r w:rsidR="00AC5203" w:rsidRPr="0094584D">
        <w:t xml:space="preserve"> на образование детей-иждивенцев, оплачиваемый ежегодный отпуск, оплачиваемый отпуск по болезни, страхование от несчастных случаев и страхование жизни; </w:t>
      </w:r>
    </w:p>
    <w:p w:rsidR="00701126" w:rsidRPr="0094584D" w:rsidRDefault="00701126" w:rsidP="005C32D7">
      <w:pPr>
        <w:pStyle w:val="Style3"/>
        <w:tabs>
          <w:tab w:val="left" w:pos="567"/>
        </w:tabs>
        <w:spacing w:after="0"/>
        <w:ind w:left="567"/>
      </w:pPr>
    </w:p>
    <w:p w:rsidR="00701126" w:rsidRPr="0094584D" w:rsidRDefault="00DE6D8F" w:rsidP="003C6F4C">
      <w:pPr>
        <w:pStyle w:val="Style3"/>
        <w:tabs>
          <w:tab w:val="left" w:pos="567"/>
          <w:tab w:val="left" w:pos="709"/>
        </w:tabs>
        <w:spacing w:after="0"/>
        <w:ind w:left="567"/>
      </w:pPr>
      <w:r w:rsidRPr="0094584D">
        <w:rPr>
          <w:i/>
        </w:rPr>
        <w:t xml:space="preserve">Долгосрочные пособия </w:t>
      </w:r>
      <w:r w:rsidR="00C8747E">
        <w:rPr>
          <w:i/>
        </w:rPr>
        <w:t>сотрудникам</w:t>
      </w:r>
      <w:r w:rsidRPr="0094584D">
        <w:rPr>
          <w:i/>
        </w:rPr>
        <w:t xml:space="preserve"> </w:t>
      </w:r>
      <w:r w:rsidR="00980F7B" w:rsidRPr="0094584D">
        <w:t>(или пособия после прекращения службы)</w:t>
      </w:r>
      <w:r w:rsidRPr="0094584D">
        <w:t>, которые включают пособия</w:t>
      </w:r>
      <w:r w:rsidR="00980F7B" w:rsidRPr="0094584D">
        <w:t xml:space="preserve"> после прекращения службы, </w:t>
      </w:r>
      <w:r w:rsidRPr="0094584D">
        <w:t>такие как медицинское</w:t>
      </w:r>
      <w:r w:rsidR="00980F7B" w:rsidRPr="0094584D">
        <w:t xml:space="preserve"> </w:t>
      </w:r>
      <w:r w:rsidRPr="0094584D">
        <w:t>страхование</w:t>
      </w:r>
      <w:r w:rsidR="00980F7B" w:rsidRPr="0094584D">
        <w:t xml:space="preserve"> после прекращения службы (МСПС)</w:t>
      </w:r>
      <w:r w:rsidRPr="0094584D">
        <w:t>,</w:t>
      </w:r>
      <w:r w:rsidR="00980F7B" w:rsidRPr="0094584D">
        <w:t xml:space="preserve"> и </w:t>
      </w:r>
      <w:r w:rsidRPr="0094584D">
        <w:t>другие долгосрочные пособия для сотрудников</w:t>
      </w:r>
      <w:r w:rsidR="00980F7B" w:rsidRPr="0094584D">
        <w:t xml:space="preserve">, </w:t>
      </w:r>
      <w:r w:rsidRPr="0094584D">
        <w:t>такие как пособие на репатриацию, проезд и доставку личных вещей в связи с репатриацией</w:t>
      </w:r>
      <w:r w:rsidR="00701126" w:rsidRPr="0094584D">
        <w:t xml:space="preserve">; </w:t>
      </w:r>
      <w:r w:rsidR="00A3472B" w:rsidRPr="0094584D">
        <w:t>и</w:t>
      </w:r>
      <w:r w:rsidR="00701126" w:rsidRPr="0094584D">
        <w:t xml:space="preserve"> </w:t>
      </w:r>
    </w:p>
    <w:p w:rsidR="00701126" w:rsidRPr="0094584D" w:rsidRDefault="00701126" w:rsidP="003C6F4C">
      <w:pPr>
        <w:pStyle w:val="Style3"/>
        <w:tabs>
          <w:tab w:val="left" w:pos="567"/>
          <w:tab w:val="left" w:pos="709"/>
        </w:tabs>
        <w:spacing w:after="0"/>
        <w:ind w:left="567"/>
      </w:pPr>
    </w:p>
    <w:p w:rsidR="00701126" w:rsidRPr="0094584D" w:rsidRDefault="00DE6D8F" w:rsidP="005C32D7">
      <w:pPr>
        <w:pStyle w:val="BodyText"/>
        <w:tabs>
          <w:tab w:val="left" w:pos="567"/>
        </w:tabs>
        <w:ind w:left="567"/>
        <w:rPr>
          <w:szCs w:val="22"/>
          <w:lang w:val="ru-RU"/>
        </w:rPr>
      </w:pPr>
      <w:r w:rsidRPr="0094584D">
        <w:rPr>
          <w:i/>
          <w:lang w:val="ru-RU"/>
        </w:rPr>
        <w:t>Пособия при окончании службы</w:t>
      </w:r>
      <w:r w:rsidRPr="0094584D">
        <w:rPr>
          <w:lang w:val="ru-RU"/>
        </w:rPr>
        <w:t>, которые включают компенсацию, выплачиваемую сотрудникам, работающим на основе постоянных или срочных контрактов, действие которых прекращается Организацией до их истечения</w:t>
      </w:r>
      <w:r w:rsidR="00701126" w:rsidRPr="0094584D">
        <w:rPr>
          <w:szCs w:val="22"/>
          <w:lang w:val="ru-RU"/>
        </w:rPr>
        <w:t>.</w:t>
      </w:r>
    </w:p>
    <w:p w:rsidR="00701126" w:rsidRPr="0094584D" w:rsidRDefault="00DE6D8F" w:rsidP="00396EE7">
      <w:pPr>
        <w:pStyle w:val="Style3"/>
        <w:spacing w:after="0"/>
        <w:rPr>
          <w:b/>
          <w:lang w:val="en-US"/>
        </w:rPr>
      </w:pPr>
      <w:r w:rsidRPr="0094584D">
        <w:rPr>
          <w:b/>
        </w:rPr>
        <w:t>Краткосрочные пособия для сотрудников</w:t>
      </w:r>
    </w:p>
    <w:p w:rsidR="00701126" w:rsidRPr="0094584D" w:rsidRDefault="00701126" w:rsidP="00396EE7">
      <w:pPr>
        <w:pStyle w:val="Style3"/>
        <w:spacing w:after="0"/>
        <w:rPr>
          <w:rFonts w:cs="Arial"/>
        </w:rPr>
      </w:pPr>
    </w:p>
    <w:p w:rsidR="00701126" w:rsidRPr="00B72FDB" w:rsidRDefault="00DE6D8F" w:rsidP="00487A42">
      <w:pPr>
        <w:pStyle w:val="Style3"/>
        <w:numPr>
          <w:ilvl w:val="0"/>
          <w:numId w:val="21"/>
        </w:numPr>
        <w:tabs>
          <w:tab w:val="left" w:pos="0"/>
          <w:tab w:val="left" w:pos="709"/>
        </w:tabs>
        <w:spacing w:after="0"/>
        <w:ind w:left="0" w:firstLine="0"/>
        <w:rPr>
          <w:rFonts w:cs="Arial"/>
        </w:rPr>
      </w:pPr>
      <w:r w:rsidRPr="0094584D">
        <w:t xml:space="preserve">Организация несет отражаемые в ее отчетности обязательства по выплате следующих краткосрочных пособий, которые оцениваются исходя из суммы, подлежащей выплате каждому сотруднику на отчетную дату. </w:t>
      </w:r>
    </w:p>
    <w:p w:rsidR="00701126" w:rsidRPr="00B72FDB" w:rsidRDefault="00701126" w:rsidP="00396EE7">
      <w:pPr>
        <w:pStyle w:val="Style3"/>
        <w:spacing w:after="0"/>
        <w:rPr>
          <w:rFonts w:cs="Arial"/>
        </w:rPr>
      </w:pPr>
    </w:p>
    <w:p w:rsidR="00701126" w:rsidRPr="0094584D" w:rsidRDefault="00DE6D8F" w:rsidP="00487A42">
      <w:pPr>
        <w:pStyle w:val="Style3"/>
        <w:numPr>
          <w:ilvl w:val="0"/>
          <w:numId w:val="21"/>
        </w:numPr>
        <w:tabs>
          <w:tab w:val="left" w:pos="0"/>
          <w:tab w:val="left" w:pos="709"/>
        </w:tabs>
        <w:spacing w:after="0"/>
        <w:ind w:left="0" w:firstLine="0"/>
        <w:rPr>
          <w:rFonts w:cs="Arial"/>
        </w:rPr>
      </w:pPr>
      <w:r w:rsidRPr="0094584D">
        <w:rPr>
          <w:b/>
          <w:i/>
        </w:rPr>
        <w:t>Накопленный отпуск</w:t>
      </w:r>
      <w:r w:rsidRPr="0094584D">
        <w:t>:  сотрудники имеют право на 30-дневный ежегодный отпуск.  В соответствии с Положениями и правилами о персонале (ППП) сотрудники могут накапливать до 15 дней отпуска в</w:t>
      </w:r>
      <w:r w:rsidR="00852F5C" w:rsidRPr="0094584D">
        <w:t xml:space="preserve"> конкретный </w:t>
      </w:r>
      <w:r w:rsidRPr="0094584D">
        <w:t>год</w:t>
      </w:r>
      <w:r w:rsidR="00852F5C" w:rsidRPr="0094584D">
        <w:t xml:space="preserve"> и </w:t>
      </w:r>
      <w:r w:rsidR="00CC33A9">
        <w:t xml:space="preserve">накапливать </w:t>
      </w:r>
      <w:r w:rsidR="00852F5C" w:rsidRPr="0094584D">
        <w:t xml:space="preserve">совокупный остаток отпуска, не превышающий </w:t>
      </w:r>
      <w:r w:rsidRPr="0094584D">
        <w:t xml:space="preserve">60 дней.  Однако сотрудники, накопившие более 60 дней до 1 января 2013 г., могут сохранить их до 1 января 2018 г.  </w:t>
      </w:r>
      <w:r w:rsidR="00852F5C" w:rsidRPr="0094584D">
        <w:t>Хотя е</w:t>
      </w:r>
      <w:r w:rsidRPr="0094584D">
        <w:t xml:space="preserve">жегодный отпуск является </w:t>
      </w:r>
      <w:r w:rsidR="00852F5C" w:rsidRPr="0094584D">
        <w:t>краткосрочн</w:t>
      </w:r>
      <w:r w:rsidR="00CC33A9">
        <w:t>ой льготой</w:t>
      </w:r>
      <w:r w:rsidRPr="0094584D">
        <w:t xml:space="preserve">, поскольку сотрудники имеют право накапливать неиспользованные дни </w:t>
      </w:r>
      <w:r w:rsidR="00852F5C" w:rsidRPr="0094584D">
        <w:t xml:space="preserve">ежегодного </w:t>
      </w:r>
      <w:r w:rsidRPr="0094584D">
        <w:t xml:space="preserve">отпуска и получить за них денежную компенсацию при прекращении службы, часть накопленного отпуска классифицируется как долгосрочное обязательство.  </w:t>
      </w:r>
      <w:r w:rsidRPr="0094584D">
        <w:rPr>
          <w:rFonts w:cs="Arial"/>
          <w:szCs w:val="22"/>
        </w:rPr>
        <w:t xml:space="preserve">В </w:t>
      </w:r>
      <w:r w:rsidR="00980F7B" w:rsidRPr="0094584D">
        <w:t>исключительн</w:t>
      </w:r>
      <w:r w:rsidRPr="0094584D">
        <w:t>ых</w:t>
      </w:r>
      <w:r w:rsidR="00980F7B" w:rsidRPr="0094584D">
        <w:t xml:space="preserve"> обстоятельства</w:t>
      </w:r>
      <w:r w:rsidRPr="0094584D">
        <w:t>х</w:t>
      </w:r>
      <w:r w:rsidR="00980F7B" w:rsidRPr="0094584D">
        <w:t xml:space="preserve"> </w:t>
      </w:r>
      <w:r w:rsidRPr="0094584D">
        <w:t xml:space="preserve">сотрудник </w:t>
      </w:r>
      <w:r w:rsidR="00980F7B" w:rsidRPr="0094584D">
        <w:t xml:space="preserve">может </w:t>
      </w:r>
      <w:r w:rsidRPr="0094584D">
        <w:t xml:space="preserve">получить </w:t>
      </w:r>
      <w:r w:rsidR="00852F5C" w:rsidRPr="0094584D">
        <w:t xml:space="preserve">часть ежегодного </w:t>
      </w:r>
      <w:r w:rsidRPr="0094584D">
        <w:t>отпуск</w:t>
      </w:r>
      <w:r w:rsidR="00852F5C" w:rsidRPr="0094584D">
        <w:t xml:space="preserve">а </w:t>
      </w:r>
      <w:r w:rsidRPr="0094584D">
        <w:t xml:space="preserve">сроком не более </w:t>
      </w:r>
      <w:r w:rsidR="00980F7B" w:rsidRPr="0094584D">
        <w:t>10</w:t>
      </w:r>
      <w:r w:rsidR="00980F7B" w:rsidRPr="0094584D">
        <w:rPr>
          <w:lang w:val="en-US"/>
        </w:rPr>
        <w:t> </w:t>
      </w:r>
      <w:r w:rsidR="00980F7B" w:rsidRPr="0094584D">
        <w:t>рабоч</w:t>
      </w:r>
      <w:r w:rsidRPr="0094584D">
        <w:t>их</w:t>
      </w:r>
      <w:r w:rsidR="00980F7B" w:rsidRPr="0094584D">
        <w:t xml:space="preserve"> дней</w:t>
      </w:r>
      <w:r w:rsidR="00852F5C" w:rsidRPr="0094584D">
        <w:t xml:space="preserve"> авансом</w:t>
      </w:r>
      <w:r w:rsidR="00980F7B" w:rsidRPr="0094584D">
        <w:t xml:space="preserve">. </w:t>
      </w:r>
      <w:r w:rsidRPr="0094584D">
        <w:t xml:space="preserve">Такие отпуска входят в </w:t>
      </w:r>
      <w:r w:rsidR="00980F7B" w:rsidRPr="0094584D">
        <w:t>расчет</w:t>
      </w:r>
      <w:r w:rsidRPr="0094584D">
        <w:t xml:space="preserve"> общего остатка накопленного отпуска</w:t>
      </w:r>
      <w:r w:rsidR="00980F7B" w:rsidRPr="0094584D">
        <w:t xml:space="preserve">. </w:t>
      </w:r>
      <w:r w:rsidR="00852F5C" w:rsidRPr="0094584D">
        <w:t>Совокупная сумма непогашенных обязательств по этой статье на отчетную дату составляет 12,6 </w:t>
      </w:r>
      <w:bookmarkStart w:id="41" w:name="c"/>
      <w:r w:rsidR="00726EB5">
        <w:t>млн</w:t>
      </w:r>
      <w:r w:rsidR="005F6CF6">
        <w:t xml:space="preserve"> шв.</w:t>
      </w:r>
      <w:bookmarkEnd w:id="41"/>
      <w:r w:rsidR="00852F5C" w:rsidRPr="0094584D">
        <w:t> франков (на 31 декабря 2014 г. она составляла 12,9 </w:t>
      </w:r>
      <w:r w:rsidR="00726EB5">
        <w:t>млн</w:t>
      </w:r>
      <w:r w:rsidR="005F6CF6">
        <w:t xml:space="preserve"> шв.</w:t>
      </w:r>
      <w:r w:rsidR="00852F5C" w:rsidRPr="0094584D">
        <w:t> франков).</w:t>
      </w:r>
    </w:p>
    <w:p w:rsidR="00701126" w:rsidRPr="0094584D" w:rsidRDefault="00701126" w:rsidP="00396EE7">
      <w:pPr>
        <w:pStyle w:val="Style3"/>
        <w:spacing w:after="0"/>
        <w:ind w:left="720"/>
        <w:rPr>
          <w:rFonts w:cs="Arial"/>
        </w:rPr>
      </w:pPr>
    </w:p>
    <w:p w:rsidR="00701126" w:rsidRPr="0094584D" w:rsidRDefault="00DE6D8F" w:rsidP="00487A42">
      <w:pPr>
        <w:pStyle w:val="Style3"/>
        <w:numPr>
          <w:ilvl w:val="0"/>
          <w:numId w:val="21"/>
        </w:numPr>
        <w:tabs>
          <w:tab w:val="left" w:pos="0"/>
          <w:tab w:val="left" w:pos="709"/>
        </w:tabs>
        <w:spacing w:after="0"/>
        <w:ind w:left="0" w:firstLine="0"/>
        <w:rPr>
          <w:rFonts w:cs="Arial"/>
        </w:rPr>
      </w:pPr>
      <w:r w:rsidRPr="0094584D">
        <w:rPr>
          <w:b/>
          <w:i/>
        </w:rPr>
        <w:t>Отпуск на родину</w:t>
      </w:r>
      <w:r w:rsidRPr="0094584D">
        <w:t xml:space="preserve">:  </w:t>
      </w:r>
      <w:r w:rsidR="00DE2B87" w:rsidRPr="0094584D">
        <w:t xml:space="preserve">некоторые </w:t>
      </w:r>
      <w:r w:rsidRPr="0094584D">
        <w:t xml:space="preserve">сотрудники, </w:t>
      </w:r>
      <w:r w:rsidR="00DE2B87" w:rsidRPr="0094584D">
        <w:t>принятые на работу</w:t>
      </w:r>
      <w:r w:rsidRPr="0094584D">
        <w:t xml:space="preserve"> на международной основе, и их иждивенцы имеют право на отпуск на родину в страну</w:t>
      </w:r>
      <w:r w:rsidR="00DE2B87" w:rsidRPr="0094584D">
        <w:t xml:space="preserve"> их постоянного проживания</w:t>
      </w:r>
      <w:r w:rsidRPr="0094584D">
        <w:t xml:space="preserve"> раз в два года.  </w:t>
      </w:r>
      <w:r w:rsidR="00DE2B87" w:rsidRPr="0094584D">
        <w:rPr>
          <w:rFonts w:cs="Arial"/>
        </w:rPr>
        <w:t xml:space="preserve">По состоянию на отчетную дату </w:t>
      </w:r>
      <w:r w:rsidR="00DE2B87" w:rsidRPr="0094584D">
        <w:t>с</w:t>
      </w:r>
      <w:r w:rsidRPr="0094584D">
        <w:t>овокупные непогашенные о</w:t>
      </w:r>
      <w:r w:rsidR="00DE2B87" w:rsidRPr="0094584D">
        <w:t>бязательства в отношении заработанных, но не использованных сотрудниками отпусков</w:t>
      </w:r>
      <w:r w:rsidRPr="0094584D">
        <w:t xml:space="preserve"> на родину, </w:t>
      </w:r>
      <w:r w:rsidR="00DE2B87" w:rsidRPr="0094584D">
        <w:t>составляли</w:t>
      </w:r>
      <w:r w:rsidRPr="0094584D">
        <w:t xml:space="preserve"> 0,</w:t>
      </w:r>
      <w:r w:rsidR="00C769F3" w:rsidRPr="0094584D">
        <w:t>3</w:t>
      </w:r>
      <w:r w:rsidRPr="0094584D">
        <w:t> </w:t>
      </w:r>
      <w:r w:rsidR="00726EB5">
        <w:t>млн</w:t>
      </w:r>
      <w:r w:rsidR="005F6CF6">
        <w:t xml:space="preserve"> шв.</w:t>
      </w:r>
      <w:r w:rsidRPr="0094584D">
        <w:t xml:space="preserve"> франков </w:t>
      </w:r>
      <w:r w:rsidR="00A83820">
        <w:t>(</w:t>
      </w:r>
      <w:r w:rsidR="00C769F3" w:rsidRPr="0094584D">
        <w:t>на 31 декабря 2014</w:t>
      </w:r>
      <w:r w:rsidRPr="0094584D">
        <w:t> г.</w:t>
      </w:r>
      <w:r w:rsidR="00C769F3" w:rsidRPr="0094584D">
        <w:t xml:space="preserve"> они составляли 0,5 </w:t>
      </w:r>
      <w:r w:rsidR="00726EB5">
        <w:t>млн</w:t>
      </w:r>
      <w:r w:rsidR="005F6CF6">
        <w:t xml:space="preserve"> шв.</w:t>
      </w:r>
      <w:r w:rsidR="00C769F3" w:rsidRPr="0094584D">
        <w:t> франков</w:t>
      </w:r>
      <w:r w:rsidR="00A83820">
        <w:t>)</w:t>
      </w:r>
      <w:r w:rsidRPr="0094584D">
        <w:t xml:space="preserve">. </w:t>
      </w:r>
    </w:p>
    <w:p w:rsidR="00701126" w:rsidRPr="0094584D" w:rsidRDefault="00701126" w:rsidP="00396EE7">
      <w:pPr>
        <w:pStyle w:val="Style3"/>
        <w:spacing w:after="0"/>
        <w:rPr>
          <w:rFonts w:cs="Arial"/>
        </w:rPr>
      </w:pPr>
    </w:p>
    <w:p w:rsidR="00701126" w:rsidRPr="00A83820" w:rsidRDefault="00DE6D8F" w:rsidP="00487A42">
      <w:pPr>
        <w:pStyle w:val="Style3"/>
        <w:numPr>
          <w:ilvl w:val="0"/>
          <w:numId w:val="21"/>
        </w:numPr>
        <w:tabs>
          <w:tab w:val="left" w:pos="0"/>
          <w:tab w:val="left" w:pos="709"/>
        </w:tabs>
        <w:spacing w:after="0"/>
        <w:ind w:left="0" w:firstLine="0"/>
        <w:rPr>
          <w:rFonts w:cs="Arial"/>
          <w:szCs w:val="22"/>
        </w:rPr>
      </w:pPr>
      <w:r w:rsidRPr="0094584D">
        <w:rPr>
          <w:b/>
          <w:i/>
        </w:rPr>
        <w:t>Сверхурочные</w:t>
      </w:r>
      <w:r w:rsidRPr="0094584D">
        <w:t xml:space="preserve">:  </w:t>
      </w:r>
      <w:r w:rsidR="00C769F3" w:rsidRPr="0094584D">
        <w:t xml:space="preserve">некоторые </w:t>
      </w:r>
      <w:r w:rsidRPr="0094584D">
        <w:t>сотрудники имеют право на получение денежной компенсации за на</w:t>
      </w:r>
      <w:r w:rsidR="00C769F3" w:rsidRPr="0094584D">
        <w:t xml:space="preserve">численные </w:t>
      </w:r>
      <w:r w:rsidRPr="0094584D">
        <w:t xml:space="preserve">часы сверхурочной работы по истечении периода, установленного в Положениях и правилах о персонале. </w:t>
      </w:r>
      <w:r w:rsidR="00C769F3" w:rsidRPr="0094584D">
        <w:rPr>
          <w:rFonts w:cs="Arial"/>
        </w:rPr>
        <w:t xml:space="preserve">На отчетную дату </w:t>
      </w:r>
      <w:r w:rsidR="00C769F3" w:rsidRPr="0094584D">
        <w:t>о</w:t>
      </w:r>
      <w:r w:rsidRPr="0094584D">
        <w:t>бщая сумма</w:t>
      </w:r>
      <w:r w:rsidR="00C769F3" w:rsidRPr="0094584D">
        <w:t xml:space="preserve"> сверхурочных, подлежавшая</w:t>
      </w:r>
      <w:r w:rsidRPr="0094584D">
        <w:t xml:space="preserve"> выплате, </w:t>
      </w:r>
      <w:r w:rsidR="00C769F3" w:rsidRPr="0094584D">
        <w:t>составляла</w:t>
      </w:r>
      <w:r w:rsidRPr="0094584D">
        <w:t xml:space="preserve"> 0,</w:t>
      </w:r>
      <w:r w:rsidR="00C769F3" w:rsidRPr="0094584D">
        <w:t>6</w:t>
      </w:r>
      <w:r w:rsidRPr="0094584D">
        <w:rPr>
          <w:lang w:val="en-US"/>
        </w:rPr>
        <w:t> </w:t>
      </w:r>
      <w:r w:rsidR="00726EB5">
        <w:t>млн</w:t>
      </w:r>
      <w:r w:rsidR="00922AD9">
        <w:t> шв.</w:t>
      </w:r>
      <w:r w:rsidRPr="0094584D">
        <w:rPr>
          <w:lang w:val="en-US"/>
        </w:rPr>
        <w:t> </w:t>
      </w:r>
      <w:r w:rsidR="00A83820">
        <w:t>франков (</w:t>
      </w:r>
      <w:r w:rsidR="00C769F3" w:rsidRPr="0094584D">
        <w:t>на 31</w:t>
      </w:r>
      <w:r w:rsidR="00C769F3" w:rsidRPr="0094584D">
        <w:rPr>
          <w:lang w:val="en-US"/>
        </w:rPr>
        <w:t> </w:t>
      </w:r>
      <w:r w:rsidR="00C769F3" w:rsidRPr="0094584D">
        <w:t>декабря 2014</w:t>
      </w:r>
      <w:r w:rsidR="00C769F3" w:rsidRPr="0094584D">
        <w:rPr>
          <w:lang w:val="en-US"/>
        </w:rPr>
        <w:t> </w:t>
      </w:r>
      <w:r w:rsidR="00C769F3" w:rsidRPr="0094584D">
        <w:t xml:space="preserve">г. она составляла </w:t>
      </w:r>
      <w:r w:rsidRPr="0094584D">
        <w:t>0,</w:t>
      </w:r>
      <w:r w:rsidR="00C769F3" w:rsidRPr="0094584D">
        <w:t>5</w:t>
      </w:r>
      <w:r w:rsidRPr="0094584D">
        <w:rPr>
          <w:lang w:val="en-US"/>
        </w:rPr>
        <w:t> </w:t>
      </w:r>
      <w:r w:rsidR="00726EB5">
        <w:t>млн</w:t>
      </w:r>
      <w:r w:rsidR="00922AD9">
        <w:t> шв.</w:t>
      </w:r>
      <w:r w:rsidRPr="0094584D">
        <w:rPr>
          <w:lang w:val="en-US"/>
        </w:rPr>
        <w:t> </w:t>
      </w:r>
      <w:r w:rsidR="00A83820">
        <w:t>франков)</w:t>
      </w:r>
      <w:r w:rsidRPr="0094584D">
        <w:t xml:space="preserve">. </w:t>
      </w:r>
    </w:p>
    <w:p w:rsidR="00701126" w:rsidRPr="00A83820" w:rsidRDefault="00701126" w:rsidP="008F4D16">
      <w:pPr>
        <w:rPr>
          <w:szCs w:val="22"/>
          <w:lang w:val="ru-RU"/>
        </w:rPr>
      </w:pPr>
    </w:p>
    <w:p w:rsidR="00701126" w:rsidRPr="00A83820" w:rsidRDefault="00DE6D8F" w:rsidP="00487A42">
      <w:pPr>
        <w:pStyle w:val="Style3"/>
        <w:numPr>
          <w:ilvl w:val="0"/>
          <w:numId w:val="21"/>
        </w:numPr>
        <w:tabs>
          <w:tab w:val="left" w:pos="0"/>
          <w:tab w:val="left" w:pos="709"/>
        </w:tabs>
        <w:spacing w:after="0"/>
        <w:ind w:left="0" w:firstLine="0"/>
        <w:rPr>
          <w:rFonts w:cs="Arial"/>
          <w:szCs w:val="22"/>
        </w:rPr>
      </w:pPr>
      <w:r w:rsidRPr="0094584D">
        <w:rPr>
          <w:b/>
          <w:i/>
        </w:rPr>
        <w:t>Субсидия на образовани</w:t>
      </w:r>
      <w:r w:rsidR="004C2CD2" w:rsidRPr="0094584D">
        <w:rPr>
          <w:b/>
          <w:i/>
        </w:rPr>
        <w:t>е</w:t>
      </w:r>
      <w:r w:rsidRPr="0094584D">
        <w:t xml:space="preserve">:  </w:t>
      </w:r>
      <w:r w:rsidR="007C7595" w:rsidRPr="0094584D">
        <w:t xml:space="preserve">некоторые сотрудники, принятые на работу на международной основе, </w:t>
      </w:r>
      <w:r w:rsidRPr="0094584D">
        <w:t xml:space="preserve">за исключением </w:t>
      </w:r>
      <w:r w:rsidR="007C7595" w:rsidRPr="0094584D">
        <w:t>сотрудников</w:t>
      </w:r>
      <w:r w:rsidRPr="0094584D">
        <w:t xml:space="preserve">, </w:t>
      </w:r>
      <w:r w:rsidR="007C7595" w:rsidRPr="0094584D">
        <w:t>которые проживаю</w:t>
      </w:r>
      <w:r w:rsidRPr="0094584D">
        <w:t xml:space="preserve">т в своей стране, имеют право на получение пособия, покрывающего 75% расходов, связанных с образованием детей-иждивенцев, вплоть до четвертого года обучения </w:t>
      </w:r>
      <w:r w:rsidR="00402931" w:rsidRPr="0094584D">
        <w:t>после окончания средней школы</w:t>
      </w:r>
      <w:r w:rsidRPr="0094584D">
        <w:t xml:space="preserve">, </w:t>
      </w:r>
      <w:r w:rsidR="00402931" w:rsidRPr="0094584D">
        <w:t xml:space="preserve">но не позднее окончания учебного года, в котором иждивенец достигает возраста 25 лет.  Фактические суммы к выплате </w:t>
      </w:r>
      <w:r w:rsidRPr="0094584D">
        <w:t xml:space="preserve">по </w:t>
      </w:r>
      <w:r w:rsidR="00402931" w:rsidRPr="0094584D">
        <w:t>статье субсидий</w:t>
      </w:r>
      <w:r w:rsidRPr="0094584D">
        <w:t xml:space="preserve"> на образование зависят от числа месяцев с начала года обучения в высшей школе</w:t>
      </w:r>
      <w:r w:rsidR="00402931" w:rsidRPr="0094584D">
        <w:t>/университете до 31 декабря 2015</w:t>
      </w:r>
      <w:r w:rsidRPr="0094584D">
        <w:t xml:space="preserve"> г., т.е. срока, за который </w:t>
      </w:r>
      <w:r w:rsidR="00402931" w:rsidRPr="0094584D">
        <w:t>причитается субсидия</w:t>
      </w:r>
      <w:r w:rsidRPr="0094584D">
        <w:t xml:space="preserve">.  </w:t>
      </w:r>
      <w:r w:rsidR="00402931" w:rsidRPr="0094584D">
        <w:rPr>
          <w:rFonts w:cs="Arial"/>
          <w:szCs w:val="22"/>
        </w:rPr>
        <w:t xml:space="preserve">На отчетную дату </w:t>
      </w:r>
      <w:r w:rsidR="00402931" w:rsidRPr="0094584D">
        <w:t xml:space="preserve">общая сумма </w:t>
      </w:r>
      <w:r w:rsidRPr="0094584D">
        <w:t>обязательств составил</w:t>
      </w:r>
      <w:r w:rsidR="00402931" w:rsidRPr="0094584D">
        <w:t>а</w:t>
      </w:r>
      <w:r w:rsidRPr="0094584D">
        <w:t xml:space="preserve"> 1,9</w:t>
      </w:r>
      <w:r w:rsidRPr="0094584D">
        <w:rPr>
          <w:lang w:val="en-US"/>
        </w:rPr>
        <w:t> </w:t>
      </w:r>
      <w:r w:rsidR="00726EB5">
        <w:t>млн</w:t>
      </w:r>
      <w:r w:rsidR="00922AD9">
        <w:t> шв.</w:t>
      </w:r>
      <w:r w:rsidRPr="0094584D">
        <w:rPr>
          <w:lang w:val="en-US"/>
        </w:rPr>
        <w:t> </w:t>
      </w:r>
      <w:r w:rsidR="00402931" w:rsidRPr="0094584D">
        <w:t xml:space="preserve">франков </w:t>
      </w:r>
      <w:r w:rsidR="00A83820">
        <w:t>(</w:t>
      </w:r>
      <w:r w:rsidR="00402931" w:rsidRPr="0094584D">
        <w:t>на 31</w:t>
      </w:r>
      <w:r w:rsidR="00402931" w:rsidRPr="0094584D">
        <w:rPr>
          <w:lang w:val="en-US"/>
        </w:rPr>
        <w:t> </w:t>
      </w:r>
      <w:r w:rsidR="00402931" w:rsidRPr="0094584D">
        <w:t>декабря 2014</w:t>
      </w:r>
      <w:r w:rsidR="00402931" w:rsidRPr="0094584D">
        <w:rPr>
          <w:lang w:val="en-US"/>
        </w:rPr>
        <w:t> </w:t>
      </w:r>
      <w:r w:rsidR="00402931" w:rsidRPr="0094584D">
        <w:t>г. она составляла 1,9</w:t>
      </w:r>
      <w:r w:rsidRPr="0094584D">
        <w:rPr>
          <w:lang w:val="en-US"/>
        </w:rPr>
        <w:t> </w:t>
      </w:r>
      <w:r w:rsidR="00726EB5">
        <w:t>млн</w:t>
      </w:r>
      <w:r w:rsidR="00922AD9">
        <w:t> шв.</w:t>
      </w:r>
      <w:r w:rsidRPr="0094584D">
        <w:rPr>
          <w:lang w:val="en-US"/>
        </w:rPr>
        <w:t> </w:t>
      </w:r>
      <w:r w:rsidR="00402931" w:rsidRPr="0094584D">
        <w:t>франков</w:t>
      </w:r>
      <w:r w:rsidRPr="0094584D">
        <w:t xml:space="preserve">]. </w:t>
      </w:r>
    </w:p>
    <w:p w:rsidR="00701126" w:rsidRPr="00A83820" w:rsidRDefault="00701126" w:rsidP="008F4D16">
      <w:pPr>
        <w:rPr>
          <w:szCs w:val="22"/>
          <w:lang w:val="ru-RU"/>
        </w:rPr>
      </w:pPr>
    </w:p>
    <w:p w:rsidR="00701126" w:rsidRPr="0094584D" w:rsidRDefault="00402931" w:rsidP="00487A42">
      <w:pPr>
        <w:pStyle w:val="Style3"/>
        <w:numPr>
          <w:ilvl w:val="0"/>
          <w:numId w:val="21"/>
        </w:numPr>
        <w:tabs>
          <w:tab w:val="left" w:pos="0"/>
          <w:tab w:val="left" w:pos="709"/>
        </w:tabs>
        <w:spacing w:after="0"/>
        <w:ind w:left="0" w:firstLine="0"/>
        <w:rPr>
          <w:rFonts w:cs="Arial"/>
          <w:szCs w:val="22"/>
        </w:rPr>
      </w:pPr>
      <w:r w:rsidRPr="0094584D">
        <w:rPr>
          <w:b/>
          <w:i/>
        </w:rPr>
        <w:t>Премии за результативную работу</w:t>
      </w:r>
      <w:r w:rsidR="00B82A45" w:rsidRPr="0094584D">
        <w:rPr>
          <w:b/>
          <w:i/>
        </w:rPr>
        <w:t>:</w:t>
      </w:r>
      <w:r w:rsidRPr="0094584D">
        <w:rPr>
          <w:b/>
          <w:i/>
        </w:rPr>
        <w:t xml:space="preserve"> </w:t>
      </w:r>
      <w:r w:rsidR="00B82A45" w:rsidRPr="0094584D">
        <w:t xml:space="preserve">в рамках реализуемой в ВОИС Программы поощрения и признания заслуг сотрудников </w:t>
      </w:r>
      <w:r w:rsidR="00DE6D8F" w:rsidRPr="0094584D">
        <w:t xml:space="preserve">сотрудники, </w:t>
      </w:r>
      <w:r w:rsidR="00A938E3" w:rsidRPr="0094584D">
        <w:t xml:space="preserve">добившиеся высоких </w:t>
      </w:r>
      <w:r w:rsidR="00A938E3" w:rsidRPr="0094584D">
        <w:rPr>
          <w:snapToGrid w:val="0"/>
        </w:rPr>
        <w:t>показател</w:t>
      </w:r>
      <w:r w:rsidR="00A938E3" w:rsidRPr="0094584D">
        <w:t>ей в работе</w:t>
      </w:r>
      <w:r w:rsidR="00DE6D8F" w:rsidRPr="0094584D">
        <w:t>, могут рассматриваться как кандид</w:t>
      </w:r>
      <w:r w:rsidR="00A938E3" w:rsidRPr="0094584D">
        <w:t>аты на получение единовременной денежной премии</w:t>
      </w:r>
      <w:r w:rsidR="00DE6D8F" w:rsidRPr="0094584D">
        <w:t xml:space="preserve"> в размере 2,5 тыс. или 5 тыс. шв. франков.  Согласно решениям, принятым </w:t>
      </w:r>
      <w:r w:rsidR="00A938E3" w:rsidRPr="0094584D">
        <w:t xml:space="preserve">в течение </w:t>
      </w:r>
      <w:r w:rsidR="00DE6D8F" w:rsidRPr="0094584D">
        <w:t>год</w:t>
      </w:r>
      <w:r w:rsidR="00A938E3" w:rsidRPr="0094584D">
        <w:t>а, общая сумма премий за результативную работу</w:t>
      </w:r>
      <w:r w:rsidR="00DE6D8F" w:rsidRPr="0094584D">
        <w:t xml:space="preserve">, </w:t>
      </w:r>
      <w:r w:rsidR="00A938E3" w:rsidRPr="0094584D">
        <w:t xml:space="preserve">подлежащих </w:t>
      </w:r>
      <w:r w:rsidR="00DE6D8F" w:rsidRPr="0094584D">
        <w:t>выпла</w:t>
      </w:r>
      <w:r w:rsidR="00A938E3" w:rsidRPr="0094584D">
        <w:t xml:space="preserve">те сотрудникам </w:t>
      </w:r>
      <w:r w:rsidR="00A938E3" w:rsidRPr="0094584D">
        <w:rPr>
          <w:szCs w:val="24"/>
        </w:rPr>
        <w:t xml:space="preserve">составила по состоянию на 31 декабря 2015 г. </w:t>
      </w:r>
      <w:r w:rsidR="00DE6D8F" w:rsidRPr="0094584D">
        <w:t>0,</w:t>
      </w:r>
      <w:r w:rsidR="00A938E3" w:rsidRPr="0094584D">
        <w:t>3</w:t>
      </w:r>
      <w:r w:rsidR="00DE6D8F" w:rsidRPr="0094584D">
        <w:rPr>
          <w:lang w:val="en-US"/>
        </w:rPr>
        <w:t> </w:t>
      </w:r>
      <w:r w:rsidR="00726EB5">
        <w:t>млн</w:t>
      </w:r>
      <w:r w:rsidR="00922AD9">
        <w:t> шв.</w:t>
      </w:r>
      <w:r w:rsidR="00DE6D8F" w:rsidRPr="0094584D">
        <w:rPr>
          <w:lang w:val="en-US"/>
        </w:rPr>
        <w:t> </w:t>
      </w:r>
      <w:r w:rsidR="00DE6D8F" w:rsidRPr="0094584D">
        <w:t xml:space="preserve">франков </w:t>
      </w:r>
      <w:r w:rsidR="00A938E3" w:rsidRPr="0094584D">
        <w:t>(на 31</w:t>
      </w:r>
      <w:r w:rsidR="00A938E3" w:rsidRPr="0094584D">
        <w:rPr>
          <w:lang w:val="en-US"/>
        </w:rPr>
        <w:t> </w:t>
      </w:r>
      <w:r w:rsidR="00A938E3" w:rsidRPr="0094584D">
        <w:t>декабря 2014</w:t>
      </w:r>
      <w:r w:rsidR="00A938E3" w:rsidRPr="0094584D">
        <w:rPr>
          <w:lang w:val="en-US"/>
        </w:rPr>
        <w:t> </w:t>
      </w:r>
      <w:r w:rsidR="00A938E3" w:rsidRPr="0094584D">
        <w:t xml:space="preserve">г. она составила </w:t>
      </w:r>
      <w:r w:rsidR="00DE6D8F" w:rsidRPr="0094584D">
        <w:t>0,</w:t>
      </w:r>
      <w:r w:rsidR="00A938E3" w:rsidRPr="0094584D">
        <w:t>2</w:t>
      </w:r>
      <w:r w:rsidR="00DE6D8F" w:rsidRPr="0094584D">
        <w:rPr>
          <w:lang w:val="en-US"/>
        </w:rPr>
        <w:t> </w:t>
      </w:r>
      <w:r w:rsidR="00726EB5">
        <w:t>млн</w:t>
      </w:r>
      <w:r w:rsidR="00922AD9">
        <w:t> шв.</w:t>
      </w:r>
      <w:r w:rsidR="00DE6D8F" w:rsidRPr="0094584D">
        <w:rPr>
          <w:lang w:val="en-US"/>
        </w:rPr>
        <w:t> </w:t>
      </w:r>
      <w:r w:rsidR="00DE6D8F" w:rsidRPr="0094584D">
        <w:t>франков</w:t>
      </w:r>
      <w:r w:rsidR="00A938E3" w:rsidRPr="0094584D">
        <w:t>).</w:t>
      </w:r>
    </w:p>
    <w:p w:rsidR="00701126" w:rsidRPr="0094584D" w:rsidRDefault="00701126" w:rsidP="00396EE7">
      <w:pPr>
        <w:pStyle w:val="Style3"/>
        <w:spacing w:after="0"/>
        <w:rPr>
          <w:rFonts w:cs="Arial"/>
          <w:b/>
        </w:rPr>
      </w:pPr>
    </w:p>
    <w:p w:rsidR="00701126" w:rsidRPr="0094584D" w:rsidRDefault="00DE6D8F" w:rsidP="00396EE7">
      <w:pPr>
        <w:pStyle w:val="Style3"/>
        <w:spacing w:after="0"/>
      </w:pPr>
      <w:r w:rsidRPr="0094584D">
        <w:rPr>
          <w:rFonts w:cs="Arial"/>
          <w:b/>
        </w:rPr>
        <w:t>Долгосрочные пособия для сотрудников</w:t>
      </w:r>
      <w:r w:rsidR="00701126" w:rsidRPr="0094584D">
        <w:rPr>
          <w:b/>
        </w:rPr>
        <w:t xml:space="preserve"> </w:t>
      </w:r>
    </w:p>
    <w:p w:rsidR="00701126" w:rsidRPr="0094584D" w:rsidRDefault="00701126" w:rsidP="00396EE7">
      <w:pPr>
        <w:pStyle w:val="Style3"/>
        <w:spacing w:after="0"/>
      </w:pPr>
    </w:p>
    <w:p w:rsidR="00701126" w:rsidRPr="0094584D" w:rsidRDefault="00A938E3" w:rsidP="00487A42">
      <w:pPr>
        <w:pStyle w:val="Style3"/>
        <w:numPr>
          <w:ilvl w:val="0"/>
          <w:numId w:val="21"/>
        </w:numPr>
        <w:tabs>
          <w:tab w:val="left" w:pos="0"/>
          <w:tab w:val="left" w:pos="709"/>
        </w:tabs>
        <w:spacing w:after="0"/>
        <w:ind w:left="0" w:firstLine="0"/>
      </w:pPr>
      <w:r w:rsidRPr="0094584D">
        <w:rPr>
          <w:b/>
          <w:i/>
        </w:rPr>
        <w:t>Закрытый пенсионный фонд (CROMPI)</w:t>
      </w:r>
      <w:r w:rsidRPr="0094584D">
        <w:t xml:space="preserve">: До </w:t>
      </w:r>
      <w:r w:rsidR="004D264B" w:rsidRPr="0094584D">
        <w:t xml:space="preserve">присоединения к </w:t>
      </w:r>
      <w:r w:rsidRPr="0094584D">
        <w:t>ОПФПООН организация</w:t>
      </w:r>
      <w:r w:rsidR="004D264B" w:rsidRPr="0094584D">
        <w:t>–</w:t>
      </w:r>
      <w:r w:rsidRPr="0094584D">
        <w:t xml:space="preserve">предшественница ВОИС имела собственный пенсионный фонд, учрежденный в 1955 г.  Этот пенсионный фонд был закрыт для новых участников 30 сентября 1975 г. </w:t>
      </w:r>
      <w:r w:rsidR="004D264B" w:rsidRPr="0094584D">
        <w:t>и продолжает</w:t>
      </w:r>
      <w:r w:rsidRPr="0094584D">
        <w:t xml:space="preserve"> функционировать под управлением Совета Фонда</w:t>
      </w:r>
      <w:r w:rsidR="004D264B" w:rsidRPr="0094584D">
        <w:t xml:space="preserve">, обслуживая лиц, </w:t>
      </w:r>
      <w:r w:rsidRPr="0094584D">
        <w:t>явля</w:t>
      </w:r>
      <w:r w:rsidR="004D264B" w:rsidRPr="0094584D">
        <w:t xml:space="preserve">вшихся </w:t>
      </w:r>
      <w:r w:rsidRPr="0094584D">
        <w:t xml:space="preserve">его участниками на момент закрытия.  По соглашению между Закрытым пенсионным фондом и Организацией и в соответствии с решением Административного трибунала </w:t>
      </w:r>
      <w:r w:rsidR="004D264B" w:rsidRPr="0094584D">
        <w:t>Международной организации труда (</w:t>
      </w:r>
      <w:r w:rsidRPr="0094584D">
        <w:t>МОТ</w:t>
      </w:r>
      <w:r w:rsidR="004D264B" w:rsidRPr="0094584D">
        <w:t>)</w:t>
      </w:r>
      <w:r w:rsidRPr="0094584D">
        <w:t xml:space="preserve"> ВОИС несет обязательства </w:t>
      </w:r>
      <w:r w:rsidR="004D264B" w:rsidRPr="0094584D">
        <w:t xml:space="preserve">по финансированию некоторых </w:t>
      </w:r>
      <w:r w:rsidR="008C6DCE" w:rsidRPr="0094584D">
        <w:t>расходов</w:t>
      </w:r>
      <w:r w:rsidR="004D264B" w:rsidRPr="0094584D">
        <w:t xml:space="preserve">, связанных с функционированием </w:t>
      </w:r>
      <w:r w:rsidRPr="0094584D">
        <w:t xml:space="preserve">Закрытого пенсионного фонда, включая: </w:t>
      </w:r>
    </w:p>
    <w:p w:rsidR="00701126" w:rsidRPr="0094584D" w:rsidRDefault="00701126" w:rsidP="00393371">
      <w:pPr>
        <w:rPr>
          <w:lang w:val="ru-RU"/>
        </w:rPr>
      </w:pPr>
    </w:p>
    <w:p w:rsidR="00701126" w:rsidRPr="0094584D" w:rsidRDefault="008C6DCE" w:rsidP="00393371">
      <w:pPr>
        <w:pStyle w:val="ListParagraph1"/>
        <w:numPr>
          <w:ilvl w:val="0"/>
          <w:numId w:val="9"/>
        </w:numPr>
        <w:jc w:val="both"/>
        <w:rPr>
          <w:rFonts w:ascii="Arial" w:hAnsi="Arial" w:cs="Arial"/>
          <w:sz w:val="22"/>
          <w:szCs w:val="22"/>
          <w:lang w:val="ru-RU"/>
        </w:rPr>
      </w:pPr>
      <w:r w:rsidRPr="00B72FDB">
        <w:rPr>
          <w:rFonts w:ascii="Arial" w:hAnsi="Arial" w:cs="Arial"/>
          <w:sz w:val="22"/>
          <w:szCs w:val="22"/>
          <w:lang w:val="ru-RU"/>
        </w:rPr>
        <w:t>обязательство по покрытию расходов на выплату пенсий бывшим сотрудникам, участвующим в Закрытом пенсионном фонде, до достижения ими возраста 65</w:t>
      </w:r>
      <w:r w:rsidRPr="0094584D">
        <w:rPr>
          <w:rFonts w:ascii="Arial" w:hAnsi="Arial" w:cs="Arial"/>
          <w:sz w:val="22"/>
          <w:szCs w:val="22"/>
        </w:rPr>
        <w:t> </w:t>
      </w:r>
      <w:r w:rsidRPr="00B72FDB">
        <w:rPr>
          <w:rFonts w:ascii="Arial" w:hAnsi="Arial" w:cs="Arial"/>
          <w:sz w:val="22"/>
          <w:szCs w:val="22"/>
          <w:lang w:val="ru-RU"/>
        </w:rPr>
        <w:t xml:space="preserve">лет.  </w:t>
      </w:r>
      <w:r w:rsidRPr="0094584D">
        <w:rPr>
          <w:rFonts w:ascii="Arial" w:hAnsi="Arial" w:cs="Arial"/>
          <w:sz w:val="22"/>
          <w:szCs w:val="22"/>
          <w:lang w:val="ru-RU"/>
        </w:rPr>
        <w:t>Согласно последней актуарной оценке, сумма обязательств по состоянию на 31</w:t>
      </w:r>
      <w:r w:rsidRPr="0094584D">
        <w:rPr>
          <w:rFonts w:ascii="Arial" w:hAnsi="Arial" w:cs="Arial"/>
          <w:sz w:val="22"/>
          <w:szCs w:val="22"/>
        </w:rPr>
        <w:t> </w:t>
      </w:r>
      <w:r w:rsidRPr="0094584D">
        <w:rPr>
          <w:rFonts w:ascii="Arial" w:hAnsi="Arial" w:cs="Arial"/>
          <w:sz w:val="22"/>
          <w:szCs w:val="22"/>
          <w:lang w:val="ru-RU"/>
        </w:rPr>
        <w:t>декабря 2015</w:t>
      </w:r>
      <w:r w:rsidRPr="0094584D">
        <w:rPr>
          <w:rFonts w:ascii="Arial" w:hAnsi="Arial" w:cs="Arial"/>
          <w:sz w:val="22"/>
          <w:szCs w:val="22"/>
        </w:rPr>
        <w:t> </w:t>
      </w:r>
      <w:r w:rsidRPr="0094584D">
        <w:rPr>
          <w:rFonts w:ascii="Arial" w:hAnsi="Arial" w:cs="Arial"/>
          <w:sz w:val="22"/>
          <w:szCs w:val="22"/>
          <w:lang w:val="ru-RU"/>
        </w:rPr>
        <w:t>г. составляет 2</w:t>
      </w:r>
      <w:r w:rsidRPr="0094584D">
        <w:rPr>
          <w:rFonts w:ascii="Arial" w:hAnsi="Arial" w:cs="Arial"/>
          <w:sz w:val="22"/>
          <w:szCs w:val="22"/>
        </w:rPr>
        <w:t> </w:t>
      </w:r>
      <w:r w:rsidRPr="0094584D">
        <w:rPr>
          <w:rFonts w:ascii="Arial" w:hAnsi="Arial" w:cs="Arial"/>
          <w:sz w:val="22"/>
          <w:szCs w:val="22"/>
          <w:lang w:val="ru-RU"/>
        </w:rPr>
        <w:t>тыс.</w:t>
      </w:r>
      <w:r w:rsidRPr="0094584D">
        <w:rPr>
          <w:rFonts w:ascii="Arial" w:hAnsi="Arial" w:cs="Arial"/>
          <w:sz w:val="22"/>
          <w:szCs w:val="22"/>
        </w:rPr>
        <w:t> </w:t>
      </w:r>
      <w:r w:rsidRPr="0094584D">
        <w:rPr>
          <w:rFonts w:ascii="Arial" w:hAnsi="Arial" w:cs="Arial"/>
          <w:sz w:val="22"/>
          <w:szCs w:val="22"/>
          <w:lang w:val="ru-RU"/>
        </w:rPr>
        <w:t>шв.</w:t>
      </w:r>
      <w:r w:rsidRPr="0094584D">
        <w:rPr>
          <w:rFonts w:ascii="Arial" w:hAnsi="Arial" w:cs="Arial"/>
          <w:sz w:val="22"/>
          <w:szCs w:val="22"/>
        </w:rPr>
        <w:t> </w:t>
      </w:r>
      <w:r w:rsidRPr="0094584D">
        <w:rPr>
          <w:rFonts w:ascii="Arial" w:hAnsi="Arial" w:cs="Arial"/>
          <w:sz w:val="22"/>
          <w:szCs w:val="22"/>
          <w:lang w:val="ru-RU"/>
        </w:rPr>
        <w:t>франков (в 2014</w:t>
      </w:r>
      <w:r w:rsidRPr="0094584D">
        <w:rPr>
          <w:rFonts w:ascii="Arial" w:hAnsi="Arial" w:cs="Arial"/>
          <w:sz w:val="22"/>
          <w:szCs w:val="22"/>
        </w:rPr>
        <w:t> </w:t>
      </w:r>
      <w:r w:rsidRPr="0094584D">
        <w:rPr>
          <w:rFonts w:ascii="Arial" w:hAnsi="Arial" w:cs="Arial"/>
          <w:sz w:val="22"/>
          <w:szCs w:val="22"/>
          <w:lang w:val="ru-RU"/>
        </w:rPr>
        <w:t>г. они составляли 13</w:t>
      </w:r>
      <w:r w:rsidRPr="0094584D">
        <w:rPr>
          <w:rFonts w:ascii="Arial" w:hAnsi="Arial" w:cs="Arial"/>
          <w:sz w:val="22"/>
          <w:szCs w:val="22"/>
        </w:rPr>
        <w:t> </w:t>
      </w:r>
      <w:r w:rsidRPr="0094584D">
        <w:rPr>
          <w:rFonts w:ascii="Arial" w:hAnsi="Arial" w:cs="Arial"/>
          <w:sz w:val="22"/>
          <w:szCs w:val="22"/>
          <w:lang w:val="ru-RU"/>
        </w:rPr>
        <w:t>тыс.</w:t>
      </w:r>
      <w:r w:rsidRPr="0094584D">
        <w:rPr>
          <w:rFonts w:ascii="Arial" w:hAnsi="Arial" w:cs="Arial"/>
          <w:sz w:val="22"/>
          <w:szCs w:val="22"/>
        </w:rPr>
        <w:t> </w:t>
      </w:r>
      <w:r w:rsidRPr="0094584D">
        <w:rPr>
          <w:rFonts w:ascii="Arial" w:hAnsi="Arial" w:cs="Arial"/>
          <w:sz w:val="22"/>
          <w:szCs w:val="22"/>
          <w:lang w:val="ru-RU"/>
        </w:rPr>
        <w:t>шв.</w:t>
      </w:r>
      <w:r w:rsidRPr="0094584D">
        <w:rPr>
          <w:rFonts w:ascii="Arial" w:hAnsi="Arial" w:cs="Arial"/>
          <w:sz w:val="22"/>
          <w:szCs w:val="22"/>
        </w:rPr>
        <w:t> </w:t>
      </w:r>
      <w:r w:rsidRPr="0094584D">
        <w:rPr>
          <w:rFonts w:ascii="Arial" w:hAnsi="Arial" w:cs="Arial"/>
          <w:sz w:val="22"/>
          <w:szCs w:val="22"/>
          <w:lang w:val="ru-RU"/>
        </w:rPr>
        <w:t xml:space="preserve">франков). Следует отметить, что </w:t>
      </w:r>
      <w:r w:rsidR="00701126" w:rsidRPr="0094584D">
        <w:rPr>
          <w:rFonts w:ascii="Arial" w:hAnsi="Arial" w:cs="Arial"/>
          <w:sz w:val="22"/>
          <w:szCs w:val="22"/>
          <w:lang w:val="ru-RU"/>
        </w:rPr>
        <w:t>2016</w:t>
      </w:r>
      <w:r w:rsidR="00CC33A9">
        <w:rPr>
          <w:rFonts w:ascii="Arial" w:hAnsi="Arial" w:cs="Arial"/>
          <w:sz w:val="22"/>
          <w:szCs w:val="22"/>
          <w:lang w:val="ru-RU"/>
        </w:rPr>
        <w:t> </w:t>
      </w:r>
      <w:r w:rsidRPr="0094584D">
        <w:rPr>
          <w:rFonts w:ascii="Arial" w:hAnsi="Arial" w:cs="Arial"/>
          <w:sz w:val="22"/>
          <w:szCs w:val="22"/>
          <w:lang w:val="ru-RU"/>
        </w:rPr>
        <w:t>г. будет последним годом выплаты соответствующих сумм</w:t>
      </w:r>
      <w:r w:rsidR="00701126" w:rsidRPr="0094584D">
        <w:rPr>
          <w:rFonts w:ascii="Arial" w:hAnsi="Arial" w:cs="Arial"/>
          <w:sz w:val="22"/>
          <w:szCs w:val="22"/>
          <w:lang w:val="ru-RU"/>
        </w:rPr>
        <w:t>;</w:t>
      </w:r>
    </w:p>
    <w:p w:rsidR="00701126" w:rsidRPr="00922AD9" w:rsidRDefault="008C6DCE" w:rsidP="00393371">
      <w:pPr>
        <w:pStyle w:val="ListParagraph1"/>
        <w:numPr>
          <w:ilvl w:val="0"/>
          <w:numId w:val="9"/>
        </w:numPr>
        <w:jc w:val="both"/>
        <w:rPr>
          <w:rFonts w:ascii="Arial" w:hAnsi="Arial"/>
          <w:sz w:val="22"/>
          <w:szCs w:val="20"/>
          <w:lang w:val="ru-RU" w:eastAsia="ru-RU"/>
        </w:rPr>
      </w:pPr>
      <w:r w:rsidRPr="00922AD9">
        <w:rPr>
          <w:rFonts w:ascii="Arial" w:hAnsi="Arial"/>
          <w:sz w:val="22"/>
          <w:szCs w:val="20"/>
          <w:lang w:val="ru-RU" w:eastAsia="ru-RU"/>
        </w:rPr>
        <w:t>обязательства, вытекающие из решения Административного трибунала МОТ, принятого в 2006</w:t>
      </w:r>
      <w:r w:rsidRPr="0094584D">
        <w:rPr>
          <w:rFonts w:ascii="Arial" w:hAnsi="Arial"/>
          <w:sz w:val="22"/>
          <w:szCs w:val="20"/>
          <w:lang w:eastAsia="ru-RU"/>
        </w:rPr>
        <w:t> </w:t>
      </w:r>
      <w:r w:rsidRPr="00922AD9">
        <w:rPr>
          <w:rFonts w:ascii="Arial" w:hAnsi="Arial"/>
          <w:sz w:val="22"/>
          <w:szCs w:val="20"/>
          <w:lang w:val="ru-RU" w:eastAsia="ru-RU"/>
        </w:rPr>
        <w:t>г., о возмещении определенной разницы между пенсиями, начисляемыми участникам Закрытого пенсионного фонда и пенсиями, начисляемыми ОПФПООН, которые, согласно последней актуарной оценке, проведенной в 2015</w:t>
      </w:r>
      <w:r w:rsidRPr="0094584D">
        <w:rPr>
          <w:rFonts w:ascii="Arial" w:hAnsi="Arial"/>
          <w:sz w:val="22"/>
          <w:szCs w:val="20"/>
          <w:lang w:eastAsia="ru-RU"/>
        </w:rPr>
        <w:t> </w:t>
      </w:r>
      <w:r w:rsidRPr="00922AD9">
        <w:rPr>
          <w:rFonts w:ascii="Arial" w:hAnsi="Arial"/>
          <w:sz w:val="22"/>
          <w:szCs w:val="20"/>
          <w:lang w:val="ru-RU" w:eastAsia="ru-RU"/>
        </w:rPr>
        <w:t>г., составляли на 31</w:t>
      </w:r>
      <w:r w:rsidRPr="0094584D">
        <w:rPr>
          <w:rFonts w:ascii="Arial" w:hAnsi="Arial"/>
          <w:sz w:val="22"/>
          <w:szCs w:val="20"/>
          <w:lang w:eastAsia="ru-RU"/>
        </w:rPr>
        <w:t> </w:t>
      </w:r>
      <w:r w:rsidRPr="00922AD9">
        <w:rPr>
          <w:rFonts w:ascii="Arial" w:hAnsi="Arial"/>
          <w:sz w:val="22"/>
          <w:szCs w:val="20"/>
          <w:lang w:val="ru-RU" w:eastAsia="ru-RU"/>
        </w:rPr>
        <w:t>декабря 2014</w:t>
      </w:r>
      <w:r w:rsidRPr="0094584D">
        <w:rPr>
          <w:rFonts w:ascii="Arial" w:hAnsi="Arial"/>
          <w:sz w:val="22"/>
          <w:szCs w:val="20"/>
          <w:lang w:eastAsia="ru-RU"/>
        </w:rPr>
        <w:t> </w:t>
      </w:r>
      <w:r w:rsidRPr="00922AD9">
        <w:rPr>
          <w:rFonts w:ascii="Arial" w:hAnsi="Arial"/>
          <w:sz w:val="22"/>
          <w:szCs w:val="20"/>
          <w:lang w:val="ru-RU" w:eastAsia="ru-RU"/>
        </w:rPr>
        <w:t>г. 2,7</w:t>
      </w:r>
      <w:r w:rsidRPr="0094584D">
        <w:rPr>
          <w:rFonts w:ascii="Arial" w:hAnsi="Arial"/>
          <w:sz w:val="22"/>
          <w:szCs w:val="20"/>
          <w:lang w:eastAsia="ru-RU"/>
        </w:rPr>
        <w:t> </w:t>
      </w:r>
      <w:r w:rsidR="00726EB5">
        <w:rPr>
          <w:rFonts w:ascii="Arial" w:hAnsi="Arial"/>
          <w:sz w:val="22"/>
          <w:szCs w:val="20"/>
          <w:lang w:val="ru-RU" w:eastAsia="ru-RU"/>
        </w:rPr>
        <w:t>млн</w:t>
      </w:r>
      <w:r w:rsidR="00922AD9">
        <w:rPr>
          <w:rFonts w:ascii="Arial" w:hAnsi="Arial"/>
          <w:sz w:val="22"/>
          <w:szCs w:val="20"/>
          <w:lang w:eastAsia="ru-RU"/>
        </w:rPr>
        <w:t> </w:t>
      </w:r>
      <w:r w:rsidR="00922AD9" w:rsidRPr="00922AD9">
        <w:rPr>
          <w:rFonts w:ascii="Arial" w:hAnsi="Arial"/>
          <w:sz w:val="22"/>
          <w:szCs w:val="20"/>
          <w:lang w:val="ru-RU" w:eastAsia="ru-RU"/>
        </w:rPr>
        <w:t>шв.</w:t>
      </w:r>
      <w:r w:rsidRPr="0094584D">
        <w:rPr>
          <w:rFonts w:ascii="Arial" w:hAnsi="Arial"/>
          <w:sz w:val="22"/>
          <w:szCs w:val="20"/>
          <w:lang w:eastAsia="ru-RU"/>
        </w:rPr>
        <w:t> </w:t>
      </w:r>
      <w:r w:rsidRPr="00922AD9">
        <w:rPr>
          <w:rFonts w:ascii="Arial" w:hAnsi="Arial"/>
          <w:sz w:val="22"/>
          <w:szCs w:val="20"/>
          <w:lang w:val="ru-RU" w:eastAsia="ru-RU"/>
        </w:rPr>
        <w:t>франков (в 2014</w:t>
      </w:r>
      <w:r w:rsidRPr="0094584D">
        <w:rPr>
          <w:rFonts w:ascii="Arial" w:hAnsi="Arial"/>
          <w:sz w:val="22"/>
          <w:szCs w:val="20"/>
          <w:lang w:eastAsia="ru-RU"/>
        </w:rPr>
        <w:t> </w:t>
      </w:r>
      <w:r w:rsidRPr="00922AD9">
        <w:rPr>
          <w:rFonts w:ascii="Arial" w:hAnsi="Arial"/>
          <w:sz w:val="22"/>
          <w:szCs w:val="20"/>
          <w:lang w:val="ru-RU" w:eastAsia="ru-RU"/>
        </w:rPr>
        <w:t>г. они составляли 2,8</w:t>
      </w:r>
      <w:r w:rsidRPr="0094584D">
        <w:rPr>
          <w:rFonts w:ascii="Arial" w:hAnsi="Arial"/>
          <w:sz w:val="22"/>
          <w:szCs w:val="20"/>
          <w:lang w:eastAsia="ru-RU"/>
        </w:rPr>
        <w:t> </w:t>
      </w:r>
      <w:r w:rsidR="00726EB5">
        <w:rPr>
          <w:rFonts w:ascii="Arial" w:hAnsi="Arial"/>
          <w:sz w:val="22"/>
          <w:szCs w:val="20"/>
          <w:lang w:val="ru-RU" w:eastAsia="ru-RU"/>
        </w:rPr>
        <w:t>млн</w:t>
      </w:r>
      <w:r w:rsidR="00922AD9">
        <w:rPr>
          <w:rFonts w:ascii="Arial" w:hAnsi="Arial"/>
          <w:sz w:val="22"/>
          <w:szCs w:val="20"/>
          <w:lang w:eastAsia="ru-RU"/>
        </w:rPr>
        <w:t> </w:t>
      </w:r>
      <w:r w:rsidR="00922AD9" w:rsidRPr="00922AD9">
        <w:rPr>
          <w:rFonts w:ascii="Arial" w:hAnsi="Arial"/>
          <w:sz w:val="22"/>
          <w:szCs w:val="20"/>
          <w:lang w:val="ru-RU" w:eastAsia="ru-RU"/>
        </w:rPr>
        <w:t>шв.</w:t>
      </w:r>
      <w:r w:rsidRPr="0094584D">
        <w:rPr>
          <w:rFonts w:ascii="Arial" w:hAnsi="Arial"/>
          <w:sz w:val="22"/>
          <w:szCs w:val="20"/>
          <w:lang w:eastAsia="ru-RU"/>
        </w:rPr>
        <w:t> </w:t>
      </w:r>
      <w:r w:rsidRPr="00922AD9">
        <w:rPr>
          <w:rFonts w:ascii="Arial" w:hAnsi="Arial"/>
          <w:sz w:val="22"/>
          <w:szCs w:val="20"/>
          <w:lang w:val="ru-RU" w:eastAsia="ru-RU"/>
        </w:rPr>
        <w:t>франков)</w:t>
      </w:r>
      <w:r w:rsidR="00701126" w:rsidRPr="00922AD9">
        <w:rPr>
          <w:rFonts w:ascii="Arial" w:hAnsi="Arial"/>
          <w:sz w:val="22"/>
          <w:szCs w:val="20"/>
          <w:lang w:val="ru-RU" w:eastAsia="ru-RU"/>
        </w:rPr>
        <w:t>.</w:t>
      </w:r>
    </w:p>
    <w:p w:rsidR="00701126" w:rsidRPr="0094584D" w:rsidRDefault="00701126" w:rsidP="00393371">
      <w:pPr>
        <w:rPr>
          <w:lang w:val="ru-RU"/>
        </w:rPr>
      </w:pPr>
    </w:p>
    <w:p w:rsidR="00701126" w:rsidRPr="0094584D" w:rsidRDefault="008C6DCE" w:rsidP="00487A42">
      <w:pPr>
        <w:pStyle w:val="Style3"/>
        <w:numPr>
          <w:ilvl w:val="0"/>
          <w:numId w:val="21"/>
        </w:numPr>
        <w:tabs>
          <w:tab w:val="left" w:pos="0"/>
          <w:tab w:val="left" w:pos="709"/>
        </w:tabs>
        <w:spacing w:after="0"/>
        <w:ind w:left="0" w:firstLine="0"/>
        <w:rPr>
          <w:lang w:val="en-US"/>
        </w:rPr>
      </w:pPr>
      <w:r w:rsidRPr="0094584D">
        <w:rPr>
          <w:b/>
          <w:i/>
        </w:rPr>
        <w:t>Пособие на репатриацию и проезд в связи с репатриацией</w:t>
      </w:r>
      <w:r w:rsidRPr="0094584D">
        <w:t xml:space="preserve">: Организация несет договорные обязательства по выплате таких пособий, как пособие на репатриацию и оплату проезда и переезда некоторым сотрудникам, </w:t>
      </w:r>
      <w:r w:rsidR="001E628E" w:rsidRPr="0094584D">
        <w:t>прин</w:t>
      </w:r>
      <w:r w:rsidR="007C5E11" w:rsidRPr="0094584D">
        <w:t>я</w:t>
      </w:r>
      <w:r w:rsidR="001E628E" w:rsidRPr="0094584D">
        <w:t>тым на работу</w:t>
      </w:r>
      <w:r w:rsidRPr="0094584D">
        <w:t xml:space="preserve"> на международной основе, в момент прекращения ими службы.  </w:t>
      </w:r>
      <w:r w:rsidR="001E628E" w:rsidRPr="0094584D">
        <w:t xml:space="preserve">Для </w:t>
      </w:r>
      <w:r w:rsidRPr="0094584D">
        <w:t>сотрудников категории специалистов</w:t>
      </w:r>
      <w:r w:rsidR="001E628E" w:rsidRPr="0094584D">
        <w:t>, занимающих временные должности</w:t>
      </w:r>
      <w:r w:rsidRPr="0094584D">
        <w:t xml:space="preserve"> расходы на проезд и полный переезд при репатриации после прекращения службы оцениваются ВОИС и относятся к краткосрочным обязательствам.  </w:t>
      </w:r>
      <w:r w:rsidR="007C5E11" w:rsidRPr="0094584D">
        <w:t xml:space="preserve">Для </w:t>
      </w:r>
      <w:r w:rsidRPr="0094584D">
        <w:t>штатных сотрудников категории специалистов</w:t>
      </w:r>
      <w:r w:rsidR="007C5E11" w:rsidRPr="0094584D">
        <w:t>, принятых на работу на международной основе,</w:t>
      </w:r>
      <w:r w:rsidRPr="0094584D">
        <w:t xml:space="preserve"> </w:t>
      </w:r>
      <w:r w:rsidR="007C5E11" w:rsidRPr="0094584D">
        <w:t>суммы пособия на репатриацию, оплату</w:t>
      </w:r>
      <w:r w:rsidRPr="0094584D">
        <w:t xml:space="preserve"> проезда и переезда, рассчитываются независимым актуарием.  На</w:t>
      </w:r>
      <w:r w:rsidRPr="0094584D">
        <w:rPr>
          <w:lang w:val="en-US"/>
        </w:rPr>
        <w:t xml:space="preserve"> </w:t>
      </w:r>
      <w:r w:rsidRPr="0094584D">
        <w:t>отчетную</w:t>
      </w:r>
      <w:r w:rsidRPr="0094584D">
        <w:rPr>
          <w:lang w:val="en-US"/>
        </w:rPr>
        <w:t xml:space="preserve"> </w:t>
      </w:r>
      <w:r w:rsidRPr="0094584D">
        <w:t>дату</w:t>
      </w:r>
      <w:r w:rsidRPr="0094584D">
        <w:rPr>
          <w:lang w:val="en-US"/>
        </w:rPr>
        <w:t xml:space="preserve"> </w:t>
      </w:r>
      <w:r w:rsidRPr="0094584D">
        <w:t>совокупный</w:t>
      </w:r>
      <w:r w:rsidRPr="0094584D">
        <w:rPr>
          <w:lang w:val="en-US"/>
        </w:rPr>
        <w:t xml:space="preserve"> </w:t>
      </w:r>
      <w:r w:rsidRPr="0094584D">
        <w:t>объем</w:t>
      </w:r>
      <w:r w:rsidRPr="0094584D">
        <w:rPr>
          <w:lang w:val="en-US"/>
        </w:rPr>
        <w:t xml:space="preserve"> </w:t>
      </w:r>
      <w:r w:rsidRPr="0094584D">
        <w:t>обязательств</w:t>
      </w:r>
      <w:r w:rsidRPr="0094584D">
        <w:rPr>
          <w:lang w:val="en-US"/>
        </w:rPr>
        <w:t xml:space="preserve"> </w:t>
      </w:r>
      <w:r w:rsidR="007C5E11" w:rsidRPr="0094584D">
        <w:t>оценивался</w:t>
      </w:r>
      <w:r w:rsidRPr="0094584D">
        <w:rPr>
          <w:lang w:val="en-US"/>
        </w:rPr>
        <w:t xml:space="preserve"> </w:t>
      </w:r>
      <w:r w:rsidRPr="0094584D">
        <w:t>следующим</w:t>
      </w:r>
      <w:r w:rsidRPr="0094584D">
        <w:rPr>
          <w:lang w:val="en-US"/>
        </w:rPr>
        <w:t xml:space="preserve"> </w:t>
      </w:r>
      <w:r w:rsidRPr="0094584D">
        <w:t>образом</w:t>
      </w:r>
      <w:r w:rsidRPr="0094584D">
        <w:rPr>
          <w:lang w:val="en-US"/>
        </w:rPr>
        <w:t xml:space="preserve">: </w:t>
      </w:r>
    </w:p>
    <w:p w:rsidR="00701126" w:rsidRPr="0094584D" w:rsidRDefault="00701126" w:rsidP="000F123E">
      <w:pPr>
        <w:pStyle w:val="Style3"/>
        <w:spacing w:after="0"/>
        <w:rPr>
          <w:lang w:val="en-US"/>
        </w:rPr>
      </w:pPr>
    </w:p>
    <w:p w:rsidR="00701126" w:rsidRPr="0094584D" w:rsidRDefault="002C04D1" w:rsidP="000F123E">
      <w:pPr>
        <w:pStyle w:val="Style3"/>
        <w:spacing w:after="0"/>
      </w:pPr>
      <w:r>
        <w:rPr>
          <w:noProof/>
          <w:lang w:val="en-US" w:eastAsia="en-US"/>
        </w:rPr>
        <w:drawing>
          <wp:inline distT="0" distB="0" distL="0" distR="0" wp14:anchorId="4D1471BD" wp14:editId="245C4C15">
            <wp:extent cx="5940425" cy="1302408"/>
            <wp:effectExtent l="0" t="0" r="3175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0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94584D" w:rsidRDefault="00F0509B" w:rsidP="00487A42">
      <w:pPr>
        <w:pStyle w:val="Style3"/>
        <w:numPr>
          <w:ilvl w:val="0"/>
          <w:numId w:val="21"/>
        </w:numPr>
        <w:tabs>
          <w:tab w:val="left" w:pos="0"/>
          <w:tab w:val="left" w:pos="709"/>
        </w:tabs>
        <w:spacing w:after="0"/>
        <w:ind w:left="0" w:firstLine="0"/>
        <w:rPr>
          <w:rFonts w:cs="Arial"/>
          <w:szCs w:val="22"/>
        </w:rPr>
      </w:pPr>
      <w:r w:rsidRPr="0094584D">
        <w:t>В приводимой ниже таблице приводится детал</w:t>
      </w:r>
      <w:r w:rsidR="004954A8" w:rsidRPr="0094584D">
        <w:t xml:space="preserve">ьная </w:t>
      </w:r>
      <w:r w:rsidRPr="0094584D">
        <w:t>информаци</w:t>
      </w:r>
      <w:r w:rsidR="004954A8" w:rsidRPr="0094584D">
        <w:t>я</w:t>
      </w:r>
      <w:r w:rsidRPr="0094584D">
        <w:t xml:space="preserve"> о</w:t>
      </w:r>
      <w:r w:rsidR="004954A8" w:rsidRPr="0094584D">
        <w:t>б</w:t>
      </w:r>
      <w:r w:rsidRPr="0094584D">
        <w:t xml:space="preserve"> </w:t>
      </w:r>
      <w:r w:rsidR="004954A8" w:rsidRPr="0094584D">
        <w:t>актуарной оценке пособий на репатриацию и проезд</w:t>
      </w:r>
      <w:r w:rsidRPr="0094584D">
        <w:t>, отражаем</w:t>
      </w:r>
      <w:r w:rsidR="004954A8" w:rsidRPr="0094584D">
        <w:t>ая</w:t>
      </w:r>
      <w:r w:rsidRPr="0094584D">
        <w:t xml:space="preserve"> в отчете о финансовых результатах</w:t>
      </w:r>
      <w:r w:rsidR="00701126" w:rsidRPr="0094584D">
        <w:rPr>
          <w:rFonts w:cs="Arial"/>
          <w:szCs w:val="22"/>
        </w:rPr>
        <w:t>:</w:t>
      </w:r>
    </w:p>
    <w:p w:rsidR="00701126" w:rsidRPr="0094584D" w:rsidRDefault="00701126" w:rsidP="000F123E">
      <w:pPr>
        <w:pStyle w:val="Style3"/>
        <w:spacing w:after="0"/>
        <w:rPr>
          <w:rFonts w:cs="Arial"/>
          <w:szCs w:val="22"/>
        </w:rPr>
      </w:pPr>
    </w:p>
    <w:p w:rsidR="00701126" w:rsidRPr="0094584D" w:rsidRDefault="002C04D1" w:rsidP="001A6151">
      <w:pPr>
        <w:pStyle w:val="Style3"/>
        <w:spacing w:after="0"/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 wp14:anchorId="03DF951A" wp14:editId="3367C742">
            <wp:extent cx="5940425" cy="1390622"/>
            <wp:effectExtent l="0" t="0" r="3175" b="635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9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94584D" w:rsidRDefault="00F0509B" w:rsidP="00487A42">
      <w:pPr>
        <w:pStyle w:val="Style3"/>
        <w:numPr>
          <w:ilvl w:val="0"/>
          <w:numId w:val="21"/>
        </w:numPr>
        <w:tabs>
          <w:tab w:val="left" w:pos="0"/>
          <w:tab w:val="left" w:pos="709"/>
        </w:tabs>
        <w:spacing w:after="0"/>
        <w:ind w:left="0" w:firstLine="0"/>
        <w:rPr>
          <w:rFonts w:cs="Arial"/>
          <w:szCs w:val="22"/>
        </w:rPr>
      </w:pPr>
      <w:r w:rsidRPr="0094584D">
        <w:t xml:space="preserve">Актуарные прибыли и убытки по пособиям на репатриацию и оплату проезда признаются в отчете о финансовых результатах при их возникновении.  </w:t>
      </w:r>
      <w:r w:rsidR="004954A8" w:rsidRPr="0094584D">
        <w:t xml:space="preserve">В приводимой ниже таблице приводится детальная информация о динамике сумм </w:t>
      </w:r>
      <w:r w:rsidRPr="0094584D">
        <w:t>пособий на репатриацию и оплату проезда</w:t>
      </w:r>
      <w:r w:rsidR="004954A8" w:rsidRPr="0094584D">
        <w:t xml:space="preserve"> как фиксированных сумм</w:t>
      </w:r>
      <w:r w:rsidRPr="0094584D">
        <w:t xml:space="preserve">: </w:t>
      </w:r>
    </w:p>
    <w:p w:rsidR="00701126" w:rsidRPr="0094584D" w:rsidRDefault="00701126" w:rsidP="000F123E">
      <w:pPr>
        <w:pStyle w:val="Style3"/>
        <w:spacing w:after="0"/>
        <w:rPr>
          <w:rFonts w:cs="Arial"/>
          <w:szCs w:val="22"/>
        </w:rPr>
      </w:pPr>
    </w:p>
    <w:p w:rsidR="00701126" w:rsidRPr="0094584D" w:rsidRDefault="002C04D1" w:rsidP="000F123E">
      <w:pPr>
        <w:pStyle w:val="Style3"/>
        <w:spacing w:after="0"/>
        <w:rPr>
          <w:rFonts w:cs="Arial"/>
          <w:szCs w:val="22"/>
        </w:rPr>
      </w:pPr>
      <w:r>
        <w:rPr>
          <w:rFonts w:cs="Arial"/>
          <w:noProof/>
          <w:szCs w:val="22"/>
          <w:lang w:val="en-US" w:eastAsia="en-US"/>
        </w:rPr>
        <w:drawing>
          <wp:inline distT="0" distB="0" distL="0" distR="0" wp14:anchorId="2F540D63" wp14:editId="469263B5">
            <wp:extent cx="5940425" cy="2048986"/>
            <wp:effectExtent l="0" t="0" r="3175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4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94584D" w:rsidRDefault="00637AE9" w:rsidP="00487A42">
      <w:pPr>
        <w:pStyle w:val="Style3"/>
        <w:numPr>
          <w:ilvl w:val="0"/>
          <w:numId w:val="21"/>
        </w:numPr>
        <w:tabs>
          <w:tab w:val="left" w:pos="0"/>
          <w:tab w:val="left" w:pos="709"/>
        </w:tabs>
        <w:spacing w:after="0"/>
        <w:ind w:left="0" w:firstLine="0"/>
        <w:rPr>
          <w:szCs w:val="22"/>
        </w:rPr>
      </w:pPr>
      <w:r w:rsidRPr="0094584D">
        <w:t>В 2015</w:t>
      </w:r>
      <w:r w:rsidR="004954A8" w:rsidRPr="0094584D">
        <w:t xml:space="preserve"> г. </w:t>
      </w:r>
      <w:r w:rsidRPr="0094584D">
        <w:t xml:space="preserve">взносы Организации в счет оплаты </w:t>
      </w:r>
      <w:r w:rsidR="004954A8" w:rsidRPr="0094584D">
        <w:t xml:space="preserve">пособий на репатриацию и </w:t>
      </w:r>
      <w:r w:rsidRPr="0094584D">
        <w:t>проезд</w:t>
      </w:r>
      <w:r w:rsidR="004954A8" w:rsidRPr="0094584D">
        <w:t xml:space="preserve"> </w:t>
      </w:r>
      <w:r w:rsidRPr="0094584D">
        <w:t>составили 1,3 </w:t>
      </w:r>
      <w:r w:rsidR="002C04D1">
        <w:t>млн</w:t>
      </w:r>
      <w:r w:rsidR="00922AD9">
        <w:t> шв.</w:t>
      </w:r>
      <w:r w:rsidRPr="0094584D">
        <w:t> франков (в 2014</w:t>
      </w:r>
      <w:r w:rsidR="004954A8" w:rsidRPr="0094584D">
        <w:t xml:space="preserve"> г. </w:t>
      </w:r>
      <w:r w:rsidRPr="0094584D">
        <w:t xml:space="preserve">они составили </w:t>
      </w:r>
      <w:r w:rsidR="004954A8" w:rsidRPr="0094584D">
        <w:t>0,</w:t>
      </w:r>
      <w:r w:rsidRPr="0094584D">
        <w:t>2</w:t>
      </w:r>
      <w:r w:rsidR="004954A8" w:rsidRPr="0094584D">
        <w:t> </w:t>
      </w:r>
      <w:r w:rsidR="00726EB5">
        <w:t>млн</w:t>
      </w:r>
      <w:r w:rsidR="00922AD9">
        <w:t> шв.</w:t>
      </w:r>
      <w:r w:rsidR="004954A8" w:rsidRPr="0094584D">
        <w:t> франков).  Ожидается</w:t>
      </w:r>
      <w:r w:rsidR="004954A8" w:rsidRPr="00922AD9">
        <w:t xml:space="preserve">, </w:t>
      </w:r>
      <w:r w:rsidR="004954A8" w:rsidRPr="0094584D">
        <w:t>что</w:t>
      </w:r>
      <w:r w:rsidR="004954A8" w:rsidRPr="00922AD9">
        <w:t xml:space="preserve"> </w:t>
      </w:r>
      <w:r w:rsidR="004954A8" w:rsidRPr="0094584D">
        <w:t>в</w:t>
      </w:r>
      <w:r w:rsidR="004954A8" w:rsidRPr="00922AD9">
        <w:t xml:space="preserve"> 201</w:t>
      </w:r>
      <w:r w:rsidRPr="00922AD9">
        <w:t>6</w:t>
      </w:r>
      <w:r w:rsidR="004954A8" w:rsidRPr="0094584D">
        <w:rPr>
          <w:lang w:val="en-US"/>
        </w:rPr>
        <w:t> </w:t>
      </w:r>
      <w:r w:rsidR="004954A8" w:rsidRPr="0094584D">
        <w:t>г</w:t>
      </w:r>
      <w:r w:rsidR="004954A8" w:rsidRPr="00922AD9">
        <w:t xml:space="preserve">. </w:t>
      </w:r>
      <w:r w:rsidRPr="0094584D">
        <w:t>взносы</w:t>
      </w:r>
      <w:r w:rsidRPr="00922AD9">
        <w:t xml:space="preserve"> </w:t>
      </w:r>
      <w:r w:rsidRPr="0094584D">
        <w:t>в</w:t>
      </w:r>
      <w:r w:rsidRPr="00922AD9">
        <w:t xml:space="preserve"> </w:t>
      </w:r>
      <w:r w:rsidRPr="0094584D">
        <w:t>счет</w:t>
      </w:r>
      <w:r w:rsidRPr="00922AD9">
        <w:t xml:space="preserve"> </w:t>
      </w:r>
      <w:r w:rsidRPr="0094584D">
        <w:t>оплаты</w:t>
      </w:r>
      <w:r w:rsidRPr="00922AD9">
        <w:t xml:space="preserve"> </w:t>
      </w:r>
      <w:r w:rsidRPr="0094584D">
        <w:t>пособий</w:t>
      </w:r>
      <w:r w:rsidRPr="00922AD9">
        <w:t xml:space="preserve"> </w:t>
      </w:r>
      <w:r w:rsidRPr="0094584D">
        <w:t>на</w:t>
      </w:r>
      <w:r w:rsidRPr="00922AD9">
        <w:t xml:space="preserve"> </w:t>
      </w:r>
      <w:r w:rsidRPr="0094584D">
        <w:t>репатриацию</w:t>
      </w:r>
      <w:r w:rsidRPr="00922AD9">
        <w:t xml:space="preserve"> </w:t>
      </w:r>
      <w:r w:rsidRPr="0094584D">
        <w:t>и</w:t>
      </w:r>
      <w:r w:rsidRPr="00922AD9">
        <w:t xml:space="preserve"> </w:t>
      </w:r>
      <w:r w:rsidRPr="0094584D">
        <w:t>проезд</w:t>
      </w:r>
      <w:r w:rsidRPr="00922AD9">
        <w:t xml:space="preserve"> </w:t>
      </w:r>
      <w:r w:rsidRPr="0094584D">
        <w:t>составят</w:t>
      </w:r>
      <w:r w:rsidRPr="00922AD9">
        <w:t xml:space="preserve"> </w:t>
      </w:r>
      <w:r w:rsidR="004954A8" w:rsidRPr="00922AD9">
        <w:t>1,</w:t>
      </w:r>
      <w:r w:rsidRPr="00922AD9">
        <w:t>3</w:t>
      </w:r>
      <w:r w:rsidR="004954A8" w:rsidRPr="0094584D">
        <w:rPr>
          <w:lang w:val="en-US"/>
        </w:rPr>
        <w:t> </w:t>
      </w:r>
      <w:r w:rsidR="002C04D1">
        <w:t>млн</w:t>
      </w:r>
      <w:r w:rsidR="00922AD9">
        <w:t> шв.</w:t>
      </w:r>
      <w:r w:rsidR="004954A8" w:rsidRPr="0094584D">
        <w:rPr>
          <w:lang w:val="en-US"/>
        </w:rPr>
        <w:t> </w:t>
      </w:r>
      <w:r w:rsidR="004954A8" w:rsidRPr="0094584D">
        <w:t>франков</w:t>
      </w:r>
      <w:r w:rsidR="004954A8" w:rsidRPr="00922AD9">
        <w:t xml:space="preserve">. </w:t>
      </w:r>
      <w:r w:rsidRPr="0094584D">
        <w:t xml:space="preserve">В приводимой ниже таблице показана приведенная стоимость этого обязательства с фиксированной суммой </w:t>
      </w:r>
      <w:r w:rsidR="00A3472B" w:rsidRPr="0094584D">
        <w:rPr>
          <w:szCs w:val="22"/>
        </w:rPr>
        <w:t>и</w:t>
      </w:r>
      <w:r w:rsidR="00701126" w:rsidRPr="0094584D">
        <w:rPr>
          <w:szCs w:val="22"/>
        </w:rPr>
        <w:t xml:space="preserve"> </w:t>
      </w:r>
      <w:r w:rsidRPr="0094584D">
        <w:rPr>
          <w:szCs w:val="22"/>
        </w:rPr>
        <w:t xml:space="preserve">корректировки на базе фактических выплат </w:t>
      </w:r>
      <w:r w:rsidRPr="0094584D">
        <w:t xml:space="preserve">пособий на репатриацию и проезд в </w:t>
      </w:r>
      <w:r w:rsidR="00701126" w:rsidRPr="0094584D">
        <w:rPr>
          <w:szCs w:val="22"/>
        </w:rPr>
        <w:t>2015</w:t>
      </w:r>
      <w:r w:rsidRPr="0094584D">
        <w:rPr>
          <w:szCs w:val="22"/>
        </w:rPr>
        <w:t> г.</w:t>
      </w:r>
      <w:r w:rsidR="00701126" w:rsidRPr="0094584D">
        <w:rPr>
          <w:szCs w:val="22"/>
        </w:rPr>
        <w:t xml:space="preserve"> </w:t>
      </w:r>
      <w:r w:rsidR="00A3472B" w:rsidRPr="0094584D">
        <w:rPr>
          <w:szCs w:val="22"/>
        </w:rPr>
        <w:t>и</w:t>
      </w:r>
      <w:r w:rsidR="00701126" w:rsidRPr="0094584D">
        <w:rPr>
          <w:szCs w:val="22"/>
        </w:rPr>
        <w:t xml:space="preserve"> </w:t>
      </w:r>
      <w:r w:rsidRPr="0094584D">
        <w:rPr>
          <w:szCs w:val="22"/>
        </w:rPr>
        <w:t>предыдущие четыре года</w:t>
      </w:r>
      <w:r w:rsidR="00701126" w:rsidRPr="0094584D">
        <w:rPr>
          <w:szCs w:val="22"/>
        </w:rPr>
        <w:t>:</w:t>
      </w:r>
    </w:p>
    <w:p w:rsidR="00701126" w:rsidRPr="0094584D" w:rsidRDefault="00701126" w:rsidP="000F123E">
      <w:pPr>
        <w:pStyle w:val="Style3"/>
        <w:spacing w:after="0"/>
        <w:rPr>
          <w:rFonts w:cs="Arial"/>
          <w:szCs w:val="22"/>
        </w:rPr>
      </w:pPr>
    </w:p>
    <w:p w:rsidR="00701126" w:rsidRPr="0094584D" w:rsidRDefault="002C04D1" w:rsidP="000F123E">
      <w:pPr>
        <w:pStyle w:val="Style3"/>
        <w:spacing w:after="0"/>
      </w:pPr>
      <w:r>
        <w:rPr>
          <w:noProof/>
          <w:lang w:val="en-US" w:eastAsia="en-US"/>
        </w:rPr>
        <w:drawing>
          <wp:inline distT="0" distB="0" distL="0" distR="0" wp14:anchorId="7095F3D3" wp14:editId="43B7D1C6">
            <wp:extent cx="5940425" cy="1450805"/>
            <wp:effectExtent l="0" t="0" r="3175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5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94584D" w:rsidRDefault="00637AE9" w:rsidP="00487A42">
      <w:pPr>
        <w:pStyle w:val="Style3"/>
        <w:numPr>
          <w:ilvl w:val="0"/>
          <w:numId w:val="21"/>
        </w:numPr>
        <w:tabs>
          <w:tab w:val="left" w:pos="0"/>
          <w:tab w:val="left" w:pos="709"/>
        </w:tabs>
        <w:spacing w:after="0"/>
        <w:ind w:left="0" w:firstLine="0"/>
        <w:rPr>
          <w:szCs w:val="22"/>
        </w:rPr>
      </w:pPr>
      <w:r w:rsidRPr="0094584D">
        <w:t>При определении размера обязательств по выплате пособий на репатриацию и оплату проезда и соответствующего фиксированного обязательства применялись следующие основные допущения:</w:t>
      </w:r>
    </w:p>
    <w:p w:rsidR="00701126" w:rsidRPr="0094584D" w:rsidRDefault="00701126" w:rsidP="000F123E">
      <w:pPr>
        <w:pStyle w:val="Style3"/>
        <w:spacing w:after="0"/>
      </w:pPr>
    </w:p>
    <w:p w:rsidR="00701126" w:rsidRPr="0094584D" w:rsidRDefault="002C04D1" w:rsidP="000F123E">
      <w:pPr>
        <w:pStyle w:val="Style3"/>
        <w:spacing w:after="0"/>
      </w:pPr>
      <w:r>
        <w:rPr>
          <w:noProof/>
          <w:lang w:val="en-US" w:eastAsia="en-US"/>
        </w:rPr>
        <w:lastRenderedPageBreak/>
        <w:drawing>
          <wp:inline distT="0" distB="0" distL="0" distR="0" wp14:anchorId="7DF776F6" wp14:editId="199BBA00">
            <wp:extent cx="5940425" cy="2155584"/>
            <wp:effectExtent l="0" t="0" r="3175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5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94584D" w:rsidRDefault="00637AE9" w:rsidP="00487A42">
      <w:pPr>
        <w:pStyle w:val="Style3"/>
        <w:numPr>
          <w:ilvl w:val="0"/>
          <w:numId w:val="21"/>
        </w:numPr>
        <w:tabs>
          <w:tab w:val="left" w:pos="0"/>
          <w:tab w:val="left" w:pos="709"/>
        </w:tabs>
        <w:spacing w:after="0"/>
        <w:ind w:left="0" w:firstLine="0"/>
      </w:pPr>
      <w:r w:rsidRPr="0094584D">
        <w:rPr>
          <w:b/>
          <w:i/>
        </w:rPr>
        <w:t>Медицинское страхование после прекращения службы (МСПС)</w:t>
      </w:r>
      <w:r w:rsidRPr="0094584D">
        <w:t xml:space="preserve">: Организация также несет договорное обязательство по выплате своим </w:t>
      </w:r>
      <w:r w:rsidR="00AD64DF" w:rsidRPr="0094584D">
        <w:t xml:space="preserve">штатным </w:t>
      </w:r>
      <w:r w:rsidRPr="0094584D">
        <w:t xml:space="preserve">сотрудникам </w:t>
      </w:r>
      <w:r w:rsidR="00AD64DF" w:rsidRPr="0094584D">
        <w:t xml:space="preserve">медицинского пособия после прекращения службы </w:t>
      </w:r>
      <w:r w:rsidRPr="0094584D">
        <w:t xml:space="preserve">в форме страховых взносов в </w:t>
      </w:r>
      <w:r w:rsidR="00482B06" w:rsidRPr="0094584D">
        <w:t xml:space="preserve">план </w:t>
      </w:r>
      <w:r w:rsidR="00AD64DF" w:rsidRPr="0094584D">
        <w:t>коллективного медицинского страхования</w:t>
      </w:r>
      <w:r w:rsidRPr="0094584D">
        <w:t xml:space="preserve">.  Выходящие в отставку сотрудники (и их супруги, дети-иждивенцы и пережившие сотрудника иждивенцы) имеют право на пособие в рамках МСПС в том случае, если после выхода в отставку они продолжают </w:t>
      </w:r>
      <w:r w:rsidR="00482B06" w:rsidRPr="0094584D">
        <w:t xml:space="preserve">осуществлять взносы </w:t>
      </w:r>
      <w:r w:rsidRPr="0094584D">
        <w:t xml:space="preserve">в </w:t>
      </w:r>
      <w:r w:rsidR="00482B06" w:rsidRPr="0094584D">
        <w:t>план</w:t>
      </w:r>
      <w:r w:rsidR="00AD64DF" w:rsidRPr="0094584D">
        <w:t xml:space="preserve"> коллективного медицинского страхования </w:t>
      </w:r>
      <w:r w:rsidRPr="0094584D">
        <w:t xml:space="preserve">после прекращения </w:t>
      </w:r>
      <w:r w:rsidR="00AD64DF" w:rsidRPr="0094584D">
        <w:t xml:space="preserve">ими </w:t>
      </w:r>
      <w:r w:rsidRPr="0094584D">
        <w:t xml:space="preserve">службы.  В соответствии с </w:t>
      </w:r>
      <w:r w:rsidR="00AD64DF" w:rsidRPr="0094584D">
        <w:t xml:space="preserve">ППП </w:t>
      </w:r>
      <w:r w:rsidRPr="0094584D">
        <w:t xml:space="preserve">ВОИС Организация </w:t>
      </w:r>
      <w:r w:rsidR="00AD64DF" w:rsidRPr="0094584D">
        <w:t>оплачивает 65% ежемесячной</w:t>
      </w:r>
      <w:r w:rsidRPr="0094584D">
        <w:t xml:space="preserve"> </w:t>
      </w:r>
      <w:r w:rsidR="00AD64DF" w:rsidRPr="0094584D">
        <w:t xml:space="preserve">премии по плану </w:t>
      </w:r>
      <w:r w:rsidRPr="0094584D">
        <w:t>медицинского страхования.  С 1 января 201</w:t>
      </w:r>
      <w:r w:rsidR="00AD64DF" w:rsidRPr="0094584D">
        <w:t>6</w:t>
      </w:r>
      <w:r w:rsidRPr="0094584D">
        <w:t xml:space="preserve"> г. ежемесячные </w:t>
      </w:r>
      <w:r w:rsidR="00AD64DF" w:rsidRPr="0094584D">
        <w:t xml:space="preserve">взносы </w:t>
      </w:r>
      <w:r w:rsidR="005322F1" w:rsidRPr="0094584D">
        <w:t xml:space="preserve">в рамках плана </w:t>
      </w:r>
      <w:r w:rsidR="00AD64DF" w:rsidRPr="0094584D">
        <w:t xml:space="preserve">медицинского страхования составляют </w:t>
      </w:r>
      <w:r w:rsidRPr="0094584D">
        <w:t>5</w:t>
      </w:r>
      <w:r w:rsidR="00AD64DF" w:rsidRPr="0094584D">
        <w:t>52 шв. франка для взрослых и 246</w:t>
      </w:r>
      <w:r w:rsidRPr="0094584D">
        <w:t xml:space="preserve"> шв. франков для детей (ранее </w:t>
      </w:r>
      <w:r w:rsidR="005322F1" w:rsidRPr="0094584D">
        <w:t xml:space="preserve">они составляли </w:t>
      </w:r>
      <w:r w:rsidRPr="0094584D">
        <w:t>5</w:t>
      </w:r>
      <w:r w:rsidR="00AD64DF" w:rsidRPr="0094584D">
        <w:t>38 шв. франков для взрослых и 240</w:t>
      </w:r>
      <w:r w:rsidRPr="0094584D">
        <w:t xml:space="preserve"> шв. франков для детей).  </w:t>
      </w:r>
      <w:r w:rsidR="006D66A4" w:rsidRPr="0094584D">
        <w:t>Приведенная стоимость обязательств</w:t>
      </w:r>
      <w:r w:rsidR="00C34988" w:rsidRPr="0094584D">
        <w:t>, связанных с установленными выплатами</w:t>
      </w:r>
      <w:r w:rsidRPr="0094584D">
        <w:t xml:space="preserve"> в рамках медицинского страхования после прекращения службы оценен</w:t>
      </w:r>
      <w:r w:rsidR="006D66A4" w:rsidRPr="0094584D">
        <w:t>а с использованием метода</w:t>
      </w:r>
      <w:r w:rsidRPr="0094584D">
        <w:t xml:space="preserve"> прогнозируемой условной единицы</w:t>
      </w:r>
      <w:r w:rsidR="00C34988" w:rsidRPr="0094584D">
        <w:t xml:space="preserve">, включая дисконтирование прогнозируемых будущих выплат </w:t>
      </w:r>
      <w:r w:rsidRPr="0094584D">
        <w:t>с использованием ставки</w:t>
      </w:r>
      <w:r w:rsidR="00C34988" w:rsidRPr="0094584D">
        <w:t xml:space="preserve"> дисконтирования</w:t>
      </w:r>
      <w:r w:rsidRPr="0094584D">
        <w:t xml:space="preserve">, </w:t>
      </w:r>
      <w:r w:rsidR="00C34988" w:rsidRPr="0094584D">
        <w:t xml:space="preserve">применяемой при </w:t>
      </w:r>
      <w:r w:rsidR="00C34988" w:rsidRPr="0094584D">
        <w:rPr>
          <w:rFonts w:cs="Arial"/>
        </w:rPr>
        <w:t>расчет</w:t>
      </w:r>
      <w:r w:rsidR="00C34988" w:rsidRPr="0094584D">
        <w:t>е доход</w:t>
      </w:r>
      <w:r w:rsidR="005F6CF6">
        <w:t>н</w:t>
      </w:r>
      <w:r w:rsidR="00C34988" w:rsidRPr="0094584D">
        <w:t xml:space="preserve">ости </w:t>
      </w:r>
      <w:r w:rsidRPr="0094584D">
        <w:t>первок</w:t>
      </w:r>
      <w:r w:rsidR="00C34988" w:rsidRPr="0094584D">
        <w:t>лассных корпоративных облигаций</w:t>
      </w:r>
      <w:r w:rsidRPr="0094584D">
        <w:t xml:space="preserve"> в швейцарских франках</w:t>
      </w:r>
      <w:r w:rsidR="00C34988" w:rsidRPr="0094584D">
        <w:t xml:space="preserve"> </w:t>
      </w:r>
      <w:r w:rsidRPr="0094584D">
        <w:t xml:space="preserve">и </w:t>
      </w:r>
      <w:r w:rsidR="00C34988" w:rsidRPr="0094584D">
        <w:t>швейцарских государственных облигаций</w:t>
      </w:r>
      <w:r w:rsidRPr="0094584D">
        <w:t xml:space="preserve">. </w:t>
      </w:r>
      <w:r w:rsidR="00C34988" w:rsidRPr="0094584D">
        <w:t xml:space="preserve">Согласно методологии </w:t>
      </w:r>
      <w:r w:rsidR="00234E5E" w:rsidRPr="0094584D">
        <w:t>МСУГС</w:t>
      </w:r>
      <w:r w:rsidR="00C34988" w:rsidRPr="0094584D">
        <w:t>, о</w:t>
      </w:r>
      <w:r w:rsidR="00E52FAB" w:rsidRPr="0094584D">
        <w:t>бязательств</w:t>
      </w:r>
      <w:r w:rsidR="00C34988" w:rsidRPr="0094584D">
        <w:t>а</w:t>
      </w:r>
      <w:r w:rsidR="00E52FAB" w:rsidRPr="0094584D">
        <w:t xml:space="preserve"> </w:t>
      </w:r>
      <w:r w:rsidR="00C34988" w:rsidRPr="0094584D">
        <w:t xml:space="preserve">Организации </w:t>
      </w:r>
      <w:r w:rsidR="00E52FAB" w:rsidRPr="0094584D">
        <w:t>по МСПС</w:t>
      </w:r>
      <w:r w:rsidR="00C34988" w:rsidRPr="0094584D">
        <w:t xml:space="preserve"> являются </w:t>
      </w:r>
      <w:r w:rsidR="009B3956" w:rsidRPr="0094584D">
        <w:t xml:space="preserve">нефондированными, </w:t>
      </w:r>
      <w:r w:rsidR="00977667">
        <w:t xml:space="preserve">так как </w:t>
      </w:r>
      <w:r w:rsidR="009B3956" w:rsidRPr="0094584D">
        <w:t>никакие активы этого плана не хранятся в какой-то юридически независимой структуре или фонде</w:t>
      </w:r>
      <w:r w:rsidR="00701126" w:rsidRPr="0094584D">
        <w:t xml:space="preserve">, </w:t>
      </w:r>
      <w:r w:rsidR="00A3472B" w:rsidRPr="0094584D">
        <w:t>и</w:t>
      </w:r>
      <w:r w:rsidR="00701126" w:rsidRPr="0094584D">
        <w:t xml:space="preserve"> </w:t>
      </w:r>
      <w:r w:rsidR="009B3956" w:rsidRPr="0094584D">
        <w:t>поэтому никакие активы этого плана не вычитаются из обязательств, учитываемых в о</w:t>
      </w:r>
      <w:r w:rsidR="00B7164C" w:rsidRPr="0094584D">
        <w:t>тчет</w:t>
      </w:r>
      <w:r w:rsidR="009B3956" w:rsidRPr="0094584D">
        <w:t>е</w:t>
      </w:r>
      <w:r w:rsidR="00B7164C" w:rsidRPr="0094584D">
        <w:t xml:space="preserve"> о финансовом положении</w:t>
      </w:r>
      <w:r w:rsidR="00701126" w:rsidRPr="0094584D">
        <w:t xml:space="preserve">. </w:t>
      </w:r>
      <w:r w:rsidR="009B3956" w:rsidRPr="0094584D">
        <w:t xml:space="preserve">Следует отметить, однако, что </w:t>
      </w:r>
      <w:r w:rsidR="00977667">
        <w:t xml:space="preserve">ВОИС </w:t>
      </w:r>
      <w:r w:rsidR="002F31B5" w:rsidRPr="0094584D">
        <w:t>создала отдельный банковский счет для будущего финансирования своих обязательств по выплате пособий сотрудникам после прекращения службы</w:t>
      </w:r>
      <w:r w:rsidR="00701126" w:rsidRPr="0094584D">
        <w:t xml:space="preserve">, </w:t>
      </w:r>
      <w:r w:rsidR="002F31B5" w:rsidRPr="0094584D">
        <w:t xml:space="preserve">включая МСПС </w:t>
      </w:r>
      <w:r w:rsidR="00701126" w:rsidRPr="0094584D">
        <w:t>(</w:t>
      </w:r>
      <w:r w:rsidR="006455AF" w:rsidRPr="0094584D">
        <w:t>см. примечание</w:t>
      </w:r>
      <w:r w:rsidR="00701126" w:rsidRPr="0094584D">
        <w:t xml:space="preserve"> 3). </w:t>
      </w:r>
      <w:r w:rsidR="006464A3" w:rsidRPr="0094584D">
        <w:t xml:space="preserve"> Согласно </w:t>
      </w:r>
      <w:r w:rsidR="002F31B5" w:rsidRPr="0094584D">
        <w:t xml:space="preserve">актуарной </w:t>
      </w:r>
      <w:r w:rsidR="006464A3" w:rsidRPr="0094584D">
        <w:t>оценке</w:t>
      </w:r>
      <w:r w:rsidR="002F31B5" w:rsidRPr="0094584D">
        <w:t>, выполненной независимой фирмой в декабре 2015</w:t>
      </w:r>
      <w:r w:rsidR="002F31B5" w:rsidRPr="0094584D">
        <w:rPr>
          <w:lang w:val="en-US"/>
        </w:rPr>
        <w:t> </w:t>
      </w:r>
      <w:r w:rsidR="002F31B5" w:rsidRPr="0094584D">
        <w:t>г.</w:t>
      </w:r>
      <w:r w:rsidR="00701126" w:rsidRPr="0094584D">
        <w:t xml:space="preserve">, </w:t>
      </w:r>
      <w:r w:rsidR="002F31B5" w:rsidRPr="0094584D">
        <w:t>Организация имела следующие о</w:t>
      </w:r>
      <w:r w:rsidR="00E52FAB" w:rsidRPr="0094584D">
        <w:t>бязательств</w:t>
      </w:r>
      <w:r w:rsidR="002F31B5" w:rsidRPr="0094584D">
        <w:t xml:space="preserve">а </w:t>
      </w:r>
      <w:r w:rsidR="00E52FAB" w:rsidRPr="0094584D">
        <w:t xml:space="preserve">по МСПС </w:t>
      </w:r>
      <w:r w:rsidR="002F31B5" w:rsidRPr="0094584D">
        <w:t>по состоянию на отчетную дату</w:t>
      </w:r>
      <w:r w:rsidR="00701126" w:rsidRPr="0094584D">
        <w:t>:</w:t>
      </w:r>
    </w:p>
    <w:p w:rsidR="00701126" w:rsidRPr="0094584D" w:rsidRDefault="00701126" w:rsidP="000F123E">
      <w:pPr>
        <w:pStyle w:val="Style3"/>
        <w:spacing w:after="0"/>
      </w:pPr>
    </w:p>
    <w:p w:rsidR="00701126" w:rsidRPr="0094584D" w:rsidRDefault="002C04D1" w:rsidP="000F123E">
      <w:pPr>
        <w:pStyle w:val="Style3"/>
        <w:spacing w:after="0"/>
      </w:pPr>
      <w:r>
        <w:rPr>
          <w:noProof/>
          <w:lang w:val="en-US" w:eastAsia="en-US"/>
        </w:rPr>
        <w:drawing>
          <wp:inline distT="0" distB="0" distL="0" distR="0" wp14:anchorId="063B4495" wp14:editId="2AC2AC8C">
            <wp:extent cx="5940425" cy="1085969"/>
            <wp:effectExtent l="0" t="0" r="3175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8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94584D" w:rsidRDefault="006464A3" w:rsidP="00487A42">
      <w:pPr>
        <w:pStyle w:val="Style3"/>
        <w:numPr>
          <w:ilvl w:val="0"/>
          <w:numId w:val="21"/>
        </w:numPr>
        <w:tabs>
          <w:tab w:val="left" w:pos="0"/>
          <w:tab w:val="left" w:pos="709"/>
        </w:tabs>
        <w:spacing w:after="0"/>
        <w:ind w:left="0" w:firstLine="0"/>
        <w:rPr>
          <w:szCs w:val="22"/>
        </w:rPr>
      </w:pPr>
      <w:r w:rsidRPr="0094584D">
        <w:rPr>
          <w:szCs w:val="22"/>
        </w:rPr>
        <w:t>В приводимой ниже таблице дана детализация расходов на МСПС, отражаемых в о</w:t>
      </w:r>
      <w:r w:rsidR="00B7164C" w:rsidRPr="0094584D">
        <w:rPr>
          <w:szCs w:val="22"/>
        </w:rPr>
        <w:t>тчет</w:t>
      </w:r>
      <w:r w:rsidRPr="0094584D">
        <w:rPr>
          <w:szCs w:val="22"/>
        </w:rPr>
        <w:t>е</w:t>
      </w:r>
      <w:r w:rsidR="00B7164C" w:rsidRPr="0094584D">
        <w:rPr>
          <w:szCs w:val="22"/>
        </w:rPr>
        <w:t xml:space="preserve"> о финансовых результатах</w:t>
      </w:r>
      <w:r w:rsidR="00701126" w:rsidRPr="0094584D">
        <w:rPr>
          <w:szCs w:val="22"/>
        </w:rPr>
        <w:t>:</w:t>
      </w:r>
    </w:p>
    <w:p w:rsidR="00701126" w:rsidRPr="0094584D" w:rsidRDefault="00701126" w:rsidP="00274C9E">
      <w:pPr>
        <w:rPr>
          <w:lang w:val="ru-RU"/>
        </w:rPr>
      </w:pPr>
    </w:p>
    <w:p w:rsidR="00701126" w:rsidRDefault="002C04D1" w:rsidP="00024ACE">
      <w:pPr>
        <w:jc w:val="center"/>
        <w:rPr>
          <w:lang w:val="ru-RU"/>
        </w:rPr>
      </w:pPr>
      <w:r>
        <w:rPr>
          <w:noProof/>
          <w:lang w:eastAsia="en-US"/>
        </w:rPr>
        <w:lastRenderedPageBreak/>
        <w:drawing>
          <wp:inline distT="0" distB="0" distL="0" distR="0" wp14:anchorId="096234FB" wp14:editId="1797248D">
            <wp:extent cx="5940425" cy="1390622"/>
            <wp:effectExtent l="0" t="0" r="3175" b="635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9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4D1" w:rsidRPr="002C04D1" w:rsidRDefault="002C04D1" w:rsidP="00024ACE">
      <w:pPr>
        <w:jc w:val="center"/>
        <w:rPr>
          <w:lang w:val="ru-RU"/>
        </w:rPr>
      </w:pPr>
    </w:p>
    <w:p w:rsidR="00701126" w:rsidRPr="0094584D" w:rsidRDefault="006464A3" w:rsidP="00487A42">
      <w:pPr>
        <w:pStyle w:val="Style3"/>
        <w:numPr>
          <w:ilvl w:val="0"/>
          <w:numId w:val="21"/>
        </w:numPr>
        <w:tabs>
          <w:tab w:val="left" w:pos="0"/>
          <w:tab w:val="left" w:pos="709"/>
        </w:tabs>
        <w:spacing w:after="0"/>
        <w:ind w:left="0" w:firstLine="0"/>
        <w:rPr>
          <w:szCs w:val="22"/>
        </w:rPr>
      </w:pPr>
      <w:r w:rsidRPr="0094584D">
        <w:t xml:space="preserve">При признании актуарных прибылей и </w:t>
      </w:r>
      <w:r w:rsidR="004023D6">
        <w:t xml:space="preserve">убытков по МСПС ВОИС применяет </w:t>
      </w:r>
      <w:r w:rsidRPr="0094584D">
        <w:t xml:space="preserve">метод коридора. В соответствии с этим методом учета часть чистых актуарных прибылей и убытков признается, если размер чистых совокупных непризнанных прибылей и убытков на конец предыдущего отчетного периода превышает 10% приведенной стоимости обязательств по плану с установленными выплатами на ту же дату. В приводимой ниже таблице содержится информация о динамике обязательств по </w:t>
      </w:r>
      <w:r w:rsidRPr="0094584D">
        <w:rPr>
          <w:szCs w:val="22"/>
        </w:rPr>
        <w:t xml:space="preserve">МСПС </w:t>
      </w:r>
      <w:r w:rsidRPr="0094584D">
        <w:t>с установленными выплатами и сверка обязательств по плану с установленными выплатами с обязательствами, признанными в отчете о финансовом положении:</w:t>
      </w:r>
    </w:p>
    <w:p w:rsidR="00701126" w:rsidRPr="0094584D" w:rsidRDefault="00701126" w:rsidP="00024ACE">
      <w:pPr>
        <w:rPr>
          <w:szCs w:val="22"/>
          <w:lang w:val="ru-RU"/>
        </w:rPr>
      </w:pPr>
    </w:p>
    <w:p w:rsidR="00701126" w:rsidRPr="0094584D" w:rsidRDefault="002C04D1" w:rsidP="00024ACE">
      <w:r>
        <w:rPr>
          <w:noProof/>
          <w:lang w:eastAsia="en-US"/>
        </w:rPr>
        <w:drawing>
          <wp:inline distT="0" distB="0" distL="0" distR="0" wp14:anchorId="1C6204E0" wp14:editId="7761BC12">
            <wp:extent cx="5940425" cy="2723704"/>
            <wp:effectExtent l="0" t="0" r="3175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2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922AD9" w:rsidRDefault="00D25A23" w:rsidP="00487A42">
      <w:pPr>
        <w:pStyle w:val="Style3"/>
        <w:numPr>
          <w:ilvl w:val="0"/>
          <w:numId w:val="21"/>
        </w:numPr>
        <w:tabs>
          <w:tab w:val="left" w:pos="0"/>
          <w:tab w:val="left" w:pos="709"/>
        </w:tabs>
        <w:spacing w:after="0"/>
        <w:ind w:left="0" w:firstLine="0"/>
        <w:rPr>
          <w:szCs w:val="22"/>
        </w:rPr>
      </w:pPr>
      <w:r w:rsidRPr="0094584D">
        <w:t>В 2015</w:t>
      </w:r>
      <w:r w:rsidR="006464A3" w:rsidRPr="0094584D">
        <w:t> г. Организация выплатила 2,</w:t>
      </w:r>
      <w:r w:rsidRPr="0094584D">
        <w:t>6</w:t>
      </w:r>
      <w:r w:rsidR="006464A3" w:rsidRPr="0094584D">
        <w:t> </w:t>
      </w:r>
      <w:r w:rsidR="00726EB5">
        <w:t>млн</w:t>
      </w:r>
      <w:r w:rsidR="00922AD9">
        <w:t> шв.</w:t>
      </w:r>
      <w:r w:rsidR="006464A3" w:rsidRPr="0094584D">
        <w:t xml:space="preserve"> франков в качестве взносов </w:t>
      </w:r>
      <w:r w:rsidRPr="0094584D">
        <w:t>по МСПС (в 2014</w:t>
      </w:r>
      <w:r w:rsidR="006464A3" w:rsidRPr="0094584D">
        <w:t xml:space="preserve"> г. </w:t>
      </w:r>
      <w:r w:rsidRPr="0094584D">
        <w:t xml:space="preserve">эта сумма составила </w:t>
      </w:r>
      <w:r w:rsidR="006464A3" w:rsidRPr="0094584D">
        <w:t>2,</w:t>
      </w:r>
      <w:r w:rsidRPr="0094584D">
        <w:t>5</w:t>
      </w:r>
      <w:r w:rsidR="006464A3" w:rsidRPr="0094584D">
        <w:t> </w:t>
      </w:r>
      <w:r w:rsidR="00726EB5">
        <w:t>млн</w:t>
      </w:r>
      <w:r w:rsidR="00922AD9">
        <w:t> шв.</w:t>
      </w:r>
      <w:r w:rsidR="006464A3" w:rsidRPr="0094584D">
        <w:t> франков).  Ожидается, что в 201</w:t>
      </w:r>
      <w:r w:rsidRPr="0094584D">
        <w:t>6</w:t>
      </w:r>
      <w:r w:rsidR="006464A3" w:rsidRPr="0094584D">
        <w:t xml:space="preserve"> г. сумма взносов </w:t>
      </w:r>
      <w:r w:rsidRPr="0094584D">
        <w:t xml:space="preserve">по </w:t>
      </w:r>
      <w:r w:rsidR="006464A3" w:rsidRPr="0094584D">
        <w:t>МСПС составит 2,</w:t>
      </w:r>
      <w:r w:rsidRPr="0094584D">
        <w:t>9</w:t>
      </w:r>
      <w:r w:rsidR="006464A3" w:rsidRPr="0094584D">
        <w:t> </w:t>
      </w:r>
      <w:r w:rsidR="00726EB5">
        <w:t>млн</w:t>
      </w:r>
      <w:r w:rsidR="00922AD9">
        <w:t> шв.</w:t>
      </w:r>
      <w:r w:rsidR="006464A3" w:rsidRPr="0094584D">
        <w:t xml:space="preserve"> франков. </w:t>
      </w:r>
    </w:p>
    <w:p w:rsidR="00701126" w:rsidRPr="00922AD9" w:rsidRDefault="00701126" w:rsidP="001E3DB0">
      <w:pPr>
        <w:rPr>
          <w:szCs w:val="22"/>
          <w:lang w:val="ru-RU"/>
        </w:rPr>
      </w:pPr>
    </w:p>
    <w:p w:rsidR="00701126" w:rsidRPr="0094584D" w:rsidRDefault="00C51B21" w:rsidP="00487A42">
      <w:pPr>
        <w:pStyle w:val="Style3"/>
        <w:keepNext/>
        <w:keepLines/>
        <w:numPr>
          <w:ilvl w:val="0"/>
          <w:numId w:val="21"/>
        </w:numPr>
        <w:tabs>
          <w:tab w:val="left" w:pos="0"/>
          <w:tab w:val="left" w:pos="709"/>
        </w:tabs>
        <w:spacing w:after="0"/>
        <w:ind w:left="0" w:firstLine="0"/>
        <w:rPr>
          <w:szCs w:val="22"/>
        </w:rPr>
      </w:pPr>
      <w:r w:rsidRPr="0094584D">
        <w:t xml:space="preserve">В приводимой ниже таблице </w:t>
      </w:r>
      <w:r w:rsidR="006464A3" w:rsidRPr="0094584D">
        <w:t xml:space="preserve">содержатся подробные данные о </w:t>
      </w:r>
      <w:r w:rsidRPr="0094584D">
        <w:t xml:space="preserve">приведенной стоимости </w:t>
      </w:r>
      <w:r w:rsidR="006464A3" w:rsidRPr="0094584D">
        <w:t>обязательств</w:t>
      </w:r>
      <w:r w:rsidRPr="0094584D">
        <w:t>а</w:t>
      </w:r>
      <w:r w:rsidR="006464A3" w:rsidRPr="0094584D">
        <w:t xml:space="preserve"> </w:t>
      </w:r>
      <w:r w:rsidRPr="0094584D">
        <w:t xml:space="preserve">по плану </w:t>
      </w:r>
      <w:r w:rsidR="006464A3" w:rsidRPr="0094584D">
        <w:t xml:space="preserve">с установленными выплатами и </w:t>
      </w:r>
      <w:r w:rsidRPr="0094584D">
        <w:rPr>
          <w:szCs w:val="22"/>
        </w:rPr>
        <w:t>корректировки</w:t>
      </w:r>
      <w:r w:rsidR="00977667">
        <w:rPr>
          <w:szCs w:val="22"/>
        </w:rPr>
        <w:t xml:space="preserve">, основанные на </w:t>
      </w:r>
      <w:r w:rsidRPr="0094584D">
        <w:rPr>
          <w:szCs w:val="22"/>
        </w:rPr>
        <w:t>фактических выплат</w:t>
      </w:r>
      <w:r w:rsidR="00977667">
        <w:rPr>
          <w:szCs w:val="22"/>
        </w:rPr>
        <w:t>ах</w:t>
      </w:r>
      <w:r w:rsidRPr="0094584D">
        <w:rPr>
          <w:szCs w:val="22"/>
        </w:rPr>
        <w:t xml:space="preserve"> по МСПС, произведенных в 2015 г. и предыдущие четыре года</w:t>
      </w:r>
      <w:r w:rsidR="00701126" w:rsidRPr="0094584D">
        <w:rPr>
          <w:szCs w:val="22"/>
        </w:rPr>
        <w:t>:</w:t>
      </w:r>
    </w:p>
    <w:p w:rsidR="00701126" w:rsidRPr="0094584D" w:rsidRDefault="00701126" w:rsidP="00774E70">
      <w:pPr>
        <w:keepNext/>
        <w:keepLines/>
        <w:rPr>
          <w:szCs w:val="22"/>
          <w:lang w:val="ru-RU"/>
        </w:rPr>
      </w:pPr>
    </w:p>
    <w:p w:rsidR="00701126" w:rsidRPr="0094584D" w:rsidRDefault="002C04D1" w:rsidP="00774E70">
      <w:pPr>
        <w:keepNext/>
        <w:keepLines/>
      </w:pPr>
      <w:r>
        <w:rPr>
          <w:noProof/>
          <w:lang w:eastAsia="en-US"/>
        </w:rPr>
        <w:drawing>
          <wp:inline distT="0" distB="0" distL="0" distR="0" wp14:anchorId="3DF57A93" wp14:editId="0D6C278E">
            <wp:extent cx="5940425" cy="1458560"/>
            <wp:effectExtent l="0" t="0" r="3175" b="889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5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94584D" w:rsidRDefault="00701126">
      <w:pPr>
        <w:jc w:val="left"/>
        <w:rPr>
          <w:szCs w:val="22"/>
        </w:rPr>
      </w:pPr>
      <w:r w:rsidRPr="0094584D">
        <w:rPr>
          <w:szCs w:val="22"/>
        </w:rPr>
        <w:br w:type="page"/>
      </w:r>
    </w:p>
    <w:p w:rsidR="00701126" w:rsidRPr="0094584D" w:rsidRDefault="0027701C" w:rsidP="00487A42">
      <w:pPr>
        <w:pStyle w:val="Style3"/>
        <w:numPr>
          <w:ilvl w:val="0"/>
          <w:numId w:val="21"/>
        </w:numPr>
        <w:tabs>
          <w:tab w:val="left" w:pos="0"/>
          <w:tab w:val="left" w:pos="709"/>
        </w:tabs>
        <w:spacing w:after="0"/>
        <w:ind w:left="0" w:firstLine="0"/>
        <w:rPr>
          <w:szCs w:val="22"/>
        </w:rPr>
      </w:pPr>
      <w:r w:rsidRPr="0094584D">
        <w:lastRenderedPageBreak/>
        <w:t xml:space="preserve">При определении размера обязательств по МСПС и обязательств по плану с установленными выплатами применялись следующие допущения: </w:t>
      </w:r>
    </w:p>
    <w:p w:rsidR="00701126" w:rsidRPr="0094584D" w:rsidRDefault="00701126" w:rsidP="001E3DB0">
      <w:pPr>
        <w:rPr>
          <w:lang w:val="ru-RU"/>
        </w:rPr>
      </w:pPr>
    </w:p>
    <w:p w:rsidR="00701126" w:rsidRPr="0094584D" w:rsidRDefault="002C04D1" w:rsidP="001E3DB0">
      <w:pPr>
        <w:jc w:val="center"/>
      </w:pPr>
      <w:r>
        <w:rPr>
          <w:noProof/>
          <w:lang w:eastAsia="en-US"/>
        </w:rPr>
        <w:drawing>
          <wp:inline distT="0" distB="0" distL="0" distR="0" wp14:anchorId="09363760" wp14:editId="7FF7079B">
            <wp:extent cx="5940425" cy="2970213"/>
            <wp:effectExtent l="0" t="0" r="3175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B72FDB" w:rsidRDefault="00702E2A" w:rsidP="00487A42">
      <w:pPr>
        <w:pStyle w:val="Style3"/>
        <w:numPr>
          <w:ilvl w:val="0"/>
          <w:numId w:val="21"/>
        </w:numPr>
        <w:tabs>
          <w:tab w:val="left" w:pos="0"/>
          <w:tab w:val="left" w:pos="709"/>
        </w:tabs>
        <w:spacing w:after="0"/>
        <w:ind w:left="0" w:firstLine="0"/>
        <w:rPr>
          <w:szCs w:val="22"/>
        </w:rPr>
      </w:pPr>
      <w:r w:rsidRPr="0094584D">
        <w:t>Значительное влияние на расчетные суммы обязательств по МСПС оказывают п</w:t>
      </w:r>
      <w:r w:rsidR="0027701C" w:rsidRPr="0094584D">
        <w:t xml:space="preserve">редполагаемые тенденции расходов на </w:t>
      </w:r>
      <w:r w:rsidRPr="0094584D">
        <w:t xml:space="preserve">здравоохранение. </w:t>
      </w:r>
      <w:r w:rsidR="0027701C" w:rsidRPr="0094584D">
        <w:t xml:space="preserve">Изменение предполагаемых </w:t>
      </w:r>
      <w:r w:rsidRPr="0094584D">
        <w:t>тенденций</w:t>
      </w:r>
      <w:r w:rsidR="0027701C" w:rsidRPr="0094584D">
        <w:t xml:space="preserve"> расходов на здравоохранение </w:t>
      </w:r>
      <w:r w:rsidRPr="0094584D">
        <w:t xml:space="preserve">на один процент </w:t>
      </w:r>
      <w:r w:rsidR="0027701C" w:rsidRPr="0094584D">
        <w:t xml:space="preserve">имело бы следующие последствия: </w:t>
      </w:r>
    </w:p>
    <w:p w:rsidR="00701126" w:rsidRPr="00B72FDB" w:rsidRDefault="00701126" w:rsidP="001E3DB0">
      <w:pPr>
        <w:rPr>
          <w:lang w:val="ru-RU"/>
        </w:rPr>
      </w:pPr>
    </w:p>
    <w:p w:rsidR="00701126" w:rsidRPr="0094584D" w:rsidRDefault="002C04D1" w:rsidP="001E3DB0">
      <w:r>
        <w:rPr>
          <w:noProof/>
          <w:lang w:eastAsia="en-US"/>
        </w:rPr>
        <w:drawing>
          <wp:inline distT="0" distB="0" distL="0" distR="0" wp14:anchorId="42EBCC2E" wp14:editId="6B04D8C0">
            <wp:extent cx="5940425" cy="2604816"/>
            <wp:effectExtent l="0" t="0" r="3175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0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94584D" w:rsidRDefault="003B7B69" w:rsidP="00FB1360">
      <w:pPr>
        <w:pStyle w:val="Style3"/>
        <w:spacing w:after="0"/>
        <w:rPr>
          <w:b/>
        </w:rPr>
      </w:pPr>
      <w:r w:rsidRPr="0094584D">
        <w:rPr>
          <w:b/>
        </w:rPr>
        <w:t>Объединенный пенсионный фонд персонала Организации Объединенных Наций</w:t>
      </w:r>
    </w:p>
    <w:p w:rsidR="00701126" w:rsidRPr="0094584D" w:rsidRDefault="00701126" w:rsidP="00FB1360">
      <w:pPr>
        <w:rPr>
          <w:lang w:val="ru-RU"/>
        </w:rPr>
      </w:pPr>
    </w:p>
    <w:p w:rsidR="00701126" w:rsidRPr="00A0200D" w:rsidRDefault="003B7B69" w:rsidP="00487A42">
      <w:pPr>
        <w:pStyle w:val="Style3"/>
        <w:numPr>
          <w:ilvl w:val="0"/>
          <w:numId w:val="21"/>
        </w:numPr>
        <w:tabs>
          <w:tab w:val="left" w:pos="0"/>
          <w:tab w:val="left" w:pos="709"/>
        </w:tabs>
        <w:spacing w:after="0"/>
        <w:ind w:left="0" w:firstLine="0"/>
        <w:rPr>
          <w:lang w:eastAsia="x-none"/>
        </w:rPr>
      </w:pPr>
      <w:r w:rsidRPr="0094584D">
        <w:t xml:space="preserve">Устав фонда гласит, что Правление фонда обязано </w:t>
      </w:r>
      <w:r w:rsidR="00D0228D" w:rsidRPr="0094584D">
        <w:t xml:space="preserve">не реже раза в три года </w:t>
      </w:r>
      <w:r w:rsidRPr="0094584D">
        <w:t xml:space="preserve">привлекать актуария-консультанта для проведения актуарной оценки фонда.  Фактически Правление фонда проводит актуарную оценку </w:t>
      </w:r>
      <w:r w:rsidR="00D0228D" w:rsidRPr="0094584D">
        <w:t xml:space="preserve">фонда </w:t>
      </w:r>
      <w:r w:rsidRPr="0094584D">
        <w:t xml:space="preserve">раз в два года с применением метода агрегирования по открытым группам.  Главная задача актуарной оценки </w:t>
      </w:r>
      <w:r w:rsidRPr="0094584D">
        <w:rPr>
          <w:rFonts w:eastAsia="+mn-ea"/>
          <w:lang w:eastAsia="en-US"/>
        </w:rPr>
        <w:t>–</w:t>
      </w:r>
      <w:r w:rsidRPr="0094584D">
        <w:t xml:space="preserve"> выяснить достаточность существующих и прогнозируемых будущих активов фонда для выполнения его обязательств. </w:t>
      </w:r>
    </w:p>
    <w:p w:rsidR="00701126" w:rsidRPr="00A0200D" w:rsidRDefault="00701126" w:rsidP="00FB1360">
      <w:pPr>
        <w:rPr>
          <w:lang w:val="ru-RU"/>
        </w:rPr>
      </w:pPr>
    </w:p>
    <w:p w:rsidR="00701126" w:rsidRPr="00B72FDB" w:rsidRDefault="003B7B69" w:rsidP="00487A42">
      <w:pPr>
        <w:pStyle w:val="Style3"/>
        <w:numPr>
          <w:ilvl w:val="0"/>
          <w:numId w:val="21"/>
        </w:numPr>
        <w:tabs>
          <w:tab w:val="left" w:pos="0"/>
          <w:tab w:val="left" w:pos="709"/>
        </w:tabs>
        <w:spacing w:after="0"/>
        <w:ind w:left="0" w:firstLine="0"/>
      </w:pPr>
      <w:r w:rsidRPr="0094584D">
        <w:t xml:space="preserve">Финансовые обязательства Организации по отношению к ОПФПООН </w:t>
      </w:r>
      <w:r w:rsidR="00A57289" w:rsidRPr="0094584D">
        <w:t xml:space="preserve">включают выплату ее </w:t>
      </w:r>
      <w:r w:rsidR="00977667">
        <w:t xml:space="preserve">обязательного </w:t>
      </w:r>
      <w:r w:rsidRPr="0094584D">
        <w:t xml:space="preserve">взноса, исчисленного по ставке, установленной Генеральной Ассамблеей Организации Объединенных Наций (в настоящее время 7,9% для участников и 15,8% для организаций-членов), </w:t>
      </w:r>
      <w:r w:rsidR="00A57289" w:rsidRPr="0094584D">
        <w:t>а также участие в той или иной доле в покрытии</w:t>
      </w:r>
      <w:r w:rsidRPr="0094584D">
        <w:t xml:space="preserve"> </w:t>
      </w:r>
      <w:r w:rsidRPr="0094584D">
        <w:lastRenderedPageBreak/>
        <w:t>актуарного дефицита</w:t>
      </w:r>
      <w:r w:rsidR="00A57289" w:rsidRPr="0094584D">
        <w:t xml:space="preserve">, предусмотренное </w:t>
      </w:r>
      <w:r w:rsidRPr="0094584D">
        <w:t xml:space="preserve">статьей 26 </w:t>
      </w:r>
      <w:r w:rsidR="00A57289" w:rsidRPr="0094584D">
        <w:t xml:space="preserve">устава </w:t>
      </w:r>
      <w:r w:rsidRPr="0094584D">
        <w:t xml:space="preserve">фонда.  Платежи </w:t>
      </w:r>
      <w:r w:rsidR="00A57289" w:rsidRPr="0094584D">
        <w:t xml:space="preserve">в счет </w:t>
      </w:r>
      <w:r w:rsidRPr="0094584D">
        <w:t xml:space="preserve">покрытия </w:t>
      </w:r>
      <w:r w:rsidR="00A57289" w:rsidRPr="0094584D">
        <w:t xml:space="preserve">такого </w:t>
      </w:r>
      <w:r w:rsidRPr="0094584D">
        <w:t xml:space="preserve">дефицита </w:t>
      </w:r>
      <w:r w:rsidR="00A57289" w:rsidRPr="0094584D">
        <w:t xml:space="preserve">предусматриваются </w:t>
      </w:r>
      <w:r w:rsidRPr="0094584D">
        <w:t xml:space="preserve">только в случае применения Генеральной Ассамблеей Организации Объединенных Наций </w:t>
      </w:r>
      <w:r w:rsidR="00A57289" w:rsidRPr="0094584D">
        <w:t xml:space="preserve">соответствующего положения </w:t>
      </w:r>
      <w:r w:rsidRPr="0094584D">
        <w:t xml:space="preserve">статьи 26 и после вынесения заключения о необходимости таких платежей, основанного на актуарной оценке достаточности активов фонда на дату оценки.  Платеж каждой организации-члена </w:t>
      </w:r>
      <w:r w:rsidR="00795317" w:rsidRPr="0094584D">
        <w:t>на покрытие</w:t>
      </w:r>
      <w:r w:rsidRPr="0094584D">
        <w:t xml:space="preserve"> актуарного дефицита пропорционален ее доле в общих платежах за три года, предшествующие дате оценки. </w:t>
      </w:r>
    </w:p>
    <w:p w:rsidR="00701126" w:rsidRPr="00B72FDB" w:rsidRDefault="00701126" w:rsidP="00F05147">
      <w:pPr>
        <w:pStyle w:val="Style3"/>
        <w:tabs>
          <w:tab w:val="left" w:pos="0"/>
          <w:tab w:val="left" w:pos="709"/>
        </w:tabs>
        <w:spacing w:after="0"/>
      </w:pPr>
    </w:p>
    <w:p w:rsidR="00701126" w:rsidRPr="0094584D" w:rsidRDefault="00795317" w:rsidP="00487A42">
      <w:pPr>
        <w:pStyle w:val="Style3"/>
        <w:numPr>
          <w:ilvl w:val="0"/>
          <w:numId w:val="21"/>
        </w:numPr>
        <w:tabs>
          <w:tab w:val="left" w:pos="0"/>
          <w:tab w:val="left" w:pos="709"/>
        </w:tabs>
        <w:spacing w:after="0"/>
        <w:ind w:left="0" w:firstLine="0"/>
      </w:pPr>
      <w:r w:rsidRPr="0094584D">
        <w:t>Актуарная оценка, проведенная по состоянию на 31 декабря 2013 г., выявила актуарный дефицит в размере 0,72% зачитываемого для пенсии вознаграждения</w:t>
      </w:r>
      <w:r w:rsidR="00977667">
        <w:t xml:space="preserve"> </w:t>
      </w:r>
      <w:r w:rsidR="00977667" w:rsidRPr="0094584D">
        <w:t xml:space="preserve">(в 2011 г. </w:t>
      </w:r>
      <w:r w:rsidR="00977667">
        <w:t xml:space="preserve">он составил </w:t>
      </w:r>
      <w:r w:rsidR="00977667" w:rsidRPr="0094584D">
        <w:t xml:space="preserve">1,87%) </w:t>
      </w:r>
      <w:r w:rsidR="000E782B" w:rsidRPr="0094584D">
        <w:t xml:space="preserve">. Таким образом, </w:t>
      </w:r>
      <w:r w:rsidRPr="0094584D">
        <w:t xml:space="preserve">для обеспечения </w:t>
      </w:r>
      <w:r w:rsidR="000E782B" w:rsidRPr="0094584D">
        <w:t>сбалансированной позиции</w:t>
      </w:r>
      <w:r w:rsidRPr="0094584D">
        <w:t xml:space="preserve"> на 31 декабря 2013 г. </w:t>
      </w:r>
      <w:r w:rsidR="000E782B" w:rsidRPr="0094584D">
        <w:t>норма взносов должна</w:t>
      </w:r>
      <w:r w:rsidRPr="0094584D">
        <w:t xml:space="preserve"> </w:t>
      </w:r>
      <w:r w:rsidR="000E782B" w:rsidRPr="0094584D">
        <w:t xml:space="preserve">была бы </w:t>
      </w:r>
      <w:r w:rsidRPr="0094584D">
        <w:t>составлять 24,42% зачитывае</w:t>
      </w:r>
      <w:r w:rsidR="000E782B" w:rsidRPr="0094584D">
        <w:t>мого для пенсии вознаграждения (фактическая</w:t>
      </w:r>
      <w:r w:rsidRPr="0094584D">
        <w:t xml:space="preserve"> </w:t>
      </w:r>
      <w:r w:rsidR="000E782B" w:rsidRPr="0094584D">
        <w:t>норма взносов составила 23,70%</w:t>
      </w:r>
      <w:r w:rsidRPr="0094584D">
        <w:t xml:space="preserve">).  Следующая актуарная оценка будет </w:t>
      </w:r>
      <w:r w:rsidR="000E782B" w:rsidRPr="0094584D">
        <w:t xml:space="preserve">проводиться на основании данных </w:t>
      </w:r>
      <w:r w:rsidRPr="0094584D">
        <w:t>по состоянию на 31</w:t>
      </w:r>
      <w:r w:rsidRPr="0094584D">
        <w:rPr>
          <w:lang w:val="en-US"/>
        </w:rPr>
        <w:t> </w:t>
      </w:r>
      <w:r w:rsidRPr="0094584D">
        <w:t>декабря 2015</w:t>
      </w:r>
      <w:r w:rsidRPr="0094584D">
        <w:rPr>
          <w:lang w:val="en-US"/>
        </w:rPr>
        <w:t> </w:t>
      </w:r>
      <w:r w:rsidRPr="0094584D">
        <w:t>г.</w:t>
      </w:r>
      <w:r w:rsidR="000E782B" w:rsidRPr="0094584D">
        <w:t>,</w:t>
      </w:r>
      <w:r w:rsidRPr="0094584D">
        <w:t xml:space="preserve"> </w:t>
      </w:r>
      <w:r w:rsidR="00A3472B" w:rsidRPr="0094584D">
        <w:t>и</w:t>
      </w:r>
      <w:r w:rsidR="00701126" w:rsidRPr="0094584D">
        <w:t xml:space="preserve"> </w:t>
      </w:r>
      <w:r w:rsidR="000E782B" w:rsidRPr="0094584D">
        <w:t>на момент сос</w:t>
      </w:r>
      <w:r w:rsidR="00417C63">
        <w:t xml:space="preserve">тавления настоящей финансовой </w:t>
      </w:r>
      <w:r w:rsidR="00417C63" w:rsidRPr="00417C63">
        <w:t>отчетност</w:t>
      </w:r>
      <w:r w:rsidR="00417C63">
        <w:t xml:space="preserve">и </w:t>
      </w:r>
      <w:r w:rsidR="000E782B" w:rsidRPr="0094584D">
        <w:t xml:space="preserve">ее </w:t>
      </w:r>
      <w:r w:rsidR="00977667">
        <w:t>результаты</w:t>
      </w:r>
      <w:r w:rsidR="000E782B" w:rsidRPr="0094584D">
        <w:t xml:space="preserve"> отсутств</w:t>
      </w:r>
      <w:r w:rsidR="00977667">
        <w:t>овали</w:t>
      </w:r>
      <w:r w:rsidR="00701126" w:rsidRPr="0094584D">
        <w:t>.</w:t>
      </w:r>
    </w:p>
    <w:p w:rsidR="00701126" w:rsidRPr="0094584D" w:rsidRDefault="00701126" w:rsidP="00774E70">
      <w:pPr>
        <w:pStyle w:val="Style3"/>
        <w:tabs>
          <w:tab w:val="left" w:pos="0"/>
          <w:tab w:val="left" w:pos="709"/>
        </w:tabs>
        <w:spacing w:after="0"/>
      </w:pPr>
    </w:p>
    <w:p w:rsidR="00701126" w:rsidRPr="0094584D" w:rsidRDefault="00701126" w:rsidP="00487A42">
      <w:pPr>
        <w:pStyle w:val="Style3"/>
        <w:numPr>
          <w:ilvl w:val="0"/>
          <w:numId w:val="21"/>
        </w:numPr>
        <w:tabs>
          <w:tab w:val="left" w:pos="0"/>
          <w:tab w:val="left" w:pos="709"/>
        </w:tabs>
        <w:spacing w:after="0"/>
        <w:ind w:left="0" w:firstLine="0"/>
      </w:pPr>
      <w:r w:rsidRPr="0094584D">
        <w:t xml:space="preserve"> </w:t>
      </w:r>
      <w:r w:rsidR="00795317" w:rsidRPr="0094584D">
        <w:t>На 31 декабря 2013 г. коэффициент покрытия (отношение актуарных активов к актуарным обязательствам)</w:t>
      </w:r>
      <w:r w:rsidR="000E782B" w:rsidRPr="0094584D">
        <w:t>,</w:t>
      </w:r>
      <w:r w:rsidR="00795317" w:rsidRPr="0094584D">
        <w:t xml:space="preserve"> при </w:t>
      </w:r>
      <w:r w:rsidR="000E782B" w:rsidRPr="0094584D">
        <w:t xml:space="preserve">предположении </w:t>
      </w:r>
      <w:r w:rsidR="00795317" w:rsidRPr="0094584D">
        <w:t xml:space="preserve">отсутствия </w:t>
      </w:r>
      <w:r w:rsidR="000E782B" w:rsidRPr="0094584D">
        <w:t xml:space="preserve">пенсионных коррективов </w:t>
      </w:r>
      <w:r w:rsidR="00795317" w:rsidRPr="0094584D">
        <w:t>в будущем</w:t>
      </w:r>
      <w:r w:rsidR="000E782B" w:rsidRPr="0094584D">
        <w:t>,</w:t>
      </w:r>
      <w:r w:rsidR="00795317" w:rsidRPr="0094584D">
        <w:t xml:space="preserve"> составил 127,5% (п</w:t>
      </w:r>
      <w:r w:rsidR="000E782B" w:rsidRPr="0094584D">
        <w:t xml:space="preserve">о итогам </w:t>
      </w:r>
      <w:r w:rsidR="00795317" w:rsidRPr="0094584D">
        <w:t>оценки</w:t>
      </w:r>
      <w:r w:rsidR="000E782B" w:rsidRPr="0094584D">
        <w:t xml:space="preserve">, проведенной </w:t>
      </w:r>
      <w:r w:rsidR="00795317" w:rsidRPr="0094584D">
        <w:t>в 2011 г.</w:t>
      </w:r>
      <w:r w:rsidR="000E782B" w:rsidRPr="0094584D">
        <w:t xml:space="preserve">, он </w:t>
      </w:r>
      <w:r w:rsidR="00795317" w:rsidRPr="0094584D">
        <w:t>составил 130%).  С учетом текущей системы пенсионных коррективов коэффициент покрытия состав</w:t>
      </w:r>
      <w:r w:rsidR="00AF3799" w:rsidRPr="0094584D">
        <w:t xml:space="preserve">ил </w:t>
      </w:r>
      <w:r w:rsidR="00795317" w:rsidRPr="0094584D">
        <w:t>91,2% (</w:t>
      </w:r>
      <w:r w:rsidR="00AF3799" w:rsidRPr="0094584D">
        <w:t xml:space="preserve">по итогам оценки, проведенной в </w:t>
      </w:r>
      <w:r w:rsidR="00795317" w:rsidRPr="0094584D">
        <w:t>2011</w:t>
      </w:r>
      <w:r w:rsidR="00795317" w:rsidRPr="0094584D">
        <w:rPr>
          <w:lang w:val="en-US"/>
        </w:rPr>
        <w:t> </w:t>
      </w:r>
      <w:r w:rsidR="00795317" w:rsidRPr="0094584D">
        <w:t xml:space="preserve">г. </w:t>
      </w:r>
      <w:r w:rsidR="00977667">
        <w:t xml:space="preserve">он был равен </w:t>
      </w:r>
      <w:r w:rsidR="00795317" w:rsidRPr="0094584D">
        <w:t xml:space="preserve">86,2%). </w:t>
      </w:r>
    </w:p>
    <w:p w:rsidR="00701126" w:rsidRPr="0094584D" w:rsidRDefault="00701126" w:rsidP="00FB1360">
      <w:pPr>
        <w:rPr>
          <w:lang w:val="ru-RU"/>
        </w:rPr>
      </w:pPr>
    </w:p>
    <w:p w:rsidR="00701126" w:rsidRPr="0094584D" w:rsidRDefault="00795317" w:rsidP="00487A42">
      <w:pPr>
        <w:pStyle w:val="Style3"/>
        <w:numPr>
          <w:ilvl w:val="0"/>
          <w:numId w:val="21"/>
        </w:numPr>
        <w:tabs>
          <w:tab w:val="left" w:pos="0"/>
          <w:tab w:val="left" w:pos="709"/>
        </w:tabs>
        <w:spacing w:after="0"/>
        <w:ind w:left="0" w:firstLine="0"/>
        <w:rPr>
          <w:lang w:eastAsia="x-none"/>
        </w:rPr>
      </w:pPr>
      <w:r w:rsidRPr="0094584D">
        <w:t xml:space="preserve">После проведения </w:t>
      </w:r>
      <w:r w:rsidR="00977667">
        <w:t xml:space="preserve">оценки </w:t>
      </w:r>
      <w:r w:rsidRPr="0094584D">
        <w:t xml:space="preserve">актуарной достаточности </w:t>
      </w:r>
      <w:r w:rsidR="00AF3799" w:rsidRPr="0094584D">
        <w:t>ф</w:t>
      </w:r>
      <w:r w:rsidRPr="0094584D">
        <w:t>онда актуарий-консультант заключил, что по состоянию на 31 декабря 2013 г. необходимост</w:t>
      </w:r>
      <w:r w:rsidR="00AF3799" w:rsidRPr="0094584D">
        <w:t>и</w:t>
      </w:r>
      <w:r w:rsidRPr="0094584D">
        <w:t xml:space="preserve"> в платежах для покрытия актуарного дефицита</w:t>
      </w:r>
      <w:r w:rsidR="00AF3799" w:rsidRPr="0094584D">
        <w:t xml:space="preserve">, предусмотренных </w:t>
      </w:r>
      <w:r w:rsidRPr="0094584D">
        <w:t xml:space="preserve">положениями статьи 26 </w:t>
      </w:r>
      <w:r w:rsidR="00AF3799" w:rsidRPr="0094584D">
        <w:t>устава, не было</w:t>
      </w:r>
      <w:r w:rsidRPr="0094584D">
        <w:t>, поскольку актуарн</w:t>
      </w:r>
      <w:r w:rsidR="00AF3799" w:rsidRPr="0094584D">
        <w:t xml:space="preserve">ая стоимость активов </w:t>
      </w:r>
      <w:r w:rsidR="005843E2" w:rsidRPr="0094584D">
        <w:t>фонда</w:t>
      </w:r>
      <w:r w:rsidR="005843E2">
        <w:t xml:space="preserve"> </w:t>
      </w:r>
      <w:r w:rsidR="00AF3799" w:rsidRPr="0094584D">
        <w:t>превосходила</w:t>
      </w:r>
      <w:r w:rsidRPr="0094584D">
        <w:t xml:space="preserve"> актуарную сумму </w:t>
      </w:r>
      <w:r w:rsidR="00AF3799" w:rsidRPr="0094584D">
        <w:t xml:space="preserve">всех </w:t>
      </w:r>
      <w:r w:rsidR="005843E2">
        <w:t>его накопленных обязательств</w:t>
      </w:r>
      <w:r w:rsidRPr="0094584D">
        <w:t>.  Кроме того, рыночная стоимость активов также превосходи</w:t>
      </w:r>
      <w:r w:rsidR="00AF3799" w:rsidRPr="0094584D">
        <w:t>ла</w:t>
      </w:r>
      <w:r w:rsidRPr="0094584D">
        <w:t xml:space="preserve"> сумму </w:t>
      </w:r>
      <w:r w:rsidR="00AF3799" w:rsidRPr="0094584D">
        <w:t xml:space="preserve">всех </w:t>
      </w:r>
      <w:r w:rsidRPr="0094584D">
        <w:t xml:space="preserve">накопленных обязательств на дату оценки.  </w:t>
      </w:r>
      <w:r w:rsidR="00AF3799" w:rsidRPr="0094584D">
        <w:t xml:space="preserve">На момент </w:t>
      </w:r>
      <w:r w:rsidRPr="0094584D">
        <w:t xml:space="preserve">подготовки настоящего отчета Генеральная Ассамблея не принимала </w:t>
      </w:r>
      <w:r w:rsidR="00AF3799" w:rsidRPr="0094584D">
        <w:t>никаких решений</w:t>
      </w:r>
      <w:r w:rsidRPr="0094584D">
        <w:t xml:space="preserve"> о применении </w:t>
      </w:r>
      <w:r w:rsidR="00AF3799" w:rsidRPr="0094584D">
        <w:t xml:space="preserve">соответствующего положения </w:t>
      </w:r>
      <w:r w:rsidRPr="0094584D">
        <w:t xml:space="preserve">статьи 26. </w:t>
      </w:r>
    </w:p>
    <w:p w:rsidR="00701126" w:rsidRPr="0094584D" w:rsidRDefault="00701126" w:rsidP="00FB1360">
      <w:pPr>
        <w:rPr>
          <w:rFonts w:eastAsia="宋體"/>
          <w:lang w:val="ru-RU" w:eastAsia="zh-TW"/>
        </w:rPr>
      </w:pPr>
    </w:p>
    <w:p w:rsidR="00701126" w:rsidRPr="00B72FDB" w:rsidRDefault="00795317" w:rsidP="00487A42">
      <w:pPr>
        <w:pStyle w:val="Style3"/>
        <w:numPr>
          <w:ilvl w:val="0"/>
          <w:numId w:val="21"/>
        </w:numPr>
        <w:tabs>
          <w:tab w:val="left" w:pos="0"/>
          <w:tab w:val="left" w:pos="709"/>
        </w:tabs>
        <w:spacing w:after="0"/>
        <w:ind w:left="0" w:firstLine="0"/>
      </w:pPr>
      <w:r w:rsidRPr="0094584D">
        <w:t xml:space="preserve">В декабре 2012 г. и апреле 2013 г. Генеральная Ассамблея утвердила </w:t>
      </w:r>
      <w:r w:rsidR="005B019B" w:rsidRPr="0094584D">
        <w:t xml:space="preserve">для новых участников фонда </w:t>
      </w:r>
      <w:r w:rsidRPr="0094584D">
        <w:t>повышение обычного возраста выхода на пенсию и</w:t>
      </w:r>
      <w:r w:rsidR="009C58B5" w:rsidRPr="0094584D">
        <w:t>, соответственно,</w:t>
      </w:r>
      <w:r w:rsidRPr="0094584D">
        <w:t xml:space="preserve"> возраста обя</w:t>
      </w:r>
      <w:r w:rsidR="005B019B" w:rsidRPr="0094584D">
        <w:t>зательного увольнения до 65 лет</w:t>
      </w:r>
      <w:r w:rsidRPr="0094584D">
        <w:t xml:space="preserve">.  Решение должно вступить в силу не позднее 1 января 2014 г.  Соответствующие </w:t>
      </w:r>
      <w:r w:rsidR="005B019B" w:rsidRPr="0094584D">
        <w:t xml:space="preserve">поправки к уставу </w:t>
      </w:r>
      <w:r w:rsidRPr="0094584D">
        <w:t>фонда были утверждены Генеральной Ассамблеей в декабре 2013 г.  Повышение</w:t>
      </w:r>
      <w:r w:rsidRPr="00B72FDB">
        <w:t xml:space="preserve"> </w:t>
      </w:r>
      <w:r w:rsidRPr="0094584D">
        <w:t>обычного</w:t>
      </w:r>
      <w:r w:rsidRPr="00B72FDB">
        <w:t xml:space="preserve"> </w:t>
      </w:r>
      <w:r w:rsidRPr="0094584D">
        <w:t>возраста</w:t>
      </w:r>
      <w:r w:rsidRPr="00B72FDB">
        <w:t xml:space="preserve"> </w:t>
      </w:r>
      <w:r w:rsidRPr="0094584D">
        <w:t>выхода</w:t>
      </w:r>
      <w:r w:rsidRPr="00B72FDB">
        <w:t xml:space="preserve"> </w:t>
      </w:r>
      <w:r w:rsidRPr="0094584D">
        <w:t>на</w:t>
      </w:r>
      <w:r w:rsidRPr="00B72FDB">
        <w:t xml:space="preserve"> </w:t>
      </w:r>
      <w:r w:rsidRPr="0094584D">
        <w:t>пенсию</w:t>
      </w:r>
      <w:r w:rsidRPr="00B72FDB">
        <w:t xml:space="preserve"> </w:t>
      </w:r>
      <w:r w:rsidRPr="0094584D">
        <w:t>отражено</w:t>
      </w:r>
      <w:r w:rsidRPr="00B72FDB">
        <w:t xml:space="preserve"> </w:t>
      </w:r>
      <w:r w:rsidRPr="0094584D">
        <w:t>в</w:t>
      </w:r>
      <w:r w:rsidRPr="00B72FDB">
        <w:t xml:space="preserve"> </w:t>
      </w:r>
      <w:r w:rsidRPr="0094584D">
        <w:t>актуарной</w:t>
      </w:r>
      <w:r w:rsidRPr="00B72FDB">
        <w:t xml:space="preserve"> </w:t>
      </w:r>
      <w:r w:rsidRPr="0094584D">
        <w:t>оценке</w:t>
      </w:r>
      <w:r w:rsidRPr="00B72FDB">
        <w:t xml:space="preserve"> </w:t>
      </w:r>
      <w:r w:rsidR="005843E2" w:rsidRPr="0094584D">
        <w:t>ф</w:t>
      </w:r>
      <w:r w:rsidRPr="0094584D">
        <w:t>онда</w:t>
      </w:r>
      <w:r w:rsidRPr="00B72FDB">
        <w:t xml:space="preserve"> </w:t>
      </w:r>
      <w:r w:rsidRPr="0094584D">
        <w:t>на</w:t>
      </w:r>
      <w:r w:rsidRPr="00B72FDB">
        <w:t xml:space="preserve"> 31</w:t>
      </w:r>
      <w:r w:rsidRPr="0094584D">
        <w:rPr>
          <w:lang w:val="en-US"/>
        </w:rPr>
        <w:t> </w:t>
      </w:r>
      <w:r w:rsidRPr="0094584D">
        <w:t>декабря</w:t>
      </w:r>
      <w:r w:rsidRPr="00B72FDB">
        <w:t xml:space="preserve"> 2013</w:t>
      </w:r>
      <w:r w:rsidRPr="0094584D">
        <w:rPr>
          <w:lang w:val="en-US"/>
        </w:rPr>
        <w:t> </w:t>
      </w:r>
      <w:r w:rsidRPr="0094584D">
        <w:t>г</w:t>
      </w:r>
      <w:r w:rsidRPr="00B72FDB">
        <w:t xml:space="preserve">. </w:t>
      </w:r>
    </w:p>
    <w:p w:rsidR="00701126" w:rsidRPr="00B72FDB" w:rsidRDefault="00701126" w:rsidP="00FB1360">
      <w:pPr>
        <w:rPr>
          <w:lang w:val="ru-RU"/>
        </w:rPr>
      </w:pPr>
    </w:p>
    <w:p w:rsidR="00701126" w:rsidRPr="0094584D" w:rsidRDefault="005B019B" w:rsidP="00487A42">
      <w:pPr>
        <w:pStyle w:val="Style3"/>
        <w:numPr>
          <w:ilvl w:val="0"/>
          <w:numId w:val="21"/>
        </w:numPr>
        <w:tabs>
          <w:tab w:val="left" w:pos="0"/>
          <w:tab w:val="left" w:pos="709"/>
        </w:tabs>
        <w:spacing w:after="0"/>
        <w:ind w:left="0" w:firstLine="0"/>
      </w:pPr>
      <w:r w:rsidRPr="0094584D">
        <w:t>В течение 2015</w:t>
      </w:r>
      <w:r w:rsidR="00795317" w:rsidRPr="0094584D">
        <w:t xml:space="preserve"> г. ВОИС выплатила в виде взносов </w:t>
      </w:r>
      <w:r w:rsidR="005843E2">
        <w:t xml:space="preserve">в </w:t>
      </w:r>
      <w:r w:rsidR="005843E2" w:rsidRPr="0094584D">
        <w:t xml:space="preserve">ОПФПООН </w:t>
      </w:r>
      <w:r w:rsidR="00795317" w:rsidRPr="0094584D">
        <w:t>26,</w:t>
      </w:r>
      <w:r w:rsidRPr="0094584D">
        <w:t xml:space="preserve">7 </w:t>
      </w:r>
      <w:r w:rsidR="00726EB5">
        <w:t>млн</w:t>
      </w:r>
      <w:r w:rsidR="00922AD9">
        <w:t> шв.</w:t>
      </w:r>
      <w:r w:rsidR="00795317" w:rsidRPr="0094584D">
        <w:t xml:space="preserve"> франков </w:t>
      </w:r>
      <w:r w:rsidR="00A83820">
        <w:t>(</w:t>
      </w:r>
      <w:r w:rsidR="00795317" w:rsidRPr="0094584D">
        <w:t xml:space="preserve">в 2013 г. </w:t>
      </w:r>
      <w:r w:rsidRPr="0094584D">
        <w:t xml:space="preserve">соответствующая сумма составила </w:t>
      </w:r>
      <w:r w:rsidR="00795317" w:rsidRPr="0094584D">
        <w:t>26,</w:t>
      </w:r>
      <w:r w:rsidRPr="0094584D">
        <w:t>0</w:t>
      </w:r>
      <w:r w:rsidR="00795317" w:rsidRPr="0094584D">
        <w:t> </w:t>
      </w:r>
      <w:r w:rsidR="00726EB5">
        <w:t>млн</w:t>
      </w:r>
      <w:r w:rsidR="00922AD9">
        <w:t> шв.</w:t>
      </w:r>
      <w:r w:rsidR="00795317" w:rsidRPr="0094584D">
        <w:t> франков</w:t>
      </w:r>
      <w:r w:rsidR="00A83820">
        <w:t>)</w:t>
      </w:r>
      <w:r w:rsidR="00795317" w:rsidRPr="0094584D">
        <w:t>.  Ожидается, что в 201</w:t>
      </w:r>
      <w:r w:rsidRPr="0094584D">
        <w:t>6</w:t>
      </w:r>
      <w:r w:rsidR="00795317" w:rsidRPr="0094584D">
        <w:t> г. сумма взносов составит 26,</w:t>
      </w:r>
      <w:r w:rsidRPr="0094584D">
        <w:t>4</w:t>
      </w:r>
      <w:r w:rsidR="00795317" w:rsidRPr="0094584D">
        <w:t> </w:t>
      </w:r>
      <w:r w:rsidR="00726EB5">
        <w:t>млн</w:t>
      </w:r>
      <w:r w:rsidR="00922AD9">
        <w:t> шв.</w:t>
      </w:r>
      <w:r w:rsidR="00795317" w:rsidRPr="0094584D">
        <w:t xml:space="preserve"> франков.  Комиссия ревизоров Организации Объединенных Наций проводит </w:t>
      </w:r>
      <w:r w:rsidR="009C58B5" w:rsidRPr="0094584D">
        <w:t xml:space="preserve">ежегодные </w:t>
      </w:r>
      <w:r w:rsidR="00795317" w:rsidRPr="0094584D">
        <w:t xml:space="preserve">ревизии ОПФПООН и </w:t>
      </w:r>
      <w:r w:rsidR="009C58B5" w:rsidRPr="0094584D">
        <w:t xml:space="preserve">ежегодно </w:t>
      </w:r>
      <w:r w:rsidR="00795317" w:rsidRPr="0094584D">
        <w:t xml:space="preserve">отчитывается о них перед Правлением </w:t>
      </w:r>
      <w:r w:rsidR="005843E2">
        <w:t>фонда</w:t>
      </w:r>
      <w:r w:rsidR="00795317" w:rsidRPr="0094584D">
        <w:t>.  О</w:t>
      </w:r>
      <w:r w:rsidR="00795317" w:rsidRPr="0094584D">
        <w:rPr>
          <w:rFonts w:cs="Arial"/>
          <w:szCs w:val="22"/>
        </w:rPr>
        <w:t>ПФПООН публикует ежеквартальные отчеты о</w:t>
      </w:r>
      <w:r w:rsidR="009C58B5" w:rsidRPr="0094584D">
        <w:rPr>
          <w:rFonts w:cs="Arial"/>
          <w:szCs w:val="22"/>
        </w:rPr>
        <w:t>б инвестировании своих активов</w:t>
      </w:r>
      <w:r w:rsidR="00795317" w:rsidRPr="0094584D">
        <w:rPr>
          <w:rFonts w:cs="Arial"/>
          <w:szCs w:val="22"/>
        </w:rPr>
        <w:t xml:space="preserve">, с которыми можно </w:t>
      </w:r>
      <w:r w:rsidR="009C58B5" w:rsidRPr="0094584D">
        <w:rPr>
          <w:rFonts w:cs="Arial"/>
          <w:szCs w:val="22"/>
        </w:rPr>
        <w:t xml:space="preserve">ознакомиться </w:t>
      </w:r>
      <w:r w:rsidR="00795317" w:rsidRPr="0094584D">
        <w:rPr>
          <w:rFonts w:cs="Arial"/>
          <w:szCs w:val="22"/>
        </w:rPr>
        <w:t xml:space="preserve">на вебсайте ОПФПООН </w:t>
      </w:r>
      <w:hyperlink r:id="rId72" w:history="1">
        <w:r w:rsidR="00795317" w:rsidRPr="0094584D">
          <w:rPr>
            <w:rStyle w:val="Hyperlink"/>
            <w:rFonts w:cs="Arial"/>
            <w:szCs w:val="22"/>
          </w:rPr>
          <w:t>www.unjspf.org</w:t>
        </w:r>
      </w:hyperlink>
      <w:r w:rsidR="00795317" w:rsidRPr="0094584D">
        <w:rPr>
          <w:rFonts w:cs="Arial"/>
          <w:szCs w:val="22"/>
        </w:rPr>
        <w:t xml:space="preserve">. </w:t>
      </w:r>
    </w:p>
    <w:p w:rsidR="00701126" w:rsidRPr="0094584D" w:rsidRDefault="00701126" w:rsidP="003C6F4C">
      <w:pPr>
        <w:jc w:val="left"/>
        <w:rPr>
          <w:rFonts w:eastAsia="Times New Roman" w:cs="Times New Roman"/>
          <w:lang w:val="ru-RU" w:eastAsia="en-US"/>
        </w:rPr>
      </w:pPr>
      <w:r w:rsidRPr="0094584D">
        <w:rPr>
          <w:lang w:val="ru-RU"/>
        </w:rPr>
        <w:br w:type="page"/>
      </w:r>
    </w:p>
    <w:p w:rsidR="00701126" w:rsidRPr="0094584D" w:rsidRDefault="0035210D" w:rsidP="00673422">
      <w:pPr>
        <w:pStyle w:val="Heading3"/>
      </w:pPr>
      <w:bookmarkStart w:id="42" w:name="_Toc441218501"/>
      <w:bookmarkStart w:id="43" w:name="_Toc455733232"/>
      <w:r w:rsidRPr="0094584D">
        <w:lastRenderedPageBreak/>
        <w:t>Примечание</w:t>
      </w:r>
      <w:r w:rsidR="00701126" w:rsidRPr="0094584D">
        <w:t xml:space="preserve"> 13:  </w:t>
      </w:r>
      <w:r w:rsidRPr="0094584D">
        <w:t>Суммы к перечислению</w:t>
      </w:r>
      <w:bookmarkEnd w:id="42"/>
      <w:bookmarkEnd w:id="43"/>
    </w:p>
    <w:p w:rsidR="00701126" w:rsidRPr="0094584D" w:rsidRDefault="00701126" w:rsidP="00274C9E"/>
    <w:p w:rsidR="00701126" w:rsidRPr="0094584D" w:rsidRDefault="002C04D1" w:rsidP="00274C9E">
      <w:r>
        <w:rPr>
          <w:noProof/>
          <w:lang w:eastAsia="en-US"/>
        </w:rPr>
        <w:drawing>
          <wp:inline distT="0" distB="0" distL="0" distR="0" wp14:anchorId="10F8EAA6" wp14:editId="384E939C">
            <wp:extent cx="5940425" cy="2666165"/>
            <wp:effectExtent l="0" t="0" r="3175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94584D" w:rsidRDefault="00795317" w:rsidP="00487A42">
      <w:pPr>
        <w:pStyle w:val="Style3"/>
        <w:numPr>
          <w:ilvl w:val="0"/>
          <w:numId w:val="22"/>
        </w:numPr>
        <w:tabs>
          <w:tab w:val="left" w:pos="0"/>
          <w:tab w:val="left" w:pos="709"/>
        </w:tabs>
        <w:spacing w:after="0"/>
        <w:ind w:left="0" w:firstLine="0"/>
      </w:pPr>
      <w:r w:rsidRPr="0094584D">
        <w:t xml:space="preserve">Организация взимает пошлины от имени Договаривающихся сторон Мадридского соглашения и </w:t>
      </w:r>
      <w:r w:rsidR="005E0883" w:rsidRPr="0094584D">
        <w:t>Мадридского п</w:t>
      </w:r>
      <w:r w:rsidRPr="0094584D">
        <w:t xml:space="preserve">ротокола и в соответствии с Общей инструкцией Гаагского соглашения.  Международное бюро РСТ получает от заявителей средства на оплату услуг международных поисковых органов.  Кроме того, Организация собирает вознаграждение, выплачиваемое </w:t>
      </w:r>
      <w:r w:rsidR="005E0883" w:rsidRPr="0094584D">
        <w:t>непосредственно</w:t>
      </w:r>
      <w:r w:rsidRPr="0094584D">
        <w:t xml:space="preserve"> посредникам, арбитрам и экспертам, участвующим в ра</w:t>
      </w:r>
      <w:r w:rsidR="005E0883" w:rsidRPr="0094584D">
        <w:t xml:space="preserve">ссмотрении </w:t>
      </w:r>
      <w:r w:rsidRPr="0094584D">
        <w:t xml:space="preserve">дел в Центре </w:t>
      </w:r>
      <w:r w:rsidR="005E0883" w:rsidRPr="0094584D">
        <w:t>арбитража и посредничества</w:t>
      </w:r>
      <w:r w:rsidRPr="0094584D">
        <w:t xml:space="preserve">.  Организация хранит эти средства на временной основе до </w:t>
      </w:r>
      <w:r w:rsidR="005E0883" w:rsidRPr="0094584D">
        <w:t xml:space="preserve">их перечисления </w:t>
      </w:r>
      <w:r w:rsidRPr="0094584D">
        <w:t xml:space="preserve">конечному бенефициару в соответствии с положениями различных договоров, административные функции которых выполняет Организация. </w:t>
      </w:r>
    </w:p>
    <w:p w:rsidR="00701126" w:rsidRPr="0094584D" w:rsidRDefault="00701126" w:rsidP="0099668F">
      <w:pPr>
        <w:rPr>
          <w:lang w:val="ru-RU"/>
        </w:rPr>
      </w:pPr>
    </w:p>
    <w:p w:rsidR="00701126" w:rsidRPr="00B72FDB" w:rsidRDefault="00795317" w:rsidP="00B906A0">
      <w:pPr>
        <w:pStyle w:val="Style3"/>
        <w:numPr>
          <w:ilvl w:val="0"/>
          <w:numId w:val="10"/>
        </w:numPr>
        <w:spacing w:after="0"/>
      </w:pPr>
      <w:r w:rsidRPr="0094584D">
        <w:rPr>
          <w:i/>
        </w:rPr>
        <w:t xml:space="preserve">Добавочные и дополнительные пошлины </w:t>
      </w:r>
      <w:r w:rsidR="000F5B00" w:rsidRPr="0094584D">
        <w:rPr>
          <w:i/>
        </w:rPr>
        <w:t xml:space="preserve">в рамках </w:t>
      </w:r>
      <w:r w:rsidRPr="0094584D">
        <w:rPr>
          <w:i/>
        </w:rPr>
        <w:t>Мадридского союза</w:t>
      </w:r>
      <w:r w:rsidRPr="0094584D">
        <w:t xml:space="preserve">:  </w:t>
      </w:r>
      <w:r w:rsidR="00FD0816" w:rsidRPr="0094584D">
        <w:t>В </w:t>
      </w:r>
      <w:r w:rsidRPr="0094584D">
        <w:t xml:space="preserve">соответствии с Мадридским соглашением </w:t>
      </w:r>
      <w:r w:rsidR="00A83820">
        <w:t>(</w:t>
      </w:r>
      <w:r w:rsidRPr="0094584D">
        <w:t>статья 8(2) (b</w:t>
      </w:r>
      <w:r w:rsidR="00A83820">
        <w:t xml:space="preserve"> и c)) и Мадридским протоколом (</w:t>
      </w:r>
      <w:r w:rsidRPr="0094584D">
        <w:t>статья 8(2)(ii и iii)</w:t>
      </w:r>
      <w:r w:rsidR="00A83820">
        <w:t>)</w:t>
      </w:r>
      <w:r w:rsidRPr="0094584D">
        <w:t xml:space="preserve"> Организация взимает от имени до</w:t>
      </w:r>
      <w:r w:rsidR="005E0883" w:rsidRPr="0094584D">
        <w:t>говаривающихся сторон добавочные и дополнительные пошлины</w:t>
      </w:r>
      <w:r w:rsidRPr="0094584D">
        <w:t xml:space="preserve"> в размере 100 шв. франков за каждую заявку или продление</w:t>
      </w:r>
      <w:r w:rsidR="005E0883" w:rsidRPr="0094584D">
        <w:t xml:space="preserve"> регистрации</w:t>
      </w:r>
      <w:r w:rsidRPr="0094584D">
        <w:t xml:space="preserve">.  Сумма, причитающаяся каждой договаривающейся стороне, </w:t>
      </w:r>
      <w:r w:rsidR="005E0883" w:rsidRPr="0094584D">
        <w:t xml:space="preserve">меняется </w:t>
      </w:r>
      <w:r w:rsidR="005E0883" w:rsidRPr="0094584D">
        <w:rPr>
          <w:rFonts w:cs="Arial"/>
        </w:rPr>
        <w:t>в зависимости</w:t>
      </w:r>
      <w:r w:rsidR="005E0883" w:rsidRPr="0094584D">
        <w:t xml:space="preserve"> </w:t>
      </w:r>
      <w:r w:rsidRPr="0094584D">
        <w:t xml:space="preserve">от </w:t>
      </w:r>
      <w:r w:rsidR="005E0883" w:rsidRPr="0094584D">
        <w:t xml:space="preserve">содержания </w:t>
      </w:r>
      <w:r w:rsidRPr="0094584D">
        <w:t xml:space="preserve">услуг, оказанных </w:t>
      </w:r>
      <w:r w:rsidR="005E0883" w:rsidRPr="0094584D">
        <w:t xml:space="preserve">такой </w:t>
      </w:r>
      <w:r w:rsidRPr="0094584D">
        <w:t>стороной (</w:t>
      </w:r>
      <w:r w:rsidR="005E0883" w:rsidRPr="0094584D">
        <w:t>типа экспертизы</w:t>
      </w:r>
      <w:r w:rsidRPr="0094584D">
        <w:t xml:space="preserve">).  Средства перечисляются ежегодно в первой половине года, следующего за отчетной датой. </w:t>
      </w:r>
    </w:p>
    <w:p w:rsidR="00701126" w:rsidRPr="00B72FDB" w:rsidRDefault="00701126" w:rsidP="0099668F">
      <w:pPr>
        <w:rPr>
          <w:sz w:val="20"/>
          <w:lang w:val="ru-RU"/>
        </w:rPr>
      </w:pPr>
    </w:p>
    <w:p w:rsidR="00701126" w:rsidRPr="00B72FDB" w:rsidRDefault="00795317" w:rsidP="00B906A0">
      <w:pPr>
        <w:pStyle w:val="Style3"/>
        <w:numPr>
          <w:ilvl w:val="0"/>
          <w:numId w:val="10"/>
        </w:numPr>
        <w:spacing w:after="0"/>
      </w:pPr>
      <w:r w:rsidRPr="0094584D">
        <w:rPr>
          <w:i/>
        </w:rPr>
        <w:t>Индивидуальные пошлины в рамках Мадридского союза</w:t>
      </w:r>
      <w:r w:rsidRPr="0094584D">
        <w:t xml:space="preserve">:  </w:t>
      </w:r>
      <w:r w:rsidR="00FD0816" w:rsidRPr="0094584D">
        <w:t>В</w:t>
      </w:r>
      <w:r w:rsidRPr="0094584D">
        <w:t xml:space="preserve"> соответствии со статьей 8(7) Мадридского протокола и правилом 38 Общей инструкции договаривающиеся стороны могут установить пошлины, которые взимаются Организацией и подлежат перечислению </w:t>
      </w:r>
      <w:r w:rsidR="008E5421" w:rsidRPr="0094584D">
        <w:t>д</w:t>
      </w:r>
      <w:r w:rsidRPr="0094584D">
        <w:t>оговаривающимся сторонам в течение месяца, следующего за месяцем, в котором была ос</w:t>
      </w:r>
      <w:r w:rsidR="000F5B00" w:rsidRPr="0094584D">
        <w:t>уществлена запись о регистрации, последующем ук</w:t>
      </w:r>
      <w:r w:rsidR="008E5421">
        <w:t>азании или продлении, за которые</w:t>
      </w:r>
      <w:r w:rsidR="000F5B00" w:rsidRPr="0094584D">
        <w:t xml:space="preserve"> была уплачена пошлина</w:t>
      </w:r>
      <w:r w:rsidRPr="0094584D">
        <w:t xml:space="preserve">.  Договаривающиеся стороны, </w:t>
      </w:r>
      <w:r w:rsidR="000F5B00" w:rsidRPr="0094584D">
        <w:t xml:space="preserve">решившие </w:t>
      </w:r>
      <w:r w:rsidRPr="0094584D">
        <w:t xml:space="preserve">установить индивидуальные пошлины, лишаются права на получение </w:t>
      </w:r>
      <w:r w:rsidR="000F5B00" w:rsidRPr="0094584D">
        <w:t xml:space="preserve">упоминавшихся выше </w:t>
      </w:r>
      <w:r w:rsidRPr="0094584D">
        <w:t xml:space="preserve">добавочных и дополнительных пошлин.  Суммы, указанные как подлежащие уплате, представляют собой пошлины, подлежащие перечислению в конце отчетного периода. </w:t>
      </w:r>
    </w:p>
    <w:p w:rsidR="00701126" w:rsidRPr="00B72FDB" w:rsidRDefault="00701126" w:rsidP="0099668F">
      <w:pPr>
        <w:pStyle w:val="ListParagraph1"/>
        <w:rPr>
          <w:lang w:val="ru-RU"/>
        </w:rPr>
      </w:pPr>
    </w:p>
    <w:p w:rsidR="00701126" w:rsidRPr="00417C63" w:rsidRDefault="005B3E9B" w:rsidP="00B906A0">
      <w:pPr>
        <w:pStyle w:val="Style3"/>
        <w:numPr>
          <w:ilvl w:val="0"/>
          <w:numId w:val="10"/>
        </w:numPr>
        <w:spacing w:after="0"/>
      </w:pPr>
      <w:r w:rsidRPr="0094584D">
        <w:rPr>
          <w:i/>
        </w:rPr>
        <w:t>Депо</w:t>
      </w:r>
      <w:r w:rsidR="008E5421">
        <w:rPr>
          <w:i/>
        </w:rPr>
        <w:t xml:space="preserve">зиты </w:t>
      </w:r>
      <w:r w:rsidR="00795317" w:rsidRPr="0094584D">
        <w:rPr>
          <w:i/>
        </w:rPr>
        <w:t>в рамках Мадридского союза</w:t>
      </w:r>
      <w:r w:rsidR="00795317" w:rsidRPr="0094584D">
        <w:t xml:space="preserve">: Организация получает от заявителей по процедуре Мадридской системы платежи, которые </w:t>
      </w:r>
      <w:r w:rsidRPr="0094584D">
        <w:t xml:space="preserve">представляют собой </w:t>
      </w:r>
      <w:r w:rsidR="008E5421" w:rsidRPr="008E5421">
        <w:t>депозиты</w:t>
      </w:r>
      <w:r w:rsidR="008E5421">
        <w:t xml:space="preserve">, формируемые </w:t>
      </w:r>
      <w:r w:rsidRPr="0094584D">
        <w:t xml:space="preserve">в </w:t>
      </w:r>
      <w:r w:rsidR="00795317" w:rsidRPr="0094584D">
        <w:t>связ</w:t>
      </w:r>
      <w:r w:rsidRPr="0094584D">
        <w:t xml:space="preserve">и </w:t>
      </w:r>
      <w:r w:rsidR="00795317" w:rsidRPr="0094584D">
        <w:t xml:space="preserve">с </w:t>
      </w:r>
      <w:r w:rsidRPr="0094584D">
        <w:t>незавершенными процедурами регистрации</w:t>
      </w:r>
      <w:r w:rsidR="00795317" w:rsidRPr="0094584D">
        <w:t xml:space="preserve"> товарных знаков.  Часть </w:t>
      </w:r>
      <w:r w:rsidRPr="0094584D">
        <w:t>депо</w:t>
      </w:r>
      <w:r w:rsidR="008E5421">
        <w:t>зитов</w:t>
      </w:r>
      <w:r w:rsidR="00795317" w:rsidRPr="0094584D">
        <w:t>, которая</w:t>
      </w:r>
      <w:r w:rsidRPr="0094584D">
        <w:t>, по оценке,</w:t>
      </w:r>
      <w:r w:rsidR="00795317" w:rsidRPr="0094584D">
        <w:t xml:space="preserve"> считается средствами, взимаемыми ВОИС от имени третьих сторон для последующего перечисления </w:t>
      </w:r>
      <w:r w:rsidR="008E5421">
        <w:t xml:space="preserve">в порядке, </w:t>
      </w:r>
      <w:r w:rsidR="008E5421" w:rsidRPr="007B33B0">
        <w:t>предусмотренн</w:t>
      </w:r>
      <w:r w:rsidR="008E5421">
        <w:t xml:space="preserve">ом </w:t>
      </w:r>
      <w:r w:rsidR="00795317" w:rsidRPr="0094584D">
        <w:t>положениям</w:t>
      </w:r>
      <w:r w:rsidR="008E5421">
        <w:t>и</w:t>
      </w:r>
      <w:r w:rsidR="00795317" w:rsidRPr="0094584D">
        <w:t xml:space="preserve"> договора, </w:t>
      </w:r>
      <w:r w:rsidRPr="0094584D">
        <w:t xml:space="preserve">отражается в </w:t>
      </w:r>
      <w:r w:rsidR="00417C63" w:rsidRPr="000A47C7">
        <w:t>финансовой отчетности</w:t>
      </w:r>
      <w:r w:rsidR="00417C63">
        <w:t xml:space="preserve"> </w:t>
      </w:r>
      <w:r w:rsidRPr="0094584D">
        <w:t xml:space="preserve">по </w:t>
      </w:r>
      <w:r w:rsidRPr="0094584D">
        <w:lastRenderedPageBreak/>
        <w:t>статье «Суммы к перечислению»</w:t>
      </w:r>
      <w:r w:rsidR="00795317" w:rsidRPr="0094584D">
        <w:t xml:space="preserve">.  </w:t>
      </w:r>
      <w:r w:rsidR="008E5421">
        <w:t xml:space="preserve">Другая </w:t>
      </w:r>
      <w:r w:rsidR="008E5421" w:rsidRPr="0094584D">
        <w:t>ч</w:t>
      </w:r>
      <w:r w:rsidR="00795317" w:rsidRPr="0094584D">
        <w:t>асть</w:t>
      </w:r>
      <w:r w:rsidRPr="0094584D">
        <w:t xml:space="preserve"> </w:t>
      </w:r>
      <w:r w:rsidR="008E5421" w:rsidRPr="0094584D">
        <w:t>депо</w:t>
      </w:r>
      <w:r w:rsidR="008E5421">
        <w:t>зитов</w:t>
      </w:r>
      <w:r w:rsidR="00795317" w:rsidRPr="0094584D">
        <w:t xml:space="preserve">, </w:t>
      </w:r>
      <w:r w:rsidRPr="0094584D">
        <w:t xml:space="preserve">которая, по оценке, </w:t>
      </w:r>
      <w:r w:rsidR="00795317" w:rsidRPr="0094584D">
        <w:t xml:space="preserve">представляет собой </w:t>
      </w:r>
      <w:r w:rsidR="008E5421">
        <w:t xml:space="preserve">авансированные </w:t>
      </w:r>
      <w:r w:rsidR="00795317" w:rsidRPr="0094584D">
        <w:t>пошлины</w:t>
      </w:r>
      <w:r w:rsidR="008E5421">
        <w:t>, причитающиеся</w:t>
      </w:r>
      <w:r w:rsidR="00795317" w:rsidRPr="0094584D">
        <w:t xml:space="preserve"> Организации, </w:t>
      </w:r>
      <w:r w:rsidRPr="0094584D">
        <w:t xml:space="preserve">отражается в </w:t>
      </w:r>
      <w:r w:rsidR="00417C63" w:rsidRPr="000A47C7">
        <w:t>финансовой отчетности</w:t>
      </w:r>
      <w:r w:rsidR="00417C63">
        <w:t xml:space="preserve"> </w:t>
      </w:r>
      <w:r w:rsidRPr="0094584D">
        <w:t>по статье «А</w:t>
      </w:r>
      <w:r w:rsidR="00795317" w:rsidRPr="0094584D">
        <w:t xml:space="preserve">вансовые поступления» (см. примечание 14). </w:t>
      </w:r>
    </w:p>
    <w:p w:rsidR="00701126" w:rsidRPr="00417C63" w:rsidRDefault="00701126" w:rsidP="0099668F">
      <w:pPr>
        <w:rPr>
          <w:sz w:val="20"/>
          <w:lang w:val="ru-RU"/>
        </w:rPr>
      </w:pPr>
    </w:p>
    <w:p w:rsidR="00701126" w:rsidRPr="00B72FDB" w:rsidRDefault="00795317" w:rsidP="00B906A0">
      <w:pPr>
        <w:pStyle w:val="Style3"/>
        <w:numPr>
          <w:ilvl w:val="0"/>
          <w:numId w:val="10"/>
        </w:numPr>
        <w:spacing w:after="0"/>
        <w:rPr>
          <w:u w:val="single"/>
        </w:rPr>
      </w:pPr>
      <w:r w:rsidRPr="0094584D">
        <w:rPr>
          <w:i/>
        </w:rPr>
        <w:t>Распределение</w:t>
      </w:r>
      <w:r w:rsidR="00FD0816" w:rsidRPr="0094584D">
        <w:rPr>
          <w:i/>
        </w:rPr>
        <w:t xml:space="preserve"> средств </w:t>
      </w:r>
      <w:r w:rsidRPr="0094584D">
        <w:rPr>
          <w:i/>
        </w:rPr>
        <w:t>в рамках Гаагского союза</w:t>
      </w:r>
      <w:r w:rsidRPr="0094584D">
        <w:t>:  В соответствии с правилами 13.2(a)(iii), 13.2(e) и 24.2 Общей инструкции к Гаагскому соглашению Организация взимает от имени договаривающихся сторон обычные государственные пошлины, государственные пошлины за продление срока действия и пошлины за экспертизу на новизну в отношении международных регистраций или их продлений.  Эти</w:t>
      </w:r>
      <w:r w:rsidRPr="00B72FDB">
        <w:t xml:space="preserve"> </w:t>
      </w:r>
      <w:r w:rsidRPr="0094584D">
        <w:t>средства</w:t>
      </w:r>
      <w:r w:rsidRPr="00B72FDB">
        <w:t xml:space="preserve"> </w:t>
      </w:r>
      <w:r w:rsidRPr="0094584D">
        <w:t>подлежат</w:t>
      </w:r>
      <w:r w:rsidRPr="00B72FDB">
        <w:t xml:space="preserve"> </w:t>
      </w:r>
      <w:r w:rsidRPr="0094584D">
        <w:t>перечислению</w:t>
      </w:r>
      <w:r w:rsidRPr="00B72FDB">
        <w:t xml:space="preserve"> </w:t>
      </w:r>
      <w:r w:rsidRPr="0094584D">
        <w:t>договаривающимся</w:t>
      </w:r>
      <w:r w:rsidRPr="00B72FDB">
        <w:t xml:space="preserve"> </w:t>
      </w:r>
      <w:r w:rsidRPr="0094584D">
        <w:t>сторонам</w:t>
      </w:r>
      <w:r w:rsidRPr="00B72FDB">
        <w:t xml:space="preserve"> </w:t>
      </w:r>
      <w:r w:rsidRPr="0094584D">
        <w:t>на</w:t>
      </w:r>
      <w:r w:rsidRPr="00B72FDB">
        <w:t xml:space="preserve"> </w:t>
      </w:r>
      <w:r w:rsidRPr="0094584D">
        <w:t>ежемесячной</w:t>
      </w:r>
      <w:r w:rsidRPr="00B72FDB">
        <w:t xml:space="preserve"> </w:t>
      </w:r>
      <w:r w:rsidRPr="0094584D">
        <w:t>основе</w:t>
      </w:r>
      <w:r w:rsidRPr="00B72FDB">
        <w:t xml:space="preserve">.  </w:t>
      </w:r>
      <w:r w:rsidR="00FD0816" w:rsidRPr="0094584D">
        <w:t>Сумма</w:t>
      </w:r>
      <w:r w:rsidRPr="0094584D">
        <w:t xml:space="preserve">, </w:t>
      </w:r>
      <w:r w:rsidR="00FD0816" w:rsidRPr="0094584D">
        <w:t>указанная</w:t>
      </w:r>
      <w:r w:rsidRPr="0094584D">
        <w:t xml:space="preserve"> в качестве </w:t>
      </w:r>
      <w:r w:rsidR="00FD0816" w:rsidRPr="0094584D">
        <w:t>подлежащей</w:t>
      </w:r>
      <w:r w:rsidRPr="0094584D">
        <w:t xml:space="preserve"> выплате, представля</w:t>
      </w:r>
      <w:r w:rsidR="00FD0816" w:rsidRPr="0094584D">
        <w:t>е</w:t>
      </w:r>
      <w:r w:rsidRPr="0094584D">
        <w:t xml:space="preserve">т суммы, подлежащие перечислению в конце отчетного периода. </w:t>
      </w:r>
    </w:p>
    <w:p w:rsidR="00701126" w:rsidRPr="00B72FDB" w:rsidRDefault="00701126" w:rsidP="0099668F">
      <w:pPr>
        <w:pStyle w:val="Style3"/>
        <w:spacing w:after="0"/>
        <w:rPr>
          <w:u w:val="single"/>
        </w:rPr>
      </w:pPr>
    </w:p>
    <w:p w:rsidR="00701126" w:rsidRPr="0094584D" w:rsidRDefault="00264141" w:rsidP="00B906A0">
      <w:pPr>
        <w:pStyle w:val="Style3"/>
        <w:numPr>
          <w:ilvl w:val="0"/>
          <w:numId w:val="10"/>
        </w:numPr>
        <w:spacing w:after="0"/>
      </w:pPr>
      <w:r w:rsidRPr="0094584D">
        <w:rPr>
          <w:i/>
        </w:rPr>
        <w:t>Нераспределенные п</w:t>
      </w:r>
      <w:r w:rsidR="00795317" w:rsidRPr="0094584D">
        <w:rPr>
          <w:i/>
        </w:rPr>
        <w:t>ошлин</w:t>
      </w:r>
      <w:r w:rsidRPr="0094584D">
        <w:rPr>
          <w:i/>
        </w:rPr>
        <w:t>ы</w:t>
      </w:r>
      <w:r w:rsidR="00795317" w:rsidRPr="0094584D">
        <w:rPr>
          <w:i/>
        </w:rPr>
        <w:t xml:space="preserve"> </w:t>
      </w:r>
      <w:r w:rsidRPr="0094584D">
        <w:rPr>
          <w:i/>
        </w:rPr>
        <w:t xml:space="preserve">в рамках </w:t>
      </w:r>
      <w:r w:rsidR="00795317" w:rsidRPr="0094584D">
        <w:rPr>
          <w:i/>
        </w:rPr>
        <w:t>Мадридского и Гаагского союзов</w:t>
      </w:r>
      <w:r w:rsidR="00795317" w:rsidRPr="0094584D">
        <w:t xml:space="preserve">:  Организация </w:t>
      </w:r>
      <w:r w:rsidRPr="0094584D">
        <w:t xml:space="preserve">удерживает у себя </w:t>
      </w:r>
      <w:r w:rsidR="00795317" w:rsidRPr="0094584D">
        <w:t xml:space="preserve">средства, подлежащие перечислению договаривающимся сторонам, если </w:t>
      </w:r>
      <w:r w:rsidRPr="0094584D">
        <w:t xml:space="preserve">она не получила </w:t>
      </w:r>
      <w:r w:rsidR="00795317" w:rsidRPr="0094584D">
        <w:t xml:space="preserve">четких </w:t>
      </w:r>
      <w:r w:rsidRPr="0094584D">
        <w:t xml:space="preserve">платежных </w:t>
      </w:r>
      <w:r w:rsidR="00795317" w:rsidRPr="0094584D">
        <w:t xml:space="preserve">инструкций или если </w:t>
      </w:r>
      <w:r w:rsidRPr="0094584D">
        <w:t>д</w:t>
      </w:r>
      <w:r w:rsidR="00795317" w:rsidRPr="0094584D">
        <w:t xml:space="preserve">оговаривающаяся сторона просит, чтобы платеж производился только после </w:t>
      </w:r>
      <w:r w:rsidR="008E5421">
        <w:t xml:space="preserve">его </w:t>
      </w:r>
      <w:r w:rsidR="00795317" w:rsidRPr="0094584D">
        <w:t>подтверждения.  Указанная сумма включает сумму в 1,8 </w:t>
      </w:r>
      <w:r w:rsidR="00726EB5">
        <w:t>млн</w:t>
      </w:r>
      <w:r w:rsidR="00922AD9">
        <w:t> шв.</w:t>
      </w:r>
      <w:r w:rsidR="00795317" w:rsidRPr="0094584D">
        <w:t> франков, причитающуюся всем странам, входившим в состав быв</w:t>
      </w:r>
      <w:r w:rsidR="008E5421">
        <w:t>шей Союзной Республики Югославии</w:t>
      </w:r>
      <w:r w:rsidR="00795317" w:rsidRPr="0094584D">
        <w:t>, а именно Боснии и Герцеговине, Хорватии, Черногории, Сербии, Словении и бывшей югославской Республике Македони</w:t>
      </w:r>
      <w:r w:rsidRPr="0094584D">
        <w:t>и</w:t>
      </w:r>
      <w:r w:rsidR="00795317" w:rsidRPr="0094584D">
        <w:t xml:space="preserve">.  Эта сумма будет выплачена сразу после того, как Международное бюро получит соглашения </w:t>
      </w:r>
      <w:r w:rsidR="005322F1" w:rsidRPr="0094584D">
        <w:t>соответствующих государств-членов</w:t>
      </w:r>
      <w:r w:rsidR="00795317" w:rsidRPr="0094584D">
        <w:t xml:space="preserve"> в отношении сумм, причитающихся каждому из них. </w:t>
      </w:r>
    </w:p>
    <w:p w:rsidR="00701126" w:rsidRPr="0094584D" w:rsidRDefault="00701126" w:rsidP="0099668F">
      <w:pPr>
        <w:ind w:firstLineChars="100" w:firstLine="200"/>
        <w:rPr>
          <w:sz w:val="20"/>
          <w:u w:val="single"/>
          <w:lang w:val="ru-RU"/>
        </w:rPr>
      </w:pPr>
    </w:p>
    <w:p w:rsidR="00701126" w:rsidRPr="0094584D" w:rsidRDefault="00795317" w:rsidP="00B906A0">
      <w:pPr>
        <w:pStyle w:val="Style3"/>
        <w:numPr>
          <w:ilvl w:val="0"/>
          <w:numId w:val="10"/>
        </w:numPr>
        <w:spacing w:after="0"/>
      </w:pPr>
      <w:r w:rsidRPr="0094584D">
        <w:rPr>
          <w:i/>
        </w:rPr>
        <w:t>Депозиты ЦАП</w:t>
      </w:r>
      <w:r w:rsidRPr="0094584D">
        <w:t>: Организаци</w:t>
      </w:r>
      <w:r w:rsidR="00D91A2B" w:rsidRPr="0094584D">
        <w:t xml:space="preserve">я взимает пошлины за арбитражные процедуры, осуществляемые </w:t>
      </w:r>
      <w:r w:rsidRPr="0094584D">
        <w:t>ее Центр</w:t>
      </w:r>
      <w:r w:rsidR="00D91A2B" w:rsidRPr="0094584D">
        <w:t>ом</w:t>
      </w:r>
      <w:r w:rsidRPr="0094584D">
        <w:t xml:space="preserve"> </w:t>
      </w:r>
      <w:r w:rsidR="00D91A2B" w:rsidRPr="0094584D">
        <w:t xml:space="preserve">арбитража и посредничества, в отношении </w:t>
      </w:r>
      <w:r w:rsidRPr="0094584D">
        <w:t>споров по доменным именам и другим вопросам</w:t>
      </w:r>
      <w:r w:rsidR="008E5421">
        <w:t xml:space="preserve"> </w:t>
      </w:r>
      <w:r w:rsidRPr="0094584D">
        <w:t xml:space="preserve">интеллектуальной собственности.  Помимо пошлины, уплачиваемой Организации, стороны спора депонируют сумму, </w:t>
      </w:r>
      <w:r w:rsidR="00D91A2B" w:rsidRPr="0094584D">
        <w:t xml:space="preserve">равную </w:t>
      </w:r>
      <w:r w:rsidRPr="0094584D">
        <w:t xml:space="preserve">предполагаемому вознаграждению арбитра.  Если вознаграждение арбитра превышает </w:t>
      </w:r>
      <w:r w:rsidR="008E5421">
        <w:t xml:space="preserve">оцененную </w:t>
      </w:r>
      <w:r w:rsidR="008E5421" w:rsidRPr="0074727B">
        <w:t>таким образом</w:t>
      </w:r>
      <w:r w:rsidR="008E5421">
        <w:t xml:space="preserve"> сумму</w:t>
      </w:r>
      <w:r w:rsidRPr="0094584D">
        <w:t xml:space="preserve">, Организация просит участников спора перечислить требуемые дополнительные средства.  Полученная сумма уплачивается непосредственно арбитру и не </w:t>
      </w:r>
      <w:r w:rsidR="00D91A2B" w:rsidRPr="0094584D">
        <w:t xml:space="preserve">отражается </w:t>
      </w:r>
      <w:r w:rsidR="00B303BE" w:rsidRPr="0094584D">
        <w:t xml:space="preserve">в учете </w:t>
      </w:r>
      <w:r w:rsidR="00D91A2B" w:rsidRPr="0094584D">
        <w:t>как доход</w:t>
      </w:r>
      <w:r w:rsidRPr="0094584D">
        <w:t xml:space="preserve"> Организации.  Сумма, указанная </w:t>
      </w:r>
      <w:r w:rsidR="00D91A2B" w:rsidRPr="0094584D">
        <w:t xml:space="preserve">в приведенной </w:t>
      </w:r>
      <w:r w:rsidRPr="0094584D">
        <w:t>выше</w:t>
      </w:r>
      <w:r w:rsidR="00D91A2B" w:rsidRPr="0094584D">
        <w:t xml:space="preserve"> таблице</w:t>
      </w:r>
      <w:r w:rsidRPr="0094584D">
        <w:t xml:space="preserve">, представляет </w:t>
      </w:r>
      <w:r w:rsidR="00B303BE" w:rsidRPr="0094584D">
        <w:t xml:space="preserve">собой </w:t>
      </w:r>
      <w:r w:rsidRPr="0094584D">
        <w:t xml:space="preserve">чистую сумму, уплаченную участниками, но </w:t>
      </w:r>
      <w:r w:rsidR="00D91A2B" w:rsidRPr="0094584D">
        <w:t>еще не перечисленную арбитрам</w:t>
      </w:r>
      <w:r w:rsidRPr="0094584D">
        <w:t xml:space="preserve"> на отчетную дату. </w:t>
      </w:r>
    </w:p>
    <w:p w:rsidR="00701126" w:rsidRPr="0094584D" w:rsidRDefault="00701126" w:rsidP="0099668F">
      <w:pPr>
        <w:pStyle w:val="Style3"/>
        <w:spacing w:after="0"/>
        <w:rPr>
          <w:u w:val="single"/>
        </w:rPr>
      </w:pPr>
    </w:p>
    <w:p w:rsidR="00701126" w:rsidRPr="0094584D" w:rsidRDefault="00795317" w:rsidP="00B906A0">
      <w:pPr>
        <w:pStyle w:val="Style3"/>
        <w:numPr>
          <w:ilvl w:val="0"/>
          <w:numId w:val="10"/>
        </w:numPr>
        <w:spacing w:after="0"/>
      </w:pPr>
      <w:r w:rsidRPr="0094584D">
        <w:rPr>
          <w:i/>
        </w:rPr>
        <w:t>Международные поисковые органы РСТ</w:t>
      </w:r>
      <w:r w:rsidRPr="0094584D">
        <w:t xml:space="preserve">: Международное бюро взимает с заявителей, </w:t>
      </w:r>
      <w:r w:rsidR="008E5421">
        <w:t xml:space="preserve">от которых оно получает </w:t>
      </w:r>
      <w:r w:rsidR="00285522" w:rsidRPr="0094584D">
        <w:t xml:space="preserve">международные патентные заявки, </w:t>
      </w:r>
      <w:r w:rsidR="008E5421" w:rsidRPr="0094584D">
        <w:t>пошлины</w:t>
      </w:r>
      <w:r w:rsidR="008E5421">
        <w:t>, предназначенные для покрытия</w:t>
      </w:r>
      <w:r w:rsidRPr="0094584D">
        <w:t xml:space="preserve"> расходов на </w:t>
      </w:r>
      <w:r w:rsidR="00285522" w:rsidRPr="0094584D">
        <w:t>проведение международного</w:t>
      </w:r>
      <w:r w:rsidRPr="0094584D">
        <w:t xml:space="preserve"> поиск</w:t>
      </w:r>
      <w:r w:rsidR="00285522" w:rsidRPr="0094584D">
        <w:t xml:space="preserve">а </w:t>
      </w:r>
      <w:r w:rsidRPr="0094584D">
        <w:t>международными поисковыми органами, назнач</w:t>
      </w:r>
      <w:r w:rsidR="00285522" w:rsidRPr="0094584D">
        <w:t xml:space="preserve">аемыми </w:t>
      </w:r>
      <w:r w:rsidRPr="0094584D">
        <w:t xml:space="preserve">Организацией в соответствии с Договором РСТ.  Сумма, указанная в </w:t>
      </w:r>
      <w:r w:rsidR="00285522" w:rsidRPr="0094584D">
        <w:t xml:space="preserve">приведенной выше </w:t>
      </w:r>
      <w:r w:rsidRPr="0094584D">
        <w:t xml:space="preserve">таблице, представляет собой сумму, подлежащую перечислению международным поисковым органам на отчетную дату. </w:t>
      </w:r>
    </w:p>
    <w:p w:rsidR="00701126" w:rsidRPr="0094584D" w:rsidRDefault="00701126" w:rsidP="0099668F">
      <w:pPr>
        <w:pStyle w:val="ListParagraph1"/>
        <w:rPr>
          <w:lang w:val="ru-RU"/>
        </w:rPr>
      </w:pPr>
    </w:p>
    <w:p w:rsidR="00701126" w:rsidRPr="0094584D" w:rsidRDefault="00795317" w:rsidP="00B906A0">
      <w:pPr>
        <w:pStyle w:val="Style3"/>
        <w:numPr>
          <w:ilvl w:val="0"/>
          <w:numId w:val="10"/>
        </w:numPr>
        <w:spacing w:after="0"/>
      </w:pPr>
      <w:r w:rsidRPr="0094584D">
        <w:rPr>
          <w:i/>
        </w:rPr>
        <w:t xml:space="preserve">Пошлины за </w:t>
      </w:r>
      <w:r w:rsidR="00B303BE" w:rsidRPr="0094584D">
        <w:rPr>
          <w:i/>
        </w:rPr>
        <w:t>поиск</w:t>
      </w:r>
      <w:r w:rsidRPr="0094584D">
        <w:rPr>
          <w:i/>
        </w:rPr>
        <w:t xml:space="preserve">, подлежащие выплате ВПТЗ США </w:t>
      </w:r>
      <w:r w:rsidR="00285522" w:rsidRPr="0094584D">
        <w:rPr>
          <w:i/>
        </w:rPr>
        <w:t xml:space="preserve">Европейскому </w:t>
      </w:r>
      <w:r w:rsidR="00285522" w:rsidRPr="0094584D">
        <w:rPr>
          <w:rFonts w:cs="Arial"/>
          <w:i/>
          <w:szCs w:val="22"/>
        </w:rPr>
        <w:t>патент</w:t>
      </w:r>
      <w:r w:rsidR="00285522" w:rsidRPr="0094584D">
        <w:rPr>
          <w:i/>
        </w:rPr>
        <w:t>ному ведомству</w:t>
      </w:r>
      <w:r w:rsidRPr="0094584D">
        <w:t xml:space="preserve">:  </w:t>
      </w:r>
      <w:r w:rsidR="00285522" w:rsidRPr="0094584D">
        <w:t>В</w:t>
      </w:r>
      <w:r w:rsidRPr="0094584D">
        <w:t xml:space="preserve"> соответствии с </w:t>
      </w:r>
      <w:r w:rsidR="00285522" w:rsidRPr="0094584D">
        <w:t>м</w:t>
      </w:r>
      <w:r w:rsidRPr="0094584D">
        <w:t>еморандумом о взаимопонимании</w:t>
      </w:r>
      <w:r w:rsidR="00285522" w:rsidRPr="0094584D">
        <w:t>, подписанным</w:t>
      </w:r>
      <w:r w:rsidRPr="0094584D">
        <w:t xml:space="preserve"> между Европейским патентным ведомством (ЕПВ), Ведомством Соединенных Штатов Америки по патентам и товарным знакам (ВПТЗ США) и ВОИС, пошлины </w:t>
      </w:r>
      <w:r w:rsidR="00285522" w:rsidRPr="0094584D">
        <w:rPr>
          <w:lang w:val="en-US"/>
        </w:rPr>
        <w:t>PCT</w:t>
      </w:r>
      <w:r w:rsidR="00285522" w:rsidRPr="0094584D">
        <w:t xml:space="preserve"> </w:t>
      </w:r>
      <w:r w:rsidRPr="0094584D">
        <w:t xml:space="preserve">за </w:t>
      </w:r>
      <w:r w:rsidR="00285522" w:rsidRPr="0094584D">
        <w:t>поиск</w:t>
      </w:r>
      <w:r w:rsidRPr="0094584D">
        <w:t>, подлежащие перечислению ВПТЗ США (</w:t>
      </w:r>
      <w:r w:rsidR="00285522" w:rsidRPr="0094584D">
        <w:t>получающим ведомством</w:t>
      </w:r>
      <w:r w:rsidRPr="0094584D">
        <w:t xml:space="preserve"> </w:t>
      </w:r>
      <w:r w:rsidR="00285522" w:rsidRPr="0094584D">
        <w:t>в рамках</w:t>
      </w:r>
      <w:r w:rsidRPr="0094584D">
        <w:t xml:space="preserve"> PCT) </w:t>
      </w:r>
      <w:r w:rsidR="00285522" w:rsidRPr="0094584D">
        <w:t>Европейскому патентному ведомству (как международному поисковому органу</w:t>
      </w:r>
      <w:r w:rsidRPr="0094584D">
        <w:t>), пере</w:t>
      </w:r>
      <w:r w:rsidR="00285522" w:rsidRPr="0094584D">
        <w:t xml:space="preserve">числяются </w:t>
      </w:r>
      <w:r w:rsidRPr="0094584D">
        <w:t xml:space="preserve">ВПТЗ США </w:t>
      </w:r>
      <w:r w:rsidR="008E5421">
        <w:t>Организации</w:t>
      </w:r>
      <w:r w:rsidRPr="0094584D">
        <w:t xml:space="preserve">, </w:t>
      </w:r>
      <w:r w:rsidR="00285522" w:rsidRPr="0094584D">
        <w:t xml:space="preserve">которая </w:t>
      </w:r>
      <w:r w:rsidRPr="0094584D">
        <w:t xml:space="preserve">затем </w:t>
      </w:r>
      <w:r w:rsidR="00285522" w:rsidRPr="0094584D">
        <w:t xml:space="preserve">перечисляет </w:t>
      </w:r>
      <w:r w:rsidRPr="0094584D">
        <w:t xml:space="preserve">их ЕПВ.  Данный меморандум о взаимопонимании призван </w:t>
      </w:r>
      <w:r w:rsidR="00285522" w:rsidRPr="0094584D">
        <w:t xml:space="preserve">оптимизировать </w:t>
      </w:r>
      <w:r w:rsidRPr="0094584D">
        <w:t xml:space="preserve">процедуры перечисления пошлин за </w:t>
      </w:r>
      <w:r w:rsidR="00285522" w:rsidRPr="0094584D">
        <w:t>поиск</w:t>
      </w:r>
      <w:r w:rsidRPr="0094584D">
        <w:t xml:space="preserve"> и снизить </w:t>
      </w:r>
      <w:r w:rsidR="007B55EF" w:rsidRPr="0094584D">
        <w:t xml:space="preserve">курсовые </w:t>
      </w:r>
      <w:r w:rsidRPr="0094584D">
        <w:lastRenderedPageBreak/>
        <w:t xml:space="preserve">убытки, которые несет </w:t>
      </w:r>
      <w:r w:rsidR="00285522" w:rsidRPr="0094584D">
        <w:t>Международное бюро</w:t>
      </w:r>
      <w:r w:rsidR="007B55EF" w:rsidRPr="0094584D">
        <w:t xml:space="preserve"> при выполнении правила 16.1(е) РСТ</w:t>
      </w:r>
      <w:r w:rsidRPr="0094584D">
        <w:t xml:space="preserve">.  Сумма, указанная в </w:t>
      </w:r>
      <w:r w:rsidR="007B55EF" w:rsidRPr="0094584D">
        <w:t xml:space="preserve">приведенной выше </w:t>
      </w:r>
      <w:r w:rsidRPr="0094584D">
        <w:t xml:space="preserve">таблице, представляет собой </w:t>
      </w:r>
      <w:r w:rsidR="007B55EF" w:rsidRPr="0094584D">
        <w:t>остаток сумм</w:t>
      </w:r>
      <w:r w:rsidRPr="0094584D">
        <w:t xml:space="preserve">, полученных ВОИС, но </w:t>
      </w:r>
      <w:r w:rsidR="007B55EF" w:rsidRPr="0094584D">
        <w:t xml:space="preserve">еще </w:t>
      </w:r>
      <w:r w:rsidRPr="0094584D">
        <w:t xml:space="preserve">не перечисленных </w:t>
      </w:r>
      <w:r w:rsidR="007B55EF" w:rsidRPr="0094584D">
        <w:t xml:space="preserve">Европейскому патентному ведомству </w:t>
      </w:r>
      <w:r w:rsidRPr="0094584D">
        <w:t xml:space="preserve">на отчетную дату. </w:t>
      </w:r>
    </w:p>
    <w:p w:rsidR="00701126" w:rsidRPr="0094584D" w:rsidRDefault="00701126" w:rsidP="003C6F4C">
      <w:pPr>
        <w:jc w:val="left"/>
        <w:rPr>
          <w:rFonts w:eastAsia="Times New Roman" w:cs="Times New Roman"/>
          <w:lang w:val="ru-RU" w:eastAsia="en-US"/>
        </w:rPr>
      </w:pPr>
    </w:p>
    <w:p w:rsidR="00701126" w:rsidRPr="0094584D" w:rsidRDefault="0035210D" w:rsidP="00673422">
      <w:pPr>
        <w:pStyle w:val="Heading3"/>
      </w:pPr>
      <w:bookmarkStart w:id="44" w:name="_Toc441218502"/>
      <w:bookmarkStart w:id="45" w:name="_Toc455733233"/>
      <w:r w:rsidRPr="0094584D">
        <w:t>Примечание</w:t>
      </w:r>
      <w:r w:rsidR="00701126" w:rsidRPr="0094584D">
        <w:t xml:space="preserve"> 14:  </w:t>
      </w:r>
      <w:r w:rsidRPr="0094584D">
        <w:t>Авансовые поступления</w:t>
      </w:r>
      <w:bookmarkEnd w:id="44"/>
      <w:bookmarkEnd w:id="45"/>
    </w:p>
    <w:p w:rsidR="00701126" w:rsidRPr="0094584D" w:rsidRDefault="00701126" w:rsidP="00274C9E"/>
    <w:p w:rsidR="00701126" w:rsidRPr="0094584D" w:rsidRDefault="00062232" w:rsidP="00274C9E">
      <w:r>
        <w:rPr>
          <w:noProof/>
          <w:lang w:eastAsia="en-US"/>
        </w:rPr>
        <w:drawing>
          <wp:inline distT="0" distB="0" distL="0" distR="0" wp14:anchorId="52B3FAE7" wp14:editId="5DAD420A">
            <wp:extent cx="5940425" cy="3184015"/>
            <wp:effectExtent l="0" t="0" r="3175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8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94584D" w:rsidRDefault="00795317" w:rsidP="00487A42">
      <w:pPr>
        <w:pStyle w:val="Style3"/>
        <w:numPr>
          <w:ilvl w:val="0"/>
          <w:numId w:val="23"/>
        </w:numPr>
        <w:tabs>
          <w:tab w:val="left" w:pos="0"/>
          <w:tab w:val="left" w:pos="709"/>
        </w:tabs>
        <w:spacing w:after="0"/>
        <w:ind w:left="0" w:firstLine="0"/>
        <w:rPr>
          <w:rFonts w:cs="Arial"/>
          <w:szCs w:val="22"/>
        </w:rPr>
      </w:pPr>
      <w:r w:rsidRPr="0094584D">
        <w:t xml:space="preserve">Во многих случаях Организация собирает пошлины и плату за услуги до завершения их </w:t>
      </w:r>
      <w:r w:rsidR="008F2C91">
        <w:t xml:space="preserve">оказания </w:t>
      </w:r>
      <w:r w:rsidRPr="0094584D">
        <w:t xml:space="preserve">в полном объеме или до того, как пошлина «заработана» в соответствии с договорами, соглашениями, протоколами и инструкциями, административные функции которых выполняет Организация.  Доходы от пошлин, относящихся к обработке международных заявок </w:t>
      </w:r>
      <w:r w:rsidR="00A36F23" w:rsidRPr="0094584D">
        <w:rPr>
          <w:rFonts w:cs="Arial"/>
          <w:szCs w:val="22"/>
        </w:rPr>
        <w:t xml:space="preserve">(в рамках системы </w:t>
      </w:r>
      <w:r w:rsidR="00A36F23" w:rsidRPr="0094584D">
        <w:rPr>
          <w:rFonts w:cs="Arial"/>
          <w:szCs w:val="22"/>
          <w:lang w:val="en-US"/>
        </w:rPr>
        <w:t>PCT</w:t>
      </w:r>
      <w:r w:rsidR="00A36F23" w:rsidRPr="0094584D">
        <w:rPr>
          <w:rFonts w:cs="Arial"/>
          <w:szCs w:val="22"/>
        </w:rPr>
        <w:t>, Мадридской и Гаагской систем)</w:t>
      </w:r>
      <w:r w:rsidRPr="0094584D">
        <w:t>, учитываются после публикации заяв</w:t>
      </w:r>
      <w:r w:rsidR="00A36F23" w:rsidRPr="0094584D">
        <w:t>о</w:t>
      </w:r>
      <w:r w:rsidRPr="0094584D">
        <w:t>к.  Доходы в виде платы</w:t>
      </w:r>
      <w:r w:rsidR="00A36F23" w:rsidRPr="0094584D">
        <w:t>,</w:t>
      </w:r>
      <w:r w:rsidRPr="0094584D">
        <w:t xml:space="preserve"> </w:t>
      </w:r>
      <w:r w:rsidR="00A36F23" w:rsidRPr="0094584D">
        <w:t xml:space="preserve">взимаемой </w:t>
      </w:r>
      <w:r w:rsidRPr="0094584D">
        <w:t>за дополнительные страницы, отно</w:t>
      </w:r>
      <w:r w:rsidR="008F2C91">
        <w:t>сящейся</w:t>
      </w:r>
      <w:r w:rsidRPr="0094584D">
        <w:t xml:space="preserve"> к заявкам </w:t>
      </w:r>
      <w:r w:rsidR="00A36F23" w:rsidRPr="0094584D">
        <w:t>по процедуре PCT</w:t>
      </w:r>
      <w:r w:rsidRPr="0094584D">
        <w:t xml:space="preserve">, учитываются </w:t>
      </w:r>
      <w:r w:rsidR="00A36F23" w:rsidRPr="0094584D">
        <w:t>как доходы</w:t>
      </w:r>
      <w:r w:rsidRPr="0094584D">
        <w:t xml:space="preserve">, </w:t>
      </w:r>
      <w:r w:rsidR="00A36F23" w:rsidRPr="0094584D">
        <w:t xml:space="preserve">отсроченные до момента </w:t>
      </w:r>
      <w:r w:rsidRPr="0094584D">
        <w:t xml:space="preserve">публикации </w:t>
      </w:r>
      <w:r w:rsidR="00A36F23" w:rsidRPr="0094584D">
        <w:t xml:space="preserve">соответствующей </w:t>
      </w:r>
      <w:r w:rsidRPr="0094584D">
        <w:t>заявки.  Кроме того, часть пошлин за заявки</w:t>
      </w:r>
      <w:r w:rsidR="00A36F23" w:rsidRPr="0094584D">
        <w:t xml:space="preserve">, подаваемые по процедуре </w:t>
      </w:r>
      <w:r w:rsidR="00A36F23" w:rsidRPr="0094584D">
        <w:rPr>
          <w:lang w:val="en-US"/>
        </w:rPr>
        <w:t>PCT</w:t>
      </w:r>
      <w:r w:rsidRPr="0094584D">
        <w:t xml:space="preserve">, которая покрывает расходы на перевод отчетов о патентоспособности, представленных </w:t>
      </w:r>
      <w:r w:rsidR="00A36F23" w:rsidRPr="0094584D">
        <w:t xml:space="preserve">не </w:t>
      </w:r>
      <w:r w:rsidRPr="0094584D">
        <w:t>на английском языке</w:t>
      </w:r>
      <w:r w:rsidR="00A36F23" w:rsidRPr="0094584D">
        <w:t>, отсрочивается до завершения перевода</w:t>
      </w:r>
      <w:r w:rsidRPr="0094584D">
        <w:t>.  Все доходы от пошлин</w:t>
      </w:r>
      <w:r w:rsidR="00712D85" w:rsidRPr="0094584D">
        <w:t xml:space="preserve"> за такие</w:t>
      </w:r>
      <w:r w:rsidRPr="0094584D">
        <w:t xml:space="preserve"> </w:t>
      </w:r>
      <w:r w:rsidR="00712D85" w:rsidRPr="0094584D">
        <w:t xml:space="preserve">операции, </w:t>
      </w:r>
      <w:r w:rsidRPr="0094584D">
        <w:t xml:space="preserve">как </w:t>
      </w:r>
      <w:r w:rsidR="00712D85" w:rsidRPr="0094584D">
        <w:t>продление регистрации</w:t>
      </w:r>
      <w:r w:rsidRPr="0094584D">
        <w:t xml:space="preserve">, </w:t>
      </w:r>
      <w:r w:rsidR="00712D85" w:rsidRPr="0094584D">
        <w:t xml:space="preserve">подготовка </w:t>
      </w:r>
      <w:r w:rsidRPr="0094584D">
        <w:t>выпис</w:t>
      </w:r>
      <w:r w:rsidR="00712D85" w:rsidRPr="0094584D">
        <w:t>о</w:t>
      </w:r>
      <w:r w:rsidRPr="0094584D">
        <w:t xml:space="preserve">к, </w:t>
      </w:r>
      <w:r w:rsidR="00712D85" w:rsidRPr="0094584D">
        <w:t>внесение изменений</w:t>
      </w:r>
      <w:r w:rsidRPr="0094584D">
        <w:t xml:space="preserve">, </w:t>
      </w:r>
      <w:r w:rsidR="00712D85" w:rsidRPr="0094584D">
        <w:t>отказ, передача, подтверждение и корректировка</w:t>
      </w:r>
      <w:r w:rsidRPr="0094584D">
        <w:t xml:space="preserve">, </w:t>
      </w:r>
      <w:r w:rsidR="00712D85" w:rsidRPr="0094584D">
        <w:t>отражаются в учете после оказания соответствующей услуги</w:t>
      </w:r>
      <w:r w:rsidRPr="0094584D">
        <w:t xml:space="preserve">. </w:t>
      </w:r>
    </w:p>
    <w:p w:rsidR="00701126" w:rsidRPr="0094584D" w:rsidRDefault="00701126" w:rsidP="00B906A0">
      <w:pPr>
        <w:pStyle w:val="Style3"/>
        <w:spacing w:after="0"/>
      </w:pPr>
    </w:p>
    <w:p w:rsidR="00701126" w:rsidRPr="0094584D" w:rsidRDefault="00795317" w:rsidP="00487A42">
      <w:pPr>
        <w:pStyle w:val="Style3"/>
        <w:numPr>
          <w:ilvl w:val="0"/>
          <w:numId w:val="23"/>
        </w:numPr>
        <w:tabs>
          <w:tab w:val="left" w:pos="0"/>
          <w:tab w:val="left" w:pos="709"/>
        </w:tabs>
        <w:spacing w:after="0"/>
        <w:ind w:left="0" w:firstLine="0"/>
      </w:pPr>
      <w:r w:rsidRPr="0094584D">
        <w:t xml:space="preserve">Добровольные взносы доноров, </w:t>
      </w:r>
      <w:r w:rsidR="00712D85" w:rsidRPr="0094584D">
        <w:t xml:space="preserve">поступающие </w:t>
      </w:r>
      <w:r w:rsidRPr="0094584D">
        <w:t xml:space="preserve">на </w:t>
      </w:r>
      <w:r w:rsidR="00712D85" w:rsidRPr="0094584D">
        <w:t>с</w:t>
      </w:r>
      <w:r w:rsidRPr="0094584D">
        <w:t>пециальные счета</w:t>
      </w:r>
      <w:r w:rsidR="00712D85" w:rsidRPr="0094584D">
        <w:t>, для которых установлены условия</w:t>
      </w:r>
      <w:r w:rsidRPr="0094584D">
        <w:t xml:space="preserve">, </w:t>
      </w:r>
      <w:r w:rsidR="00712D85" w:rsidRPr="0094584D">
        <w:t>обязывающие Организацию</w:t>
      </w:r>
      <w:r w:rsidRPr="0094584D">
        <w:t xml:space="preserve"> предоставлять услуги правительствам стран-</w:t>
      </w:r>
      <w:r w:rsidR="00712D85" w:rsidRPr="0094584D">
        <w:t xml:space="preserve">бенефициаров </w:t>
      </w:r>
      <w:r w:rsidRPr="0094584D">
        <w:t xml:space="preserve">или другим третьим </w:t>
      </w:r>
      <w:r w:rsidR="00712D85" w:rsidRPr="0094584D">
        <w:t>сторонам</w:t>
      </w:r>
      <w:r w:rsidRPr="0094584D">
        <w:t xml:space="preserve">, учитываются </w:t>
      </w:r>
      <w:r w:rsidR="00712D85" w:rsidRPr="0094584D">
        <w:t xml:space="preserve">как отсроченные доходы </w:t>
      </w:r>
      <w:r w:rsidRPr="0094584D">
        <w:t xml:space="preserve">до </w:t>
      </w:r>
      <w:r w:rsidR="00712D85" w:rsidRPr="0094584D">
        <w:t>момента оказания услуг</w:t>
      </w:r>
      <w:r w:rsidRPr="0094584D">
        <w:t xml:space="preserve">, </w:t>
      </w:r>
      <w:r w:rsidR="00712D85" w:rsidRPr="0094584D">
        <w:t xml:space="preserve">с которыми было </w:t>
      </w:r>
      <w:r w:rsidR="008F2C91">
        <w:t>с</w:t>
      </w:r>
      <w:r w:rsidR="00712D85" w:rsidRPr="0094584D">
        <w:t xml:space="preserve">вязано внесение </w:t>
      </w:r>
      <w:r w:rsidRPr="0094584D">
        <w:t>добровольных взносов</w:t>
      </w:r>
      <w:r w:rsidR="00712D85" w:rsidRPr="0094584D">
        <w:t>; после чего они отражаются как доходы</w:t>
      </w:r>
      <w:r w:rsidR="00701126" w:rsidRPr="0094584D">
        <w:t>.</w:t>
      </w:r>
    </w:p>
    <w:p w:rsidR="00701126" w:rsidRPr="0094584D" w:rsidRDefault="00701126" w:rsidP="00B906A0">
      <w:pPr>
        <w:pStyle w:val="Style3"/>
        <w:spacing w:after="0"/>
      </w:pPr>
    </w:p>
    <w:p w:rsidR="00701126" w:rsidRPr="00B72FDB" w:rsidRDefault="00795317" w:rsidP="00487A42">
      <w:pPr>
        <w:pStyle w:val="Style3"/>
        <w:numPr>
          <w:ilvl w:val="0"/>
          <w:numId w:val="23"/>
        </w:numPr>
        <w:tabs>
          <w:tab w:val="left" w:pos="0"/>
          <w:tab w:val="left" w:pos="709"/>
        </w:tabs>
        <w:spacing w:after="0"/>
        <w:ind w:left="0" w:firstLine="0"/>
      </w:pPr>
      <w:r w:rsidRPr="0094584D">
        <w:t xml:space="preserve">Проект </w:t>
      </w:r>
      <w:r w:rsidR="008F2C91">
        <w:t>повышения</w:t>
      </w:r>
      <w:r w:rsidRPr="0094584D">
        <w:t xml:space="preserve"> </w:t>
      </w:r>
      <w:r w:rsidR="00503E38" w:rsidRPr="0094584D">
        <w:t xml:space="preserve">уровня </w:t>
      </w:r>
      <w:r w:rsidRPr="0094584D">
        <w:t xml:space="preserve">охраны и безопасности в существующих зданиях ВОИС частично финансируется </w:t>
      </w:r>
      <w:r w:rsidR="00503E38" w:rsidRPr="0094584D">
        <w:t>Фондом</w:t>
      </w:r>
      <w:r w:rsidRPr="0094584D">
        <w:t xml:space="preserve"> служебных помещений для международных организаций (ФИПОИ).  </w:t>
      </w:r>
      <w:r w:rsidR="00503E38" w:rsidRPr="0094584D">
        <w:t>Стоимость строительных работ</w:t>
      </w:r>
      <w:r w:rsidRPr="0094584D">
        <w:t>, финансир</w:t>
      </w:r>
      <w:r w:rsidR="00503E38" w:rsidRPr="0094584D">
        <w:t xml:space="preserve">овавшихся </w:t>
      </w:r>
      <w:r w:rsidRPr="0094584D">
        <w:t xml:space="preserve">ФИПОИ, </w:t>
      </w:r>
      <w:r w:rsidR="00503E38" w:rsidRPr="0094584D">
        <w:t>была капитализирована</w:t>
      </w:r>
      <w:r w:rsidRPr="0094584D">
        <w:t xml:space="preserve"> </w:t>
      </w:r>
      <w:r w:rsidR="00503E38" w:rsidRPr="0094584D">
        <w:t>как часть стоимости периметра безопасности</w:t>
      </w:r>
      <w:r w:rsidRPr="0094584D">
        <w:t xml:space="preserve">, </w:t>
      </w:r>
      <w:r w:rsidR="00503E38" w:rsidRPr="0094584D">
        <w:t xml:space="preserve">и соответствующая сумма была отражена в учете как </w:t>
      </w:r>
      <w:r w:rsidRPr="0094584D">
        <w:t>отсроче</w:t>
      </w:r>
      <w:r w:rsidR="00503E38" w:rsidRPr="0094584D">
        <w:t>нный доход</w:t>
      </w:r>
      <w:r w:rsidRPr="0094584D">
        <w:t>.  Сальдо отсроч</w:t>
      </w:r>
      <w:r w:rsidR="00503E38" w:rsidRPr="0094584D">
        <w:t>енных доходов на 31 декабря 2015 г. составляло</w:t>
      </w:r>
      <w:r w:rsidRPr="0094584D">
        <w:t xml:space="preserve"> </w:t>
      </w:r>
      <w:r w:rsidR="00503E38" w:rsidRPr="0094584D">
        <w:t>4</w:t>
      </w:r>
      <w:r w:rsidRPr="0094584D">
        <w:t>,</w:t>
      </w:r>
      <w:r w:rsidR="00503E38" w:rsidRPr="0094584D">
        <w:t>3</w:t>
      </w:r>
      <w:r w:rsidRPr="0094584D">
        <w:t> </w:t>
      </w:r>
      <w:r w:rsidR="00726EB5">
        <w:t>млн</w:t>
      </w:r>
      <w:r w:rsidR="00922AD9">
        <w:t> шв.</w:t>
      </w:r>
      <w:r w:rsidRPr="0094584D">
        <w:t> франков (на 31 декабря 201</w:t>
      </w:r>
      <w:r w:rsidR="00503E38" w:rsidRPr="0094584D">
        <w:t>4</w:t>
      </w:r>
      <w:r w:rsidRPr="0094584D">
        <w:t> г.</w:t>
      </w:r>
      <w:r w:rsidR="00503E38" w:rsidRPr="0094584D">
        <w:t xml:space="preserve"> оно составляло 3,0 </w:t>
      </w:r>
      <w:r w:rsidR="00726EB5">
        <w:t>млн</w:t>
      </w:r>
      <w:r w:rsidR="00922AD9">
        <w:t> шв.</w:t>
      </w:r>
      <w:r w:rsidR="00503E38" w:rsidRPr="0094584D">
        <w:t> франков</w:t>
      </w:r>
      <w:r w:rsidRPr="0094584D">
        <w:t xml:space="preserve">).  </w:t>
      </w:r>
      <w:r w:rsidR="00503E38" w:rsidRPr="0094584D">
        <w:t xml:space="preserve">Эти доходы отражаются в учете </w:t>
      </w:r>
      <w:r w:rsidRPr="0094584D">
        <w:lastRenderedPageBreak/>
        <w:t>постепенно</w:t>
      </w:r>
      <w:r w:rsidR="00503E38" w:rsidRPr="0094584D">
        <w:t>,</w:t>
      </w:r>
      <w:r w:rsidRPr="0094584D">
        <w:t xml:space="preserve"> по мере </w:t>
      </w:r>
      <w:r w:rsidR="00503E38" w:rsidRPr="0094584D">
        <w:t xml:space="preserve">амортизации сооружений безопасности </w:t>
      </w:r>
      <w:r w:rsidRPr="0094584D">
        <w:t xml:space="preserve">на протяжении срока их эксплуатации. </w:t>
      </w:r>
    </w:p>
    <w:p w:rsidR="00701126" w:rsidRPr="00B72FDB" w:rsidRDefault="00701126">
      <w:pPr>
        <w:jc w:val="left"/>
        <w:rPr>
          <w:rFonts w:eastAsia="Times New Roman" w:cs="Times New Roman"/>
          <w:lang w:val="ru-RU" w:eastAsia="en-US"/>
        </w:rPr>
      </w:pPr>
    </w:p>
    <w:p w:rsidR="00701126" w:rsidRPr="0094584D" w:rsidRDefault="0035210D" w:rsidP="00673422">
      <w:pPr>
        <w:pStyle w:val="Heading3"/>
      </w:pPr>
      <w:bookmarkStart w:id="46" w:name="_Toc441218503"/>
      <w:bookmarkStart w:id="47" w:name="_Toc455733234"/>
      <w:r w:rsidRPr="0094584D">
        <w:t>Примечание</w:t>
      </w:r>
      <w:r w:rsidR="00701126" w:rsidRPr="0094584D">
        <w:t xml:space="preserve"> 15:  </w:t>
      </w:r>
      <w:r w:rsidRPr="0094584D">
        <w:t>Заемные средства</w:t>
      </w:r>
      <w:bookmarkEnd w:id="46"/>
      <w:bookmarkEnd w:id="47"/>
    </w:p>
    <w:p w:rsidR="00701126" w:rsidRPr="0094584D" w:rsidRDefault="00701126" w:rsidP="00274C9E"/>
    <w:p w:rsidR="00701126" w:rsidRPr="0094584D" w:rsidRDefault="00062232" w:rsidP="00274C9E">
      <w:r>
        <w:rPr>
          <w:noProof/>
          <w:lang w:eastAsia="en-US"/>
        </w:rPr>
        <w:drawing>
          <wp:inline distT="0" distB="0" distL="0" distR="0" wp14:anchorId="03543172" wp14:editId="4FF98A0D">
            <wp:extent cx="5940425" cy="2024154"/>
            <wp:effectExtent l="0" t="0" r="3175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24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94584D" w:rsidRDefault="00795317" w:rsidP="00487A42">
      <w:pPr>
        <w:pStyle w:val="Style3"/>
        <w:numPr>
          <w:ilvl w:val="0"/>
          <w:numId w:val="24"/>
        </w:numPr>
        <w:tabs>
          <w:tab w:val="left" w:pos="0"/>
          <w:tab w:val="left" w:pos="709"/>
        </w:tabs>
        <w:spacing w:after="0"/>
        <w:ind w:left="0" w:firstLine="0"/>
      </w:pPr>
      <w:r w:rsidRPr="0094584D">
        <w:t>Организация привлекла заемные средства (50,8 </w:t>
      </w:r>
      <w:r w:rsidR="00922AD9">
        <w:t>млн шв.</w:t>
      </w:r>
      <w:r w:rsidRPr="0094584D">
        <w:t> франков и 8,4 </w:t>
      </w:r>
      <w:r w:rsidR="00062232">
        <w:t>млн</w:t>
      </w:r>
      <w:r w:rsidR="00922AD9">
        <w:t> шв.</w:t>
      </w:r>
      <w:r w:rsidRPr="0094584D">
        <w:t> франков, утвер</w:t>
      </w:r>
      <w:r w:rsidR="002155D2" w:rsidRPr="0094584D">
        <w:t xml:space="preserve">жденные, соответственно, в 1977 г. </w:t>
      </w:r>
      <w:r w:rsidRPr="0094584D">
        <w:t xml:space="preserve">и </w:t>
      </w:r>
      <w:r w:rsidR="002155D2" w:rsidRPr="0094584D">
        <w:t xml:space="preserve">в </w:t>
      </w:r>
      <w:r w:rsidRPr="0094584D">
        <w:t xml:space="preserve">1987 г.) у ФИПОИ </w:t>
      </w:r>
      <w:r w:rsidR="002155D2" w:rsidRPr="0094584D">
        <w:t>на строительство</w:t>
      </w:r>
      <w:r w:rsidRPr="0094584D">
        <w:t xml:space="preserve"> зданий </w:t>
      </w:r>
      <w:r w:rsidR="002155D2" w:rsidRPr="0094584D">
        <w:t xml:space="preserve">своей </w:t>
      </w:r>
      <w:r w:rsidRPr="0094584D">
        <w:t xml:space="preserve">штаб-квартиры в Женеве, Швейцария.  </w:t>
      </w:r>
      <w:r w:rsidR="002155D2" w:rsidRPr="0094584D">
        <w:t>Первоначально условия</w:t>
      </w:r>
      <w:r w:rsidRPr="0094584D">
        <w:t xml:space="preserve"> </w:t>
      </w:r>
      <w:r w:rsidR="002155D2" w:rsidRPr="0094584D">
        <w:t xml:space="preserve">этих </w:t>
      </w:r>
      <w:r w:rsidR="008F2C91">
        <w:t xml:space="preserve">займов </w:t>
      </w:r>
      <w:r w:rsidR="002155D2" w:rsidRPr="0094584D">
        <w:t>предусматривали выплату</w:t>
      </w:r>
      <w:r w:rsidRPr="0094584D">
        <w:t xml:space="preserve"> процентов</w:t>
      </w:r>
      <w:r w:rsidR="002155D2" w:rsidRPr="0094584D">
        <w:t xml:space="preserve">, но </w:t>
      </w:r>
      <w:r w:rsidRPr="0094584D">
        <w:t xml:space="preserve">в 1996 г. Федеральное министерство внешних связей Швейцарии </w:t>
      </w:r>
      <w:r w:rsidR="002155D2" w:rsidRPr="0094584D">
        <w:t xml:space="preserve">согласилось </w:t>
      </w:r>
      <w:r w:rsidRPr="0094584D">
        <w:t>отказаться от дальнейшего вз</w:t>
      </w:r>
      <w:r w:rsidR="002155D2" w:rsidRPr="0094584D">
        <w:t xml:space="preserve">ыскания </w:t>
      </w:r>
      <w:r w:rsidRPr="0094584D">
        <w:t>процентов, и в настоящее время Организация обязана вы</w:t>
      </w:r>
      <w:r w:rsidR="002155D2" w:rsidRPr="0094584D">
        <w:t xml:space="preserve">плачивать только основную сумму этих </w:t>
      </w:r>
      <w:r w:rsidR="008F2C91">
        <w:t>займов</w:t>
      </w:r>
      <w:r w:rsidRPr="0094584D">
        <w:t xml:space="preserve">. </w:t>
      </w:r>
    </w:p>
    <w:p w:rsidR="00701126" w:rsidRPr="0094584D" w:rsidRDefault="00701126" w:rsidP="00901262">
      <w:pPr>
        <w:pStyle w:val="Style3"/>
        <w:spacing w:after="0"/>
      </w:pPr>
    </w:p>
    <w:p w:rsidR="00701126" w:rsidRPr="00922AD9" w:rsidRDefault="00795317" w:rsidP="00487A42">
      <w:pPr>
        <w:pStyle w:val="Style3"/>
        <w:numPr>
          <w:ilvl w:val="0"/>
          <w:numId w:val="24"/>
        </w:numPr>
        <w:tabs>
          <w:tab w:val="left" w:pos="0"/>
          <w:tab w:val="left" w:pos="709"/>
        </w:tabs>
        <w:spacing w:after="0"/>
        <w:ind w:left="0" w:firstLine="0"/>
      </w:pPr>
      <w:r w:rsidRPr="0094584D">
        <w:t xml:space="preserve">В феврале 2008 г. Организация заключила договор с </w:t>
      </w:r>
      <w:r w:rsidR="0094584D" w:rsidRPr="0094584D">
        <w:rPr>
          <w:lang w:val="en-US"/>
        </w:rPr>
        <w:t>Banque</w:t>
      </w:r>
      <w:r w:rsidR="0094584D" w:rsidRPr="0094584D">
        <w:t xml:space="preserve"> </w:t>
      </w:r>
      <w:r w:rsidR="0094584D" w:rsidRPr="0094584D">
        <w:rPr>
          <w:lang w:val="en-US"/>
        </w:rPr>
        <w:t>Cantonale</w:t>
      </w:r>
      <w:r w:rsidR="0094584D" w:rsidRPr="0094584D">
        <w:t xml:space="preserve"> </w:t>
      </w:r>
      <w:r w:rsidR="0094584D" w:rsidRPr="0094584D">
        <w:rPr>
          <w:lang w:val="en-US"/>
        </w:rPr>
        <w:t>de</w:t>
      </w:r>
      <w:r w:rsidR="0094584D" w:rsidRPr="0094584D">
        <w:t xml:space="preserve"> </w:t>
      </w:r>
      <w:r w:rsidR="0094584D" w:rsidRPr="0094584D">
        <w:rPr>
          <w:lang w:val="en-US"/>
        </w:rPr>
        <w:t>Gen</w:t>
      </w:r>
      <w:r w:rsidR="0094584D" w:rsidRPr="0094584D">
        <w:t>è</w:t>
      </w:r>
      <w:r w:rsidR="0094584D" w:rsidRPr="0094584D">
        <w:rPr>
          <w:lang w:val="en-US"/>
        </w:rPr>
        <w:t>ve</w:t>
      </w:r>
      <w:r w:rsidR="0094584D" w:rsidRPr="0094584D">
        <w:t xml:space="preserve"> (</w:t>
      </w:r>
      <w:r w:rsidR="0094584D" w:rsidRPr="0094584D">
        <w:rPr>
          <w:lang w:val="en-US"/>
        </w:rPr>
        <w:t>BCG</w:t>
      </w:r>
      <w:r w:rsidR="0094584D" w:rsidRPr="0094584D">
        <w:t xml:space="preserve">) и </w:t>
      </w:r>
      <w:r w:rsidR="0094584D" w:rsidRPr="0094584D">
        <w:rPr>
          <w:lang w:val="en-US"/>
        </w:rPr>
        <w:t>Banque</w:t>
      </w:r>
      <w:r w:rsidR="0094584D" w:rsidRPr="0094584D">
        <w:t xml:space="preserve"> </w:t>
      </w:r>
      <w:r w:rsidR="0094584D" w:rsidRPr="0094584D">
        <w:rPr>
          <w:lang w:val="en-US"/>
        </w:rPr>
        <w:t>Cantonale</w:t>
      </w:r>
      <w:r w:rsidR="0094584D" w:rsidRPr="0094584D">
        <w:t xml:space="preserve"> </w:t>
      </w:r>
      <w:r w:rsidR="0094584D" w:rsidRPr="0094584D">
        <w:rPr>
          <w:lang w:val="en-US"/>
        </w:rPr>
        <w:t>Vaudoise</w:t>
      </w:r>
      <w:r w:rsidR="0094584D" w:rsidRPr="0094584D">
        <w:t xml:space="preserve"> (</w:t>
      </w:r>
      <w:r w:rsidR="0094584D" w:rsidRPr="0094584D">
        <w:rPr>
          <w:lang w:val="en-US"/>
        </w:rPr>
        <w:t>BCV</w:t>
      </w:r>
      <w:r w:rsidR="0094584D" w:rsidRPr="0094584D">
        <w:t xml:space="preserve">) </w:t>
      </w:r>
      <w:r w:rsidRPr="0094584D">
        <w:t>о п</w:t>
      </w:r>
      <w:r w:rsidR="0094584D" w:rsidRPr="0094584D">
        <w:t xml:space="preserve">олучении у них займа </w:t>
      </w:r>
      <w:r w:rsidRPr="0094584D">
        <w:t>в 114 </w:t>
      </w:r>
      <w:r w:rsidR="00726EB5">
        <w:t>млн</w:t>
      </w:r>
      <w:r w:rsidR="005F6CF6">
        <w:t xml:space="preserve"> шв.</w:t>
      </w:r>
      <w:r w:rsidRPr="0094584D">
        <w:t> франков и возможно</w:t>
      </w:r>
      <w:r w:rsidR="0094584D" w:rsidRPr="0094584D">
        <w:t>го дополнительного</w:t>
      </w:r>
      <w:r w:rsidRPr="0094584D">
        <w:t xml:space="preserve"> займ</w:t>
      </w:r>
      <w:r w:rsidR="003F0E05">
        <w:t xml:space="preserve">а </w:t>
      </w:r>
      <w:r w:rsidRPr="0094584D">
        <w:t xml:space="preserve">в </w:t>
      </w:r>
      <w:r w:rsidR="003F0E05">
        <w:t xml:space="preserve">сумме </w:t>
      </w:r>
      <w:r w:rsidRPr="0094584D">
        <w:t>16,0 </w:t>
      </w:r>
      <w:r w:rsidR="00726EB5">
        <w:t>млн</w:t>
      </w:r>
      <w:r w:rsidR="00922AD9">
        <w:t> шв.</w:t>
      </w:r>
      <w:r w:rsidRPr="0094584D">
        <w:t xml:space="preserve"> франков на </w:t>
      </w:r>
      <w:r w:rsidR="0094584D" w:rsidRPr="0094584D">
        <w:t>покрытие</w:t>
      </w:r>
      <w:r w:rsidRPr="0094584D">
        <w:t xml:space="preserve"> части расходов на строительство нового здания с возможностью использования </w:t>
      </w:r>
      <w:r w:rsidR="008F2C91" w:rsidRPr="008F2C91">
        <w:t>средств</w:t>
      </w:r>
      <w:r w:rsidR="008F2C91">
        <w:t xml:space="preserve"> </w:t>
      </w:r>
      <w:r w:rsidRPr="0094584D">
        <w:t xml:space="preserve">займа до 28 февраля 2011 г.  </w:t>
      </w:r>
      <w:r w:rsidR="0094584D" w:rsidRPr="0094584D">
        <w:t>Выборка дополнительных заемных средств в размере 16,0 </w:t>
      </w:r>
      <w:r w:rsidR="00726EB5">
        <w:t>млн</w:t>
      </w:r>
      <w:r w:rsidR="00922AD9">
        <w:t> шв.</w:t>
      </w:r>
      <w:r w:rsidR="0094584D" w:rsidRPr="0094584D">
        <w:t xml:space="preserve"> франков была произведена 27 </w:t>
      </w:r>
      <w:r w:rsidRPr="0094584D">
        <w:t xml:space="preserve">января 2011 г.  Процентная ставка была установлена на уровне ставки ЛИБОР для своп-операций в швейцарских франках на срок до 15 лет плюс маржа в 0,30-0,70% в зависимости от срока погашения, который будет определен Организацией.  </w:t>
      </w:r>
      <w:r w:rsidR="0094584D" w:rsidRPr="0094584D">
        <w:t>Процентные в</w:t>
      </w:r>
      <w:r w:rsidRPr="0094584D">
        <w:t>ыплаты в 201</w:t>
      </w:r>
      <w:r w:rsidR="0094584D" w:rsidRPr="0094584D">
        <w:t>5</w:t>
      </w:r>
      <w:r w:rsidRPr="0094584D">
        <w:t xml:space="preserve"> г. </w:t>
      </w:r>
      <w:r w:rsidR="0094584D" w:rsidRPr="0094584D">
        <w:t>составили 2</w:t>
      </w:r>
      <w:r w:rsidRPr="0094584D">
        <w:t>,</w:t>
      </w:r>
      <w:r w:rsidR="0094584D" w:rsidRPr="0094584D">
        <w:t>9</w:t>
      </w:r>
      <w:r w:rsidRPr="0094584D">
        <w:t> </w:t>
      </w:r>
      <w:r w:rsidR="00726EB5">
        <w:t>млн</w:t>
      </w:r>
      <w:r w:rsidR="00922AD9">
        <w:t> шв.</w:t>
      </w:r>
      <w:r w:rsidRPr="0094584D">
        <w:t xml:space="preserve"> франков, размер средневзвешенной процентной ставки за год составил 2,60%.  Помимо процентных платежей договор предусматривает ежегодное погашение основной суммы </w:t>
      </w:r>
      <w:r w:rsidR="0094584D" w:rsidRPr="0094584D">
        <w:t>первоначального займа в 114,0 </w:t>
      </w:r>
      <w:r w:rsidR="00726EB5">
        <w:t>млн</w:t>
      </w:r>
      <w:r w:rsidR="00922AD9">
        <w:t> шв.</w:t>
      </w:r>
      <w:r w:rsidR="0094584D" w:rsidRPr="0094584D">
        <w:t> франков и дополнительного займа в 16,0 </w:t>
      </w:r>
      <w:r w:rsidR="00726EB5">
        <w:t>млн</w:t>
      </w:r>
      <w:r w:rsidR="00922AD9">
        <w:t> шв.</w:t>
      </w:r>
      <w:r w:rsidR="0094584D" w:rsidRPr="0094584D">
        <w:t xml:space="preserve"> франков </w:t>
      </w:r>
      <w:r w:rsidRPr="0094584D">
        <w:t>из расчета 3% от общей суммы</w:t>
      </w:r>
      <w:r w:rsidR="008F2C91">
        <w:t xml:space="preserve"> займа</w:t>
      </w:r>
      <w:r w:rsidRPr="0094584D">
        <w:t xml:space="preserve">, начиная с 28 февраля 2012 г.  В ноябре 2015 г. Организация </w:t>
      </w:r>
      <w:r w:rsidR="0094584D" w:rsidRPr="0094584D">
        <w:t>произвела</w:t>
      </w:r>
      <w:r w:rsidRPr="0094584D">
        <w:t xml:space="preserve"> выплату первого из нескольких запланированных единовременных платежей в </w:t>
      </w:r>
      <w:r w:rsidR="008F2C91">
        <w:t>счет погашения</w:t>
      </w:r>
      <w:r w:rsidRPr="0094584D">
        <w:t xml:space="preserve"> займа в размере 24,0 </w:t>
      </w:r>
      <w:r w:rsidR="00726EB5">
        <w:t>млн</w:t>
      </w:r>
      <w:r w:rsidR="00922AD9">
        <w:t> шв.</w:t>
      </w:r>
      <w:r w:rsidRPr="0094584D">
        <w:t xml:space="preserve"> франков.  </w:t>
      </w:r>
      <w:r w:rsidR="0094584D" w:rsidRPr="0094584D">
        <w:t>Второй</w:t>
      </w:r>
      <w:r w:rsidRPr="00922AD9">
        <w:t xml:space="preserve"> </w:t>
      </w:r>
      <w:r w:rsidR="0094584D" w:rsidRPr="0094584D">
        <w:t>единовременный</w:t>
      </w:r>
      <w:r w:rsidRPr="00922AD9">
        <w:t xml:space="preserve"> </w:t>
      </w:r>
      <w:r w:rsidR="0094584D" w:rsidRPr="0094584D">
        <w:t>платеж</w:t>
      </w:r>
      <w:r w:rsidRPr="00922AD9">
        <w:t xml:space="preserve"> </w:t>
      </w:r>
      <w:r w:rsidRPr="0094584D">
        <w:t>в</w:t>
      </w:r>
      <w:r w:rsidRPr="00922AD9">
        <w:t xml:space="preserve"> </w:t>
      </w:r>
      <w:r w:rsidRPr="0094584D">
        <w:t>размере</w:t>
      </w:r>
      <w:r w:rsidRPr="00922AD9">
        <w:t xml:space="preserve"> 16,0</w:t>
      </w:r>
      <w:r w:rsidRPr="0094584D">
        <w:rPr>
          <w:lang w:val="en-US"/>
        </w:rPr>
        <w:t> </w:t>
      </w:r>
      <w:r w:rsidR="00726EB5">
        <w:t>млн</w:t>
      </w:r>
      <w:r w:rsidR="00922AD9">
        <w:t> шв.</w:t>
      </w:r>
      <w:r w:rsidRPr="0094584D">
        <w:rPr>
          <w:lang w:val="en-US"/>
        </w:rPr>
        <w:t> </w:t>
      </w:r>
      <w:r w:rsidRPr="0094584D">
        <w:t>франков</w:t>
      </w:r>
      <w:r w:rsidRPr="00922AD9">
        <w:t xml:space="preserve"> </w:t>
      </w:r>
      <w:r w:rsidR="0094584D" w:rsidRPr="0094584D">
        <w:t>был</w:t>
      </w:r>
      <w:r w:rsidR="0094584D" w:rsidRPr="00922AD9">
        <w:t xml:space="preserve"> </w:t>
      </w:r>
      <w:r w:rsidR="0094584D" w:rsidRPr="0094584D">
        <w:t>произведен</w:t>
      </w:r>
      <w:r w:rsidR="0094584D" w:rsidRPr="00922AD9">
        <w:t xml:space="preserve"> </w:t>
      </w:r>
      <w:r w:rsidR="0094584D" w:rsidRPr="0094584D">
        <w:t>в</w:t>
      </w:r>
      <w:r w:rsidR="0094584D" w:rsidRPr="00922AD9">
        <w:t xml:space="preserve"> </w:t>
      </w:r>
      <w:r w:rsidR="0094584D" w:rsidRPr="0094584D">
        <w:t>январе</w:t>
      </w:r>
      <w:r w:rsidRPr="00922AD9">
        <w:t xml:space="preserve"> 2016</w:t>
      </w:r>
      <w:r w:rsidRPr="0094584D">
        <w:rPr>
          <w:lang w:val="en-US"/>
        </w:rPr>
        <w:t> </w:t>
      </w:r>
      <w:r w:rsidRPr="0094584D">
        <w:t>г</w:t>
      </w:r>
      <w:r w:rsidRPr="00922AD9">
        <w:t xml:space="preserve">. </w:t>
      </w:r>
    </w:p>
    <w:p w:rsidR="00701126" w:rsidRPr="00922AD9" w:rsidRDefault="00701126">
      <w:pPr>
        <w:jc w:val="left"/>
        <w:rPr>
          <w:b/>
          <w:bCs/>
          <w:caps/>
          <w:szCs w:val="26"/>
          <w:lang w:val="ru-RU"/>
        </w:rPr>
      </w:pPr>
      <w:bookmarkStart w:id="48" w:name="_Toc441218504"/>
      <w:r w:rsidRPr="00922AD9">
        <w:rPr>
          <w:lang w:val="ru-RU"/>
        </w:rPr>
        <w:br w:type="page"/>
      </w:r>
    </w:p>
    <w:p w:rsidR="00701126" w:rsidRDefault="0035210D" w:rsidP="00673422">
      <w:pPr>
        <w:pStyle w:val="Heading3"/>
      </w:pPr>
      <w:bookmarkStart w:id="49" w:name="_Toc455733235"/>
      <w:r>
        <w:lastRenderedPageBreak/>
        <w:t>Примечание</w:t>
      </w:r>
      <w:r w:rsidR="00701126">
        <w:t xml:space="preserve"> 16:  </w:t>
      </w:r>
      <w:r w:rsidR="0094584D">
        <w:rPr>
          <w:lang w:val="ru-RU"/>
        </w:rPr>
        <w:t>резервные отчисления</w:t>
      </w:r>
      <w:bookmarkEnd w:id="48"/>
      <w:bookmarkEnd w:id="49"/>
    </w:p>
    <w:p w:rsidR="00701126" w:rsidRDefault="00701126" w:rsidP="00274C9E"/>
    <w:p w:rsidR="00701126" w:rsidRDefault="00062232" w:rsidP="00274C9E">
      <w:r>
        <w:rPr>
          <w:noProof/>
          <w:lang w:eastAsia="en-US"/>
        </w:rPr>
        <w:drawing>
          <wp:inline distT="0" distB="0" distL="0" distR="0" wp14:anchorId="005DD2EC" wp14:editId="2A714B54">
            <wp:extent cx="5940425" cy="1102322"/>
            <wp:effectExtent l="0" t="0" r="3175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0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B72FDB" w:rsidRDefault="00701126" w:rsidP="002327F0">
      <w:pPr>
        <w:pStyle w:val="Style3"/>
        <w:tabs>
          <w:tab w:val="left" w:pos="709"/>
        </w:tabs>
        <w:spacing w:after="0"/>
      </w:pPr>
      <w:r w:rsidRPr="00795317">
        <w:rPr>
          <w:szCs w:val="22"/>
        </w:rPr>
        <w:t>16.1</w:t>
      </w:r>
      <w:r w:rsidRPr="00795317">
        <w:rPr>
          <w:szCs w:val="22"/>
        </w:rPr>
        <w:tab/>
      </w:r>
      <w:r w:rsidR="0094584D" w:rsidRPr="0094584D">
        <w:t xml:space="preserve">При осуществлении своей обычной деятельности Организация может </w:t>
      </w:r>
      <w:r w:rsidR="008F2C91">
        <w:t>становиться стороной</w:t>
      </w:r>
      <w:r w:rsidR="0094584D" w:rsidRPr="0094584D">
        <w:t xml:space="preserve"> </w:t>
      </w:r>
      <w:r w:rsidR="008F2C91">
        <w:t xml:space="preserve">в </w:t>
      </w:r>
      <w:r w:rsidR="0094584D" w:rsidRPr="0094584D">
        <w:t>судебн</w:t>
      </w:r>
      <w:r w:rsidR="0094584D">
        <w:t xml:space="preserve">ых </w:t>
      </w:r>
      <w:r w:rsidR="008F2C91">
        <w:t>процессах</w:t>
      </w:r>
      <w:r w:rsidR="0094584D" w:rsidRPr="0094584D">
        <w:t>.  События, имевшие место до 31 декабря 2015 г., созда</w:t>
      </w:r>
      <w:r w:rsidR="0094584D">
        <w:t>л</w:t>
      </w:r>
      <w:r w:rsidR="0094584D" w:rsidRPr="0094584D">
        <w:t>и определенные юридические обязательства Организации на отчетную дату.  Поскольку вероятно, что в будущем потребуется урегулирование этих обязательств, и поскольку суммы такого урегулирования мо</w:t>
      </w:r>
      <w:r w:rsidR="008F2C91">
        <w:t>жно оценить</w:t>
      </w:r>
      <w:r w:rsidR="0094584D" w:rsidRPr="0094584D">
        <w:t xml:space="preserve"> </w:t>
      </w:r>
      <w:r w:rsidR="008F2C91">
        <w:t>достаточно точно</w:t>
      </w:r>
      <w:r w:rsidR="0094584D" w:rsidRPr="0094584D">
        <w:t xml:space="preserve">, предусмотрены соответствующие резервные отчисления на покрытие судебных издержек.  </w:t>
      </w:r>
      <w:r w:rsidR="0094584D">
        <w:rPr>
          <w:szCs w:val="22"/>
        </w:rPr>
        <w:t xml:space="preserve">Время </w:t>
      </w:r>
      <w:r w:rsidR="0094584D" w:rsidRPr="0094584D">
        <w:rPr>
          <w:szCs w:val="22"/>
        </w:rPr>
        <w:t>какого-</w:t>
      </w:r>
      <w:r w:rsidR="0094584D">
        <w:rPr>
          <w:szCs w:val="22"/>
        </w:rPr>
        <w:t xml:space="preserve">то будущего </w:t>
      </w:r>
      <w:r w:rsidR="0094584D" w:rsidRPr="0094584D">
        <w:rPr>
          <w:szCs w:val="22"/>
        </w:rPr>
        <w:t>урегулировани</w:t>
      </w:r>
      <w:r w:rsidR="0094584D">
        <w:rPr>
          <w:szCs w:val="22"/>
        </w:rPr>
        <w:t xml:space="preserve">я не может быть точно определено </w:t>
      </w:r>
      <w:r w:rsidR="0094584D" w:rsidRPr="0094584D">
        <w:rPr>
          <w:szCs w:val="22"/>
        </w:rPr>
        <w:t xml:space="preserve">на отчетную дату.  </w:t>
      </w:r>
      <w:r w:rsidR="0094584D" w:rsidRPr="0094584D">
        <w:t xml:space="preserve">Сумма отчислений была оценена с максимально возможной точностью, какую допускает имеющаяся информация. </w:t>
      </w:r>
      <w:r w:rsidR="0094584D">
        <w:t xml:space="preserve"> </w:t>
      </w:r>
    </w:p>
    <w:p w:rsidR="00701126" w:rsidRPr="00B72FDB" w:rsidRDefault="00701126" w:rsidP="00837543">
      <w:pPr>
        <w:pStyle w:val="Style3"/>
        <w:spacing w:after="0"/>
      </w:pPr>
    </w:p>
    <w:p w:rsidR="00701126" w:rsidRDefault="00062232" w:rsidP="00837543">
      <w:pPr>
        <w:pStyle w:val="Style3"/>
        <w:spacing w:after="0"/>
        <w:jc w:val="center"/>
      </w:pPr>
      <w:r>
        <w:rPr>
          <w:noProof/>
          <w:lang w:val="en-US" w:eastAsia="en-US"/>
        </w:rPr>
        <w:drawing>
          <wp:inline distT="0" distB="0" distL="0" distR="0" wp14:anchorId="576393B5" wp14:editId="222665D7">
            <wp:extent cx="4658360" cy="3580130"/>
            <wp:effectExtent l="0" t="0" r="8890" b="127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360" cy="358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Default="0035210D" w:rsidP="00673422">
      <w:pPr>
        <w:pStyle w:val="Heading3"/>
      </w:pPr>
      <w:bookmarkStart w:id="50" w:name="_Toc441218505"/>
      <w:bookmarkStart w:id="51" w:name="_Toc455733236"/>
      <w:r>
        <w:t>Примечание</w:t>
      </w:r>
      <w:r w:rsidR="00701126">
        <w:t xml:space="preserve"> 17:  </w:t>
      </w:r>
      <w:r>
        <w:t>Прочие обязательства</w:t>
      </w:r>
      <w:bookmarkEnd w:id="50"/>
      <w:bookmarkEnd w:id="51"/>
    </w:p>
    <w:p w:rsidR="00701126" w:rsidRDefault="00701126" w:rsidP="00274C9E"/>
    <w:p w:rsidR="00701126" w:rsidRDefault="00062232" w:rsidP="00274C9E">
      <w:r>
        <w:rPr>
          <w:noProof/>
          <w:lang w:eastAsia="en-US"/>
        </w:rPr>
        <w:drawing>
          <wp:inline distT="0" distB="0" distL="0" distR="0" wp14:anchorId="361DAFD7" wp14:editId="2BEF9091">
            <wp:extent cx="5940425" cy="1110801"/>
            <wp:effectExtent l="0" t="0" r="3175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1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B72FDB" w:rsidRDefault="00701126" w:rsidP="005C32D7">
      <w:pPr>
        <w:pStyle w:val="Style3"/>
        <w:tabs>
          <w:tab w:val="left" w:pos="0"/>
          <w:tab w:val="left" w:pos="709"/>
        </w:tabs>
        <w:spacing w:after="0"/>
      </w:pPr>
      <w:r w:rsidRPr="00B72FDB">
        <w:t>17.1.</w:t>
      </w:r>
      <w:r w:rsidRPr="00B72FDB">
        <w:tab/>
      </w:r>
      <w:r w:rsidR="00795317" w:rsidRPr="002272F4">
        <w:t xml:space="preserve">Организация предоставляет </w:t>
      </w:r>
      <w:r w:rsidR="0094584D" w:rsidRPr="002272F4">
        <w:t xml:space="preserve">лицам, подающим </w:t>
      </w:r>
      <w:r w:rsidR="00795317" w:rsidRPr="002272F4">
        <w:t>заяв</w:t>
      </w:r>
      <w:r w:rsidR="0094584D" w:rsidRPr="002272F4">
        <w:t xml:space="preserve">ки по процедурам системы </w:t>
      </w:r>
      <w:r w:rsidR="00795317" w:rsidRPr="002272F4">
        <w:t>РСТ</w:t>
      </w:r>
      <w:r w:rsidR="0094584D" w:rsidRPr="002272F4">
        <w:t>, Мадридской и Гаагской систем,</w:t>
      </w:r>
      <w:r w:rsidR="00795317" w:rsidRPr="002272F4">
        <w:t xml:space="preserve"> </w:t>
      </w:r>
      <w:r w:rsidR="00345547">
        <w:t>возможност</w:t>
      </w:r>
      <w:r w:rsidR="008F2C91">
        <w:t>ь</w:t>
      </w:r>
      <w:r w:rsidR="002272F4" w:rsidRPr="002272F4">
        <w:t xml:space="preserve"> </w:t>
      </w:r>
      <w:r w:rsidR="00795317" w:rsidRPr="002272F4">
        <w:t>депонирования средств</w:t>
      </w:r>
      <w:r w:rsidR="008F2C91">
        <w:t xml:space="preserve"> на счетах</w:t>
      </w:r>
      <w:r w:rsidR="002272F4" w:rsidRPr="002272F4">
        <w:t xml:space="preserve">, именуемых </w:t>
      </w:r>
      <w:r w:rsidR="00795317" w:rsidRPr="002272F4">
        <w:t>«</w:t>
      </w:r>
      <w:r w:rsidR="002272F4" w:rsidRPr="002272F4">
        <w:t>текущими</w:t>
      </w:r>
      <w:r w:rsidR="00795317" w:rsidRPr="002272F4">
        <w:t xml:space="preserve"> счет</w:t>
      </w:r>
      <w:r w:rsidR="002272F4" w:rsidRPr="002272F4">
        <w:t>ами</w:t>
      </w:r>
      <w:r w:rsidR="00795317" w:rsidRPr="002272F4">
        <w:t>»</w:t>
      </w:r>
      <w:r w:rsidR="002272F4" w:rsidRPr="002272F4">
        <w:t xml:space="preserve">. </w:t>
      </w:r>
      <w:r w:rsidR="00795317" w:rsidRPr="002272F4">
        <w:t xml:space="preserve">Организация </w:t>
      </w:r>
      <w:r w:rsidR="002272F4" w:rsidRPr="002272F4">
        <w:t>осуществляет ответственное хранение таких</w:t>
      </w:r>
      <w:r w:rsidR="00795317" w:rsidRPr="002272F4">
        <w:t xml:space="preserve"> средств до их использования для </w:t>
      </w:r>
      <w:r w:rsidR="002272F4" w:rsidRPr="002272F4">
        <w:t>о</w:t>
      </w:r>
      <w:r w:rsidR="00795317" w:rsidRPr="002272F4">
        <w:t xml:space="preserve">платы пошлин, причитающихся за </w:t>
      </w:r>
      <w:r w:rsidR="00795317" w:rsidRPr="002272F4">
        <w:lastRenderedPageBreak/>
        <w:t>индивидуальные заявки и продления</w:t>
      </w:r>
      <w:r w:rsidR="002272F4" w:rsidRPr="002272F4">
        <w:t xml:space="preserve"> регистрации</w:t>
      </w:r>
      <w:r w:rsidR="00795317" w:rsidRPr="002272F4">
        <w:t xml:space="preserve">.  Эти средства </w:t>
      </w:r>
      <w:r w:rsidR="002272F4" w:rsidRPr="002272F4">
        <w:t>хранятся на счетах</w:t>
      </w:r>
      <w:r w:rsidR="00795317" w:rsidRPr="002272F4">
        <w:t xml:space="preserve"> до подачи </w:t>
      </w:r>
      <w:r w:rsidR="002272F4" w:rsidRPr="002272F4">
        <w:t>соответствующих</w:t>
      </w:r>
      <w:r w:rsidR="00795317" w:rsidRPr="002272F4">
        <w:t xml:space="preserve"> заявок.  По получении заявки </w:t>
      </w:r>
      <w:r w:rsidR="002272F4" w:rsidRPr="002272F4">
        <w:t xml:space="preserve">и соответствующего </w:t>
      </w:r>
      <w:r w:rsidR="008F2C91">
        <w:rPr>
          <w:lang w:eastAsia="en-US"/>
        </w:rPr>
        <w:t>распоряжени</w:t>
      </w:r>
      <w:r w:rsidR="008F2C91">
        <w:t>я</w:t>
      </w:r>
      <w:r w:rsidR="002272F4" w:rsidRPr="002272F4">
        <w:t xml:space="preserve"> остаток по текущему счету</w:t>
      </w:r>
      <w:r w:rsidR="00795317" w:rsidRPr="002272F4">
        <w:t xml:space="preserve"> уменьшается, а средства </w:t>
      </w:r>
      <w:r w:rsidR="002272F4" w:rsidRPr="002272F4">
        <w:t>считаются депо</w:t>
      </w:r>
      <w:r w:rsidR="008F2C91">
        <w:t xml:space="preserve">зитом </w:t>
      </w:r>
      <w:r w:rsidR="008F2C91">
        <w:rPr>
          <w:rFonts w:eastAsia="Calibri"/>
        </w:rPr>
        <w:t>заявителя</w:t>
      </w:r>
      <w:r w:rsidR="002272F4" w:rsidRPr="002272F4">
        <w:rPr>
          <w:rFonts w:eastAsia="Calibri"/>
        </w:rPr>
        <w:t xml:space="preserve"> </w:t>
      </w:r>
      <w:r w:rsidR="00795317" w:rsidRPr="002272F4">
        <w:t xml:space="preserve">до </w:t>
      </w:r>
      <w:r w:rsidR="002272F4" w:rsidRPr="002272F4">
        <w:t>момента регистрации заявки</w:t>
      </w:r>
      <w:r w:rsidR="00795317" w:rsidRPr="002272F4">
        <w:t xml:space="preserve">. </w:t>
      </w:r>
    </w:p>
    <w:p w:rsidR="00701126" w:rsidRPr="00B72FDB" w:rsidRDefault="00701126" w:rsidP="00EA2327">
      <w:pPr>
        <w:pStyle w:val="Style3"/>
        <w:spacing w:after="0"/>
      </w:pPr>
    </w:p>
    <w:p w:rsidR="00701126" w:rsidRPr="00B72FDB" w:rsidRDefault="00701126" w:rsidP="005C32D7">
      <w:pPr>
        <w:pStyle w:val="Style3"/>
        <w:tabs>
          <w:tab w:val="left" w:pos="0"/>
          <w:tab w:val="left" w:pos="709"/>
        </w:tabs>
        <w:spacing w:after="0"/>
      </w:pPr>
      <w:r w:rsidRPr="00B72FDB">
        <w:t>17.2.</w:t>
      </w:r>
      <w:r w:rsidRPr="00B72FDB">
        <w:tab/>
      </w:r>
      <w:r w:rsidR="00795317" w:rsidRPr="006102B8">
        <w:t xml:space="preserve">Кроме того, Организация </w:t>
      </w:r>
      <w:r w:rsidR="006102B8" w:rsidRPr="006102B8">
        <w:t xml:space="preserve">имеет </w:t>
      </w:r>
      <w:r w:rsidR="008F2C91">
        <w:t>на банковских</w:t>
      </w:r>
      <w:r w:rsidR="00795317" w:rsidRPr="006102B8">
        <w:t xml:space="preserve"> счета</w:t>
      </w:r>
      <w:r w:rsidR="008F2C91">
        <w:t>х</w:t>
      </w:r>
      <w:r w:rsidR="00795317" w:rsidRPr="006102B8">
        <w:t xml:space="preserve"> </w:t>
      </w:r>
      <w:r w:rsidR="008F2C91">
        <w:t xml:space="preserve">собственные </w:t>
      </w:r>
      <w:r w:rsidR="008F2C91" w:rsidRPr="008F2C91">
        <w:t>средств</w:t>
      </w:r>
      <w:r w:rsidR="008F2C91">
        <w:t>а</w:t>
      </w:r>
      <w:r w:rsidR="00795317" w:rsidRPr="006102B8">
        <w:t xml:space="preserve">, </w:t>
      </w:r>
      <w:r w:rsidR="008F2C91">
        <w:t>дающие некоторым</w:t>
      </w:r>
      <w:r w:rsidR="00795317" w:rsidRPr="006102B8">
        <w:t xml:space="preserve"> </w:t>
      </w:r>
      <w:r w:rsidR="006102B8" w:rsidRPr="006102B8">
        <w:t>д</w:t>
      </w:r>
      <w:r w:rsidR="00795317" w:rsidRPr="006102B8">
        <w:t xml:space="preserve">оговаривающимся сторонам </w:t>
      </w:r>
      <w:r w:rsidR="006102B8" w:rsidRPr="006102B8">
        <w:t xml:space="preserve">возможность </w:t>
      </w:r>
      <w:r w:rsidR="00795317" w:rsidRPr="006102B8">
        <w:t xml:space="preserve">перевода </w:t>
      </w:r>
      <w:r w:rsidR="008F2C91">
        <w:t xml:space="preserve">Организации </w:t>
      </w:r>
      <w:r w:rsidR="00795317" w:rsidRPr="006102B8">
        <w:t xml:space="preserve">средств, которые эти стороны получили </w:t>
      </w:r>
      <w:r w:rsidR="008F2C91">
        <w:t xml:space="preserve">для </w:t>
      </w:r>
      <w:r w:rsidR="00795317" w:rsidRPr="006102B8">
        <w:t xml:space="preserve">Организации.  Остаток средств на </w:t>
      </w:r>
      <w:r w:rsidR="008F2C91">
        <w:t xml:space="preserve">этих </w:t>
      </w:r>
      <w:r w:rsidR="00795317" w:rsidRPr="006102B8">
        <w:t xml:space="preserve">счетах не </w:t>
      </w:r>
      <w:r w:rsidR="006102B8" w:rsidRPr="006102B8">
        <w:t>отражается</w:t>
      </w:r>
      <w:r w:rsidR="008F2C91">
        <w:t xml:space="preserve"> в отчетности в качестве дохода</w:t>
      </w:r>
      <w:r w:rsidR="006102B8" w:rsidRPr="006102B8">
        <w:t>, пока д</w:t>
      </w:r>
      <w:r w:rsidR="00795317" w:rsidRPr="006102B8">
        <w:t xml:space="preserve">оговаривающаяся сторона не уведомит Организацию о том, что средства, находящиеся на этих счетах, представляют собой </w:t>
      </w:r>
      <w:r w:rsidR="006102B8" w:rsidRPr="006102B8">
        <w:t>доход</w:t>
      </w:r>
      <w:r w:rsidR="00795317" w:rsidRPr="006102B8">
        <w:t xml:space="preserve"> Организации. </w:t>
      </w:r>
    </w:p>
    <w:p w:rsidR="00701126" w:rsidRPr="0035210D" w:rsidRDefault="0035210D" w:rsidP="00673422">
      <w:pPr>
        <w:pStyle w:val="Heading3"/>
        <w:rPr>
          <w:lang w:val="ru-RU"/>
        </w:rPr>
      </w:pPr>
      <w:bookmarkStart w:id="52" w:name="_Toc441218506"/>
      <w:bookmarkStart w:id="53" w:name="_Toc455733237"/>
      <w:r w:rsidRPr="0035210D">
        <w:rPr>
          <w:lang w:val="ru-RU"/>
        </w:rPr>
        <w:t>Примечание</w:t>
      </w:r>
      <w:r w:rsidR="00701126" w:rsidRPr="0035210D">
        <w:rPr>
          <w:lang w:val="ru-RU"/>
        </w:rPr>
        <w:t xml:space="preserve"> 18:  </w:t>
      </w:r>
      <w:r w:rsidRPr="0035210D">
        <w:rPr>
          <w:lang w:val="ru-RU"/>
        </w:rPr>
        <w:t xml:space="preserve">Условные активы и </w:t>
      </w:r>
      <w:r w:rsidR="00E734F1" w:rsidRPr="00B72FDB">
        <w:rPr>
          <w:lang w:val="ru-RU"/>
        </w:rPr>
        <w:t>обязательств</w:t>
      </w:r>
      <w:r w:rsidR="00E734F1">
        <w:rPr>
          <w:lang w:val="ru-RU"/>
        </w:rPr>
        <w:t>А</w:t>
      </w:r>
      <w:bookmarkEnd w:id="52"/>
      <w:bookmarkEnd w:id="53"/>
    </w:p>
    <w:p w:rsidR="00701126" w:rsidRPr="0035210D" w:rsidRDefault="00701126" w:rsidP="002327F0">
      <w:pPr>
        <w:pStyle w:val="Style3"/>
        <w:tabs>
          <w:tab w:val="left" w:pos="0"/>
          <w:tab w:val="left" w:pos="709"/>
        </w:tabs>
        <w:spacing w:after="0"/>
      </w:pPr>
    </w:p>
    <w:p w:rsidR="00701126" w:rsidRPr="00E734F1" w:rsidRDefault="00701126" w:rsidP="002327F0">
      <w:pPr>
        <w:pStyle w:val="Style3"/>
        <w:tabs>
          <w:tab w:val="left" w:pos="0"/>
          <w:tab w:val="left" w:pos="709"/>
        </w:tabs>
        <w:spacing w:after="0"/>
      </w:pPr>
      <w:r w:rsidRPr="00A3472B">
        <w:rPr>
          <w:szCs w:val="22"/>
        </w:rPr>
        <w:t>18.1.</w:t>
      </w:r>
      <w:r w:rsidRPr="00E734F1">
        <w:rPr>
          <w:szCs w:val="22"/>
        </w:rPr>
        <w:tab/>
      </w:r>
      <w:r w:rsidR="00795317" w:rsidRPr="00E734F1">
        <w:t xml:space="preserve">Несколько сотрудников ВОИС </w:t>
      </w:r>
      <w:r w:rsidR="000850A9" w:rsidRPr="00E734F1">
        <w:t>ведут с Организацией</w:t>
      </w:r>
      <w:r w:rsidR="00C5252B">
        <w:t xml:space="preserve"> судебные споры</w:t>
      </w:r>
      <w:r w:rsidR="00795317" w:rsidRPr="00E734F1">
        <w:t xml:space="preserve">.  Дела, которые находятся на рассмотрении в Апелляционном совете ВОИС (АСВОИС) и Административном трибунале МОТ (АТМОТ) </w:t>
      </w:r>
      <w:r w:rsidR="000850A9" w:rsidRPr="00E734F1">
        <w:t>и в отношении которых</w:t>
      </w:r>
      <w:r w:rsidR="00795317" w:rsidRPr="00E734F1">
        <w:t xml:space="preserve"> </w:t>
      </w:r>
      <w:r w:rsidR="000850A9" w:rsidRPr="00E734F1">
        <w:t>созданы резервные отчисления</w:t>
      </w:r>
      <w:r w:rsidR="00795317" w:rsidRPr="00E734F1">
        <w:t xml:space="preserve">, отражены в примечании 16.  </w:t>
      </w:r>
      <w:r w:rsidR="00E734F1" w:rsidRPr="00E734F1">
        <w:t xml:space="preserve">В отношении </w:t>
      </w:r>
      <w:r w:rsidR="00795317" w:rsidRPr="00E734F1">
        <w:t xml:space="preserve">ряда других дел, рассматриваемых АСВОИС и АТМОТ, </w:t>
      </w:r>
      <w:r w:rsidR="00E734F1" w:rsidRPr="00E734F1">
        <w:t>в которых</w:t>
      </w:r>
      <w:r w:rsidR="00795317" w:rsidRPr="00E734F1">
        <w:t xml:space="preserve">, по мнению юридических консультантов, </w:t>
      </w:r>
      <w:r w:rsidR="00E734F1" w:rsidRPr="00E734F1">
        <w:t>вероятность возникновения</w:t>
      </w:r>
      <w:r w:rsidR="00795317" w:rsidRPr="00E734F1">
        <w:t xml:space="preserve"> обязательств</w:t>
      </w:r>
      <w:r w:rsidR="00E734F1" w:rsidRPr="00E734F1">
        <w:t xml:space="preserve"> невелика, резервные отчисления не создавались</w:t>
      </w:r>
      <w:r w:rsidR="00795317" w:rsidRPr="00E734F1">
        <w:t xml:space="preserve">.  На отчетную дату совокупный объем условных обязательств Организации в связи с возможными выплатами по соответствующим делам составляет </w:t>
      </w:r>
      <w:r w:rsidR="006102B8" w:rsidRPr="00E734F1">
        <w:t>85</w:t>
      </w:r>
      <w:r w:rsidR="00795317" w:rsidRPr="00E734F1">
        <w:t> </w:t>
      </w:r>
      <w:r w:rsidR="006102B8" w:rsidRPr="00E734F1">
        <w:t>0</w:t>
      </w:r>
      <w:r w:rsidR="00795317" w:rsidRPr="00E734F1">
        <w:t>00 шв. франков.  Кроме того, ряд поданных сотрудниками жалоб имеют статус «ход</w:t>
      </w:r>
      <w:r w:rsidR="00E734F1">
        <w:t>атайств, подлежащи</w:t>
      </w:r>
      <w:r w:rsidR="00E734F1" w:rsidRPr="00E734F1">
        <w:t>х</w:t>
      </w:r>
      <w:r w:rsidR="00795317" w:rsidRPr="00E734F1">
        <w:t xml:space="preserve"> рассмотрению».  По </w:t>
      </w:r>
      <w:r w:rsidR="00E734F1" w:rsidRPr="00E734F1">
        <w:t xml:space="preserve">таким </w:t>
      </w:r>
      <w:r w:rsidR="00795317" w:rsidRPr="00E734F1">
        <w:t xml:space="preserve">делам суммы требований еще не </w:t>
      </w:r>
      <w:r w:rsidR="00E734F1" w:rsidRPr="00E734F1">
        <w:t>установлены</w:t>
      </w:r>
      <w:r w:rsidR="00795317" w:rsidRPr="00E734F1">
        <w:t xml:space="preserve">, </w:t>
      </w:r>
      <w:r w:rsidR="00E734F1" w:rsidRPr="00E734F1">
        <w:t>и поэтому резервные отчисления не формировались</w:t>
      </w:r>
      <w:r w:rsidR="00795317" w:rsidRPr="00E734F1">
        <w:t xml:space="preserve">.  </w:t>
      </w:r>
      <w:r w:rsidR="00E734F1" w:rsidRPr="00E734F1">
        <w:t xml:space="preserve">По состоянию на отчетную дату </w:t>
      </w:r>
      <w:r w:rsidR="00E734F1">
        <w:t>никаких</w:t>
      </w:r>
      <w:r w:rsidR="00E734F1" w:rsidRPr="00E734F1">
        <w:t xml:space="preserve"> условных обязательств</w:t>
      </w:r>
      <w:r w:rsidR="00E734F1">
        <w:t xml:space="preserve">, связанных с возможностью будущих платежей Организации для </w:t>
      </w:r>
      <w:r w:rsidR="00E734F1" w:rsidRPr="00E734F1">
        <w:rPr>
          <w:color w:val="000000"/>
        </w:rPr>
        <w:t>урегулировани</w:t>
      </w:r>
      <w:r w:rsidR="00E734F1">
        <w:t>я таких споров, не существует</w:t>
      </w:r>
      <w:r w:rsidRPr="00E734F1">
        <w:t xml:space="preserve">. </w:t>
      </w:r>
    </w:p>
    <w:p w:rsidR="00701126" w:rsidRPr="00E734F1" w:rsidRDefault="00701126" w:rsidP="00D80C60">
      <w:pPr>
        <w:pStyle w:val="Style3"/>
        <w:spacing w:after="0"/>
      </w:pPr>
    </w:p>
    <w:p w:rsidR="00701126" w:rsidRPr="00B72FDB" w:rsidRDefault="00701126" w:rsidP="002327F0">
      <w:pPr>
        <w:pStyle w:val="Style3"/>
        <w:tabs>
          <w:tab w:val="left" w:pos="709"/>
        </w:tabs>
        <w:spacing w:after="0"/>
      </w:pPr>
      <w:r w:rsidRPr="00E734F1">
        <w:t>18.2.</w:t>
      </w:r>
      <w:r w:rsidRPr="00E734F1">
        <w:tab/>
      </w:r>
      <w:r w:rsidR="00E734F1" w:rsidRPr="00E734F1">
        <w:rPr>
          <w:szCs w:val="24"/>
        </w:rPr>
        <w:t xml:space="preserve">По состоянию на 31 декабря 2015 г. </w:t>
      </w:r>
      <w:r w:rsidR="00795317" w:rsidRPr="00E734F1">
        <w:t xml:space="preserve">Организация </w:t>
      </w:r>
      <w:r w:rsidR="00E734F1" w:rsidRPr="00E734F1">
        <w:t>являлась</w:t>
      </w:r>
      <w:r w:rsidR="00795317" w:rsidRPr="00E734F1">
        <w:t xml:space="preserve"> стороной не</w:t>
      </w:r>
      <w:r w:rsidR="005F6CF6">
        <w:t xml:space="preserve">расторжимых </w:t>
      </w:r>
      <w:r w:rsidR="00795317" w:rsidRPr="00E734F1">
        <w:t>договор</w:t>
      </w:r>
      <w:r w:rsidR="00E734F1" w:rsidRPr="00E734F1">
        <w:t>ов</w:t>
      </w:r>
      <w:r w:rsidR="00795317" w:rsidRPr="00E734F1">
        <w:t xml:space="preserve"> на </w:t>
      </w:r>
      <w:r w:rsidR="00E734F1" w:rsidRPr="00E734F1">
        <w:t xml:space="preserve">поставку товаров и </w:t>
      </w:r>
      <w:r w:rsidR="00795317" w:rsidRPr="00E734F1">
        <w:t xml:space="preserve">оказание услуг общей стоимостью </w:t>
      </w:r>
      <w:r w:rsidR="00E734F1" w:rsidRPr="00B72FDB">
        <w:t>1,7</w:t>
      </w:r>
      <w:r w:rsidR="00795317" w:rsidRPr="00E734F1">
        <w:rPr>
          <w:lang w:val="en-US"/>
        </w:rPr>
        <w:t> </w:t>
      </w:r>
      <w:r w:rsidR="00726EB5">
        <w:t>млн</w:t>
      </w:r>
      <w:r w:rsidR="00922AD9">
        <w:t> шв.</w:t>
      </w:r>
      <w:r w:rsidR="00795317" w:rsidRPr="00E734F1">
        <w:rPr>
          <w:lang w:val="en-US"/>
        </w:rPr>
        <w:t> </w:t>
      </w:r>
      <w:r w:rsidR="00795317" w:rsidRPr="00E734F1">
        <w:t>франков</w:t>
      </w:r>
      <w:r w:rsidR="00795317" w:rsidRPr="00B72FDB">
        <w:t xml:space="preserve">. </w:t>
      </w:r>
    </w:p>
    <w:p w:rsidR="00701126" w:rsidRPr="00B72FDB" w:rsidRDefault="00701126" w:rsidP="00D80C60">
      <w:pPr>
        <w:pStyle w:val="Style3"/>
        <w:spacing w:after="0"/>
        <w:rPr>
          <w:szCs w:val="22"/>
        </w:rPr>
      </w:pPr>
    </w:p>
    <w:p w:rsidR="00701126" w:rsidRPr="00C51B95" w:rsidRDefault="00701126" w:rsidP="002327F0">
      <w:pPr>
        <w:pStyle w:val="style30"/>
        <w:tabs>
          <w:tab w:val="left" w:pos="709"/>
        </w:tabs>
        <w:spacing w:after="0"/>
        <w:rPr>
          <w:lang w:val="ru-RU"/>
        </w:rPr>
      </w:pPr>
      <w:r w:rsidRPr="00B72FDB">
        <w:rPr>
          <w:lang w:val="ru-RU"/>
        </w:rPr>
        <w:t>18.3.</w:t>
      </w:r>
      <w:r w:rsidRPr="00B72FDB">
        <w:rPr>
          <w:lang w:val="ru-RU"/>
        </w:rPr>
        <w:tab/>
      </w:r>
      <w:r w:rsidR="00795317" w:rsidRPr="00C51B95">
        <w:rPr>
          <w:lang w:val="ru-RU"/>
        </w:rPr>
        <w:t>ВОИС является организацией-партнером в Международном вычислительном центре (МВЦ)</w:t>
      </w:r>
      <w:r w:rsidR="00E90001" w:rsidRPr="00C51B95">
        <w:rPr>
          <w:lang w:val="ru-RU"/>
        </w:rPr>
        <w:t xml:space="preserve"> </w:t>
      </w:r>
      <w:r w:rsidR="00E90001" w:rsidRPr="00C51B95">
        <w:rPr>
          <w:rFonts w:eastAsia="+mn-ea"/>
          <w:lang w:val="ru-RU"/>
        </w:rPr>
        <w:t>–</w:t>
      </w:r>
      <w:r w:rsidR="00E90001" w:rsidRPr="00C51B95">
        <w:rPr>
          <w:lang w:val="ru-RU"/>
        </w:rPr>
        <w:t xml:space="preserve"> межучрежденческой структуре</w:t>
      </w:r>
      <w:r w:rsidR="00C51B95" w:rsidRPr="00C51B95">
        <w:rPr>
          <w:lang w:val="ru-RU"/>
        </w:rPr>
        <w:t>, созданной</w:t>
      </w:r>
      <w:r w:rsidR="00795317" w:rsidRPr="00C51B95">
        <w:rPr>
          <w:lang w:val="ru-RU"/>
        </w:rPr>
        <w:t xml:space="preserve"> для оказания </w:t>
      </w:r>
      <w:r w:rsidR="00C5252B">
        <w:rPr>
          <w:lang w:val="ru-RU"/>
        </w:rPr>
        <w:t xml:space="preserve">информационных </w:t>
      </w:r>
      <w:r w:rsidR="00C51B95" w:rsidRPr="00C51B95">
        <w:rPr>
          <w:lang w:val="ru-RU"/>
        </w:rPr>
        <w:t>услуг</w:t>
      </w:r>
      <w:r w:rsidR="00795317" w:rsidRPr="00C51B95">
        <w:rPr>
          <w:lang w:val="ru-RU"/>
        </w:rPr>
        <w:t>.  В соответс</w:t>
      </w:r>
      <w:r w:rsidR="00C51B95" w:rsidRPr="00C51B95">
        <w:rPr>
          <w:lang w:val="ru-RU"/>
        </w:rPr>
        <w:t>твии с мандатом МВЦ организации–</w:t>
      </w:r>
      <w:r w:rsidR="00795317" w:rsidRPr="00C51B95">
        <w:rPr>
          <w:lang w:val="ru-RU"/>
        </w:rPr>
        <w:t xml:space="preserve">партнеры </w:t>
      </w:r>
      <w:r w:rsidR="00C51B95" w:rsidRPr="00C51B95">
        <w:rPr>
          <w:lang w:val="ru-RU"/>
        </w:rPr>
        <w:t>несут ответственность</w:t>
      </w:r>
      <w:r w:rsidR="00795317" w:rsidRPr="00C51B95">
        <w:rPr>
          <w:lang w:val="ru-RU"/>
        </w:rPr>
        <w:t xml:space="preserve"> за </w:t>
      </w:r>
      <w:r w:rsidR="00C51B95" w:rsidRPr="00C51B95">
        <w:rPr>
          <w:lang w:val="ru-RU"/>
        </w:rPr>
        <w:t xml:space="preserve">оплату своей </w:t>
      </w:r>
      <w:r w:rsidR="00795317" w:rsidRPr="00C51B95">
        <w:rPr>
          <w:lang w:val="ru-RU"/>
        </w:rPr>
        <w:t xml:space="preserve">доли определенных обязательств, вытекающих из деятельности МВЦ. </w:t>
      </w:r>
    </w:p>
    <w:p w:rsidR="00701126" w:rsidRPr="00C51B95" w:rsidRDefault="00701126" w:rsidP="00D80C60">
      <w:pPr>
        <w:pStyle w:val="style30"/>
        <w:spacing w:after="0"/>
        <w:rPr>
          <w:lang w:val="ru-RU"/>
        </w:rPr>
      </w:pPr>
    </w:p>
    <w:p w:rsidR="00701126" w:rsidRPr="00F04C08" w:rsidRDefault="00701126" w:rsidP="002327F0">
      <w:pPr>
        <w:pStyle w:val="style30"/>
        <w:tabs>
          <w:tab w:val="left" w:pos="709"/>
        </w:tabs>
        <w:spacing w:after="0"/>
        <w:rPr>
          <w:lang w:val="ru-RU"/>
        </w:rPr>
      </w:pPr>
      <w:r w:rsidRPr="00B72FDB">
        <w:rPr>
          <w:lang w:val="ru-RU"/>
        </w:rPr>
        <w:t>18.4.</w:t>
      </w:r>
      <w:r w:rsidRPr="00B72FDB">
        <w:rPr>
          <w:lang w:val="ru-RU"/>
        </w:rPr>
        <w:tab/>
      </w:r>
      <w:r w:rsidR="00795317" w:rsidRPr="00F04C08">
        <w:rPr>
          <w:lang w:val="ru-RU"/>
        </w:rPr>
        <w:t xml:space="preserve">ВОИС несет договорные обязательства по нерасторжимым договорам аренды.  Более подробная информация </w:t>
      </w:r>
      <w:r w:rsidR="00C51B95" w:rsidRPr="00F04C08">
        <w:rPr>
          <w:lang w:val="ru-RU"/>
        </w:rPr>
        <w:t xml:space="preserve">о таких договорах </w:t>
      </w:r>
      <w:r w:rsidR="00795317" w:rsidRPr="00F04C08">
        <w:rPr>
          <w:lang w:val="ru-RU"/>
        </w:rPr>
        <w:t>содержится в примечании</w:t>
      </w:r>
      <w:r w:rsidR="00795317" w:rsidRPr="00F04C08">
        <w:t> </w:t>
      </w:r>
      <w:r w:rsidR="00795317" w:rsidRPr="00F04C08">
        <w:rPr>
          <w:lang w:val="ru-RU"/>
        </w:rPr>
        <w:t xml:space="preserve">19. </w:t>
      </w:r>
    </w:p>
    <w:p w:rsidR="00701126" w:rsidRPr="00F04C08" w:rsidRDefault="0035210D" w:rsidP="00673422">
      <w:pPr>
        <w:pStyle w:val="Heading3"/>
        <w:rPr>
          <w:lang w:val="ru-RU"/>
        </w:rPr>
      </w:pPr>
      <w:bookmarkStart w:id="54" w:name="_Toc441218507"/>
      <w:bookmarkStart w:id="55" w:name="_Toc455733238"/>
      <w:r w:rsidRPr="00F04C08">
        <w:rPr>
          <w:lang w:val="ru-RU"/>
        </w:rPr>
        <w:t>Примечание</w:t>
      </w:r>
      <w:r w:rsidR="00701126" w:rsidRPr="00F04C08">
        <w:rPr>
          <w:lang w:val="ru-RU"/>
        </w:rPr>
        <w:t xml:space="preserve"> 19:  </w:t>
      </w:r>
      <w:r w:rsidRPr="00F04C08">
        <w:rPr>
          <w:lang w:val="ru-RU"/>
        </w:rPr>
        <w:t>Договоры аренды</w:t>
      </w:r>
      <w:bookmarkEnd w:id="54"/>
      <w:bookmarkEnd w:id="55"/>
    </w:p>
    <w:p w:rsidR="00701126" w:rsidRPr="00F04C08" w:rsidRDefault="00701126" w:rsidP="0059573C">
      <w:pPr>
        <w:rPr>
          <w:b/>
          <w:i/>
          <w:szCs w:val="22"/>
          <w:lang w:val="ru-RU"/>
        </w:rPr>
      </w:pPr>
    </w:p>
    <w:p w:rsidR="00701126" w:rsidRPr="00F04C08" w:rsidRDefault="00795317" w:rsidP="0059573C">
      <w:pPr>
        <w:rPr>
          <w:b/>
          <w:i/>
          <w:szCs w:val="22"/>
          <w:lang w:val="ru-RU"/>
        </w:rPr>
      </w:pPr>
      <w:r w:rsidRPr="00F04C08">
        <w:rPr>
          <w:b/>
          <w:i/>
          <w:lang w:val="ru-RU"/>
        </w:rPr>
        <w:t>ВОИС как арендатор</w:t>
      </w:r>
    </w:p>
    <w:p w:rsidR="00701126" w:rsidRPr="00F04C08" w:rsidRDefault="00701126" w:rsidP="0059573C">
      <w:pPr>
        <w:rPr>
          <w:b/>
          <w:i/>
          <w:szCs w:val="22"/>
          <w:lang w:val="ru-RU"/>
        </w:rPr>
      </w:pPr>
    </w:p>
    <w:p w:rsidR="00701126" w:rsidRPr="00B72FDB" w:rsidRDefault="00E13036" w:rsidP="00487A42">
      <w:pPr>
        <w:pStyle w:val="Style3"/>
        <w:numPr>
          <w:ilvl w:val="0"/>
          <w:numId w:val="25"/>
        </w:numPr>
        <w:tabs>
          <w:tab w:val="left" w:pos="0"/>
          <w:tab w:val="left" w:pos="709"/>
        </w:tabs>
        <w:spacing w:after="0"/>
        <w:ind w:left="0" w:firstLine="0"/>
      </w:pPr>
      <w:r w:rsidRPr="00F04C08">
        <w:t xml:space="preserve">Организация имеет целый ряд договоров </w:t>
      </w:r>
      <w:r w:rsidR="00FE1450">
        <w:t>аренды</w:t>
      </w:r>
      <w:r w:rsidRPr="00F04C08">
        <w:t xml:space="preserve"> дополнительных служебных помещений, складских помещений и специализированных объектов в Женеве.  Кроме того, Организация арендует помещения для своих внешних бюро в Рио-де-Жанейро и Токио</w:t>
      </w:r>
      <w:r w:rsidR="008B1369" w:rsidRPr="00F04C08">
        <w:t xml:space="preserve"> и своего координационного бюро в Нью-Йорке</w:t>
      </w:r>
      <w:r w:rsidRPr="00F04C08">
        <w:t xml:space="preserve">.  Ниже представлены данные о минимальных будущих </w:t>
      </w:r>
      <w:r w:rsidR="008B1369" w:rsidRPr="00F04C08">
        <w:t xml:space="preserve">выплатах </w:t>
      </w:r>
      <w:r w:rsidRPr="00F04C08">
        <w:t xml:space="preserve">по </w:t>
      </w:r>
      <w:r w:rsidR="008B1369" w:rsidRPr="00F04C08">
        <w:t xml:space="preserve">нерасторжимым </w:t>
      </w:r>
      <w:r w:rsidRPr="00F04C08">
        <w:t>договорам аренды</w:t>
      </w:r>
      <w:r w:rsidR="008B1369" w:rsidRPr="00F04C08">
        <w:t>.</w:t>
      </w:r>
      <w:r w:rsidRPr="00F04C08">
        <w:t xml:space="preserve"> </w:t>
      </w:r>
    </w:p>
    <w:p w:rsidR="00701126" w:rsidRPr="00B72FDB" w:rsidRDefault="00701126" w:rsidP="00274C9E">
      <w:pPr>
        <w:rPr>
          <w:lang w:val="ru-RU"/>
        </w:rPr>
      </w:pPr>
    </w:p>
    <w:p w:rsidR="00701126" w:rsidRPr="00F04C08" w:rsidRDefault="00062232" w:rsidP="00274C9E">
      <w:r>
        <w:rPr>
          <w:noProof/>
          <w:lang w:eastAsia="en-US"/>
        </w:rPr>
        <w:lastRenderedPageBreak/>
        <w:drawing>
          <wp:inline distT="0" distB="0" distL="0" distR="0" wp14:anchorId="48CA831F" wp14:editId="1C150638">
            <wp:extent cx="5940425" cy="1209526"/>
            <wp:effectExtent l="0" t="0" r="3175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09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B72FDB" w:rsidRDefault="00E13036" w:rsidP="00487A42">
      <w:pPr>
        <w:pStyle w:val="Style3"/>
        <w:numPr>
          <w:ilvl w:val="0"/>
          <w:numId w:val="25"/>
        </w:numPr>
        <w:tabs>
          <w:tab w:val="left" w:pos="0"/>
          <w:tab w:val="left" w:pos="709"/>
        </w:tabs>
        <w:spacing w:after="0"/>
        <w:ind w:left="0" w:firstLine="0"/>
      </w:pPr>
      <w:r w:rsidRPr="00F04C08">
        <w:t xml:space="preserve">Организация также заключила </w:t>
      </w:r>
      <w:r w:rsidR="003D0842" w:rsidRPr="00F04C08">
        <w:t xml:space="preserve">договор </w:t>
      </w:r>
      <w:r w:rsidR="00FE1450">
        <w:t>аренды</w:t>
      </w:r>
      <w:r w:rsidR="003D0842" w:rsidRPr="00F04C08">
        <w:t xml:space="preserve"> здания у Фонда</w:t>
      </w:r>
      <w:r w:rsidRPr="00F04C08">
        <w:t xml:space="preserve"> международного центра Женевы (FCIG).  Подробная информация об условиях этого договора, включая размер будущих арендных платежей, приводится отдельно в примечании 10. </w:t>
      </w:r>
    </w:p>
    <w:p w:rsidR="00701126" w:rsidRPr="00B72FDB" w:rsidRDefault="00701126" w:rsidP="00876848">
      <w:pPr>
        <w:pStyle w:val="Style3"/>
        <w:spacing w:after="0"/>
      </w:pPr>
    </w:p>
    <w:p w:rsidR="00701126" w:rsidRPr="00F04C08" w:rsidRDefault="00E13036" w:rsidP="00487A42">
      <w:pPr>
        <w:pStyle w:val="Style3"/>
        <w:numPr>
          <w:ilvl w:val="0"/>
          <w:numId w:val="25"/>
        </w:numPr>
        <w:tabs>
          <w:tab w:val="left" w:pos="0"/>
          <w:tab w:val="left" w:pos="709"/>
        </w:tabs>
        <w:spacing w:after="0"/>
        <w:ind w:left="0" w:firstLine="0"/>
      </w:pPr>
      <w:r w:rsidRPr="00F04C08">
        <w:t xml:space="preserve">На отчетную дату Организация не имела </w:t>
      </w:r>
      <w:r w:rsidR="00FE1450">
        <w:t xml:space="preserve">никаких </w:t>
      </w:r>
      <w:r w:rsidR="003D0842" w:rsidRPr="00F04C08">
        <w:t>неурегулированных обязательств по договорам аренды, которые имели бы характер финансового лизинга</w:t>
      </w:r>
      <w:r w:rsidRPr="00F04C08">
        <w:t>.  Общая сумма арендных платежей, признанных в качестве расходов в отчетный период, составила 1,9 </w:t>
      </w:r>
      <w:r w:rsidR="00726EB5">
        <w:t>млн</w:t>
      </w:r>
      <w:r w:rsidR="00922AD9">
        <w:t> шв.</w:t>
      </w:r>
      <w:r w:rsidRPr="00F04C08">
        <w:t xml:space="preserve"> франков </w:t>
      </w:r>
      <w:r w:rsidR="003D0842" w:rsidRPr="00F04C08">
        <w:t>(в 2014</w:t>
      </w:r>
      <w:r w:rsidRPr="00F04C08">
        <w:t> г.</w:t>
      </w:r>
      <w:r w:rsidR="003D0842" w:rsidRPr="00F04C08">
        <w:t xml:space="preserve"> </w:t>
      </w:r>
      <w:r w:rsidR="00D42170" w:rsidRPr="00F04C08">
        <w:t xml:space="preserve">она </w:t>
      </w:r>
      <w:r w:rsidR="003D0842" w:rsidRPr="00F04C08">
        <w:t>также составила 1,9 </w:t>
      </w:r>
      <w:r w:rsidR="00726EB5">
        <w:t>млн</w:t>
      </w:r>
      <w:r w:rsidR="00922AD9">
        <w:t> шв.</w:t>
      </w:r>
      <w:r w:rsidR="003D0842" w:rsidRPr="00F04C08">
        <w:t> франков)</w:t>
      </w:r>
      <w:r w:rsidRPr="00F04C08">
        <w:t xml:space="preserve">. </w:t>
      </w:r>
    </w:p>
    <w:p w:rsidR="00701126" w:rsidRPr="00F04C08" w:rsidRDefault="00701126" w:rsidP="00876848">
      <w:pPr>
        <w:pStyle w:val="Style3"/>
        <w:spacing w:after="0"/>
        <w:rPr>
          <w:b/>
          <w:i/>
        </w:rPr>
      </w:pPr>
    </w:p>
    <w:p w:rsidR="00701126" w:rsidRPr="00F04C08" w:rsidRDefault="00E13036" w:rsidP="00876848">
      <w:pPr>
        <w:pStyle w:val="Style3"/>
        <w:spacing w:after="0"/>
        <w:rPr>
          <w:b/>
          <w:i/>
        </w:rPr>
      </w:pPr>
      <w:r w:rsidRPr="00F04C08">
        <w:rPr>
          <w:b/>
          <w:i/>
        </w:rPr>
        <w:t>ВОИС как арендодатель</w:t>
      </w:r>
    </w:p>
    <w:p w:rsidR="00701126" w:rsidRPr="00F04C08" w:rsidRDefault="00701126" w:rsidP="00876848">
      <w:pPr>
        <w:pStyle w:val="Style3"/>
        <w:spacing w:after="0"/>
        <w:rPr>
          <w:b/>
          <w:i/>
        </w:rPr>
      </w:pPr>
    </w:p>
    <w:p w:rsidR="00701126" w:rsidRPr="00B72FDB" w:rsidRDefault="00E13036" w:rsidP="00487A42">
      <w:pPr>
        <w:pStyle w:val="Style3"/>
        <w:numPr>
          <w:ilvl w:val="0"/>
          <w:numId w:val="25"/>
        </w:numPr>
        <w:tabs>
          <w:tab w:val="left" w:pos="0"/>
          <w:tab w:val="left" w:pos="709"/>
        </w:tabs>
        <w:spacing w:after="0"/>
        <w:ind w:left="0" w:firstLine="0"/>
      </w:pPr>
      <w:r w:rsidRPr="00F04C08">
        <w:t xml:space="preserve">Организация заключила несколько соглашений, по которым она сдает площади в зданиях </w:t>
      </w:r>
      <w:r w:rsidR="00735E3E" w:rsidRPr="00F04C08">
        <w:t xml:space="preserve">и на территории своей </w:t>
      </w:r>
      <w:r w:rsidRPr="00F04C08">
        <w:t xml:space="preserve">штаб-квартиры третьим сторонам.  Все эти договоры </w:t>
      </w:r>
      <w:r w:rsidR="00FE1450">
        <w:t>аренды</w:t>
      </w:r>
      <w:r w:rsidRPr="00F04C08">
        <w:t xml:space="preserve"> могут быть расторгнуты Организацией при условии направления уведомления в сроки, предусмотренные договорами.  Общая сумма арендных поступлений по этим соглашениям в отчетный период</w:t>
      </w:r>
      <w:r w:rsidR="00735E3E" w:rsidRPr="00F04C08">
        <w:t xml:space="preserve"> составила 0,6 </w:t>
      </w:r>
      <w:r w:rsidR="00726EB5">
        <w:t>млн</w:t>
      </w:r>
      <w:r w:rsidR="00922AD9">
        <w:t> шв.</w:t>
      </w:r>
      <w:r w:rsidR="00735E3E" w:rsidRPr="00F04C08">
        <w:t> франков (в 2014 г. она также составила 0,6 </w:t>
      </w:r>
      <w:r w:rsidR="00726EB5">
        <w:t>млн</w:t>
      </w:r>
      <w:r w:rsidR="00922AD9">
        <w:t> шв.</w:t>
      </w:r>
      <w:r w:rsidR="00735E3E" w:rsidRPr="00F04C08">
        <w:t> франков)</w:t>
      </w:r>
      <w:r w:rsidRPr="00F04C08">
        <w:t>.  Организация также сдает в аренду квартиры, парковочные места и другие объекты в здании Мадридского союза.  Информация о стоимости не</w:t>
      </w:r>
      <w:r w:rsidR="00735E3E" w:rsidRPr="00F04C08">
        <w:t xml:space="preserve">расторжимых </w:t>
      </w:r>
      <w:r w:rsidRPr="00F04C08">
        <w:t xml:space="preserve">договоров аренды и доходах от аренды помещений в здании Мадридского союза приводится в примечании 7. </w:t>
      </w:r>
    </w:p>
    <w:p w:rsidR="00701126" w:rsidRPr="00B72FDB" w:rsidRDefault="00701126" w:rsidP="00EF30E4">
      <w:pPr>
        <w:pStyle w:val="Style3"/>
        <w:tabs>
          <w:tab w:val="left" w:pos="0"/>
          <w:tab w:val="left" w:pos="709"/>
        </w:tabs>
        <w:spacing w:after="0"/>
      </w:pPr>
    </w:p>
    <w:p w:rsidR="00701126" w:rsidRPr="00F04C08" w:rsidRDefault="0035210D" w:rsidP="00673422">
      <w:pPr>
        <w:pStyle w:val="Heading3"/>
        <w:rPr>
          <w:lang w:val="ru-RU"/>
        </w:rPr>
      </w:pPr>
      <w:bookmarkStart w:id="56" w:name="_Toc441218508"/>
      <w:bookmarkStart w:id="57" w:name="_Toc455733239"/>
      <w:r w:rsidRPr="00F04C08">
        <w:rPr>
          <w:lang w:val="ru-RU"/>
        </w:rPr>
        <w:t>Примечание</w:t>
      </w:r>
      <w:r w:rsidR="00701126" w:rsidRPr="00F04C08">
        <w:rPr>
          <w:lang w:val="ru-RU"/>
        </w:rPr>
        <w:t xml:space="preserve"> 20:  </w:t>
      </w:r>
      <w:r w:rsidR="00D74576" w:rsidRPr="00F04C08">
        <w:rPr>
          <w:lang w:val="ru-RU"/>
        </w:rPr>
        <w:t>операции СО связанными сторонами</w:t>
      </w:r>
      <w:bookmarkEnd w:id="56"/>
      <w:bookmarkEnd w:id="57"/>
    </w:p>
    <w:p w:rsidR="00701126" w:rsidRPr="00F04C08" w:rsidRDefault="00701126" w:rsidP="00EF30E4">
      <w:pPr>
        <w:rPr>
          <w:lang w:val="ru-RU"/>
        </w:rPr>
      </w:pPr>
    </w:p>
    <w:p w:rsidR="00701126" w:rsidRPr="00F04C08" w:rsidRDefault="00E13036" w:rsidP="00487A42">
      <w:pPr>
        <w:pStyle w:val="Style3"/>
        <w:numPr>
          <w:ilvl w:val="0"/>
          <w:numId w:val="26"/>
        </w:numPr>
        <w:tabs>
          <w:tab w:val="left" w:pos="0"/>
          <w:tab w:val="left" w:pos="851"/>
        </w:tabs>
        <w:spacing w:after="0"/>
        <w:ind w:left="0" w:firstLine="0"/>
      </w:pPr>
      <w:r w:rsidRPr="00F04C08">
        <w:t xml:space="preserve">Общее руководство Организацией осуществляется </w:t>
      </w:r>
      <w:r w:rsidR="008F5EAB" w:rsidRPr="00F04C08">
        <w:t xml:space="preserve">Генеральной </w:t>
      </w:r>
      <w:r w:rsidRPr="00F04C08">
        <w:t>Ассамблеей ВОИС, состоящей из представителей государств-членов</w:t>
      </w:r>
      <w:r w:rsidR="008F5EAB" w:rsidRPr="00F04C08">
        <w:t>, являющихся сторонами Конвенции ВОИС и членами любого из Союзов</w:t>
      </w:r>
      <w:r w:rsidRPr="00F04C08">
        <w:t xml:space="preserve">.  </w:t>
      </w:r>
      <w:r w:rsidR="008F5EAB" w:rsidRPr="00F04C08">
        <w:t xml:space="preserve">Эти представители </w:t>
      </w:r>
      <w:r w:rsidRPr="00F04C08">
        <w:t>не получают от Организации</w:t>
      </w:r>
      <w:r w:rsidR="008F5EAB" w:rsidRPr="00F04C08">
        <w:t xml:space="preserve"> </w:t>
      </w:r>
      <w:r w:rsidR="008F5EAB" w:rsidRPr="00F04C08">
        <w:rPr>
          <w:szCs w:val="22"/>
        </w:rPr>
        <w:t>какого-либо</w:t>
      </w:r>
      <w:r w:rsidR="008F5EAB" w:rsidRPr="00F04C08">
        <w:t xml:space="preserve"> вознаграждения</w:t>
      </w:r>
      <w:r w:rsidRPr="00F04C08">
        <w:t xml:space="preserve">.  </w:t>
      </w:r>
      <w:r w:rsidR="008F5EAB" w:rsidRPr="00F04C08">
        <w:t>Деятельностью Организации</w:t>
      </w:r>
      <w:r w:rsidRPr="00F04C08">
        <w:t xml:space="preserve"> </w:t>
      </w:r>
      <w:r w:rsidR="008F5EAB" w:rsidRPr="00F04C08">
        <w:t>управляют Генеральный директор, заместители и помощники</w:t>
      </w:r>
      <w:r w:rsidRPr="00F04C08">
        <w:t xml:space="preserve"> Генерального директора и </w:t>
      </w:r>
      <w:r w:rsidR="008F5EAB" w:rsidRPr="00F04C08">
        <w:t>ее должностные лица</w:t>
      </w:r>
      <w:r w:rsidRPr="00F04C08">
        <w:t xml:space="preserve"> (руководители высшего звена), которые получают вознаграждение от Организации.  Совокупное вознаграждение, выплачиваемое руководителям высшего звена, включает оклад, надбавки, оплату служебных командировок и другие пособия, выплачиваемые в соответствии с Правилами и положениями о персонале</w:t>
      </w:r>
      <w:r w:rsidR="00FD631C" w:rsidRPr="00F04C08">
        <w:t xml:space="preserve"> всем </w:t>
      </w:r>
      <w:r w:rsidRPr="00F04C08">
        <w:t xml:space="preserve">сотрудникам.  Кроме того, Генеральный директор, </w:t>
      </w:r>
      <w:r w:rsidR="000C09FC">
        <w:t xml:space="preserve">его </w:t>
      </w:r>
      <w:r w:rsidRPr="00F04C08">
        <w:t xml:space="preserve">заместители и помощники получают надбавки </w:t>
      </w:r>
      <w:r w:rsidR="00FD631C" w:rsidRPr="00F04C08">
        <w:t>з</w:t>
      </w:r>
      <w:r w:rsidRPr="00F04C08">
        <w:t xml:space="preserve">а </w:t>
      </w:r>
      <w:r w:rsidR="00FD631C" w:rsidRPr="00F04C08">
        <w:t>осуществление</w:t>
      </w:r>
      <w:r w:rsidRPr="00F04C08">
        <w:t xml:space="preserve"> представительских функций.  Руководители высшего звена участвуют в ОПФПООН, в который </w:t>
      </w:r>
      <w:r w:rsidR="00FD631C" w:rsidRPr="00F04C08">
        <w:t xml:space="preserve">уплачивают </w:t>
      </w:r>
      <w:r w:rsidRPr="00F04C08">
        <w:t xml:space="preserve">взносы </w:t>
      </w:r>
      <w:r w:rsidR="00FD631C" w:rsidRPr="00F04C08">
        <w:t xml:space="preserve">как </w:t>
      </w:r>
      <w:r w:rsidRPr="00F04C08">
        <w:t xml:space="preserve">сотрудники, </w:t>
      </w:r>
      <w:r w:rsidR="00FD631C" w:rsidRPr="00F04C08">
        <w:t xml:space="preserve">так </w:t>
      </w:r>
      <w:r w:rsidRPr="00F04C08">
        <w:t>и Организация</w:t>
      </w:r>
      <w:r w:rsidR="00FD631C" w:rsidRPr="00F04C08">
        <w:t xml:space="preserve">, а также </w:t>
      </w:r>
      <w:r w:rsidRPr="00F04C08">
        <w:t xml:space="preserve">вправе участвовать в системе медицинского страхования персонала.  </w:t>
      </w:r>
      <w:r w:rsidR="000C09FC" w:rsidRPr="00F04C08">
        <w:rPr>
          <w:snapToGrid w:val="0"/>
        </w:rPr>
        <w:t>Д</w:t>
      </w:r>
      <w:r w:rsidR="008604BF" w:rsidRPr="00F04C08">
        <w:rPr>
          <w:snapToGrid w:val="0"/>
        </w:rPr>
        <w:t>анн</w:t>
      </w:r>
      <w:r w:rsidR="000C09FC">
        <w:t xml:space="preserve">ые о </w:t>
      </w:r>
      <w:r w:rsidR="008604BF" w:rsidRPr="00F04C08">
        <w:t>руководителях высшего звена</w:t>
      </w:r>
      <w:r w:rsidR="00701126" w:rsidRPr="00F04C08">
        <w:t xml:space="preserve"> </w:t>
      </w:r>
      <w:r w:rsidR="00A3472B" w:rsidRPr="00F04C08">
        <w:t>и</w:t>
      </w:r>
      <w:r w:rsidR="00701126" w:rsidRPr="00F04C08">
        <w:t xml:space="preserve"> </w:t>
      </w:r>
      <w:r w:rsidR="008604BF" w:rsidRPr="00F04C08">
        <w:t>их совокупном вознаграждении даны в приводимой ниже таблице</w:t>
      </w:r>
      <w:r w:rsidR="00701126" w:rsidRPr="00F04C08">
        <w:t xml:space="preserve">. </w:t>
      </w:r>
      <w:r w:rsidR="008604BF" w:rsidRPr="00F04C08">
        <w:t xml:space="preserve">Ни руководители высшего звена, ни их ближайшие </w:t>
      </w:r>
      <w:r w:rsidR="008604BF" w:rsidRPr="00F04C08">
        <w:rPr>
          <w:rFonts w:cs="Arial"/>
        </w:rPr>
        <w:t>родственн</w:t>
      </w:r>
      <w:r w:rsidR="008604BF" w:rsidRPr="00F04C08">
        <w:t>ики не получали займов, которые не могли бы получать сотрудники других категорий</w:t>
      </w:r>
      <w:r w:rsidR="00701126" w:rsidRPr="00F04C08">
        <w:t xml:space="preserve">. </w:t>
      </w:r>
      <w:r w:rsidR="008604BF" w:rsidRPr="00F04C08">
        <w:t xml:space="preserve">Ни руководители высшего звена, ни их ближайшие </w:t>
      </w:r>
      <w:r w:rsidR="008604BF" w:rsidRPr="00F04C08">
        <w:rPr>
          <w:rFonts w:cs="Arial"/>
        </w:rPr>
        <w:t>родственн</w:t>
      </w:r>
      <w:r w:rsidR="008604BF" w:rsidRPr="00F04C08">
        <w:t>ики не получали никакого иного вознаграждения или компенсаций</w:t>
      </w:r>
      <w:r w:rsidR="00701126" w:rsidRPr="00F04C08">
        <w:t>.</w:t>
      </w:r>
    </w:p>
    <w:p w:rsidR="00701126" w:rsidRPr="00F04C08" w:rsidRDefault="00701126" w:rsidP="008830AB">
      <w:pPr>
        <w:pStyle w:val="Style3"/>
        <w:spacing w:after="0"/>
      </w:pPr>
    </w:p>
    <w:p w:rsidR="00701126" w:rsidRPr="00F04C08" w:rsidRDefault="00062232" w:rsidP="008830AB">
      <w:pPr>
        <w:pStyle w:val="Style3"/>
        <w:spacing w:after="0"/>
        <w:rPr>
          <w:sz w:val="18"/>
        </w:rPr>
      </w:pPr>
      <w:r>
        <w:rPr>
          <w:noProof/>
          <w:sz w:val="18"/>
          <w:lang w:val="en-US" w:eastAsia="en-US"/>
        </w:rPr>
        <w:lastRenderedPageBreak/>
        <w:drawing>
          <wp:inline distT="0" distB="0" distL="0" distR="0" wp14:anchorId="29E1AB18" wp14:editId="516D82A5">
            <wp:extent cx="5940425" cy="1720173"/>
            <wp:effectExtent l="0" t="0" r="3175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2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F04C08" w:rsidRDefault="00701126" w:rsidP="008830AB">
      <w:pPr>
        <w:pStyle w:val="Style3"/>
        <w:spacing w:after="0"/>
        <w:rPr>
          <w:sz w:val="18"/>
        </w:rPr>
      </w:pPr>
    </w:p>
    <w:p w:rsidR="00701126" w:rsidRPr="00F04C08" w:rsidRDefault="00E13036" w:rsidP="00487A42">
      <w:pPr>
        <w:pStyle w:val="Style3"/>
        <w:numPr>
          <w:ilvl w:val="0"/>
          <w:numId w:val="26"/>
        </w:numPr>
        <w:tabs>
          <w:tab w:val="left" w:pos="0"/>
          <w:tab w:val="left" w:pos="851"/>
        </w:tabs>
        <w:spacing w:after="0"/>
        <w:ind w:left="0" w:firstLine="0"/>
        <w:rPr>
          <w:lang w:val="en-US"/>
        </w:rPr>
      </w:pPr>
      <w:r w:rsidRPr="00F04C08">
        <w:t xml:space="preserve">Организация не участвует в капитале каких бы то ни было </w:t>
      </w:r>
      <w:r w:rsidR="00FA34B2" w:rsidRPr="00F04C08">
        <w:t xml:space="preserve">ассоциированных </w:t>
      </w:r>
      <w:r w:rsidRPr="00F04C08">
        <w:t>обществ или совместных предприятий и не имеет подконтрольных предприятий.  ВОИС является участницей ОПФПООН, и некоторые из ее бывших сотрудников участвуют в Закрытом пенсионном фонде ВОИС (CROMPI).  Взаимоотношения с этими двумя фондами детально объясняются в примечании</w:t>
      </w:r>
      <w:r w:rsidRPr="00F04C08">
        <w:rPr>
          <w:lang w:val="en-US"/>
        </w:rPr>
        <w:t> </w:t>
      </w:r>
      <w:r w:rsidRPr="00F04C08">
        <w:t xml:space="preserve">12. </w:t>
      </w:r>
    </w:p>
    <w:p w:rsidR="00701126" w:rsidRPr="00F04C08" w:rsidRDefault="00701126" w:rsidP="008830AB">
      <w:pPr>
        <w:pStyle w:val="Style3"/>
        <w:spacing w:after="0"/>
        <w:rPr>
          <w:lang w:val="en-US"/>
        </w:rPr>
      </w:pPr>
    </w:p>
    <w:p w:rsidR="00701126" w:rsidRPr="00F04C08" w:rsidRDefault="00FA34B2" w:rsidP="00487A42">
      <w:pPr>
        <w:pStyle w:val="Style3"/>
        <w:numPr>
          <w:ilvl w:val="0"/>
          <w:numId w:val="26"/>
        </w:numPr>
        <w:tabs>
          <w:tab w:val="left" w:pos="0"/>
          <w:tab w:val="left" w:pos="851"/>
        </w:tabs>
        <w:spacing w:after="0"/>
        <w:ind w:left="0" w:firstLine="0"/>
      </w:pPr>
      <w:r w:rsidRPr="00F04C08">
        <w:t>Организация поддерживает определенные отношения с Международным союзом по охране новых сортов растений (УПОВ), в рамках которых Генеральный директор Организации исполняет обязанности Генерального секретаря УПОВ.  Совет УПОВ, являющийся руководящим органом УПОВ, состоит из представителей договаривающихся сторон Международной конвенции по охране новых сортов растений от 2 декабря 1961 г.</w:t>
      </w:r>
      <w:r w:rsidR="00D43835" w:rsidRPr="00F04C08">
        <w:t xml:space="preserve">, с соответствующими изменениями. </w:t>
      </w:r>
      <w:r w:rsidRPr="00F04C08">
        <w:t xml:space="preserve">  В соответствии с Правилами и положениями УПОВ бюро УПОВ, состоящее из Генерального секретаря и персонала, осуществляет свои функции совершенно независимо от Организации. </w:t>
      </w:r>
      <w:r w:rsidR="00E13036" w:rsidRPr="00F04C08">
        <w:t xml:space="preserve"> </w:t>
      </w:r>
      <w:r w:rsidR="00D43835" w:rsidRPr="00F04C08">
        <w:t xml:space="preserve">Организация отвечает за предоставление помещений, управление персоналом, финансовое управление, закупочную деятельность и оказание иной административной поддержки УПОВ в соответствии с условиями соглашения, заключенного между Организацией и УПОВ 26 ноября 1982 г.  По условиям указанного соглашения УПОВ возмещает Организации расходы по оказанию таких услуг.  </w:t>
      </w:r>
      <w:r w:rsidR="00FE6FD4" w:rsidRPr="00F04C08">
        <w:t>В 2015</w:t>
      </w:r>
      <w:r w:rsidR="00FE6FD4" w:rsidRPr="00F04C08">
        <w:rPr>
          <w:lang w:val="en-US"/>
        </w:rPr>
        <w:t> </w:t>
      </w:r>
      <w:r w:rsidR="00FE6FD4" w:rsidRPr="00F04C08">
        <w:t>г.</w:t>
      </w:r>
      <w:r w:rsidR="00701126" w:rsidRPr="00F04C08">
        <w:t xml:space="preserve"> </w:t>
      </w:r>
      <w:r w:rsidR="000C09FC" w:rsidRPr="00F04C08">
        <w:t>О</w:t>
      </w:r>
      <w:r w:rsidR="00D43835" w:rsidRPr="00F04C08">
        <w:t xml:space="preserve">рганизация получила от УПОВ </w:t>
      </w:r>
      <w:r w:rsidR="00701126" w:rsidRPr="00F04C08">
        <w:rPr>
          <w:color w:val="000000"/>
        </w:rPr>
        <w:t xml:space="preserve">618 </w:t>
      </w:r>
      <w:r w:rsidR="00D43835" w:rsidRPr="00F04C08">
        <w:rPr>
          <w:color w:val="000000"/>
        </w:rPr>
        <w:t xml:space="preserve">тыс. шв. франков в порядке оплаты этих </w:t>
      </w:r>
      <w:r w:rsidR="00D43835" w:rsidRPr="00F04C08">
        <w:rPr>
          <w:snapToGrid w:val="0"/>
          <w:color w:val="000000"/>
        </w:rPr>
        <w:t>услуг</w:t>
      </w:r>
      <w:r w:rsidR="00701126" w:rsidRPr="00F04C08">
        <w:t xml:space="preserve">. </w:t>
      </w:r>
      <w:r w:rsidR="00D43835" w:rsidRPr="00F04C08">
        <w:t>Кроме того, ВОИС получает полное возмещение всех средств, расходуемых ею от имени УПОВ</w:t>
      </w:r>
      <w:r w:rsidR="00701126" w:rsidRPr="00F04C08">
        <w:t xml:space="preserve">. </w:t>
      </w:r>
      <w:bookmarkStart w:id="58" w:name="_Toc441218509"/>
    </w:p>
    <w:p w:rsidR="00701126" w:rsidRPr="00F04C08" w:rsidRDefault="00701126" w:rsidP="002327F0">
      <w:pPr>
        <w:pStyle w:val="Style3"/>
        <w:tabs>
          <w:tab w:val="left" w:pos="0"/>
          <w:tab w:val="left" w:pos="851"/>
        </w:tabs>
        <w:spacing w:after="0"/>
      </w:pPr>
    </w:p>
    <w:p w:rsidR="00701126" w:rsidRPr="00F04C08" w:rsidRDefault="0035210D" w:rsidP="00673422">
      <w:pPr>
        <w:pStyle w:val="Heading3"/>
      </w:pPr>
      <w:bookmarkStart w:id="59" w:name="_Toc455733240"/>
      <w:r w:rsidRPr="00F04C08">
        <w:t>Примечание</w:t>
      </w:r>
      <w:r w:rsidR="00701126" w:rsidRPr="00F04C08">
        <w:t xml:space="preserve"> 21:  </w:t>
      </w:r>
      <w:bookmarkEnd w:id="58"/>
      <w:r w:rsidRPr="00F04C08">
        <w:t>Чистые активы</w:t>
      </w:r>
      <w:bookmarkEnd w:id="59"/>
    </w:p>
    <w:p w:rsidR="00701126" w:rsidRPr="00F04C08" w:rsidRDefault="00701126" w:rsidP="00274C9E"/>
    <w:p w:rsidR="00701126" w:rsidRPr="00F04C08" w:rsidRDefault="00062232" w:rsidP="00274C9E">
      <w:r>
        <w:rPr>
          <w:noProof/>
          <w:lang w:eastAsia="en-US"/>
        </w:rPr>
        <w:drawing>
          <wp:inline distT="0" distB="0" distL="0" distR="0" wp14:anchorId="7139E65B" wp14:editId="554718E9">
            <wp:extent cx="5940425" cy="2864779"/>
            <wp:effectExtent l="0" t="0" r="3175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6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F04C08" w:rsidRDefault="00C8013F" w:rsidP="00487A42">
      <w:pPr>
        <w:pStyle w:val="Style3"/>
        <w:numPr>
          <w:ilvl w:val="0"/>
          <w:numId w:val="27"/>
        </w:numPr>
        <w:tabs>
          <w:tab w:val="left" w:pos="0"/>
          <w:tab w:val="left" w:pos="851"/>
        </w:tabs>
        <w:spacing w:after="0"/>
        <w:ind w:left="0" w:firstLine="0"/>
      </w:pPr>
      <w:r w:rsidRPr="00F04C08">
        <w:rPr>
          <w:szCs w:val="22"/>
        </w:rPr>
        <w:lastRenderedPageBreak/>
        <w:t xml:space="preserve">В совокупные </w:t>
      </w:r>
      <w:r w:rsidRPr="00F04C08">
        <w:t>ч</w:t>
      </w:r>
      <w:r w:rsidR="0035210D" w:rsidRPr="00F04C08">
        <w:t>истые активы</w:t>
      </w:r>
      <w:r w:rsidR="00701126" w:rsidRPr="00F04C08">
        <w:t xml:space="preserve"> </w:t>
      </w:r>
      <w:r w:rsidRPr="00F04C08">
        <w:t>Организации входит остаток ее резервных средств</w:t>
      </w:r>
      <w:r w:rsidR="00701126" w:rsidRPr="00F04C08">
        <w:t xml:space="preserve">, </w:t>
      </w:r>
      <w:r w:rsidRPr="00F04C08">
        <w:t xml:space="preserve">включающих </w:t>
      </w:r>
      <w:r w:rsidR="00852B20" w:rsidRPr="00F04C08">
        <w:rPr>
          <w:rFonts w:cs="Arial"/>
          <w:szCs w:val="22"/>
        </w:rPr>
        <w:t xml:space="preserve">резервные фонды </w:t>
      </w:r>
      <w:r w:rsidR="00701126" w:rsidRPr="00F04C08">
        <w:t>(</w:t>
      </w:r>
      <w:r w:rsidRPr="00F04C08">
        <w:t>н</w:t>
      </w:r>
      <w:r w:rsidR="00BA5763" w:rsidRPr="00F04C08">
        <w:t>акопленн</w:t>
      </w:r>
      <w:r w:rsidR="00852B20" w:rsidRPr="00F04C08">
        <w:t>ое положительное сальдо</w:t>
      </w:r>
      <w:r w:rsidR="00701126" w:rsidRPr="00F04C08">
        <w:t xml:space="preserve">, </w:t>
      </w:r>
      <w:r w:rsidRPr="00F04C08">
        <w:t>резерв на реализацию специальных проектов</w:t>
      </w:r>
      <w:r w:rsidR="00701126" w:rsidRPr="00F04C08">
        <w:t xml:space="preserve"> </w:t>
      </w:r>
      <w:r w:rsidR="00A3472B" w:rsidRPr="00F04C08">
        <w:t>и</w:t>
      </w:r>
      <w:r w:rsidR="00701126" w:rsidRPr="00F04C08">
        <w:t xml:space="preserve"> </w:t>
      </w:r>
      <w:r w:rsidR="000C09FC">
        <w:t xml:space="preserve">профицит </w:t>
      </w:r>
      <w:r w:rsidR="00852B20" w:rsidRPr="00F04C08">
        <w:t>фонда переоценки</w:t>
      </w:r>
      <w:r w:rsidR="00701126" w:rsidRPr="00F04C08">
        <w:t xml:space="preserve">) </w:t>
      </w:r>
      <w:r w:rsidR="00852B20" w:rsidRPr="00F04C08">
        <w:rPr>
          <w:rFonts w:cs="Arial"/>
          <w:szCs w:val="22"/>
        </w:rPr>
        <w:t>и фонды оборотных средств</w:t>
      </w:r>
      <w:r w:rsidR="00701126" w:rsidRPr="00F04C08">
        <w:t xml:space="preserve">. </w:t>
      </w:r>
      <w:r w:rsidR="00852B20" w:rsidRPr="00F04C08">
        <w:t>Организация поддерживает резервы на уровне, предусмотренном ее политикой резервов</w:t>
      </w:r>
      <w:r w:rsidR="00701126" w:rsidRPr="00F04C08">
        <w:t xml:space="preserve">.  </w:t>
      </w:r>
      <w:r w:rsidR="00FE6FD4" w:rsidRPr="00F04C08">
        <w:t>В 2015</w:t>
      </w:r>
      <w:r w:rsidR="00FE6FD4" w:rsidRPr="00F04C08">
        <w:rPr>
          <w:lang w:val="en-US"/>
        </w:rPr>
        <w:t> </w:t>
      </w:r>
      <w:r w:rsidR="00FE6FD4" w:rsidRPr="00F04C08">
        <w:t>г.</w:t>
      </w:r>
      <w:r w:rsidR="00701126" w:rsidRPr="00F04C08">
        <w:t xml:space="preserve"> </w:t>
      </w:r>
      <w:r w:rsidR="0037327C" w:rsidRPr="00F04C08">
        <w:t>55-</w:t>
      </w:r>
      <w:r w:rsidR="0037327C">
        <w:t>я серия</w:t>
      </w:r>
      <w:r w:rsidR="0037327C" w:rsidRPr="00F04C08">
        <w:t xml:space="preserve"> заседаний Ассамблей государств-членов ВОИС</w:t>
      </w:r>
      <w:r w:rsidR="0037327C">
        <w:t xml:space="preserve"> пересмотрела</w:t>
      </w:r>
      <w:r w:rsidR="0037327C" w:rsidRPr="00F04C08">
        <w:t xml:space="preserve"> </w:t>
      </w:r>
      <w:r w:rsidR="0037327C">
        <w:t>эту</w:t>
      </w:r>
      <w:r w:rsidR="00852B20" w:rsidRPr="00F04C08">
        <w:t xml:space="preserve"> п</w:t>
      </w:r>
      <w:r w:rsidR="0037327C">
        <w:t>олитику</w:t>
      </w:r>
      <w:r w:rsidR="00852B20" w:rsidRPr="00F04C08">
        <w:t xml:space="preserve"> </w:t>
      </w:r>
      <w:r w:rsidR="00A3472B" w:rsidRPr="00F04C08">
        <w:t>и</w:t>
      </w:r>
      <w:r w:rsidR="00701126" w:rsidRPr="00F04C08">
        <w:t xml:space="preserve"> </w:t>
      </w:r>
      <w:r w:rsidR="0037327C">
        <w:t>приняла ее новую версию</w:t>
      </w:r>
      <w:r w:rsidR="00701126" w:rsidRPr="00F04C08">
        <w:t xml:space="preserve">.  </w:t>
      </w:r>
      <w:r w:rsidR="00852B20" w:rsidRPr="00F04C08">
        <w:t>Целевые объемы резервов Организации</w:t>
      </w:r>
      <w:r w:rsidR="00701126" w:rsidRPr="00F04C08">
        <w:t xml:space="preserve">, </w:t>
      </w:r>
      <w:r w:rsidR="00852B20" w:rsidRPr="00F04C08">
        <w:t xml:space="preserve">включая </w:t>
      </w:r>
      <w:r w:rsidR="00852B20" w:rsidRPr="00F04C08">
        <w:rPr>
          <w:rFonts w:cs="Arial"/>
          <w:szCs w:val="22"/>
        </w:rPr>
        <w:t>фонды оборотных средств</w:t>
      </w:r>
      <w:r w:rsidR="00701126" w:rsidRPr="00F04C08">
        <w:t>,</w:t>
      </w:r>
      <w:r w:rsidR="00852B20" w:rsidRPr="00F04C08">
        <w:t xml:space="preserve"> устанавливаются на уровне </w:t>
      </w:r>
      <w:r w:rsidR="0037327C" w:rsidRPr="00F04C08">
        <w:t>с</w:t>
      </w:r>
      <w:r w:rsidR="007D5B49" w:rsidRPr="00F04C08">
        <w:t xml:space="preserve">оюзов </w:t>
      </w:r>
      <w:r w:rsidR="00852B20" w:rsidRPr="00F04C08">
        <w:t>и</w:t>
      </w:r>
      <w:r w:rsidR="0007765B" w:rsidRPr="00F04C08">
        <w:t>с</w:t>
      </w:r>
      <w:r w:rsidR="00852B20" w:rsidRPr="00F04C08">
        <w:t>ходя из процентных долей каждого из них в расходах, прогнозируемых на двухлетний период</w:t>
      </w:r>
      <w:r w:rsidR="00701126" w:rsidRPr="00F04C08">
        <w:t xml:space="preserve">. </w:t>
      </w:r>
    </w:p>
    <w:p w:rsidR="0007765B" w:rsidRPr="00F04C08" w:rsidRDefault="0007765B" w:rsidP="0007765B">
      <w:pPr>
        <w:pStyle w:val="Style3"/>
        <w:tabs>
          <w:tab w:val="left" w:pos="0"/>
          <w:tab w:val="left" w:pos="851"/>
        </w:tabs>
        <w:spacing w:after="0"/>
      </w:pPr>
    </w:p>
    <w:p w:rsidR="00701126" w:rsidRPr="00F04C08" w:rsidRDefault="00852B20" w:rsidP="00487A42">
      <w:pPr>
        <w:pStyle w:val="Style3"/>
        <w:numPr>
          <w:ilvl w:val="0"/>
          <w:numId w:val="27"/>
        </w:numPr>
        <w:tabs>
          <w:tab w:val="left" w:pos="0"/>
          <w:tab w:val="left" w:pos="851"/>
        </w:tabs>
        <w:spacing w:after="0"/>
        <w:ind w:left="0" w:firstLine="0"/>
        <w:rPr>
          <w:szCs w:val="22"/>
        </w:rPr>
      </w:pPr>
      <w:r w:rsidRPr="00F04C08">
        <w:rPr>
          <w:szCs w:val="22"/>
        </w:rPr>
        <w:t xml:space="preserve">Политика резервов предусматривает </w:t>
      </w:r>
      <w:r w:rsidR="00B31D23" w:rsidRPr="00F04C08">
        <w:rPr>
          <w:szCs w:val="22"/>
        </w:rPr>
        <w:t>четкое разграничение фондов оборотных средств</w:t>
      </w:r>
      <w:r w:rsidR="00701126" w:rsidRPr="00F04C08">
        <w:rPr>
          <w:szCs w:val="22"/>
        </w:rPr>
        <w:t xml:space="preserve"> </w:t>
      </w:r>
      <w:r w:rsidR="00A3472B" w:rsidRPr="00F04C08">
        <w:rPr>
          <w:szCs w:val="22"/>
        </w:rPr>
        <w:t>и</w:t>
      </w:r>
      <w:r w:rsidR="00701126" w:rsidRPr="00F04C08">
        <w:rPr>
          <w:szCs w:val="22"/>
        </w:rPr>
        <w:t xml:space="preserve"> </w:t>
      </w:r>
      <w:r w:rsidR="00B31D23" w:rsidRPr="00F04C08">
        <w:rPr>
          <w:szCs w:val="22"/>
        </w:rPr>
        <w:t>других элементов резервов с точки зрения учета и отчетности</w:t>
      </w:r>
      <w:r w:rsidR="00701126" w:rsidRPr="00F04C08">
        <w:rPr>
          <w:szCs w:val="22"/>
        </w:rPr>
        <w:t xml:space="preserve">.  </w:t>
      </w:r>
      <w:r w:rsidR="00B31D23" w:rsidRPr="00F04C08">
        <w:rPr>
          <w:szCs w:val="22"/>
        </w:rPr>
        <w:t>Фонды оборотных средств</w:t>
      </w:r>
      <w:r w:rsidR="00701126" w:rsidRPr="00F04C08">
        <w:rPr>
          <w:szCs w:val="22"/>
        </w:rPr>
        <w:t xml:space="preserve"> </w:t>
      </w:r>
      <w:r w:rsidR="00B31D23" w:rsidRPr="00F04C08">
        <w:rPr>
          <w:szCs w:val="22"/>
        </w:rPr>
        <w:t xml:space="preserve">формируются для </w:t>
      </w:r>
      <w:r w:rsidR="00962A6A" w:rsidRPr="00F04C08">
        <w:rPr>
          <w:szCs w:val="22"/>
        </w:rPr>
        <w:t xml:space="preserve">авансового покрытия </w:t>
      </w:r>
      <w:r w:rsidR="0037327C" w:rsidRPr="0037327C">
        <w:rPr>
          <w:rFonts w:cs="Arial"/>
          <w:szCs w:val="22"/>
        </w:rPr>
        <w:t>бюджет</w:t>
      </w:r>
      <w:r w:rsidR="0037327C">
        <w:rPr>
          <w:szCs w:val="22"/>
        </w:rPr>
        <w:t xml:space="preserve">ных </w:t>
      </w:r>
      <w:r w:rsidR="00962A6A" w:rsidRPr="00F04C08">
        <w:rPr>
          <w:szCs w:val="22"/>
        </w:rPr>
        <w:t>ассигнований в случаях временной нехватки ликвидных средств</w:t>
      </w:r>
      <w:r w:rsidR="00701126" w:rsidRPr="00F04C08">
        <w:rPr>
          <w:szCs w:val="22"/>
        </w:rPr>
        <w:t xml:space="preserve"> </w:t>
      </w:r>
      <w:r w:rsidR="00A3472B" w:rsidRPr="00F04C08">
        <w:rPr>
          <w:szCs w:val="22"/>
        </w:rPr>
        <w:t>и</w:t>
      </w:r>
      <w:r w:rsidR="00701126" w:rsidRPr="00F04C08">
        <w:rPr>
          <w:szCs w:val="22"/>
        </w:rPr>
        <w:t xml:space="preserve"> </w:t>
      </w:r>
      <w:r w:rsidR="00962A6A" w:rsidRPr="00F04C08">
        <w:rPr>
          <w:szCs w:val="22"/>
        </w:rPr>
        <w:t xml:space="preserve">других целей, устанавливаемых Ассамблеями государств-членов </w:t>
      </w:r>
      <w:r w:rsidR="00A3472B" w:rsidRPr="00F04C08">
        <w:rPr>
          <w:szCs w:val="22"/>
        </w:rPr>
        <w:t>и</w:t>
      </w:r>
      <w:r w:rsidR="00701126" w:rsidRPr="00F04C08">
        <w:rPr>
          <w:szCs w:val="22"/>
        </w:rPr>
        <w:t xml:space="preserve"> </w:t>
      </w:r>
      <w:r w:rsidR="0037327C" w:rsidRPr="00F04C08">
        <w:rPr>
          <w:szCs w:val="22"/>
        </w:rPr>
        <w:t>с</w:t>
      </w:r>
      <w:r w:rsidR="00962A6A" w:rsidRPr="00F04C08">
        <w:rPr>
          <w:szCs w:val="22"/>
        </w:rPr>
        <w:t>оюзов</w:t>
      </w:r>
      <w:r w:rsidR="00701126" w:rsidRPr="00F04C08">
        <w:rPr>
          <w:szCs w:val="22"/>
        </w:rPr>
        <w:t xml:space="preserve">.  </w:t>
      </w:r>
      <w:r w:rsidR="00B31D23" w:rsidRPr="00F04C08">
        <w:rPr>
          <w:szCs w:val="22"/>
        </w:rPr>
        <w:t>Фонды оборотных средств</w:t>
      </w:r>
      <w:r w:rsidR="00701126" w:rsidRPr="00F04C08">
        <w:rPr>
          <w:szCs w:val="22"/>
        </w:rPr>
        <w:t xml:space="preserve"> </w:t>
      </w:r>
      <w:r w:rsidR="00962A6A" w:rsidRPr="00F04C08">
        <w:rPr>
          <w:szCs w:val="22"/>
        </w:rPr>
        <w:t xml:space="preserve">формируются за счет взносов </w:t>
      </w:r>
      <w:r w:rsidR="00A3472B" w:rsidRPr="00F04C08">
        <w:rPr>
          <w:szCs w:val="22"/>
        </w:rPr>
        <w:t>и</w:t>
      </w:r>
      <w:r w:rsidR="00701126" w:rsidRPr="00F04C08">
        <w:rPr>
          <w:szCs w:val="22"/>
        </w:rPr>
        <w:t xml:space="preserve"> </w:t>
      </w:r>
      <w:r w:rsidR="0037327C" w:rsidRPr="00F04C08">
        <w:rPr>
          <w:szCs w:val="22"/>
        </w:rPr>
        <w:t xml:space="preserve">ВОИС </w:t>
      </w:r>
      <w:r w:rsidR="0037327C">
        <w:rPr>
          <w:szCs w:val="22"/>
        </w:rPr>
        <w:t>осуществляет доверительное управление ими</w:t>
      </w:r>
      <w:r w:rsidR="00962A6A" w:rsidRPr="00F04C08">
        <w:rPr>
          <w:szCs w:val="22"/>
        </w:rPr>
        <w:t xml:space="preserve"> в интересах государств-членов соответствующих </w:t>
      </w:r>
      <w:r w:rsidR="0037327C" w:rsidRPr="00F04C08">
        <w:rPr>
          <w:szCs w:val="22"/>
        </w:rPr>
        <w:t>с</w:t>
      </w:r>
      <w:r w:rsidR="00962A6A" w:rsidRPr="00F04C08">
        <w:rPr>
          <w:szCs w:val="22"/>
        </w:rPr>
        <w:t>оюзов</w:t>
      </w:r>
      <w:r w:rsidR="00701126" w:rsidRPr="00F04C08">
        <w:rPr>
          <w:szCs w:val="22"/>
        </w:rPr>
        <w:t xml:space="preserve">.  </w:t>
      </w:r>
      <w:r w:rsidR="00962A6A" w:rsidRPr="00F04C08">
        <w:rPr>
          <w:szCs w:val="22"/>
        </w:rPr>
        <w:t>Согласно решению, принятому на 55-й серии заседаний Ассамблей государств-членов ВОИС</w:t>
      </w:r>
      <w:r w:rsidR="00701126" w:rsidRPr="00F04C08">
        <w:rPr>
          <w:szCs w:val="22"/>
        </w:rPr>
        <w:t xml:space="preserve">, </w:t>
      </w:r>
      <w:r w:rsidR="00962A6A" w:rsidRPr="00F04C08">
        <w:rPr>
          <w:szCs w:val="22"/>
        </w:rPr>
        <w:t>компонент фондов</w:t>
      </w:r>
      <w:r w:rsidR="00B31D23" w:rsidRPr="00F04C08">
        <w:rPr>
          <w:szCs w:val="22"/>
        </w:rPr>
        <w:t xml:space="preserve"> оборотных средств</w:t>
      </w:r>
      <w:r w:rsidR="00701126" w:rsidRPr="00F04C08">
        <w:rPr>
          <w:szCs w:val="22"/>
        </w:rPr>
        <w:t xml:space="preserve"> </w:t>
      </w:r>
      <w:r w:rsidR="00962A6A" w:rsidRPr="00F04C08">
        <w:rPr>
          <w:szCs w:val="22"/>
        </w:rPr>
        <w:t xml:space="preserve">в сумме </w:t>
      </w:r>
      <w:r w:rsidR="00701126" w:rsidRPr="00F04C08">
        <w:rPr>
          <w:szCs w:val="22"/>
        </w:rPr>
        <w:t xml:space="preserve">2 </w:t>
      </w:r>
      <w:r w:rsidR="00726EB5">
        <w:rPr>
          <w:szCs w:val="22"/>
        </w:rPr>
        <w:t>млн</w:t>
      </w:r>
      <w:r w:rsidR="00962A6A" w:rsidRPr="00F04C08">
        <w:rPr>
          <w:szCs w:val="22"/>
        </w:rPr>
        <w:t xml:space="preserve"> шв. франков, приходящийся на Союз </w:t>
      </w:r>
      <w:r w:rsidR="00701126" w:rsidRPr="00F04C08">
        <w:rPr>
          <w:szCs w:val="22"/>
        </w:rPr>
        <w:t>PCT</w:t>
      </w:r>
      <w:r w:rsidR="00962A6A" w:rsidRPr="00F04C08">
        <w:rPr>
          <w:szCs w:val="22"/>
        </w:rPr>
        <w:t>, будет возвращен государствам-членам Союза PCT путем сокращения выставляемых им счетов на оплату взносов в двухлетнем периоде 2016-20</w:t>
      </w:r>
      <w:r w:rsidR="00701126" w:rsidRPr="00F04C08">
        <w:rPr>
          <w:szCs w:val="22"/>
        </w:rPr>
        <w:t xml:space="preserve">17 </w:t>
      </w:r>
      <w:r w:rsidR="00962A6A" w:rsidRPr="00F04C08">
        <w:rPr>
          <w:szCs w:val="22"/>
        </w:rPr>
        <w:t>гг.</w:t>
      </w:r>
    </w:p>
    <w:p w:rsidR="00701126" w:rsidRPr="00F04C08" w:rsidRDefault="00701126" w:rsidP="00E4218E">
      <w:pPr>
        <w:rPr>
          <w:lang w:val="ru-RU"/>
        </w:rPr>
      </w:pPr>
    </w:p>
    <w:p w:rsidR="00701126" w:rsidRPr="0037327C" w:rsidRDefault="00BA5763" w:rsidP="00487A42">
      <w:pPr>
        <w:pStyle w:val="Style3"/>
        <w:numPr>
          <w:ilvl w:val="0"/>
          <w:numId w:val="27"/>
        </w:numPr>
        <w:tabs>
          <w:tab w:val="left" w:pos="0"/>
          <w:tab w:val="left" w:pos="851"/>
        </w:tabs>
        <w:spacing w:after="0"/>
        <w:ind w:left="0" w:firstLine="0"/>
      </w:pPr>
      <w:r w:rsidRPr="00F04C08">
        <w:rPr>
          <w:szCs w:val="22"/>
        </w:rPr>
        <w:t>Накопленн</w:t>
      </w:r>
      <w:r w:rsidR="0007765B" w:rsidRPr="00F04C08">
        <w:rPr>
          <w:szCs w:val="22"/>
        </w:rPr>
        <w:t xml:space="preserve">ые профициты Организации представляют </w:t>
      </w:r>
      <w:r w:rsidRPr="00F04C08">
        <w:t>накопленн</w:t>
      </w:r>
      <w:r w:rsidR="0007765B" w:rsidRPr="00F04C08">
        <w:t>ый</w:t>
      </w:r>
      <w:r w:rsidR="00701126" w:rsidRPr="00F04C08">
        <w:t xml:space="preserve"> </w:t>
      </w:r>
      <w:r w:rsidR="0007765B" w:rsidRPr="00F04C08">
        <w:t xml:space="preserve">чистый результат деятельности за </w:t>
      </w:r>
      <w:r w:rsidR="00FE6FD4" w:rsidRPr="00F04C08">
        <w:t>2015</w:t>
      </w:r>
      <w:r w:rsidR="00FE6FD4" w:rsidRPr="00F04C08">
        <w:rPr>
          <w:lang w:val="en-US"/>
        </w:rPr>
        <w:t> </w:t>
      </w:r>
      <w:r w:rsidR="00FE6FD4" w:rsidRPr="00F04C08">
        <w:t>г.</w:t>
      </w:r>
      <w:r w:rsidR="00701126" w:rsidRPr="00F04C08">
        <w:t xml:space="preserve"> </w:t>
      </w:r>
      <w:r w:rsidR="00A3472B" w:rsidRPr="00F04C08">
        <w:t>и</w:t>
      </w:r>
      <w:r w:rsidR="00701126" w:rsidRPr="00F04C08">
        <w:t xml:space="preserve"> </w:t>
      </w:r>
      <w:r w:rsidR="0007765B" w:rsidRPr="00F04C08">
        <w:t xml:space="preserve">предыдущие периоды с учетом корректировок, предусмотренных </w:t>
      </w:r>
      <w:r w:rsidR="00234E5E" w:rsidRPr="00F04C08">
        <w:t>МСУГС</w:t>
      </w:r>
      <w:r w:rsidR="00701126" w:rsidRPr="00F04C08">
        <w:t>.</w:t>
      </w:r>
      <w:r w:rsidR="0007765B" w:rsidRPr="00F04C08">
        <w:t xml:space="preserve"> Положительный остаток по фонду переоценки включает в себя результаты переоценки </w:t>
      </w:r>
      <w:r w:rsidR="00701126" w:rsidRPr="00F04C08">
        <w:t>(</w:t>
      </w:r>
      <w:r w:rsidR="00B96128" w:rsidRPr="00F04C08">
        <w:t xml:space="preserve">пересчета стоимости </w:t>
      </w:r>
      <w:r w:rsidR="00B96128" w:rsidRPr="00F04C08">
        <w:rPr>
          <w:rFonts w:cs="Arial"/>
        </w:rPr>
        <w:t>приобре</w:t>
      </w:r>
      <w:r w:rsidR="00B96128" w:rsidRPr="00F04C08">
        <w:t>тения в справедливую стоимость</w:t>
      </w:r>
      <w:r w:rsidR="00701126" w:rsidRPr="00F04C08">
        <w:t xml:space="preserve">) </w:t>
      </w:r>
      <w:r w:rsidR="00B96128" w:rsidRPr="00F04C08">
        <w:t>принадлежащего Организации земельного</w:t>
      </w:r>
      <w:r w:rsidR="0037327C">
        <w:t xml:space="preserve"> участка</w:t>
      </w:r>
      <w:r w:rsidR="00B96128" w:rsidRPr="00F04C08">
        <w:t xml:space="preserve">, на котором построено новое здание </w:t>
      </w:r>
      <w:r w:rsidR="00701126" w:rsidRPr="00F04C08">
        <w:t>(</w:t>
      </w:r>
      <w:r w:rsidR="006455AF" w:rsidRPr="00F04C08">
        <w:t>см. примечание</w:t>
      </w:r>
      <w:r w:rsidR="00B96128" w:rsidRPr="00F04C08">
        <w:t xml:space="preserve"> 9).  </w:t>
      </w:r>
      <w:r w:rsidR="00B96128" w:rsidRPr="0037327C">
        <w:t>С</w:t>
      </w:r>
      <w:r w:rsidR="00AC7D7F" w:rsidRPr="0037327C">
        <w:t xml:space="preserve">праведливая стоимость </w:t>
      </w:r>
      <w:r w:rsidR="0037327C">
        <w:t xml:space="preserve">участка </w:t>
      </w:r>
      <w:r w:rsidR="00B96128" w:rsidRPr="00F04C08">
        <w:t>была рассчитана независимыми экспертами по оценке</w:t>
      </w:r>
      <w:r w:rsidR="00701126" w:rsidRPr="0037327C">
        <w:t xml:space="preserve">. </w:t>
      </w:r>
    </w:p>
    <w:p w:rsidR="00B96128" w:rsidRPr="0037327C" w:rsidRDefault="00B96128" w:rsidP="00B96128">
      <w:pPr>
        <w:pStyle w:val="Style3"/>
        <w:tabs>
          <w:tab w:val="left" w:pos="0"/>
          <w:tab w:val="left" w:pos="851"/>
        </w:tabs>
        <w:spacing w:after="0"/>
      </w:pPr>
    </w:p>
    <w:p w:rsidR="00B96128" w:rsidRPr="00F04C08" w:rsidRDefault="00B96128" w:rsidP="00487A42">
      <w:pPr>
        <w:pStyle w:val="Style3"/>
        <w:numPr>
          <w:ilvl w:val="0"/>
          <w:numId w:val="27"/>
        </w:numPr>
        <w:tabs>
          <w:tab w:val="left" w:pos="0"/>
          <w:tab w:val="left" w:pos="851"/>
        </w:tabs>
        <w:spacing w:after="0"/>
        <w:ind w:left="0" w:firstLine="0"/>
      </w:pPr>
      <w:r w:rsidRPr="00F04C08">
        <w:t>Политика резервов ВОИС также предусматривает принципы и механизм утверждения использования резервов для реализации разовых капитальных проектов реконструкции и в чрезвычайных обстоятельствах. Резерв на реализацию специальных проектов содержит ассигнования на такие проекты, финансируемые из резервов, за вычетом накопленных затрат. Резерв на реализацию специальных проектов был сформирован после пересмотра политики резервов в 2015</w:t>
      </w:r>
      <w:r w:rsidRPr="00F04C08">
        <w:rPr>
          <w:lang w:val="en-US"/>
        </w:rPr>
        <w:t> </w:t>
      </w:r>
      <w:r w:rsidRPr="00F04C08">
        <w:t>г. Его остаток по состоянию на отчетную дату отражает суммы, которые планируется направить на реализацию уже утвержденных проектов. Информация о проектах, финансируемых из резервов</w:t>
      </w:r>
      <w:r w:rsidRPr="00F04C08">
        <w:rPr>
          <w:szCs w:val="22"/>
        </w:rPr>
        <w:t xml:space="preserve">, затратах в течение года и остатке средств на </w:t>
      </w:r>
      <w:r w:rsidRPr="00F04C08">
        <w:rPr>
          <w:szCs w:val="24"/>
        </w:rPr>
        <w:t xml:space="preserve">31 декабря 2015 г. дана </w:t>
      </w:r>
      <w:r w:rsidRPr="00F04C08">
        <w:t>в приводимой ниже таблице</w:t>
      </w:r>
      <w:r w:rsidRPr="00F04C08">
        <w:rPr>
          <w:szCs w:val="22"/>
        </w:rPr>
        <w:t>:</w:t>
      </w:r>
    </w:p>
    <w:p w:rsidR="00701126" w:rsidRPr="00F04C08" w:rsidRDefault="00701126" w:rsidP="006F0531">
      <w:pPr>
        <w:rPr>
          <w:szCs w:val="22"/>
          <w:lang w:val="ru-RU"/>
        </w:rPr>
      </w:pPr>
    </w:p>
    <w:p w:rsidR="00701126" w:rsidRPr="00F04C08" w:rsidRDefault="00062232" w:rsidP="006F0531">
      <w:r>
        <w:rPr>
          <w:noProof/>
          <w:lang w:eastAsia="en-US"/>
        </w:rPr>
        <w:lastRenderedPageBreak/>
        <w:drawing>
          <wp:inline distT="0" distB="0" distL="0" distR="0" wp14:anchorId="040BF0F0" wp14:editId="5926E1EE">
            <wp:extent cx="5940425" cy="5115378"/>
            <wp:effectExtent l="0" t="0" r="3175" b="9525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1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F04C08" w:rsidRDefault="00701126" w:rsidP="006A2997">
      <w:pPr>
        <w:rPr>
          <w:sz w:val="16"/>
          <w:szCs w:val="16"/>
        </w:rPr>
      </w:pPr>
    </w:p>
    <w:p w:rsidR="00701126" w:rsidRPr="00F04C08" w:rsidRDefault="00701126" w:rsidP="006A2997">
      <w:pPr>
        <w:rPr>
          <w:sz w:val="16"/>
          <w:szCs w:val="16"/>
          <w:lang w:val="ru-RU"/>
        </w:rPr>
      </w:pPr>
      <w:r w:rsidRPr="00F04C08">
        <w:rPr>
          <w:sz w:val="16"/>
          <w:szCs w:val="16"/>
          <w:lang w:val="ru-RU"/>
        </w:rPr>
        <w:t xml:space="preserve">(1) </w:t>
      </w:r>
      <w:r w:rsidR="003547C2" w:rsidRPr="00F04C08">
        <w:rPr>
          <w:sz w:val="16"/>
          <w:szCs w:val="16"/>
          <w:lang w:val="ru-RU"/>
        </w:rPr>
        <w:t>Проект нового строительства финансировался за счет заемных средств</w:t>
      </w:r>
      <w:r w:rsidRPr="00F04C08">
        <w:rPr>
          <w:sz w:val="16"/>
          <w:szCs w:val="16"/>
          <w:lang w:val="ru-RU"/>
        </w:rPr>
        <w:t xml:space="preserve"> </w:t>
      </w:r>
      <w:r w:rsidR="003547C2" w:rsidRPr="00F04C08">
        <w:rPr>
          <w:sz w:val="16"/>
          <w:szCs w:val="16"/>
          <w:lang w:val="ru-RU"/>
        </w:rPr>
        <w:t>(</w:t>
      </w:r>
      <w:r w:rsidR="006455AF" w:rsidRPr="00F04C08">
        <w:rPr>
          <w:sz w:val="16"/>
          <w:szCs w:val="16"/>
          <w:lang w:val="ru-RU"/>
        </w:rPr>
        <w:t>см. примечание</w:t>
      </w:r>
      <w:r w:rsidRPr="00F04C08">
        <w:rPr>
          <w:sz w:val="16"/>
          <w:szCs w:val="16"/>
          <w:lang w:val="ru-RU"/>
        </w:rPr>
        <w:t xml:space="preserve"> 15</w:t>
      </w:r>
      <w:r w:rsidR="003547C2" w:rsidRPr="00F04C08">
        <w:rPr>
          <w:sz w:val="16"/>
          <w:szCs w:val="16"/>
          <w:lang w:val="ru-RU"/>
        </w:rPr>
        <w:t>)</w:t>
      </w:r>
      <w:r w:rsidRPr="00F04C08">
        <w:rPr>
          <w:sz w:val="16"/>
          <w:szCs w:val="16"/>
          <w:lang w:val="ru-RU"/>
        </w:rPr>
        <w:t>.</w:t>
      </w:r>
    </w:p>
    <w:p w:rsidR="00701126" w:rsidRPr="00F04C08" w:rsidRDefault="00701126" w:rsidP="006A2997">
      <w:pPr>
        <w:rPr>
          <w:sz w:val="16"/>
          <w:szCs w:val="16"/>
          <w:lang w:val="ru-RU"/>
        </w:rPr>
      </w:pPr>
      <w:r w:rsidRPr="00F04C08">
        <w:rPr>
          <w:sz w:val="16"/>
          <w:szCs w:val="16"/>
          <w:lang w:val="ru-RU"/>
        </w:rPr>
        <w:t xml:space="preserve">(2) </w:t>
      </w:r>
      <w:r w:rsidR="00FC4BC8" w:rsidRPr="00F04C08">
        <w:rPr>
          <w:sz w:val="16"/>
          <w:szCs w:val="16"/>
          <w:lang w:val="ru-RU"/>
        </w:rPr>
        <w:t>В октябре 2015 г. Ассамблеи государств-членов ВОИС утвердили в порядке исключения</w:t>
      </w:r>
      <w:r w:rsidR="0037327C">
        <w:rPr>
          <w:sz w:val="16"/>
          <w:szCs w:val="16"/>
          <w:lang w:val="ru-RU"/>
        </w:rPr>
        <w:t xml:space="preserve"> выделение из </w:t>
      </w:r>
      <w:r w:rsidR="00FC4BC8" w:rsidRPr="00F04C08">
        <w:rPr>
          <w:sz w:val="16"/>
          <w:szCs w:val="16"/>
          <w:lang w:val="ru-RU"/>
        </w:rPr>
        <w:t xml:space="preserve">регулярного бюджета на </w:t>
      </w:r>
      <w:r w:rsidR="0037327C">
        <w:rPr>
          <w:sz w:val="16"/>
          <w:szCs w:val="16"/>
          <w:lang w:val="ru-RU"/>
        </w:rPr>
        <w:t>2014-2015 </w:t>
      </w:r>
      <w:r w:rsidR="00125056" w:rsidRPr="00F04C08">
        <w:rPr>
          <w:sz w:val="16"/>
          <w:szCs w:val="16"/>
          <w:lang w:val="ru-RU"/>
        </w:rPr>
        <w:t>гг.</w:t>
      </w:r>
      <w:r w:rsidRPr="00F04C08">
        <w:rPr>
          <w:sz w:val="16"/>
          <w:szCs w:val="16"/>
          <w:lang w:val="ru-RU"/>
        </w:rPr>
        <w:t xml:space="preserve"> </w:t>
      </w:r>
      <w:r w:rsidR="00FC4BC8" w:rsidRPr="00F04C08">
        <w:rPr>
          <w:sz w:val="16"/>
          <w:szCs w:val="16"/>
          <w:lang w:val="ru-RU"/>
        </w:rPr>
        <w:t xml:space="preserve">дополнительной суммы </w:t>
      </w:r>
      <w:r w:rsidR="0037327C" w:rsidRPr="0037327C">
        <w:rPr>
          <w:sz w:val="16"/>
          <w:szCs w:val="16"/>
          <w:lang w:val="ru-RU"/>
        </w:rPr>
        <w:t>объе</w:t>
      </w:r>
      <w:r w:rsidR="0037327C">
        <w:rPr>
          <w:sz w:val="16"/>
          <w:szCs w:val="16"/>
          <w:lang w:val="ru-RU"/>
        </w:rPr>
        <w:t xml:space="preserve">мом </w:t>
      </w:r>
      <w:r w:rsidR="00FC4BC8" w:rsidRPr="00F04C08">
        <w:rPr>
          <w:sz w:val="16"/>
          <w:szCs w:val="16"/>
          <w:lang w:val="ru-RU"/>
        </w:rPr>
        <w:t xml:space="preserve">до 3,5 </w:t>
      </w:r>
      <w:r w:rsidR="00726EB5">
        <w:rPr>
          <w:sz w:val="16"/>
          <w:szCs w:val="16"/>
          <w:lang w:val="ru-RU"/>
        </w:rPr>
        <w:t>млн</w:t>
      </w:r>
      <w:r w:rsidR="00FC4BC8" w:rsidRPr="00F04C08">
        <w:rPr>
          <w:sz w:val="16"/>
          <w:szCs w:val="16"/>
        </w:rPr>
        <w:t> </w:t>
      </w:r>
      <w:r w:rsidR="00FC4BC8" w:rsidRPr="00F04C08">
        <w:rPr>
          <w:sz w:val="16"/>
          <w:szCs w:val="16"/>
          <w:lang w:val="ru-RU"/>
        </w:rPr>
        <w:t>шв.</w:t>
      </w:r>
      <w:r w:rsidR="00FC4BC8" w:rsidRPr="00F04C08">
        <w:rPr>
          <w:sz w:val="16"/>
          <w:szCs w:val="16"/>
        </w:rPr>
        <w:t> </w:t>
      </w:r>
      <w:r w:rsidR="00FC4BC8" w:rsidRPr="00F04C08">
        <w:rPr>
          <w:sz w:val="16"/>
          <w:szCs w:val="16"/>
          <w:lang w:val="ru-RU"/>
        </w:rPr>
        <w:t xml:space="preserve">франков на покрытие расходов по </w:t>
      </w:r>
      <w:r w:rsidRPr="00F04C08">
        <w:rPr>
          <w:sz w:val="16"/>
          <w:szCs w:val="16"/>
          <w:lang w:val="ru-RU"/>
        </w:rPr>
        <w:t xml:space="preserve"> </w:t>
      </w:r>
      <w:r w:rsidR="00FC4BC8" w:rsidRPr="00F04C08">
        <w:rPr>
          <w:sz w:val="16"/>
          <w:szCs w:val="16"/>
          <w:lang w:val="ru-RU"/>
        </w:rPr>
        <w:t>завершению проекта строительства н</w:t>
      </w:r>
      <w:r w:rsidR="00870BEE" w:rsidRPr="00F04C08">
        <w:rPr>
          <w:sz w:val="16"/>
          <w:szCs w:val="16"/>
          <w:lang w:val="ru-RU"/>
        </w:rPr>
        <w:t xml:space="preserve">ового конференц-зала </w:t>
      </w:r>
      <w:r w:rsidRPr="00F04C08">
        <w:rPr>
          <w:sz w:val="16"/>
          <w:szCs w:val="16"/>
          <w:lang w:val="ru-RU"/>
        </w:rPr>
        <w:t>(</w:t>
      </w:r>
      <w:r w:rsidR="00FC4BC8" w:rsidRPr="00F04C08">
        <w:rPr>
          <w:sz w:val="16"/>
          <w:szCs w:val="16"/>
          <w:lang w:val="ru-RU"/>
        </w:rPr>
        <w:t>документ</w:t>
      </w:r>
      <w:r w:rsidRPr="00F04C08">
        <w:rPr>
          <w:sz w:val="16"/>
          <w:szCs w:val="16"/>
          <w:lang w:val="ru-RU"/>
        </w:rPr>
        <w:t xml:space="preserve"> </w:t>
      </w:r>
      <w:r w:rsidRPr="00F04C08">
        <w:rPr>
          <w:sz w:val="16"/>
          <w:szCs w:val="16"/>
        </w:rPr>
        <w:t>A</w:t>
      </w:r>
      <w:r w:rsidRPr="00F04C08">
        <w:rPr>
          <w:sz w:val="16"/>
          <w:szCs w:val="16"/>
          <w:lang w:val="ru-RU"/>
        </w:rPr>
        <w:t xml:space="preserve">/55/13). </w:t>
      </w:r>
      <w:r w:rsidR="00FC4BC8" w:rsidRPr="00F04C08">
        <w:rPr>
          <w:sz w:val="16"/>
          <w:szCs w:val="16"/>
          <w:lang w:val="ru-RU"/>
        </w:rPr>
        <w:t>Никакой неиспользованный остаток этих средств не может быть перенесен на следующий бюджетный период</w:t>
      </w:r>
      <w:r w:rsidRPr="00F04C08">
        <w:rPr>
          <w:sz w:val="16"/>
          <w:szCs w:val="16"/>
          <w:lang w:val="ru-RU"/>
        </w:rPr>
        <w:t>.</w:t>
      </w:r>
    </w:p>
    <w:p w:rsidR="00701126" w:rsidRPr="00F04C08" w:rsidRDefault="00701126" w:rsidP="002327F0">
      <w:pPr>
        <w:pStyle w:val="Heading3"/>
        <w:rPr>
          <w:lang w:val="ru-RU"/>
        </w:rPr>
      </w:pPr>
      <w:bookmarkStart w:id="60" w:name="_Toc441218510"/>
      <w:r w:rsidRPr="00F04C08">
        <w:rPr>
          <w:lang w:val="ru-RU"/>
        </w:rPr>
        <w:br w:type="page"/>
      </w:r>
      <w:bookmarkStart w:id="61" w:name="_Toc455733241"/>
      <w:r w:rsidR="0035210D" w:rsidRPr="00F04C08">
        <w:rPr>
          <w:lang w:val="ru-RU"/>
        </w:rPr>
        <w:lastRenderedPageBreak/>
        <w:t>Примечание</w:t>
      </w:r>
      <w:r w:rsidRPr="00F04C08">
        <w:rPr>
          <w:lang w:val="ru-RU"/>
        </w:rPr>
        <w:t xml:space="preserve"> 22:  </w:t>
      </w:r>
      <w:r w:rsidR="0035210D" w:rsidRPr="00F04C08">
        <w:rPr>
          <w:lang w:val="ru-RU"/>
        </w:rPr>
        <w:t>Сверка Отчета о сравнении бюджетных и фактических сумм и Отчета о финансовых результатах</w:t>
      </w:r>
      <w:bookmarkEnd w:id="60"/>
      <w:bookmarkEnd w:id="61"/>
    </w:p>
    <w:p w:rsidR="00701126" w:rsidRPr="00F04C08" w:rsidRDefault="00701126" w:rsidP="00274C9E">
      <w:pPr>
        <w:rPr>
          <w:lang w:val="ru-RU"/>
        </w:rPr>
      </w:pPr>
    </w:p>
    <w:p w:rsidR="00701126" w:rsidRPr="00F04C08" w:rsidRDefault="00E13036" w:rsidP="00487A42">
      <w:pPr>
        <w:pStyle w:val="Style3"/>
        <w:numPr>
          <w:ilvl w:val="0"/>
          <w:numId w:val="28"/>
        </w:numPr>
        <w:tabs>
          <w:tab w:val="left" w:pos="0"/>
          <w:tab w:val="left" w:pos="851"/>
        </w:tabs>
        <w:spacing w:after="0"/>
        <w:ind w:left="0" w:firstLine="0"/>
      </w:pPr>
      <w:r w:rsidRPr="00F04C08">
        <w:t>Программа и бюджет ВОИС составлены на основе модифицированного метода начисления</w:t>
      </w:r>
      <w:r w:rsidR="0037327C">
        <w:t xml:space="preserve">, </w:t>
      </w:r>
      <w:r w:rsidR="0037327C" w:rsidRPr="007B33B0">
        <w:t>предусмотренн</w:t>
      </w:r>
      <w:r w:rsidR="0037327C">
        <w:t xml:space="preserve">ого </w:t>
      </w:r>
      <w:r w:rsidRPr="00F04C08">
        <w:t xml:space="preserve">Финансовыми положениями и правилами ВОИС и утверждены Ассамблеями государств-членов.  </w:t>
      </w:r>
      <w:r w:rsidR="00FC4BC8" w:rsidRPr="00F04C08">
        <w:t>Бюджетная оценка расходов на двухлетний период</w:t>
      </w:r>
      <w:r w:rsidRPr="00F04C08">
        <w:t xml:space="preserve"> </w:t>
      </w:r>
      <w:r w:rsidR="0037327C">
        <w:t>согласно Программе и бюджету</w:t>
      </w:r>
      <w:r w:rsidR="00FC4BC8" w:rsidRPr="00F04C08">
        <w:t xml:space="preserve"> на 2014–2015 гг. составила 674,0 </w:t>
      </w:r>
      <w:r w:rsidR="00726EB5">
        <w:t>млн</w:t>
      </w:r>
      <w:r w:rsidR="00922AD9">
        <w:t> шв.</w:t>
      </w:r>
      <w:r w:rsidR="00FC4BC8" w:rsidRPr="00F04C08">
        <w:t> франков.</w:t>
      </w:r>
    </w:p>
    <w:p w:rsidR="00701126" w:rsidRPr="00F04C08" w:rsidRDefault="00701126" w:rsidP="00EE5045">
      <w:pPr>
        <w:pStyle w:val="STYLEDUTEXTE"/>
      </w:pPr>
    </w:p>
    <w:p w:rsidR="00701126" w:rsidRPr="00922AD9" w:rsidRDefault="006612F5" w:rsidP="00487A42">
      <w:pPr>
        <w:pStyle w:val="Style3"/>
        <w:numPr>
          <w:ilvl w:val="0"/>
          <w:numId w:val="28"/>
        </w:numPr>
        <w:tabs>
          <w:tab w:val="left" w:pos="0"/>
          <w:tab w:val="left" w:pos="851"/>
        </w:tabs>
        <w:spacing w:after="0"/>
        <w:ind w:left="0" w:firstLine="0"/>
      </w:pPr>
      <w:r w:rsidRPr="00F04C08">
        <w:t>Для 2015</w:t>
      </w:r>
      <w:r w:rsidR="00E13036" w:rsidRPr="00F04C08">
        <w:t xml:space="preserve"> г., </w:t>
      </w:r>
      <w:r w:rsidRPr="00F04C08">
        <w:t xml:space="preserve">второго </w:t>
      </w:r>
      <w:r w:rsidR="00E13036" w:rsidRPr="00F04C08">
        <w:t xml:space="preserve">года двухлетнего периода, первоначальная и окончательная </w:t>
      </w:r>
      <w:r w:rsidRPr="00F04C08">
        <w:t>сумма бюджета</w:t>
      </w:r>
      <w:r w:rsidR="00E13036" w:rsidRPr="00F04C08">
        <w:t xml:space="preserve"> по доходам составила 3</w:t>
      </w:r>
      <w:r w:rsidRPr="00F04C08">
        <w:t>62</w:t>
      </w:r>
      <w:r w:rsidR="00E13036" w:rsidRPr="00F04C08">
        <w:t>,</w:t>
      </w:r>
      <w:r w:rsidRPr="00F04C08">
        <w:t>0</w:t>
      </w:r>
      <w:r w:rsidR="00E13036" w:rsidRPr="00F04C08">
        <w:t> </w:t>
      </w:r>
      <w:r w:rsidR="00726EB5">
        <w:t>млн</w:t>
      </w:r>
      <w:r w:rsidR="00922AD9">
        <w:t> шв.</w:t>
      </w:r>
      <w:r w:rsidR="00E13036" w:rsidRPr="00F04C08">
        <w:t> франков, по расходам – 337,0 </w:t>
      </w:r>
      <w:r w:rsidR="00726EB5">
        <w:t>млн</w:t>
      </w:r>
      <w:r w:rsidR="00922AD9">
        <w:t> шв.</w:t>
      </w:r>
      <w:r w:rsidR="00E13036" w:rsidRPr="00F04C08">
        <w:t xml:space="preserve"> франков.  Фактические доходы </w:t>
      </w:r>
      <w:r w:rsidRPr="00F04C08">
        <w:t xml:space="preserve">за второй год двухлетнего периода, исчисленные на основе модифицированного метода начисления, </w:t>
      </w:r>
      <w:r w:rsidR="00E13036" w:rsidRPr="00F04C08">
        <w:t>составили 3</w:t>
      </w:r>
      <w:r w:rsidRPr="00F04C08">
        <w:t>97</w:t>
      </w:r>
      <w:r w:rsidR="00E13036" w:rsidRPr="00F04C08">
        <w:t>,</w:t>
      </w:r>
      <w:r w:rsidRPr="00F04C08">
        <w:t>0</w:t>
      </w:r>
      <w:r w:rsidR="00E13036" w:rsidRPr="00F04C08">
        <w:t> </w:t>
      </w:r>
      <w:r w:rsidR="00726EB5">
        <w:t>млн</w:t>
      </w:r>
      <w:r w:rsidR="00922AD9">
        <w:t> шв.</w:t>
      </w:r>
      <w:r w:rsidR="00E13036" w:rsidRPr="00F04C08">
        <w:t xml:space="preserve"> франков.  Фактические расходы за </w:t>
      </w:r>
      <w:r w:rsidRPr="00F04C08">
        <w:t xml:space="preserve">второй </w:t>
      </w:r>
      <w:r w:rsidR="00E13036" w:rsidRPr="00F04C08">
        <w:t>год двухлетнего периода, исчисленные на основе модифицированного метода начисления, составили 3</w:t>
      </w:r>
      <w:r w:rsidRPr="00F04C08">
        <w:t>33</w:t>
      </w:r>
      <w:r w:rsidR="00E13036" w:rsidRPr="00F04C08">
        <w:t>,8 </w:t>
      </w:r>
      <w:r w:rsidR="00726EB5">
        <w:t>млн</w:t>
      </w:r>
      <w:r w:rsidR="00922AD9">
        <w:t> шв.</w:t>
      </w:r>
      <w:r w:rsidR="00E13036" w:rsidRPr="00F04C08">
        <w:t xml:space="preserve"> франков. </w:t>
      </w:r>
    </w:p>
    <w:p w:rsidR="007430FA" w:rsidRPr="00922AD9" w:rsidRDefault="007430FA" w:rsidP="007430FA">
      <w:pPr>
        <w:pStyle w:val="Style3"/>
        <w:tabs>
          <w:tab w:val="left" w:pos="0"/>
          <w:tab w:val="left" w:pos="851"/>
        </w:tabs>
        <w:spacing w:after="0"/>
      </w:pPr>
    </w:p>
    <w:p w:rsidR="007430FA" w:rsidRPr="00F04C08" w:rsidRDefault="007430FA" w:rsidP="00487A42">
      <w:pPr>
        <w:pStyle w:val="Style3"/>
        <w:numPr>
          <w:ilvl w:val="0"/>
          <w:numId w:val="28"/>
        </w:numPr>
        <w:tabs>
          <w:tab w:val="left" w:pos="0"/>
          <w:tab w:val="left" w:pos="851"/>
        </w:tabs>
        <w:spacing w:after="0"/>
        <w:ind w:left="0" w:firstLine="0"/>
      </w:pPr>
      <w:r w:rsidRPr="00F04C08">
        <w:t xml:space="preserve">Для двухлетнего периода 2014-2015 гг. первоначальная и окончательная сумма бюджета после перераспределения средств по доходам составила 713,3 </w:t>
      </w:r>
      <w:r w:rsidR="00726EB5">
        <w:t>млн</w:t>
      </w:r>
      <w:r w:rsidRPr="00F04C08">
        <w:t xml:space="preserve"> шв. франков, по расходам  </w:t>
      </w:r>
      <w:r w:rsidRPr="00F04C08">
        <w:rPr>
          <w:rFonts w:eastAsia="+mn-ea"/>
          <w:lang w:eastAsia="en-US"/>
        </w:rPr>
        <w:t>–</w:t>
      </w:r>
      <w:r w:rsidRPr="00F04C08">
        <w:t xml:space="preserve"> 674,0 </w:t>
      </w:r>
      <w:r w:rsidR="00726EB5">
        <w:t>млн</w:t>
      </w:r>
      <w:r w:rsidRPr="00F04C08">
        <w:t> шв. франков.  Фактические доходы за двухлетний период, исчисленные на основе модифицированного метода начисления, составили 775,7 </w:t>
      </w:r>
      <w:r w:rsidR="00726EB5">
        <w:t>млн</w:t>
      </w:r>
      <w:r w:rsidR="00922AD9">
        <w:t> шв.</w:t>
      </w:r>
      <w:r w:rsidRPr="00F04C08">
        <w:t> франков.  Фактические расходы за двухлетний период, исчисленные на основе модифицированного метода начисления, составили 642,6 </w:t>
      </w:r>
      <w:r w:rsidR="00726EB5">
        <w:t>млн</w:t>
      </w:r>
      <w:r w:rsidR="00922AD9">
        <w:t> шв.</w:t>
      </w:r>
      <w:r w:rsidRPr="00F04C08">
        <w:t> франков.</w:t>
      </w:r>
    </w:p>
    <w:p w:rsidR="00701126" w:rsidRPr="00F04C08" w:rsidRDefault="00701126" w:rsidP="00EE5045">
      <w:pPr>
        <w:pStyle w:val="STYLEDUTEXTE"/>
      </w:pPr>
    </w:p>
    <w:p w:rsidR="00701126" w:rsidRPr="00F04C08" w:rsidRDefault="00E13036" w:rsidP="00487A42">
      <w:pPr>
        <w:pStyle w:val="Style3"/>
        <w:numPr>
          <w:ilvl w:val="0"/>
          <w:numId w:val="28"/>
        </w:numPr>
        <w:tabs>
          <w:tab w:val="left" w:pos="0"/>
          <w:tab w:val="left" w:pos="851"/>
        </w:tabs>
        <w:spacing w:after="0"/>
        <w:ind w:left="0" w:firstLine="0"/>
      </w:pPr>
      <w:r w:rsidRPr="00F04C08">
        <w:t>В отчете о реализации программы за 2014</w:t>
      </w:r>
      <w:r w:rsidR="007430FA" w:rsidRPr="00F04C08">
        <w:t>-2015</w:t>
      </w:r>
      <w:r w:rsidRPr="00F04C08">
        <w:t> </w:t>
      </w:r>
      <w:r w:rsidR="007430FA" w:rsidRPr="00F04C08">
        <w:t>г</w:t>
      </w:r>
      <w:r w:rsidRPr="00F04C08">
        <w:t xml:space="preserve">г. </w:t>
      </w:r>
      <w:r w:rsidR="007430FA" w:rsidRPr="00F04C08">
        <w:t xml:space="preserve">поясняется как разница </w:t>
      </w:r>
      <w:r w:rsidRPr="00F04C08">
        <w:t xml:space="preserve">между </w:t>
      </w:r>
      <w:r w:rsidR="007430FA" w:rsidRPr="00F04C08">
        <w:t>суммами первоначального и окончательного бюджета</w:t>
      </w:r>
      <w:r w:rsidRPr="00F04C08">
        <w:t xml:space="preserve"> после пере</w:t>
      </w:r>
      <w:r w:rsidR="007430FA" w:rsidRPr="00F04C08">
        <w:t xml:space="preserve">распределения </w:t>
      </w:r>
      <w:r w:rsidRPr="00F04C08">
        <w:t>средств,</w:t>
      </w:r>
      <w:r w:rsidR="007430FA" w:rsidRPr="00F04C08">
        <w:t xml:space="preserve"> так и существенные различия</w:t>
      </w:r>
      <w:r w:rsidRPr="00F04C08">
        <w:t xml:space="preserve"> между </w:t>
      </w:r>
      <w:r w:rsidR="007430FA" w:rsidRPr="00F04C08">
        <w:t>бюджетными</w:t>
      </w:r>
      <w:r w:rsidRPr="00F04C08">
        <w:t xml:space="preserve"> и фактическими суммами.  Бюджет и финансовая отчетность ВОИС составляются с использованием двух раз</w:t>
      </w:r>
      <w:r w:rsidR="00321C8E" w:rsidRPr="00F04C08">
        <w:t xml:space="preserve">личных </w:t>
      </w:r>
      <w:r w:rsidRPr="00F04C08">
        <w:t xml:space="preserve">методов.  Отчет о финансовом положении, отчет о финансовых результатах, отчет об изменениях </w:t>
      </w:r>
      <w:r w:rsidR="00321C8E" w:rsidRPr="00F04C08">
        <w:t>чистых активов</w:t>
      </w:r>
      <w:r w:rsidRPr="00F04C08">
        <w:t xml:space="preserve"> и отчет о движении денежных средств составляются </w:t>
      </w:r>
      <w:r w:rsidR="00321C8E" w:rsidRPr="00F04C08">
        <w:t xml:space="preserve">с </w:t>
      </w:r>
      <w:r w:rsidR="00321C8E" w:rsidRPr="00F04C08">
        <w:rPr>
          <w:snapToGrid w:val="0"/>
        </w:rPr>
        <w:t>применени</w:t>
      </w:r>
      <w:r w:rsidR="00321C8E" w:rsidRPr="00F04C08">
        <w:t xml:space="preserve">ем </w:t>
      </w:r>
      <w:r w:rsidRPr="00F04C08">
        <w:t xml:space="preserve">метода </w:t>
      </w:r>
      <w:r w:rsidR="00321C8E" w:rsidRPr="00F04C08">
        <w:t>полного начисления</w:t>
      </w:r>
      <w:r w:rsidRPr="00F04C08">
        <w:t>, в то время как отчет о сравнении бюджетных и фактических сумм (</w:t>
      </w:r>
      <w:r w:rsidR="00417C63" w:rsidRPr="00F04C08">
        <w:t>В</w:t>
      </w:r>
      <w:r w:rsidRPr="00F04C08">
        <w:t xml:space="preserve">едомость V) составляется </w:t>
      </w:r>
      <w:r w:rsidR="00321C8E" w:rsidRPr="00F04C08">
        <w:t xml:space="preserve">с </w:t>
      </w:r>
      <w:r w:rsidR="00321C8E" w:rsidRPr="00F04C08">
        <w:rPr>
          <w:snapToGrid w:val="0"/>
        </w:rPr>
        <w:t>применени</w:t>
      </w:r>
      <w:r w:rsidR="00321C8E" w:rsidRPr="00F04C08">
        <w:t xml:space="preserve">ем </w:t>
      </w:r>
      <w:r w:rsidRPr="00F04C08">
        <w:t xml:space="preserve">модифицированного метода начисления. </w:t>
      </w:r>
    </w:p>
    <w:p w:rsidR="00701126" w:rsidRPr="00F04C08" w:rsidRDefault="00701126" w:rsidP="00EE5045">
      <w:pPr>
        <w:pStyle w:val="STYLEDUTEXTE"/>
      </w:pPr>
    </w:p>
    <w:p w:rsidR="00701126" w:rsidRPr="00F04C08" w:rsidRDefault="00E13036" w:rsidP="00487A42">
      <w:pPr>
        <w:pStyle w:val="Style3"/>
        <w:numPr>
          <w:ilvl w:val="0"/>
          <w:numId w:val="28"/>
        </w:numPr>
        <w:tabs>
          <w:tab w:val="left" w:pos="0"/>
          <w:tab w:val="left" w:pos="851"/>
        </w:tabs>
        <w:spacing w:after="0"/>
        <w:ind w:left="0" w:firstLine="0"/>
      </w:pPr>
      <w:r w:rsidRPr="00F04C08">
        <w:t xml:space="preserve">Согласно </w:t>
      </w:r>
      <w:r w:rsidR="00CA1F3F" w:rsidRPr="00F04C08">
        <w:t xml:space="preserve">требованиям </w:t>
      </w:r>
      <w:r w:rsidRPr="00F04C08">
        <w:t>МСУГС-24</w:t>
      </w:r>
      <w:r w:rsidR="00CA1F3F" w:rsidRPr="00F04C08">
        <w:t>, дается сверка фактических сумм на сопоставимой базе, представленных</w:t>
      </w:r>
      <w:r w:rsidRPr="00F04C08">
        <w:t xml:space="preserve"> в </w:t>
      </w:r>
      <w:r w:rsidR="00417C63" w:rsidRPr="00F04C08">
        <w:t>В</w:t>
      </w:r>
      <w:r w:rsidRPr="00F04C08">
        <w:t xml:space="preserve">едомости V, </w:t>
      </w:r>
      <w:r w:rsidR="00CA1F3F" w:rsidRPr="00F04C08">
        <w:t>и фактических сумм, представленных</w:t>
      </w:r>
      <w:r w:rsidRPr="00F04C08">
        <w:t xml:space="preserve"> в </w:t>
      </w:r>
      <w:r w:rsidR="00417C63" w:rsidRPr="000A47C7">
        <w:t>финансовой отчетности</w:t>
      </w:r>
      <w:r w:rsidR="0037327C">
        <w:t>,</w:t>
      </w:r>
      <w:r w:rsidR="00417C63">
        <w:t xml:space="preserve"> </w:t>
      </w:r>
      <w:r w:rsidRPr="00F04C08">
        <w:t xml:space="preserve">с </w:t>
      </w:r>
      <w:r w:rsidR="00CA1F3F" w:rsidRPr="00F04C08">
        <w:t xml:space="preserve">выявлением любых </w:t>
      </w:r>
      <w:r w:rsidRPr="00F04C08">
        <w:t>раз</w:t>
      </w:r>
      <w:r w:rsidR="00CA1F3F" w:rsidRPr="00F04C08">
        <w:t>личий между ними в отношении учетного базиса</w:t>
      </w:r>
      <w:r w:rsidRPr="00F04C08">
        <w:t xml:space="preserve">, сроков и </w:t>
      </w:r>
      <w:r w:rsidR="0037327C">
        <w:t xml:space="preserve">объектов </w:t>
      </w:r>
      <w:r w:rsidR="00CA1F3F" w:rsidRPr="00F04C08">
        <w:t>учет</w:t>
      </w:r>
      <w:r w:rsidR="0037327C">
        <w:t>а</w:t>
      </w:r>
      <w:r w:rsidRPr="00F04C08">
        <w:t xml:space="preserve">.  </w:t>
      </w:r>
      <w:r w:rsidR="00CA1F3F" w:rsidRPr="00F04C08">
        <w:t>Такая сверка проводится как отдельно для каждого года двухлетнего периода, так и для двухлетнего периода</w:t>
      </w:r>
      <w:r w:rsidR="0037327C">
        <w:t xml:space="preserve"> в целом</w:t>
      </w:r>
      <w:r w:rsidR="00CA1F3F" w:rsidRPr="00F04C08">
        <w:t xml:space="preserve">.  </w:t>
      </w:r>
      <w:r w:rsidRPr="00F04C08">
        <w:t xml:space="preserve">Бюджет ВОИС принимается Ассамблеями на двухлетней основе, </w:t>
      </w:r>
      <w:r w:rsidR="00CA1F3F" w:rsidRPr="00F04C08">
        <w:t xml:space="preserve">однако </w:t>
      </w:r>
      <w:r w:rsidRPr="00F04C08">
        <w:t xml:space="preserve">для каждого из двух годичных периодов составляется отдельная смета.  </w:t>
      </w:r>
      <w:r w:rsidR="00CA1F3F" w:rsidRPr="00F04C08">
        <w:t>В связи с этим никаких различий в сроках, требующих указания, не существует</w:t>
      </w:r>
      <w:r w:rsidRPr="00F04C08">
        <w:t xml:space="preserve">. </w:t>
      </w:r>
      <w:r w:rsidR="00CA1F3F" w:rsidRPr="00F04C08">
        <w:t xml:space="preserve"> </w:t>
      </w:r>
      <w:r w:rsidRPr="00F04C08">
        <w:t>Раз</w:t>
      </w:r>
      <w:r w:rsidR="00CA1F3F" w:rsidRPr="00F04C08">
        <w:t xml:space="preserve">личия учетного базиса </w:t>
      </w:r>
      <w:r w:rsidRPr="00F04C08">
        <w:t>возника</w:t>
      </w:r>
      <w:r w:rsidR="0037327C">
        <w:t>ю</w:t>
      </w:r>
      <w:r w:rsidRPr="00F04C08">
        <w:t xml:space="preserve">т, когда утвержденный бюджет составляется </w:t>
      </w:r>
      <w:r w:rsidR="00CA1F3F" w:rsidRPr="00F04C08">
        <w:t xml:space="preserve">иначе, чем с </w:t>
      </w:r>
      <w:r w:rsidR="00CA1F3F" w:rsidRPr="00F04C08">
        <w:rPr>
          <w:snapToGrid w:val="0"/>
        </w:rPr>
        <w:t>применени</w:t>
      </w:r>
      <w:r w:rsidR="00CA1F3F" w:rsidRPr="00F04C08">
        <w:t>ем учетного метода полного начисления</w:t>
      </w:r>
      <w:r w:rsidRPr="00F04C08">
        <w:t xml:space="preserve">.  </w:t>
      </w:r>
      <w:r w:rsidR="00CA1F3F" w:rsidRPr="00F04C08">
        <w:t xml:space="preserve">Различия учетного базиса включают амортизацию активов, полное отражение резервных отчислений </w:t>
      </w:r>
      <w:r w:rsidRPr="00F04C08">
        <w:t xml:space="preserve">и </w:t>
      </w:r>
      <w:r w:rsidR="00CA1F3F" w:rsidRPr="00F04C08">
        <w:t xml:space="preserve">отражение незаработанных доходов как </w:t>
      </w:r>
      <w:r w:rsidR="006F2158">
        <w:t>отсроченных</w:t>
      </w:r>
      <w:r w:rsidRPr="00F04C08">
        <w:t>.  Различия</w:t>
      </w:r>
      <w:r w:rsidR="00A77122" w:rsidRPr="00F04C08">
        <w:t xml:space="preserve"> объектов учета связаны с включением</w:t>
      </w:r>
      <w:r w:rsidRPr="00F04C08">
        <w:t xml:space="preserve"> в финансовую отчетность ВОИС специальных счетов и проектов, финансируемых из резервов, которые не отражены в опубликованных </w:t>
      </w:r>
      <w:r w:rsidR="0037327C" w:rsidRPr="00F04C08">
        <w:t>П</w:t>
      </w:r>
      <w:r w:rsidRPr="00F04C08">
        <w:t>рограмме и бюджете ВОИС.  Раз</w:t>
      </w:r>
      <w:r w:rsidR="00A77122" w:rsidRPr="00F04C08">
        <w:t xml:space="preserve">личия в представлении </w:t>
      </w:r>
      <w:r w:rsidR="00A77122" w:rsidRPr="00F04C08">
        <w:rPr>
          <w:snapToGrid w:val="0"/>
        </w:rPr>
        <w:t>данн</w:t>
      </w:r>
      <w:r w:rsidR="00A77122" w:rsidRPr="00F04C08">
        <w:t>ых</w:t>
      </w:r>
      <w:r w:rsidRPr="00F04C08">
        <w:t xml:space="preserve"> </w:t>
      </w:r>
      <w:r w:rsidR="00A77122" w:rsidRPr="00F04C08">
        <w:t xml:space="preserve">связаны с отражением в </w:t>
      </w:r>
      <w:r w:rsidR="00417C63" w:rsidRPr="00F04C08">
        <w:t>В</w:t>
      </w:r>
      <w:r w:rsidR="00A77122" w:rsidRPr="00F04C08">
        <w:t xml:space="preserve">едомости </w:t>
      </w:r>
      <w:r w:rsidR="00A77122" w:rsidRPr="00F04C08">
        <w:rPr>
          <w:lang w:val="en-US"/>
        </w:rPr>
        <w:t>IV</w:t>
      </w:r>
      <w:r w:rsidR="00A77122" w:rsidRPr="00F04C08">
        <w:t xml:space="preserve"> </w:t>
      </w:r>
      <w:r w:rsidR="00AC7D7F" w:rsidRPr="00F04C08">
        <w:t xml:space="preserve">добавлений к </w:t>
      </w:r>
      <w:r w:rsidR="00A77122" w:rsidRPr="00F04C08">
        <w:t>зданиям</w:t>
      </w:r>
      <w:r w:rsidR="00701126" w:rsidRPr="00F04C08">
        <w:t xml:space="preserve">, </w:t>
      </w:r>
      <w:r w:rsidR="00A77122" w:rsidRPr="00F04C08">
        <w:t>оборудования</w:t>
      </w:r>
      <w:r w:rsidR="00701126" w:rsidRPr="00F04C08">
        <w:t xml:space="preserve"> </w:t>
      </w:r>
      <w:r w:rsidR="00A3472B" w:rsidRPr="00F04C08">
        <w:t>и</w:t>
      </w:r>
      <w:r w:rsidR="00701126" w:rsidRPr="00F04C08">
        <w:t xml:space="preserve"> </w:t>
      </w:r>
      <w:r w:rsidR="00A77122" w:rsidRPr="00F04C08">
        <w:t>нематериальных активов</w:t>
      </w:r>
      <w:r w:rsidR="00701126" w:rsidRPr="00F04C08">
        <w:t xml:space="preserve">, </w:t>
      </w:r>
      <w:r w:rsidR="00A77122" w:rsidRPr="00F04C08">
        <w:t xml:space="preserve">а также </w:t>
      </w:r>
      <w:r w:rsidR="00A3472B" w:rsidRPr="00F04C08">
        <w:t xml:space="preserve">прибыли </w:t>
      </w:r>
      <w:r w:rsidR="00A77122" w:rsidRPr="00F04C08">
        <w:t>на и</w:t>
      </w:r>
      <w:r w:rsidR="00C31840" w:rsidRPr="00F04C08">
        <w:t>нвестиционные активы</w:t>
      </w:r>
      <w:r w:rsidR="00A77122" w:rsidRPr="00F04C08">
        <w:t xml:space="preserve"> как инвестиционных операций</w:t>
      </w:r>
      <w:r w:rsidR="00701126" w:rsidRPr="00F04C08">
        <w:t>.</w:t>
      </w:r>
    </w:p>
    <w:p w:rsidR="00701126" w:rsidRPr="00F04C08" w:rsidRDefault="00701126" w:rsidP="00274C9E">
      <w:pPr>
        <w:rPr>
          <w:lang w:val="ru-RU"/>
        </w:rPr>
      </w:pPr>
    </w:p>
    <w:p w:rsidR="00701126" w:rsidRPr="00F04C08" w:rsidRDefault="00701126">
      <w:pPr>
        <w:jc w:val="left"/>
        <w:rPr>
          <w:b/>
          <w:lang w:val="ru-RU"/>
        </w:rPr>
      </w:pPr>
      <w:r w:rsidRPr="00F04C08">
        <w:rPr>
          <w:b/>
          <w:lang w:val="ru-RU"/>
        </w:rPr>
        <w:br w:type="page"/>
      </w:r>
    </w:p>
    <w:p w:rsidR="00701126" w:rsidRPr="00F04C08" w:rsidRDefault="00A77122" w:rsidP="00274C9E">
      <w:pPr>
        <w:rPr>
          <w:b/>
        </w:rPr>
      </w:pPr>
      <w:r w:rsidRPr="00F04C08">
        <w:rPr>
          <w:b/>
          <w:lang w:val="ru-RU"/>
        </w:rPr>
        <w:lastRenderedPageBreak/>
        <w:t>Сверка</w:t>
      </w:r>
      <w:r w:rsidRPr="00F04C08">
        <w:rPr>
          <w:b/>
        </w:rPr>
        <w:t xml:space="preserve"> </w:t>
      </w:r>
      <w:r w:rsidRPr="00F04C08">
        <w:rPr>
          <w:b/>
          <w:snapToGrid w:val="0"/>
          <w:lang w:val="ru-RU"/>
        </w:rPr>
        <w:t>данн</w:t>
      </w:r>
      <w:r w:rsidRPr="00F04C08">
        <w:rPr>
          <w:b/>
          <w:lang w:val="ru-RU"/>
        </w:rPr>
        <w:t>ых</w:t>
      </w:r>
      <w:r w:rsidRPr="00F04C08">
        <w:rPr>
          <w:b/>
        </w:rPr>
        <w:t xml:space="preserve"> </w:t>
      </w:r>
      <w:r w:rsidRPr="00F04C08">
        <w:rPr>
          <w:b/>
          <w:lang w:val="ru-RU"/>
        </w:rPr>
        <w:t>за</w:t>
      </w:r>
      <w:r w:rsidRPr="00F04C08">
        <w:rPr>
          <w:b/>
        </w:rPr>
        <w:t xml:space="preserve"> </w:t>
      </w:r>
      <w:r w:rsidR="00701126" w:rsidRPr="00F04C08">
        <w:rPr>
          <w:b/>
        </w:rPr>
        <w:t>2015</w:t>
      </w:r>
      <w:r w:rsidRPr="00F04C08">
        <w:rPr>
          <w:b/>
          <w:lang w:val="ru-RU"/>
        </w:rPr>
        <w:t xml:space="preserve"> г.</w:t>
      </w:r>
      <w:r w:rsidR="00701126" w:rsidRPr="00F04C08">
        <w:rPr>
          <w:b/>
        </w:rPr>
        <w:t>:</w:t>
      </w:r>
    </w:p>
    <w:p w:rsidR="00701126" w:rsidRPr="00F04C08" w:rsidRDefault="00701126" w:rsidP="00274C9E">
      <w:pPr>
        <w:rPr>
          <w:b/>
          <w:sz w:val="16"/>
          <w:szCs w:val="16"/>
        </w:rPr>
      </w:pPr>
    </w:p>
    <w:p w:rsidR="00701126" w:rsidRPr="00F04C08" w:rsidRDefault="00062232" w:rsidP="004C5FAF">
      <w:pPr>
        <w:spacing w:after="120"/>
        <w:jc w:val="center"/>
        <w:rPr>
          <w:b/>
        </w:rPr>
      </w:pPr>
      <w:r>
        <w:rPr>
          <w:b/>
          <w:noProof/>
          <w:lang w:eastAsia="en-US"/>
        </w:rPr>
        <w:drawing>
          <wp:inline distT="0" distB="0" distL="0" distR="0" wp14:anchorId="18F6B295" wp14:editId="4B2DBD71">
            <wp:extent cx="5940425" cy="4000161"/>
            <wp:effectExtent l="0" t="0" r="3175" b="635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F04C08" w:rsidRDefault="00A77122" w:rsidP="00656511">
      <w:pPr>
        <w:keepNext/>
        <w:keepLines/>
        <w:rPr>
          <w:b/>
          <w:lang w:val="ru-RU"/>
        </w:rPr>
      </w:pPr>
      <w:r w:rsidRPr="00F04C08">
        <w:rPr>
          <w:b/>
          <w:lang w:val="ru-RU"/>
        </w:rPr>
        <w:t xml:space="preserve">Сверка </w:t>
      </w:r>
      <w:r w:rsidRPr="00F04C08">
        <w:rPr>
          <w:b/>
          <w:snapToGrid w:val="0"/>
          <w:lang w:val="ru-RU"/>
        </w:rPr>
        <w:t>данн</w:t>
      </w:r>
      <w:r w:rsidRPr="00F04C08">
        <w:rPr>
          <w:b/>
          <w:lang w:val="ru-RU"/>
        </w:rPr>
        <w:t xml:space="preserve">ых за двухлетний период </w:t>
      </w:r>
      <w:r w:rsidR="00125056" w:rsidRPr="00F04C08">
        <w:rPr>
          <w:b/>
          <w:lang w:val="ru-RU"/>
        </w:rPr>
        <w:t>2014-2015 гг.</w:t>
      </w:r>
      <w:r w:rsidR="00701126" w:rsidRPr="00F04C08">
        <w:rPr>
          <w:b/>
          <w:lang w:val="ru-RU"/>
        </w:rPr>
        <w:t>:</w:t>
      </w:r>
    </w:p>
    <w:p w:rsidR="00701126" w:rsidRPr="00F04C08" w:rsidRDefault="00701126" w:rsidP="00656511">
      <w:pPr>
        <w:keepNext/>
        <w:keepLines/>
        <w:rPr>
          <w:sz w:val="16"/>
          <w:szCs w:val="16"/>
          <w:lang w:val="ru-RU"/>
        </w:rPr>
      </w:pPr>
    </w:p>
    <w:p w:rsidR="00701126" w:rsidRPr="00F04C08" w:rsidRDefault="00062232" w:rsidP="00656511">
      <w:pPr>
        <w:keepNext/>
        <w:keepLines/>
        <w:jc w:val="center"/>
      </w:pPr>
      <w:r>
        <w:rPr>
          <w:noProof/>
          <w:lang w:eastAsia="en-US"/>
        </w:rPr>
        <w:drawing>
          <wp:inline distT="0" distB="0" distL="0" distR="0" wp14:anchorId="34C9848C" wp14:editId="31EEC94D">
            <wp:extent cx="5940425" cy="4146193"/>
            <wp:effectExtent l="0" t="0" r="3175" b="6985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F04C08" w:rsidRDefault="00701126">
      <w:pPr>
        <w:jc w:val="left"/>
      </w:pPr>
      <w:r w:rsidRPr="00F04C08">
        <w:br w:type="page"/>
      </w:r>
    </w:p>
    <w:p w:rsidR="00701126" w:rsidRPr="00F04C08" w:rsidRDefault="0035210D" w:rsidP="00656511">
      <w:pPr>
        <w:pStyle w:val="Heading3"/>
        <w:keepLines/>
      </w:pPr>
      <w:bookmarkStart w:id="62" w:name="_Toc441218511"/>
      <w:bookmarkStart w:id="63" w:name="_Toc455733242"/>
      <w:r w:rsidRPr="00F04C08">
        <w:lastRenderedPageBreak/>
        <w:t>Примечание</w:t>
      </w:r>
      <w:r w:rsidR="00701126" w:rsidRPr="00F04C08">
        <w:t xml:space="preserve"> 23:  </w:t>
      </w:r>
      <w:r w:rsidRPr="00F04C08">
        <w:t>Доходы</w:t>
      </w:r>
      <w:bookmarkEnd w:id="62"/>
      <w:bookmarkEnd w:id="63"/>
    </w:p>
    <w:p w:rsidR="00701126" w:rsidRPr="00F04C08" w:rsidRDefault="00701126" w:rsidP="00656511">
      <w:pPr>
        <w:keepNext/>
        <w:keepLines/>
      </w:pPr>
    </w:p>
    <w:p w:rsidR="00701126" w:rsidRPr="00F04C08" w:rsidRDefault="00062232" w:rsidP="00656511">
      <w:pPr>
        <w:keepNext/>
        <w:keepLines/>
      </w:pPr>
      <w:r>
        <w:rPr>
          <w:noProof/>
          <w:lang w:eastAsia="en-US"/>
        </w:rPr>
        <w:drawing>
          <wp:inline distT="0" distB="0" distL="0" distR="0" wp14:anchorId="30AD4BAA" wp14:editId="033C978C">
            <wp:extent cx="5940425" cy="4539138"/>
            <wp:effectExtent l="0" t="0" r="3175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3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F04C08" w:rsidRDefault="00701126" w:rsidP="00393903">
      <w:pPr>
        <w:pStyle w:val="Styletexte"/>
        <w:keepNext/>
        <w:spacing w:after="0"/>
        <w:rPr>
          <w:rFonts w:cs="Arial"/>
          <w:szCs w:val="22"/>
        </w:rPr>
      </w:pPr>
    </w:p>
    <w:p w:rsidR="00701126" w:rsidRPr="00B72FDB" w:rsidRDefault="00E13036" w:rsidP="00487A42">
      <w:pPr>
        <w:pStyle w:val="Style3"/>
        <w:numPr>
          <w:ilvl w:val="0"/>
          <w:numId w:val="29"/>
        </w:numPr>
        <w:tabs>
          <w:tab w:val="left" w:pos="0"/>
          <w:tab w:val="left" w:pos="709"/>
        </w:tabs>
        <w:spacing w:after="0"/>
        <w:ind w:left="0" w:firstLine="0"/>
        <w:rPr>
          <w:rFonts w:cs="Arial"/>
          <w:szCs w:val="22"/>
        </w:rPr>
      </w:pPr>
      <w:r w:rsidRPr="00F04C08">
        <w:t>Суммы</w:t>
      </w:r>
      <w:r w:rsidR="00CA22FD" w:rsidRPr="00F04C08">
        <w:t xml:space="preserve"> дохода</w:t>
      </w:r>
      <w:r w:rsidRPr="00F04C08">
        <w:t xml:space="preserve">, указанные </w:t>
      </w:r>
      <w:r w:rsidR="00CA22FD" w:rsidRPr="00F04C08">
        <w:t>в программе и бюджете</w:t>
      </w:r>
      <w:r w:rsidRPr="00F04C08">
        <w:t xml:space="preserve">, представляют собой </w:t>
      </w:r>
      <w:r w:rsidR="00CA22FD" w:rsidRPr="00F04C08">
        <w:t xml:space="preserve">полученные Организацией </w:t>
      </w:r>
      <w:r w:rsidRPr="00F04C08">
        <w:t>фактические доходы по бюджету, принятому Ассамблеей.  Добровольные взносы представляют собой доходы, полученные в виде взносов доноров на цели осуществления отдельных проектов</w:t>
      </w:r>
      <w:r w:rsidR="00CA22FD" w:rsidRPr="00F04C08">
        <w:t>, перечисленных на специальные счета</w:t>
      </w:r>
      <w:r w:rsidRPr="00F04C08">
        <w:t xml:space="preserve">, </w:t>
      </w:r>
      <w:r w:rsidR="00CA22FD" w:rsidRPr="00F04C08">
        <w:t>не включенные</w:t>
      </w:r>
      <w:r w:rsidRPr="00F04C08">
        <w:t xml:space="preserve"> в программу и бюджет.  </w:t>
      </w:r>
    </w:p>
    <w:p w:rsidR="00701126" w:rsidRPr="00B72FDB" w:rsidRDefault="00701126" w:rsidP="00656511">
      <w:pPr>
        <w:pStyle w:val="Styletexte"/>
        <w:keepNext/>
        <w:tabs>
          <w:tab w:val="left" w:pos="709"/>
        </w:tabs>
        <w:spacing w:after="0"/>
        <w:rPr>
          <w:rFonts w:cs="Arial"/>
          <w:szCs w:val="22"/>
        </w:rPr>
      </w:pPr>
    </w:p>
    <w:p w:rsidR="00701126" w:rsidRPr="00F04C08" w:rsidRDefault="00E13036" w:rsidP="00487A42">
      <w:pPr>
        <w:pStyle w:val="Style3"/>
        <w:numPr>
          <w:ilvl w:val="0"/>
          <w:numId w:val="29"/>
        </w:numPr>
        <w:tabs>
          <w:tab w:val="left" w:pos="0"/>
          <w:tab w:val="left" w:pos="709"/>
        </w:tabs>
        <w:spacing w:after="0"/>
        <w:ind w:left="0" w:firstLine="0"/>
        <w:rPr>
          <w:rFonts w:cs="Arial"/>
          <w:szCs w:val="22"/>
        </w:rPr>
      </w:pPr>
      <w:r w:rsidRPr="00F04C08">
        <w:t xml:space="preserve">Корректировки </w:t>
      </w:r>
      <w:r w:rsidR="00CA22FD" w:rsidRPr="00F04C08">
        <w:t xml:space="preserve">согласно требованиям </w:t>
      </w:r>
      <w:r w:rsidRPr="00F04C08">
        <w:t xml:space="preserve">МСУГС в основном касаются </w:t>
      </w:r>
      <w:r w:rsidR="00CA22FD" w:rsidRPr="00F04C08">
        <w:t xml:space="preserve">отражения незаработанных </w:t>
      </w:r>
      <w:r w:rsidRPr="00F04C08">
        <w:t xml:space="preserve">доходов </w:t>
      </w:r>
      <w:r w:rsidR="00CA22FD" w:rsidRPr="00F04C08">
        <w:t xml:space="preserve">как доходов </w:t>
      </w:r>
      <w:r w:rsidRPr="00F04C08">
        <w:t xml:space="preserve">будущих периодов.  Доходы в виде добровольных взносов </w:t>
      </w:r>
      <w:r w:rsidR="00CA22FD" w:rsidRPr="00F04C08">
        <w:t>считаются отсроченными</w:t>
      </w:r>
      <w:r w:rsidRPr="00F04C08">
        <w:t xml:space="preserve">, пока они не заработаны путем </w:t>
      </w:r>
      <w:r w:rsidR="00CA22FD" w:rsidRPr="00F04C08">
        <w:t xml:space="preserve">оказания </w:t>
      </w:r>
      <w:r w:rsidRPr="00F04C08">
        <w:t>конкретных услуг, предусмот</w:t>
      </w:r>
      <w:r w:rsidR="00CA22FD" w:rsidRPr="00F04C08">
        <w:t>ренных</w:t>
      </w:r>
      <w:r w:rsidRPr="00F04C08">
        <w:t xml:space="preserve"> в плане работы, согласованном с донор</w:t>
      </w:r>
      <w:r w:rsidR="00CA22FD" w:rsidRPr="00F04C08">
        <w:t>ом</w:t>
      </w:r>
      <w:r w:rsidRPr="00F04C08">
        <w:t xml:space="preserve">. </w:t>
      </w:r>
    </w:p>
    <w:p w:rsidR="00701126" w:rsidRPr="00F04C08" w:rsidRDefault="00701126" w:rsidP="00656511">
      <w:pPr>
        <w:pStyle w:val="Styletexte"/>
        <w:tabs>
          <w:tab w:val="left" w:pos="709"/>
        </w:tabs>
        <w:spacing w:after="0"/>
        <w:rPr>
          <w:rFonts w:cs="Arial"/>
          <w:szCs w:val="22"/>
        </w:rPr>
      </w:pPr>
    </w:p>
    <w:p w:rsidR="00701126" w:rsidRPr="00F04C08" w:rsidRDefault="00E13036" w:rsidP="00487A42">
      <w:pPr>
        <w:pStyle w:val="Style3"/>
        <w:numPr>
          <w:ilvl w:val="0"/>
          <w:numId w:val="29"/>
        </w:numPr>
        <w:tabs>
          <w:tab w:val="left" w:pos="0"/>
          <w:tab w:val="left" w:pos="709"/>
        </w:tabs>
        <w:spacing w:after="0"/>
        <w:ind w:left="0" w:firstLine="0"/>
      </w:pPr>
      <w:r w:rsidRPr="00F04C08">
        <w:t xml:space="preserve">Доходы в виде пошлин </w:t>
      </w:r>
      <w:r w:rsidR="00CA22FD" w:rsidRPr="00F04C08">
        <w:t xml:space="preserve">системы </w:t>
      </w:r>
      <w:r w:rsidRPr="00F04C08">
        <w:t xml:space="preserve">РСТ, </w:t>
      </w:r>
      <w:r w:rsidR="00CA22FD" w:rsidRPr="00F04C08">
        <w:t>Мадридской</w:t>
      </w:r>
      <w:r w:rsidRPr="00F04C08">
        <w:t xml:space="preserve"> и </w:t>
      </w:r>
      <w:r w:rsidR="00CA22FD" w:rsidRPr="00F04C08">
        <w:t xml:space="preserve">Гаагской систем считаются отсроченными, пока они не заработаны путем </w:t>
      </w:r>
      <w:r w:rsidRPr="00F04C08">
        <w:t xml:space="preserve">публикации международной заявки в соответствии с правилами каждого из </w:t>
      </w:r>
      <w:r w:rsidR="00CA22FD" w:rsidRPr="00F04C08">
        <w:t>С</w:t>
      </w:r>
      <w:r w:rsidRPr="00F04C08">
        <w:t xml:space="preserve">оюзов. </w:t>
      </w:r>
      <w:r w:rsidR="00CA22FD" w:rsidRPr="00F04C08">
        <w:t xml:space="preserve"> </w:t>
      </w:r>
      <w:r w:rsidR="00FE6FD4" w:rsidRPr="00F04C08">
        <w:rPr>
          <w:szCs w:val="22"/>
        </w:rPr>
        <w:t>В 2015</w:t>
      </w:r>
      <w:r w:rsidR="00FE6FD4" w:rsidRPr="00F04C08">
        <w:rPr>
          <w:szCs w:val="22"/>
          <w:lang w:val="en-US"/>
        </w:rPr>
        <w:t> </w:t>
      </w:r>
      <w:r w:rsidR="00FE6FD4" w:rsidRPr="00F04C08">
        <w:rPr>
          <w:szCs w:val="22"/>
        </w:rPr>
        <w:t>г.</w:t>
      </w:r>
      <w:r w:rsidR="00701126" w:rsidRPr="00F04C08">
        <w:rPr>
          <w:szCs w:val="22"/>
        </w:rPr>
        <w:t xml:space="preserve"> </w:t>
      </w:r>
      <w:r w:rsidR="00CA22FD" w:rsidRPr="00F04C08">
        <w:rPr>
          <w:szCs w:val="22"/>
        </w:rPr>
        <w:t xml:space="preserve">ВОИС </w:t>
      </w:r>
      <w:r w:rsidR="00EC6898" w:rsidRPr="00F04C08">
        <w:rPr>
          <w:szCs w:val="22"/>
        </w:rPr>
        <w:t xml:space="preserve">также отразила по статье «Доходы от пошлин системы </w:t>
      </w:r>
      <w:r w:rsidR="00701126" w:rsidRPr="00F04C08">
        <w:rPr>
          <w:szCs w:val="22"/>
          <w:lang w:val="en-US"/>
        </w:rPr>
        <w:t>PCT</w:t>
      </w:r>
      <w:r w:rsidR="00EC6898" w:rsidRPr="00F04C08">
        <w:rPr>
          <w:szCs w:val="22"/>
        </w:rPr>
        <w:t>»</w:t>
      </w:r>
      <w:r w:rsidR="00701126" w:rsidRPr="00F04C08">
        <w:rPr>
          <w:szCs w:val="22"/>
        </w:rPr>
        <w:t xml:space="preserve"> </w:t>
      </w:r>
      <w:r w:rsidR="00EC6898" w:rsidRPr="00F04C08">
        <w:rPr>
          <w:szCs w:val="22"/>
        </w:rPr>
        <w:t xml:space="preserve">упорядочение платежей на сумму 4,7 </w:t>
      </w:r>
      <w:r w:rsidR="00726EB5">
        <w:rPr>
          <w:szCs w:val="22"/>
        </w:rPr>
        <w:t>млн</w:t>
      </w:r>
      <w:r w:rsidR="00EC6898" w:rsidRPr="00F04C08">
        <w:rPr>
          <w:szCs w:val="22"/>
        </w:rPr>
        <w:t xml:space="preserve"> шв. франков за заявки, относящиеся к </w:t>
      </w:r>
      <w:r w:rsidR="00701126" w:rsidRPr="00F04C08">
        <w:rPr>
          <w:szCs w:val="22"/>
        </w:rPr>
        <w:t>2004-2013</w:t>
      </w:r>
      <w:r w:rsidR="00EC6898" w:rsidRPr="00F04C08">
        <w:rPr>
          <w:szCs w:val="22"/>
        </w:rPr>
        <w:t xml:space="preserve"> гг.</w:t>
      </w:r>
    </w:p>
    <w:p w:rsidR="00701126" w:rsidRPr="00F04C08" w:rsidRDefault="00701126">
      <w:pPr>
        <w:jc w:val="left"/>
        <w:rPr>
          <w:b/>
          <w:bCs/>
          <w:caps/>
          <w:szCs w:val="26"/>
          <w:lang w:val="ru-RU"/>
        </w:rPr>
      </w:pPr>
      <w:bookmarkStart w:id="64" w:name="_Toc441218512"/>
      <w:r w:rsidRPr="00F04C08">
        <w:rPr>
          <w:lang w:val="ru-RU"/>
        </w:rPr>
        <w:br w:type="page"/>
      </w:r>
    </w:p>
    <w:p w:rsidR="00701126" w:rsidRPr="00F04C08" w:rsidRDefault="0035210D" w:rsidP="00673422">
      <w:pPr>
        <w:pStyle w:val="Heading3"/>
      </w:pPr>
      <w:bookmarkStart w:id="65" w:name="_Toc455733243"/>
      <w:r w:rsidRPr="00F04C08">
        <w:lastRenderedPageBreak/>
        <w:t>Примечание</w:t>
      </w:r>
      <w:r w:rsidR="00701126" w:rsidRPr="00F04C08">
        <w:t xml:space="preserve"> 24:  </w:t>
      </w:r>
      <w:r w:rsidRPr="00F04C08">
        <w:t>Расходы</w:t>
      </w:r>
      <w:bookmarkEnd w:id="64"/>
      <w:bookmarkEnd w:id="65"/>
    </w:p>
    <w:p w:rsidR="00701126" w:rsidRPr="00F04C08" w:rsidRDefault="00701126" w:rsidP="00274C9E"/>
    <w:p w:rsidR="00701126" w:rsidRPr="00F04C08" w:rsidRDefault="00062232" w:rsidP="007B37D6">
      <w:pPr>
        <w:jc w:val="center"/>
        <w:rPr>
          <w:noProof/>
          <w:lang w:val="ru-RU" w:eastAsia="ru-RU"/>
        </w:rPr>
      </w:pPr>
      <w:r>
        <w:rPr>
          <w:noProof/>
          <w:lang w:eastAsia="en-US"/>
        </w:rPr>
        <w:drawing>
          <wp:inline distT="0" distB="0" distL="0" distR="0" wp14:anchorId="450EBC1A" wp14:editId="6152FD7F">
            <wp:extent cx="5940425" cy="7495424"/>
            <wp:effectExtent l="0" t="0" r="3175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9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F04C08" w:rsidRDefault="005E7659" w:rsidP="005E7659">
      <w:pPr>
        <w:pStyle w:val="Style3"/>
        <w:numPr>
          <w:ilvl w:val="0"/>
          <w:numId w:val="30"/>
        </w:numPr>
        <w:tabs>
          <w:tab w:val="left" w:pos="0"/>
          <w:tab w:val="left" w:pos="709"/>
        </w:tabs>
        <w:spacing w:after="0"/>
        <w:ind w:left="0" w:firstLine="0"/>
        <w:rPr>
          <w:szCs w:val="22"/>
        </w:rPr>
      </w:pPr>
      <w:r w:rsidRPr="00F04C08">
        <w:rPr>
          <w:szCs w:val="22"/>
        </w:rPr>
        <w:t xml:space="preserve">До </w:t>
      </w:r>
      <w:r w:rsidRPr="00F04C08">
        <w:rPr>
          <w:snapToGrid w:val="0"/>
          <w:szCs w:val="22"/>
        </w:rPr>
        <w:t>применени</w:t>
      </w:r>
      <w:r w:rsidRPr="00F04C08">
        <w:rPr>
          <w:szCs w:val="22"/>
        </w:rPr>
        <w:t xml:space="preserve">я корректировок МСУГС расходы по программе и </w:t>
      </w:r>
      <w:r w:rsidRPr="00F04C08">
        <w:rPr>
          <w:rFonts w:cs="Arial"/>
          <w:szCs w:val="22"/>
        </w:rPr>
        <w:t>бюджет</w:t>
      </w:r>
      <w:r w:rsidRPr="00F04C08">
        <w:rPr>
          <w:szCs w:val="22"/>
        </w:rPr>
        <w:t xml:space="preserve">у, специальным счетам и проектам, финансируемым за счет резервов, учитываются </w:t>
      </w:r>
      <w:r w:rsidR="0037327C">
        <w:rPr>
          <w:szCs w:val="22"/>
        </w:rPr>
        <w:t xml:space="preserve">по </w:t>
      </w:r>
      <w:r w:rsidR="0037327C">
        <w:t>модифицированному методу</w:t>
      </w:r>
      <w:r w:rsidRPr="00F04C08">
        <w:t xml:space="preserve"> начисления</w:t>
      </w:r>
      <w:r w:rsidRPr="00F04C08">
        <w:rPr>
          <w:szCs w:val="22"/>
        </w:rPr>
        <w:t xml:space="preserve">, когда расходы признаются при получении товаров и оказании </w:t>
      </w:r>
      <w:r w:rsidRPr="00F04C08">
        <w:rPr>
          <w:snapToGrid w:val="0"/>
          <w:szCs w:val="22"/>
        </w:rPr>
        <w:t>услуг</w:t>
      </w:r>
      <w:r w:rsidRPr="00F04C08">
        <w:rPr>
          <w:szCs w:val="22"/>
        </w:rPr>
        <w:t xml:space="preserve">. </w:t>
      </w:r>
    </w:p>
    <w:p w:rsidR="005E7659" w:rsidRPr="00F04C08" w:rsidRDefault="005E7659" w:rsidP="005E7659">
      <w:pPr>
        <w:pStyle w:val="Style3"/>
        <w:tabs>
          <w:tab w:val="left" w:pos="0"/>
          <w:tab w:val="left" w:pos="709"/>
        </w:tabs>
        <w:spacing w:after="0"/>
        <w:rPr>
          <w:szCs w:val="22"/>
        </w:rPr>
      </w:pPr>
    </w:p>
    <w:p w:rsidR="00701126" w:rsidRPr="00F04C08" w:rsidRDefault="00B61A8E" w:rsidP="00487A42">
      <w:pPr>
        <w:pStyle w:val="Style3"/>
        <w:numPr>
          <w:ilvl w:val="0"/>
          <w:numId w:val="30"/>
        </w:numPr>
        <w:tabs>
          <w:tab w:val="left" w:pos="0"/>
          <w:tab w:val="left" w:pos="709"/>
        </w:tabs>
        <w:spacing w:after="0"/>
        <w:ind w:left="0" w:firstLine="0"/>
        <w:rPr>
          <w:szCs w:val="22"/>
        </w:rPr>
      </w:pPr>
      <w:r w:rsidRPr="00F04C08">
        <w:rPr>
          <w:szCs w:val="22"/>
        </w:rPr>
        <w:t>Корректировки МСУГС в основном касаются отражения износа и амортизации основных активов</w:t>
      </w:r>
      <w:r w:rsidR="00701126" w:rsidRPr="00F04C08">
        <w:rPr>
          <w:szCs w:val="22"/>
        </w:rPr>
        <w:t xml:space="preserve">.  </w:t>
      </w:r>
      <w:r w:rsidRPr="00F04C08">
        <w:rPr>
          <w:szCs w:val="22"/>
        </w:rPr>
        <w:t xml:space="preserve">Проводятся также корректировки, отражающие капитализацию </w:t>
      </w:r>
      <w:r w:rsidRPr="00F04C08">
        <w:rPr>
          <w:szCs w:val="22"/>
        </w:rPr>
        <w:lastRenderedPageBreak/>
        <w:t>расходов</w:t>
      </w:r>
      <w:r w:rsidR="00701126" w:rsidRPr="00F04C08">
        <w:rPr>
          <w:szCs w:val="22"/>
        </w:rPr>
        <w:t xml:space="preserve"> </w:t>
      </w:r>
      <w:r w:rsidRPr="00F04C08">
        <w:rPr>
          <w:szCs w:val="22"/>
        </w:rPr>
        <w:t xml:space="preserve">на </w:t>
      </w:r>
      <w:r w:rsidRPr="00F04C08">
        <w:rPr>
          <w:rFonts w:cs="Arial"/>
          <w:szCs w:val="22"/>
        </w:rPr>
        <w:t>приобре</w:t>
      </w:r>
      <w:r w:rsidRPr="00F04C08">
        <w:rPr>
          <w:szCs w:val="22"/>
        </w:rPr>
        <w:t>тение оборудования</w:t>
      </w:r>
      <w:r w:rsidR="00701126" w:rsidRPr="00F04C08">
        <w:rPr>
          <w:szCs w:val="22"/>
        </w:rPr>
        <w:t xml:space="preserve">, </w:t>
      </w:r>
      <w:r w:rsidR="00AC7D7F" w:rsidRPr="00F04C08">
        <w:rPr>
          <w:szCs w:val="22"/>
        </w:rPr>
        <w:t xml:space="preserve">добавлений к зданиям и </w:t>
      </w:r>
      <w:r w:rsidRPr="00F04C08">
        <w:rPr>
          <w:szCs w:val="22"/>
        </w:rPr>
        <w:t xml:space="preserve">сооружениям или </w:t>
      </w:r>
      <w:r w:rsidRPr="00F04C08">
        <w:rPr>
          <w:rFonts w:cs="Arial"/>
          <w:szCs w:val="22"/>
        </w:rPr>
        <w:t>приобре</w:t>
      </w:r>
      <w:r w:rsidRPr="00F04C08">
        <w:rPr>
          <w:szCs w:val="22"/>
        </w:rPr>
        <w:t xml:space="preserve">тение </w:t>
      </w:r>
      <w:r w:rsidR="00A3472B" w:rsidRPr="00F04C08">
        <w:rPr>
          <w:szCs w:val="22"/>
        </w:rPr>
        <w:t>и</w:t>
      </w:r>
      <w:r w:rsidR="00701126" w:rsidRPr="00F04C08">
        <w:rPr>
          <w:szCs w:val="22"/>
        </w:rPr>
        <w:t xml:space="preserve"> </w:t>
      </w:r>
      <w:r w:rsidRPr="00F04C08">
        <w:rPr>
          <w:szCs w:val="22"/>
        </w:rPr>
        <w:t>создание нематериальных активов</w:t>
      </w:r>
      <w:r w:rsidR="00701126" w:rsidRPr="00F04C08">
        <w:rPr>
          <w:szCs w:val="22"/>
        </w:rPr>
        <w:t xml:space="preserve">.  </w:t>
      </w:r>
      <w:r w:rsidRPr="00F04C08">
        <w:rPr>
          <w:szCs w:val="22"/>
        </w:rPr>
        <w:t xml:space="preserve">Проводятся корректировки расходов на персонал, связанные с </w:t>
      </w:r>
      <w:r w:rsidRPr="00F04C08">
        <w:rPr>
          <w:snapToGrid w:val="0"/>
          <w:szCs w:val="22"/>
        </w:rPr>
        <w:t>приведением обязательств по выплате пособий сотрудникам</w:t>
      </w:r>
      <w:r w:rsidR="00701126" w:rsidRPr="00F04C08">
        <w:t xml:space="preserve">, </w:t>
      </w:r>
      <w:r w:rsidRPr="00F04C08">
        <w:t>включая</w:t>
      </w:r>
      <w:r w:rsidR="00701126" w:rsidRPr="00F04C08">
        <w:t xml:space="preserve"> </w:t>
      </w:r>
      <w:r w:rsidR="006464A3" w:rsidRPr="00F04C08">
        <w:t>МСПС</w:t>
      </w:r>
      <w:r w:rsidR="00701126" w:rsidRPr="00F04C08">
        <w:t xml:space="preserve">, </w:t>
      </w:r>
      <w:r w:rsidRPr="00F04C08">
        <w:t xml:space="preserve">в соответствие с требованиями </w:t>
      </w:r>
      <w:r w:rsidR="00234E5E" w:rsidRPr="00F04C08">
        <w:t>МСУГС</w:t>
      </w:r>
      <w:r w:rsidR="00701126" w:rsidRPr="00F04C08">
        <w:t>.</w:t>
      </w:r>
      <w:r w:rsidRPr="00F04C08">
        <w:rPr>
          <w:szCs w:val="22"/>
        </w:rPr>
        <w:t xml:space="preserve"> </w:t>
      </w:r>
    </w:p>
    <w:p w:rsidR="00701126" w:rsidRPr="00F04C08" w:rsidRDefault="0035210D" w:rsidP="00673422">
      <w:pPr>
        <w:pStyle w:val="Heading3"/>
      </w:pPr>
      <w:bookmarkStart w:id="66" w:name="_Toc441218513"/>
      <w:bookmarkStart w:id="67" w:name="_Toc455733244"/>
      <w:r w:rsidRPr="00F04C08">
        <w:t>Примечание</w:t>
      </w:r>
      <w:r w:rsidR="00701126" w:rsidRPr="00F04C08">
        <w:t xml:space="preserve"> 25:  </w:t>
      </w:r>
      <w:r w:rsidRPr="00F04C08">
        <w:t>Финансовые инструменты</w:t>
      </w:r>
      <w:bookmarkEnd w:id="66"/>
      <w:bookmarkEnd w:id="67"/>
    </w:p>
    <w:p w:rsidR="00701126" w:rsidRPr="00F04C08" w:rsidRDefault="00701126" w:rsidP="00656511">
      <w:pPr>
        <w:pStyle w:val="Style3"/>
        <w:tabs>
          <w:tab w:val="left" w:pos="0"/>
          <w:tab w:val="left" w:pos="709"/>
        </w:tabs>
        <w:spacing w:after="0"/>
        <w:rPr>
          <w:szCs w:val="22"/>
          <w:lang w:val="en-GB" w:eastAsia="en-GB"/>
        </w:rPr>
      </w:pPr>
    </w:p>
    <w:p w:rsidR="00701126" w:rsidRPr="00B72FDB" w:rsidRDefault="00673927" w:rsidP="00487A42">
      <w:pPr>
        <w:pStyle w:val="Style3"/>
        <w:numPr>
          <w:ilvl w:val="0"/>
          <w:numId w:val="31"/>
        </w:numPr>
        <w:tabs>
          <w:tab w:val="left" w:pos="0"/>
          <w:tab w:val="left" w:pos="709"/>
        </w:tabs>
        <w:spacing w:after="0"/>
        <w:ind w:left="0" w:firstLine="0"/>
        <w:rPr>
          <w:szCs w:val="22"/>
          <w:lang w:eastAsia="en-GB"/>
        </w:rPr>
      </w:pPr>
      <w:r w:rsidRPr="00F04C08">
        <w:t>В ходе своей</w:t>
      </w:r>
      <w:r w:rsidR="00DB4C6E" w:rsidRPr="00F04C08">
        <w:t xml:space="preserve"> обычной </w:t>
      </w:r>
      <w:r w:rsidRPr="00F04C08">
        <w:t xml:space="preserve">деятельности Организация </w:t>
      </w:r>
      <w:r w:rsidR="00DB4C6E" w:rsidRPr="00F04C08">
        <w:t>подвергается некоторым</w:t>
      </w:r>
      <w:r w:rsidRPr="00F04C08">
        <w:t xml:space="preserve"> валют</w:t>
      </w:r>
      <w:r w:rsidR="00DB4C6E" w:rsidRPr="00F04C08">
        <w:t>ным, кредитным и процентным риска</w:t>
      </w:r>
      <w:r w:rsidRPr="00F04C08">
        <w:t>м, а также р</w:t>
      </w:r>
      <w:r w:rsidR="00DB4C6E" w:rsidRPr="00F04C08">
        <w:t>иска</w:t>
      </w:r>
      <w:r w:rsidRPr="00F04C08">
        <w:t>м потери ликвидности.  В</w:t>
      </w:r>
      <w:r w:rsidR="0037327C">
        <w:t> </w:t>
      </w:r>
      <w:r w:rsidRPr="00F04C08">
        <w:t>настоящем примечании содержится информация о</w:t>
      </w:r>
      <w:r w:rsidR="00DB4C6E" w:rsidRPr="00F04C08">
        <w:t xml:space="preserve"> </w:t>
      </w:r>
      <w:r w:rsidRPr="00F04C08">
        <w:t xml:space="preserve">том, в какой мере Организация подвержена каждому из перечисленных </w:t>
      </w:r>
      <w:r w:rsidR="00DB4C6E" w:rsidRPr="00F04C08">
        <w:t>рисков</w:t>
      </w:r>
      <w:r w:rsidRPr="00F04C08">
        <w:t xml:space="preserve">, а также о </w:t>
      </w:r>
      <w:r w:rsidR="00DB4C6E" w:rsidRPr="00F04C08">
        <w:t xml:space="preserve">регламентах </w:t>
      </w:r>
      <w:r w:rsidRPr="00F04C08">
        <w:t xml:space="preserve">и </w:t>
      </w:r>
      <w:r w:rsidR="00DB4C6E" w:rsidRPr="00F04C08">
        <w:t>процедурах, обеспечивающих измерение и контроль</w:t>
      </w:r>
      <w:r w:rsidRPr="00F04C08">
        <w:t xml:space="preserve"> </w:t>
      </w:r>
      <w:r w:rsidR="00DB4C6E" w:rsidRPr="00F04C08">
        <w:t>рисков</w:t>
      </w:r>
      <w:r w:rsidRPr="00F04C08">
        <w:t xml:space="preserve">. </w:t>
      </w:r>
    </w:p>
    <w:p w:rsidR="00701126" w:rsidRPr="00B72FDB" w:rsidRDefault="00701126" w:rsidP="00467FBB">
      <w:pPr>
        <w:autoSpaceDE w:val="0"/>
        <w:autoSpaceDN w:val="0"/>
        <w:adjustRightInd w:val="0"/>
        <w:rPr>
          <w:szCs w:val="22"/>
          <w:lang w:val="ru-RU" w:eastAsia="en-GB"/>
        </w:rPr>
      </w:pPr>
    </w:p>
    <w:p w:rsidR="00701126" w:rsidRPr="00F04C08" w:rsidRDefault="00602B9C" w:rsidP="00487A42">
      <w:pPr>
        <w:pStyle w:val="Style3"/>
        <w:numPr>
          <w:ilvl w:val="0"/>
          <w:numId w:val="31"/>
        </w:numPr>
        <w:tabs>
          <w:tab w:val="left" w:pos="0"/>
          <w:tab w:val="left" w:pos="709"/>
        </w:tabs>
        <w:spacing w:after="0"/>
        <w:ind w:left="0" w:firstLine="0"/>
        <w:rPr>
          <w:szCs w:val="22"/>
          <w:lang w:eastAsia="en-GB"/>
        </w:rPr>
      </w:pPr>
      <w:r w:rsidRPr="00F04C08">
        <w:t>Организация осуществляет свою инвестиционную деятельность в соответствии со своей инвестиционной политикой</w:t>
      </w:r>
      <w:r w:rsidR="00701126" w:rsidRPr="00F04C08">
        <w:t>.</w:t>
      </w:r>
      <w:r w:rsidR="00701126" w:rsidRPr="00F04C08">
        <w:rPr>
          <w:szCs w:val="22"/>
        </w:rPr>
        <w:t xml:space="preserve"> </w:t>
      </w:r>
      <w:r w:rsidR="00FE6FD4" w:rsidRPr="00F04C08">
        <w:t>В 2015</w:t>
      </w:r>
      <w:r w:rsidR="00FE6FD4" w:rsidRPr="00F04C08">
        <w:rPr>
          <w:lang w:val="en-US"/>
        </w:rPr>
        <w:t> </w:t>
      </w:r>
      <w:r w:rsidR="00FE6FD4" w:rsidRPr="00F04C08">
        <w:t>г.</w:t>
      </w:r>
      <w:r w:rsidR="00701126" w:rsidRPr="00F04C08">
        <w:t xml:space="preserve"> </w:t>
      </w:r>
      <w:r w:rsidRPr="00F04C08">
        <w:t>эта политика была принята в пересмотренной версии 55-й серией заседаний Ассамблей государств-членов ВОИС</w:t>
      </w:r>
      <w:r w:rsidR="00701126" w:rsidRPr="00F04C08">
        <w:t xml:space="preserve">.  </w:t>
      </w:r>
      <w:r w:rsidRPr="00F04C08">
        <w:t>Пере</w:t>
      </w:r>
      <w:r w:rsidR="0037327C">
        <w:t>смотренная политика включает два</w:t>
      </w:r>
      <w:r w:rsidRPr="00F04C08">
        <w:t xml:space="preserve"> более конкретных инвестиционных </w:t>
      </w:r>
      <w:r w:rsidR="0037327C" w:rsidRPr="0037327C">
        <w:t>регламент</w:t>
      </w:r>
      <w:r w:rsidR="0037327C">
        <w:t>а</w:t>
      </w:r>
      <w:r w:rsidRPr="00F04C08">
        <w:t xml:space="preserve">: политику управления операционными и базовыми денежными средствами </w:t>
      </w:r>
      <w:r w:rsidR="00A3472B" w:rsidRPr="00F04C08">
        <w:t>и</w:t>
      </w:r>
      <w:r w:rsidR="00701126" w:rsidRPr="00F04C08">
        <w:t xml:space="preserve"> </w:t>
      </w:r>
      <w:r w:rsidRPr="00F04C08">
        <w:t>политику управления стратегическими денежными средствами</w:t>
      </w:r>
      <w:r w:rsidR="00701126" w:rsidRPr="00F04C08">
        <w:t xml:space="preserve">. </w:t>
      </w:r>
      <w:r w:rsidRPr="00F04C08">
        <w:t xml:space="preserve">Операционные денежные средства </w:t>
      </w:r>
      <w:r w:rsidRPr="00F04C08">
        <w:rPr>
          <w:rFonts w:eastAsia="+mn-ea"/>
          <w:lang w:eastAsia="en-US"/>
        </w:rPr>
        <w:t>–</w:t>
      </w:r>
      <w:r w:rsidRPr="00F04C08">
        <w:t xml:space="preserve"> это денежные средства, необходимые Организации для </w:t>
      </w:r>
      <w:r w:rsidR="007C27AA" w:rsidRPr="00F04C08">
        <w:t xml:space="preserve">покрытия ее текущих платежных потребностей </w:t>
      </w:r>
      <w:r w:rsidR="00A3472B" w:rsidRPr="00F04C08">
        <w:t>и</w:t>
      </w:r>
      <w:r w:rsidR="00701126" w:rsidRPr="00F04C08">
        <w:t xml:space="preserve"> </w:t>
      </w:r>
      <w:r w:rsidR="007C27AA" w:rsidRPr="00F04C08">
        <w:t xml:space="preserve">обеспечения наличия суммы, равной ее целевым резервам, в </w:t>
      </w:r>
      <w:r w:rsidR="0037327C">
        <w:t xml:space="preserve">виде </w:t>
      </w:r>
      <w:r w:rsidR="007C27AA" w:rsidRPr="00F04C08">
        <w:t>ликвидных активов</w:t>
      </w:r>
      <w:r w:rsidR="00701126" w:rsidRPr="00F04C08">
        <w:t xml:space="preserve">.  </w:t>
      </w:r>
      <w:r w:rsidR="007C27AA" w:rsidRPr="00F04C08">
        <w:t xml:space="preserve">Базовые денежные средства </w:t>
      </w:r>
      <w:r w:rsidR="007C27AA" w:rsidRPr="00F04C08">
        <w:rPr>
          <w:rFonts w:eastAsia="+mn-ea"/>
          <w:lang w:eastAsia="en-US"/>
        </w:rPr>
        <w:t>–</w:t>
      </w:r>
      <w:r w:rsidR="007C27AA" w:rsidRPr="00F04C08">
        <w:t xml:space="preserve"> это остаток денежных средств за вычетом операционных </w:t>
      </w:r>
      <w:r w:rsidR="007E66E4">
        <w:t xml:space="preserve">и </w:t>
      </w:r>
      <w:r w:rsidR="007C27AA" w:rsidRPr="00F04C08">
        <w:t>стратегических денежных средств</w:t>
      </w:r>
      <w:r w:rsidR="00701126" w:rsidRPr="00F04C08">
        <w:t xml:space="preserve">. </w:t>
      </w:r>
      <w:r w:rsidR="007C27AA" w:rsidRPr="00F04C08">
        <w:t xml:space="preserve">Стратегические денежные средства </w:t>
      </w:r>
      <w:r w:rsidR="007C27AA" w:rsidRPr="00F04C08">
        <w:rPr>
          <w:rFonts w:eastAsia="+mn-ea"/>
          <w:lang w:eastAsia="en-US"/>
        </w:rPr>
        <w:t>–</w:t>
      </w:r>
      <w:r w:rsidR="007C27AA" w:rsidRPr="00F04C08">
        <w:t xml:space="preserve"> это средства, зарезервированные на цели покрытия обязательств по выплате пособий сотрудникам после прекращения службы, включая обязательства по МСПС</w:t>
      </w:r>
      <w:r w:rsidR="00701126" w:rsidRPr="00F04C08">
        <w:t xml:space="preserve">. </w:t>
      </w:r>
    </w:p>
    <w:p w:rsidR="00701126" w:rsidRPr="00F04C08" w:rsidRDefault="00701126" w:rsidP="00467FBB">
      <w:pPr>
        <w:autoSpaceDE w:val="0"/>
        <w:autoSpaceDN w:val="0"/>
        <w:adjustRightInd w:val="0"/>
        <w:rPr>
          <w:szCs w:val="22"/>
          <w:lang w:val="ru-RU" w:eastAsia="en-GB"/>
        </w:rPr>
      </w:pPr>
    </w:p>
    <w:p w:rsidR="00701126" w:rsidRPr="00F04C08" w:rsidRDefault="00AC7D7F" w:rsidP="00467FBB">
      <w:pPr>
        <w:autoSpaceDE w:val="0"/>
        <w:autoSpaceDN w:val="0"/>
        <w:adjustRightInd w:val="0"/>
        <w:rPr>
          <w:b/>
          <w:szCs w:val="22"/>
          <w:lang w:val="en-GB" w:eastAsia="en-GB"/>
        </w:rPr>
      </w:pPr>
      <w:r w:rsidRPr="00F04C08">
        <w:rPr>
          <w:b/>
          <w:szCs w:val="22"/>
          <w:lang w:val="en-GB" w:eastAsia="en-GB"/>
        </w:rPr>
        <w:t>Справедливая стоимость</w:t>
      </w:r>
    </w:p>
    <w:p w:rsidR="00701126" w:rsidRPr="00F04C08" w:rsidRDefault="00701126" w:rsidP="00467FBB">
      <w:pPr>
        <w:autoSpaceDE w:val="0"/>
        <w:autoSpaceDN w:val="0"/>
        <w:adjustRightInd w:val="0"/>
        <w:rPr>
          <w:szCs w:val="22"/>
          <w:lang w:val="en-GB" w:eastAsia="en-GB"/>
        </w:rPr>
      </w:pPr>
    </w:p>
    <w:p w:rsidR="00701126" w:rsidRPr="00F04C08" w:rsidRDefault="00673927" w:rsidP="00487A42">
      <w:pPr>
        <w:pStyle w:val="Style3"/>
        <w:numPr>
          <w:ilvl w:val="0"/>
          <w:numId w:val="31"/>
        </w:numPr>
        <w:tabs>
          <w:tab w:val="left" w:pos="0"/>
          <w:tab w:val="left" w:pos="709"/>
        </w:tabs>
        <w:spacing w:after="0"/>
        <w:ind w:left="0" w:firstLine="0"/>
      </w:pPr>
      <w:r w:rsidRPr="00F04C08">
        <w:t>Ниже приводится сравнительная оценка балансовой и справедливой стоимости финансовых инструментов Организации</w:t>
      </w:r>
      <w:r w:rsidR="007C27AA" w:rsidRPr="00F04C08">
        <w:t xml:space="preserve"> по категориям инструментов</w:t>
      </w:r>
      <w:r w:rsidR="00701126" w:rsidRPr="00F04C08">
        <w:rPr>
          <w:szCs w:val="22"/>
          <w:lang w:eastAsia="en-GB"/>
        </w:rPr>
        <w:t>:</w:t>
      </w:r>
    </w:p>
    <w:p w:rsidR="00701126" w:rsidRPr="00F04C08" w:rsidRDefault="00701126" w:rsidP="00274C9E">
      <w:pPr>
        <w:rPr>
          <w:lang w:val="ru-RU"/>
        </w:rPr>
      </w:pPr>
    </w:p>
    <w:p w:rsidR="00701126" w:rsidRPr="00F04C08" w:rsidRDefault="00EB0791" w:rsidP="00274C9E">
      <w:r>
        <w:rPr>
          <w:noProof/>
          <w:lang w:eastAsia="en-US"/>
        </w:rPr>
        <w:drawing>
          <wp:inline distT="0" distB="0" distL="0" distR="0" wp14:anchorId="47D3D8FD" wp14:editId="2538324F">
            <wp:extent cx="5940425" cy="2237956"/>
            <wp:effectExtent l="0" t="0" r="3175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37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F04C08" w:rsidRDefault="00EB0791" w:rsidP="00274C9E">
      <w:r>
        <w:rPr>
          <w:noProof/>
          <w:lang w:eastAsia="en-US"/>
        </w:rPr>
        <w:lastRenderedPageBreak/>
        <w:drawing>
          <wp:inline distT="0" distB="0" distL="0" distR="0" wp14:anchorId="77EED6B7" wp14:editId="20B01867">
            <wp:extent cx="5940425" cy="2534129"/>
            <wp:effectExtent l="0" t="0" r="3175" b="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3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F04C08" w:rsidRDefault="007C27AA" w:rsidP="00487A42">
      <w:pPr>
        <w:pStyle w:val="Style3"/>
        <w:numPr>
          <w:ilvl w:val="0"/>
          <w:numId w:val="31"/>
        </w:numPr>
        <w:tabs>
          <w:tab w:val="left" w:pos="0"/>
          <w:tab w:val="left" w:pos="709"/>
        </w:tabs>
        <w:spacing w:after="0"/>
        <w:ind w:left="0" w:firstLine="0"/>
        <w:rPr>
          <w:szCs w:val="22"/>
          <w:lang w:eastAsia="en-GB"/>
        </w:rPr>
      </w:pPr>
      <w:r w:rsidRPr="00F04C08">
        <w:t>Справедливой</w:t>
      </w:r>
      <w:r w:rsidR="00673927" w:rsidRPr="00F04C08">
        <w:t xml:space="preserve"> стоимость</w:t>
      </w:r>
      <w:r w:rsidRPr="00F04C08">
        <w:t>ю</w:t>
      </w:r>
      <w:r w:rsidR="00673927" w:rsidRPr="00F04C08">
        <w:t xml:space="preserve"> финансового актива или обязательства </w:t>
      </w:r>
      <w:r w:rsidR="00A50266" w:rsidRPr="00F04C08">
        <w:t xml:space="preserve">считается </w:t>
      </w:r>
      <w:r w:rsidR="00673927" w:rsidRPr="00F04C08">
        <w:t xml:space="preserve">сумма, </w:t>
      </w:r>
      <w:r w:rsidR="00A50266" w:rsidRPr="00F04C08">
        <w:t>н</w:t>
      </w:r>
      <w:r w:rsidR="00673927" w:rsidRPr="00F04C08">
        <w:t xml:space="preserve">а которую </w:t>
      </w:r>
      <w:r w:rsidRPr="00F04C08">
        <w:t xml:space="preserve">соответствующий </w:t>
      </w:r>
      <w:r w:rsidR="00673927" w:rsidRPr="00F04C08">
        <w:t xml:space="preserve">инструмент может быть </w:t>
      </w:r>
      <w:r w:rsidR="00A50266" w:rsidRPr="00F04C08">
        <w:t xml:space="preserve">обменен в </w:t>
      </w:r>
      <w:r w:rsidR="00A50266" w:rsidRPr="00F04C08">
        <w:rPr>
          <w:snapToGrid w:val="0"/>
        </w:rPr>
        <w:t>данн</w:t>
      </w:r>
      <w:r w:rsidR="00A50266" w:rsidRPr="00F04C08">
        <w:t xml:space="preserve">ый момент при совершении </w:t>
      </w:r>
      <w:r w:rsidR="00673927" w:rsidRPr="00F04C08">
        <w:t>сторон</w:t>
      </w:r>
      <w:r w:rsidR="00A50266" w:rsidRPr="00F04C08">
        <w:t>ами добровольной сделки</w:t>
      </w:r>
      <w:r w:rsidR="00673927" w:rsidRPr="00F04C08">
        <w:t xml:space="preserve">, </w:t>
      </w:r>
      <w:r w:rsidR="007E66E4">
        <w:t xml:space="preserve">а не </w:t>
      </w:r>
      <w:r w:rsidR="00A50266" w:rsidRPr="00F04C08">
        <w:t>принудительной продажи</w:t>
      </w:r>
      <w:r w:rsidR="00673927" w:rsidRPr="00F04C08">
        <w:t xml:space="preserve"> или ликвидац</w:t>
      </w:r>
      <w:r w:rsidR="00A50266" w:rsidRPr="00F04C08">
        <w:t>ии</w:t>
      </w:r>
      <w:r w:rsidR="00673927" w:rsidRPr="00F04C08">
        <w:t xml:space="preserve">.  Для </w:t>
      </w:r>
      <w:r w:rsidR="00A50266" w:rsidRPr="00F04C08">
        <w:rPr>
          <w:rFonts w:cs="Arial"/>
        </w:rPr>
        <w:t>расчет</w:t>
      </w:r>
      <w:r w:rsidR="00A50266" w:rsidRPr="00F04C08">
        <w:t>а</w:t>
      </w:r>
      <w:r w:rsidR="00673927" w:rsidRPr="00F04C08">
        <w:t xml:space="preserve"> справедливой стоимости </w:t>
      </w:r>
      <w:r w:rsidR="00A50266" w:rsidRPr="00F04C08">
        <w:t>использовались</w:t>
      </w:r>
      <w:r w:rsidR="00673927" w:rsidRPr="00F04C08">
        <w:t xml:space="preserve"> следующие методы и </w:t>
      </w:r>
      <w:r w:rsidR="00A50266" w:rsidRPr="00F04C08">
        <w:t>допущения</w:t>
      </w:r>
      <w:r w:rsidR="00673927" w:rsidRPr="00F04C08">
        <w:t xml:space="preserve">: </w:t>
      </w:r>
    </w:p>
    <w:p w:rsidR="00701126" w:rsidRPr="00F04C08" w:rsidRDefault="00701126" w:rsidP="00ED56EC">
      <w:pPr>
        <w:autoSpaceDE w:val="0"/>
        <w:autoSpaceDN w:val="0"/>
        <w:adjustRightInd w:val="0"/>
        <w:rPr>
          <w:sz w:val="16"/>
          <w:szCs w:val="16"/>
          <w:lang w:val="ru-RU" w:eastAsia="en-GB"/>
        </w:rPr>
      </w:pPr>
    </w:p>
    <w:p w:rsidR="00701126" w:rsidRPr="00F04C08" w:rsidRDefault="00A50266" w:rsidP="00ED56EC">
      <w:pPr>
        <w:numPr>
          <w:ilvl w:val="0"/>
          <w:numId w:val="11"/>
        </w:numPr>
        <w:autoSpaceDE w:val="0"/>
        <w:autoSpaceDN w:val="0"/>
        <w:adjustRightInd w:val="0"/>
        <w:rPr>
          <w:szCs w:val="22"/>
          <w:lang w:val="ru-RU" w:eastAsia="en-GB"/>
        </w:rPr>
      </w:pPr>
      <w:r w:rsidRPr="00F04C08">
        <w:rPr>
          <w:lang w:val="ru-RU"/>
        </w:rPr>
        <w:t>стоимость денежных средств и краткосрочных депозитов</w:t>
      </w:r>
      <w:r w:rsidR="00673927" w:rsidRPr="00F04C08">
        <w:rPr>
          <w:lang w:val="ru-RU"/>
        </w:rPr>
        <w:t xml:space="preserve">, </w:t>
      </w:r>
      <w:r w:rsidRPr="00F04C08">
        <w:rPr>
          <w:lang w:val="ru-RU"/>
        </w:rPr>
        <w:t xml:space="preserve">дебиторской задолженности по валютным операциям, кредиторской задолженности и других текущих обязательств приблизительно равна их балансовой </w:t>
      </w:r>
      <w:r w:rsidR="00673927" w:rsidRPr="00F04C08">
        <w:rPr>
          <w:lang w:val="ru-RU"/>
        </w:rPr>
        <w:t>стоимости</w:t>
      </w:r>
      <w:r w:rsidRPr="00F04C08">
        <w:rPr>
          <w:lang w:val="ru-RU"/>
        </w:rPr>
        <w:t xml:space="preserve">, </w:t>
      </w:r>
      <w:r w:rsidR="007E66E4">
        <w:rPr>
          <w:lang w:val="ru-RU"/>
        </w:rPr>
        <w:t xml:space="preserve">что </w:t>
      </w:r>
      <w:r w:rsidR="007E66E4" w:rsidRPr="007E66E4">
        <w:rPr>
          <w:lang w:val="ru-RU"/>
        </w:rPr>
        <w:t>обусловлен</w:t>
      </w:r>
      <w:r w:rsidR="007E66E4">
        <w:rPr>
          <w:lang w:val="ru-RU"/>
        </w:rPr>
        <w:t xml:space="preserve">о </w:t>
      </w:r>
      <w:r w:rsidRPr="00F04C08">
        <w:rPr>
          <w:lang w:val="ru-RU"/>
        </w:rPr>
        <w:t xml:space="preserve">главным образом </w:t>
      </w:r>
      <w:r w:rsidR="00673927" w:rsidRPr="00F04C08">
        <w:rPr>
          <w:lang w:val="ru-RU"/>
        </w:rPr>
        <w:t>краткосрочн</w:t>
      </w:r>
      <w:r w:rsidR="007E66E4">
        <w:rPr>
          <w:lang w:val="ru-RU"/>
        </w:rPr>
        <w:t>ым характером</w:t>
      </w:r>
      <w:r w:rsidRPr="00F04C08">
        <w:rPr>
          <w:lang w:val="ru-RU"/>
        </w:rPr>
        <w:t xml:space="preserve"> этих инструментов</w:t>
      </w:r>
      <w:r w:rsidR="00701126" w:rsidRPr="00F04C08">
        <w:rPr>
          <w:szCs w:val="22"/>
          <w:lang w:val="ru-RU" w:eastAsia="en-GB"/>
        </w:rPr>
        <w:t>;</w:t>
      </w:r>
    </w:p>
    <w:p w:rsidR="00701126" w:rsidRPr="00F04C08" w:rsidRDefault="00673927" w:rsidP="00ED56EC">
      <w:pPr>
        <w:numPr>
          <w:ilvl w:val="0"/>
          <w:numId w:val="11"/>
        </w:numPr>
        <w:autoSpaceDE w:val="0"/>
        <w:autoSpaceDN w:val="0"/>
        <w:adjustRightInd w:val="0"/>
        <w:rPr>
          <w:szCs w:val="22"/>
          <w:lang w:val="ru-RU" w:eastAsia="en-GB"/>
        </w:rPr>
      </w:pPr>
      <w:r w:rsidRPr="00F04C08">
        <w:rPr>
          <w:lang w:val="ru-RU"/>
        </w:rPr>
        <w:t xml:space="preserve">оценка долгосрочных кредитов, дебиторской задолженности и займов проводится Организацией на основе таких </w:t>
      </w:r>
      <w:r w:rsidR="007E66E4" w:rsidRPr="007E66E4">
        <w:rPr>
          <w:snapToGrid w:val="0"/>
          <w:lang w:val="ru-RU"/>
        </w:rPr>
        <w:t>показател</w:t>
      </w:r>
      <w:r w:rsidR="007E66E4">
        <w:rPr>
          <w:lang w:val="ru-RU"/>
        </w:rPr>
        <w:t>ей,</w:t>
      </w:r>
      <w:r w:rsidRPr="00F04C08">
        <w:rPr>
          <w:lang w:val="ru-RU"/>
        </w:rPr>
        <w:t xml:space="preserve"> как </w:t>
      </w:r>
      <w:r w:rsidR="00A558D4" w:rsidRPr="00F04C08">
        <w:rPr>
          <w:lang w:val="ru-RU"/>
        </w:rPr>
        <w:t>процентная ставка</w:t>
      </w:r>
      <w:r w:rsidRPr="00F04C08">
        <w:rPr>
          <w:lang w:val="ru-RU"/>
        </w:rPr>
        <w:t xml:space="preserve"> и </w:t>
      </w:r>
      <w:r w:rsidR="007E66E4">
        <w:rPr>
          <w:lang w:val="ru-RU"/>
        </w:rPr>
        <w:t>параметры риска</w:t>
      </w:r>
      <w:r w:rsidRPr="00F04C08">
        <w:rPr>
          <w:lang w:val="ru-RU"/>
        </w:rPr>
        <w:t xml:space="preserve">.  </w:t>
      </w:r>
      <w:r w:rsidR="00A558D4" w:rsidRPr="00F04C08">
        <w:rPr>
          <w:lang w:val="ru-RU"/>
        </w:rPr>
        <w:t xml:space="preserve">Сформированы резервные фонды на покрытие </w:t>
      </w:r>
      <w:r w:rsidRPr="00F04C08">
        <w:rPr>
          <w:lang w:val="ru-RU"/>
        </w:rPr>
        <w:t>дебиторской задолженности</w:t>
      </w:r>
      <w:r w:rsidR="00A558D4" w:rsidRPr="00F04C08">
        <w:rPr>
          <w:lang w:val="ru-RU"/>
        </w:rPr>
        <w:t xml:space="preserve"> по не</w:t>
      </w:r>
      <w:r w:rsidR="00A558D4" w:rsidRPr="00F04C08">
        <w:rPr>
          <w:szCs w:val="22"/>
          <w:lang w:val="ru-RU"/>
        </w:rPr>
        <w:t>валютным операциям</w:t>
      </w:r>
      <w:r w:rsidRPr="00F04C08">
        <w:rPr>
          <w:lang w:val="ru-RU"/>
        </w:rPr>
        <w:t xml:space="preserve">, </w:t>
      </w:r>
      <w:r w:rsidR="00A558D4" w:rsidRPr="00F04C08">
        <w:rPr>
          <w:lang w:val="ru-RU"/>
        </w:rPr>
        <w:t xml:space="preserve">которая связана с </w:t>
      </w:r>
      <w:r w:rsidRPr="00F04C08">
        <w:rPr>
          <w:lang w:val="ru-RU"/>
        </w:rPr>
        <w:t>сумм</w:t>
      </w:r>
      <w:r w:rsidR="00A558D4" w:rsidRPr="00F04C08">
        <w:rPr>
          <w:lang w:val="ru-RU"/>
        </w:rPr>
        <w:t xml:space="preserve">ами, причитающимися </w:t>
      </w:r>
      <w:r w:rsidRPr="00F04C08">
        <w:rPr>
          <w:lang w:val="ru-RU"/>
        </w:rPr>
        <w:t>от государств-членов, утративших право голоса согласно пункту</w:t>
      </w:r>
      <w:r w:rsidRPr="00F04C08">
        <w:t> </w:t>
      </w:r>
      <w:r w:rsidRPr="00F04C08">
        <w:rPr>
          <w:lang w:val="ru-RU"/>
        </w:rPr>
        <w:t>5 статьи</w:t>
      </w:r>
      <w:r w:rsidRPr="00F04C08">
        <w:t> </w:t>
      </w:r>
      <w:r w:rsidRPr="00F04C08">
        <w:rPr>
          <w:lang w:val="ru-RU"/>
        </w:rPr>
        <w:t xml:space="preserve">11 Конвенции ВОИС, а также </w:t>
      </w:r>
      <w:r w:rsidR="00A558D4" w:rsidRPr="00F04C08">
        <w:rPr>
          <w:lang w:val="ru-RU"/>
        </w:rPr>
        <w:t xml:space="preserve">со </w:t>
      </w:r>
      <w:r w:rsidRPr="00F04C08">
        <w:rPr>
          <w:lang w:val="ru-RU"/>
        </w:rPr>
        <w:t>взн</w:t>
      </w:r>
      <w:r w:rsidR="00A558D4" w:rsidRPr="00F04C08">
        <w:rPr>
          <w:lang w:val="ru-RU"/>
        </w:rPr>
        <w:t>осами</w:t>
      </w:r>
      <w:r w:rsidRPr="00F04C08">
        <w:rPr>
          <w:lang w:val="ru-RU"/>
        </w:rPr>
        <w:t xml:space="preserve"> наименее развитых стран, </w:t>
      </w:r>
      <w:r w:rsidR="00A558D4" w:rsidRPr="00F04C08">
        <w:rPr>
          <w:lang w:val="ru-RU"/>
        </w:rPr>
        <w:t>замороженных</w:t>
      </w:r>
      <w:r w:rsidRPr="00F04C08">
        <w:rPr>
          <w:lang w:val="ru-RU"/>
        </w:rPr>
        <w:t xml:space="preserve"> решением Ассамблей.  </w:t>
      </w:r>
      <w:r w:rsidR="00A558D4" w:rsidRPr="00F04C08">
        <w:rPr>
          <w:lang w:val="ru-RU"/>
        </w:rPr>
        <w:t>Сумма льготного</w:t>
      </w:r>
      <w:r w:rsidRPr="00F04C08">
        <w:rPr>
          <w:lang w:val="ru-RU"/>
        </w:rPr>
        <w:t xml:space="preserve"> кредит</w:t>
      </w:r>
      <w:r w:rsidR="00A558D4" w:rsidRPr="00F04C08">
        <w:rPr>
          <w:lang w:val="ru-RU"/>
        </w:rPr>
        <w:t>а, выданного</w:t>
      </w:r>
      <w:r w:rsidRPr="00F04C08">
        <w:rPr>
          <w:lang w:val="ru-RU"/>
        </w:rPr>
        <w:t xml:space="preserve"> </w:t>
      </w:r>
      <w:r w:rsidR="00A558D4" w:rsidRPr="00F04C08">
        <w:rPr>
          <w:lang w:val="ru-RU"/>
        </w:rPr>
        <w:t>Фонду международного центра Женевы (</w:t>
      </w:r>
      <w:r w:rsidRPr="00F04C08">
        <w:t>FCIG</w:t>
      </w:r>
      <w:r w:rsidR="00A558D4" w:rsidRPr="00F04C08">
        <w:rPr>
          <w:lang w:val="ru-RU"/>
        </w:rPr>
        <w:t>)</w:t>
      </w:r>
      <w:r w:rsidRPr="00F04C08">
        <w:rPr>
          <w:lang w:val="ru-RU"/>
        </w:rPr>
        <w:t xml:space="preserve"> </w:t>
      </w:r>
      <w:r w:rsidR="00A558D4" w:rsidRPr="00F04C08">
        <w:rPr>
          <w:lang w:val="ru-RU"/>
        </w:rPr>
        <w:t xml:space="preserve">отражается по </w:t>
      </w:r>
      <w:r w:rsidR="007E66E4">
        <w:rPr>
          <w:lang w:val="ru-RU"/>
        </w:rPr>
        <w:t xml:space="preserve">его </w:t>
      </w:r>
      <w:r w:rsidR="00A558D4" w:rsidRPr="00F04C08">
        <w:rPr>
          <w:lang w:val="ru-RU"/>
        </w:rPr>
        <w:t>амортизируемой</w:t>
      </w:r>
      <w:r w:rsidRPr="00F04C08">
        <w:rPr>
          <w:lang w:val="ru-RU"/>
        </w:rPr>
        <w:t xml:space="preserve"> стоимости с использованием значений, основанных на денежных </w:t>
      </w:r>
      <w:r w:rsidR="00A558D4" w:rsidRPr="00F04C08">
        <w:rPr>
          <w:lang w:val="ru-RU"/>
        </w:rPr>
        <w:t xml:space="preserve">поступлениях, дисконтируемых </w:t>
      </w:r>
      <w:r w:rsidRPr="00F04C08">
        <w:rPr>
          <w:lang w:val="ru-RU"/>
        </w:rPr>
        <w:t xml:space="preserve">по учетной ставке 1,48%.  </w:t>
      </w:r>
      <w:r w:rsidR="00A558D4" w:rsidRPr="00F04C08">
        <w:rPr>
          <w:lang w:val="ru-RU"/>
        </w:rPr>
        <w:t>Суммы по статье «Налоги</w:t>
      </w:r>
      <w:r w:rsidRPr="00F04C08">
        <w:rPr>
          <w:lang w:val="ru-RU"/>
        </w:rPr>
        <w:t xml:space="preserve"> США </w:t>
      </w:r>
      <w:r w:rsidR="00A558D4" w:rsidRPr="00F04C08">
        <w:rPr>
          <w:lang w:val="ru-RU"/>
        </w:rPr>
        <w:t xml:space="preserve">к возмещению» отражаются </w:t>
      </w:r>
      <w:r w:rsidRPr="00F04C08">
        <w:rPr>
          <w:lang w:val="ru-RU"/>
        </w:rPr>
        <w:t>по амортиз</w:t>
      </w:r>
      <w:r w:rsidR="005F6CF6">
        <w:rPr>
          <w:lang w:val="ru-RU"/>
        </w:rPr>
        <w:t>ир</w:t>
      </w:r>
      <w:r w:rsidR="00A558D4" w:rsidRPr="00F04C08">
        <w:rPr>
          <w:lang w:val="ru-RU"/>
        </w:rPr>
        <w:t xml:space="preserve">уемой </w:t>
      </w:r>
      <w:r w:rsidRPr="00F04C08">
        <w:rPr>
          <w:lang w:val="ru-RU"/>
        </w:rPr>
        <w:t xml:space="preserve">стоимости с использованием значений, </w:t>
      </w:r>
      <w:r w:rsidR="00A558D4" w:rsidRPr="00F04C08">
        <w:rPr>
          <w:lang w:val="ru-RU"/>
        </w:rPr>
        <w:t>основанных на денежных поступлениях, дисконтируемых по учетной ставке 2</w:t>
      </w:r>
      <w:r w:rsidRPr="00F04C08">
        <w:rPr>
          <w:lang w:val="ru-RU"/>
        </w:rPr>
        <w:t>,</w:t>
      </w:r>
      <w:r w:rsidR="00A558D4" w:rsidRPr="00F04C08">
        <w:rPr>
          <w:lang w:val="ru-RU"/>
        </w:rPr>
        <w:t>09</w:t>
      </w:r>
      <w:r w:rsidRPr="00F04C08">
        <w:rPr>
          <w:lang w:val="ru-RU"/>
        </w:rPr>
        <w:t xml:space="preserve">%. </w:t>
      </w:r>
    </w:p>
    <w:p w:rsidR="00701126" w:rsidRPr="00F04C08" w:rsidRDefault="00701126" w:rsidP="002E5207">
      <w:pPr>
        <w:rPr>
          <w:b/>
          <w:szCs w:val="22"/>
          <w:lang w:val="ru-RU"/>
        </w:rPr>
      </w:pPr>
    </w:p>
    <w:p w:rsidR="00701126" w:rsidRPr="00F04C08" w:rsidRDefault="00673927" w:rsidP="002E5207">
      <w:pPr>
        <w:rPr>
          <w:b/>
          <w:szCs w:val="22"/>
        </w:rPr>
      </w:pPr>
      <w:r w:rsidRPr="00F04C08">
        <w:rPr>
          <w:b/>
        </w:rPr>
        <w:t>Кредитный риск</w:t>
      </w:r>
    </w:p>
    <w:p w:rsidR="00701126" w:rsidRPr="00F04C08" w:rsidRDefault="00701126" w:rsidP="002E5207">
      <w:pPr>
        <w:rPr>
          <w:b/>
          <w:szCs w:val="22"/>
        </w:rPr>
      </w:pPr>
    </w:p>
    <w:p w:rsidR="00701126" w:rsidRPr="00F04C08" w:rsidRDefault="00673927" w:rsidP="00487A42">
      <w:pPr>
        <w:pStyle w:val="Style3"/>
        <w:numPr>
          <w:ilvl w:val="0"/>
          <w:numId w:val="31"/>
        </w:numPr>
        <w:tabs>
          <w:tab w:val="left" w:pos="0"/>
          <w:tab w:val="left" w:pos="709"/>
        </w:tabs>
        <w:spacing w:after="0"/>
        <w:ind w:left="0" w:firstLine="0"/>
        <w:rPr>
          <w:szCs w:val="22"/>
          <w:lang w:eastAsia="en-GB"/>
        </w:rPr>
      </w:pPr>
      <w:r w:rsidRPr="00F04C08">
        <w:t xml:space="preserve">Кредитный риск — это риск финансового убытка для Организации в случае, если контрагенты по финансовому инструменту не выполняют своих договорных обязательств, и такой риск главным образом связан с кредитами Организации, </w:t>
      </w:r>
      <w:r w:rsidR="00683C8A" w:rsidRPr="00F04C08">
        <w:t xml:space="preserve">ее </w:t>
      </w:r>
      <w:r w:rsidRPr="00F04C08">
        <w:t xml:space="preserve">дебиторской задолженностью, денежными средствами и их эквивалентами.  </w:t>
      </w:r>
      <w:r w:rsidR="00683C8A" w:rsidRPr="00F04C08">
        <w:t xml:space="preserve">Максимальный размер риска по кредиту </w:t>
      </w:r>
      <w:r w:rsidR="00683C8A" w:rsidRPr="00F04C08">
        <w:rPr>
          <w:rFonts w:eastAsia="+mn-ea"/>
          <w:lang w:eastAsia="en-US"/>
        </w:rPr>
        <w:t>–</w:t>
      </w:r>
      <w:r w:rsidR="00683C8A" w:rsidRPr="00F04C08">
        <w:t xml:space="preserve"> это б</w:t>
      </w:r>
      <w:r w:rsidRPr="00F04C08">
        <w:t>ала</w:t>
      </w:r>
      <w:r w:rsidR="00683C8A" w:rsidRPr="00F04C08">
        <w:t>нсовая стоимость соответствующего финансового актива</w:t>
      </w:r>
      <w:r w:rsidRPr="00F04C08">
        <w:t>.  Максимальный размер кредитного риска по состоянию на 31 декабря 201</w:t>
      </w:r>
      <w:r w:rsidR="00683C8A" w:rsidRPr="00F04C08">
        <w:t>5</w:t>
      </w:r>
      <w:r w:rsidRPr="00F04C08">
        <w:t> г. состав</w:t>
      </w:r>
      <w:r w:rsidR="00683C8A" w:rsidRPr="00F04C08">
        <w:t>лял</w:t>
      </w:r>
      <w:r w:rsidRPr="00F04C08">
        <w:t xml:space="preserve">: </w:t>
      </w:r>
    </w:p>
    <w:p w:rsidR="00701126" w:rsidRPr="00F04C08" w:rsidRDefault="00701126" w:rsidP="002E5207">
      <w:pPr>
        <w:rPr>
          <w:szCs w:val="22"/>
          <w:lang w:val="ru-RU" w:eastAsia="en-GB"/>
        </w:rPr>
      </w:pPr>
    </w:p>
    <w:p w:rsidR="00701126" w:rsidRPr="00F04C08" w:rsidRDefault="00EB0791" w:rsidP="002E5207">
      <w:pPr>
        <w:rPr>
          <w:lang w:val="en-GB" w:eastAsia="en-GB"/>
        </w:rPr>
      </w:pPr>
      <w:r>
        <w:rPr>
          <w:noProof/>
          <w:lang w:eastAsia="en-US"/>
        </w:rPr>
        <w:lastRenderedPageBreak/>
        <w:drawing>
          <wp:inline distT="0" distB="0" distL="0" distR="0" wp14:anchorId="1EA4ECE1" wp14:editId="382035D3">
            <wp:extent cx="5940425" cy="1258585"/>
            <wp:effectExtent l="0" t="0" r="3175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5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F04C08" w:rsidRDefault="00673927" w:rsidP="00487A42">
      <w:pPr>
        <w:pStyle w:val="Style3"/>
        <w:numPr>
          <w:ilvl w:val="0"/>
          <w:numId w:val="31"/>
        </w:numPr>
        <w:tabs>
          <w:tab w:val="left" w:pos="0"/>
          <w:tab w:val="left" w:pos="709"/>
        </w:tabs>
        <w:spacing w:after="0"/>
        <w:ind w:left="0" w:firstLine="0"/>
        <w:rPr>
          <w:szCs w:val="22"/>
        </w:rPr>
      </w:pPr>
      <w:r w:rsidRPr="00F04C08">
        <w:t>Дебиторская задолженность Организации</w:t>
      </w:r>
      <w:r w:rsidR="00683C8A" w:rsidRPr="00F04C08">
        <w:t xml:space="preserve"> по не</w:t>
      </w:r>
      <w:r w:rsidR="00683C8A" w:rsidRPr="00F04C08">
        <w:rPr>
          <w:szCs w:val="22"/>
        </w:rPr>
        <w:t>валютным операциям поч</w:t>
      </w:r>
      <w:r w:rsidR="00A057B1" w:rsidRPr="00F04C08">
        <w:rPr>
          <w:szCs w:val="22"/>
        </w:rPr>
        <w:t>т</w:t>
      </w:r>
      <w:r w:rsidR="00683C8A" w:rsidRPr="00F04C08">
        <w:rPr>
          <w:szCs w:val="22"/>
        </w:rPr>
        <w:t xml:space="preserve">и целиком представлена задолженностью </w:t>
      </w:r>
      <w:r w:rsidRPr="00F04C08">
        <w:t>государств-членов</w:t>
      </w:r>
      <w:r w:rsidR="00683C8A" w:rsidRPr="00F04C08">
        <w:t xml:space="preserve"> в лице их суверенных</w:t>
      </w:r>
      <w:r w:rsidRPr="00F04C08">
        <w:t xml:space="preserve"> п</w:t>
      </w:r>
      <w:r w:rsidR="00683C8A" w:rsidRPr="00F04C08">
        <w:t>равительств</w:t>
      </w:r>
      <w:r w:rsidRPr="00F04C08">
        <w:t xml:space="preserve">, </w:t>
      </w:r>
      <w:r w:rsidR="00683C8A" w:rsidRPr="00F04C08">
        <w:t>поэтому соответствующие кредитные</w:t>
      </w:r>
      <w:r w:rsidRPr="00F04C08">
        <w:t xml:space="preserve"> риск</w:t>
      </w:r>
      <w:r w:rsidR="00683C8A" w:rsidRPr="00F04C08">
        <w:t>и</w:t>
      </w:r>
      <w:r w:rsidRPr="00F04C08">
        <w:t xml:space="preserve"> счита</w:t>
      </w:r>
      <w:r w:rsidR="00683C8A" w:rsidRPr="00F04C08">
        <w:t>ю</w:t>
      </w:r>
      <w:r w:rsidRPr="00F04C08">
        <w:t>тся незначительным</w:t>
      </w:r>
      <w:r w:rsidR="00683C8A" w:rsidRPr="00F04C08">
        <w:t>и</w:t>
      </w:r>
      <w:r w:rsidRPr="00F04C08">
        <w:t xml:space="preserve">.  </w:t>
      </w:r>
      <w:r w:rsidR="00017A42" w:rsidRPr="00F04C08">
        <w:t>Сформирован фонд в размере номинальной стоимости тех позиций дебиторской задолженности</w:t>
      </w:r>
      <w:r w:rsidRPr="00F04C08">
        <w:t xml:space="preserve">, </w:t>
      </w:r>
      <w:r w:rsidR="00017A42" w:rsidRPr="00F04C08">
        <w:t>по которым</w:t>
      </w:r>
      <w:r w:rsidRPr="00F04C08">
        <w:t xml:space="preserve"> </w:t>
      </w:r>
      <w:r w:rsidR="00017A42" w:rsidRPr="00F04C08">
        <w:t>выплат в краткосрочной перспективе не ожидается</w:t>
      </w:r>
      <w:r w:rsidRPr="00F04C08">
        <w:t xml:space="preserve">. </w:t>
      </w:r>
    </w:p>
    <w:p w:rsidR="00017A42" w:rsidRPr="00F04C08" w:rsidRDefault="00017A42" w:rsidP="00017A42">
      <w:pPr>
        <w:pStyle w:val="Style3"/>
        <w:tabs>
          <w:tab w:val="left" w:pos="0"/>
          <w:tab w:val="left" w:pos="709"/>
        </w:tabs>
        <w:spacing w:after="0"/>
        <w:rPr>
          <w:szCs w:val="22"/>
        </w:rPr>
      </w:pPr>
    </w:p>
    <w:p w:rsidR="00017A42" w:rsidRPr="00F04C08" w:rsidRDefault="00017A42" w:rsidP="00487A42">
      <w:pPr>
        <w:pStyle w:val="Style3"/>
        <w:numPr>
          <w:ilvl w:val="0"/>
          <w:numId w:val="31"/>
        </w:numPr>
        <w:tabs>
          <w:tab w:val="left" w:pos="0"/>
          <w:tab w:val="left" w:pos="709"/>
        </w:tabs>
        <w:spacing w:after="0"/>
        <w:ind w:left="0" w:firstLine="0"/>
        <w:rPr>
          <w:szCs w:val="22"/>
        </w:rPr>
      </w:pPr>
      <w:r w:rsidRPr="00F04C08">
        <w:rPr>
          <w:szCs w:val="22"/>
        </w:rPr>
        <w:t xml:space="preserve">Согласно инвестиционной политике Организации, денежные средства и их эквиваленты могут </w:t>
      </w:r>
      <w:r w:rsidRPr="00F04C08">
        <w:t xml:space="preserve">храниться в учреждениях с минимальным краткосрочным кредитным рейтингом </w:t>
      </w:r>
      <w:r w:rsidRPr="00F04C08">
        <w:rPr>
          <w:szCs w:val="22"/>
          <w:lang w:val="en-US"/>
        </w:rPr>
        <w:t>A</w:t>
      </w:r>
      <w:r w:rsidRPr="00F04C08">
        <w:rPr>
          <w:szCs w:val="22"/>
        </w:rPr>
        <w:t>-2/</w:t>
      </w:r>
      <w:r w:rsidRPr="00F04C08">
        <w:rPr>
          <w:szCs w:val="22"/>
          <w:lang w:val="en-US"/>
        </w:rPr>
        <w:t>P</w:t>
      </w:r>
      <w:r w:rsidRPr="00F04C08">
        <w:rPr>
          <w:szCs w:val="22"/>
        </w:rPr>
        <w:t xml:space="preserve">-2 или минимальным долгосрочным </w:t>
      </w:r>
      <w:r w:rsidRPr="00F04C08">
        <w:t xml:space="preserve">кредитным рейтингом </w:t>
      </w:r>
      <w:r w:rsidRPr="00F04C08">
        <w:rPr>
          <w:szCs w:val="22"/>
          <w:lang w:val="en-US"/>
        </w:rPr>
        <w:t>A</w:t>
      </w:r>
      <w:r w:rsidRPr="00F04C08">
        <w:rPr>
          <w:szCs w:val="22"/>
        </w:rPr>
        <w:t>-/</w:t>
      </w:r>
      <w:r w:rsidRPr="00F04C08">
        <w:rPr>
          <w:szCs w:val="22"/>
          <w:lang w:val="en-US"/>
        </w:rPr>
        <w:t>A</w:t>
      </w:r>
      <w:r w:rsidRPr="00F04C08">
        <w:rPr>
          <w:szCs w:val="22"/>
        </w:rPr>
        <w:t>3</w:t>
      </w:r>
      <w:r w:rsidRPr="00F04C08">
        <w:t xml:space="preserve">.  Таким образом, </w:t>
      </w:r>
      <w:r w:rsidRPr="00F04C08">
        <w:rPr>
          <w:szCs w:val="24"/>
        </w:rPr>
        <w:t>по состоянию на</w:t>
      </w:r>
      <w:r w:rsidRPr="00F04C08">
        <w:t xml:space="preserve"> </w:t>
      </w:r>
      <w:r w:rsidRPr="00F04C08">
        <w:rPr>
          <w:szCs w:val="24"/>
        </w:rPr>
        <w:t>31 декабря 2015 г.</w:t>
      </w:r>
      <w:r w:rsidRPr="00F04C08">
        <w:t xml:space="preserve"> кредитный рейтинг денежных средств и их эквивалентов выглядел следующим образом: </w:t>
      </w:r>
    </w:p>
    <w:p w:rsidR="00701126" w:rsidRPr="00F04C08" w:rsidRDefault="00701126" w:rsidP="002E5207">
      <w:pPr>
        <w:rPr>
          <w:szCs w:val="22"/>
          <w:lang w:val="ru-RU"/>
        </w:rPr>
      </w:pPr>
    </w:p>
    <w:p w:rsidR="00701126" w:rsidRPr="00F04C08" w:rsidRDefault="00EB0791" w:rsidP="002E5207">
      <w:pPr>
        <w:rPr>
          <w:lang w:val="en-GB" w:eastAsia="en-GB"/>
        </w:rPr>
      </w:pPr>
      <w:r>
        <w:rPr>
          <w:noProof/>
          <w:lang w:eastAsia="en-US"/>
        </w:rPr>
        <w:drawing>
          <wp:inline distT="0" distB="0" distL="0" distR="0" wp14:anchorId="46BDC16F" wp14:editId="78B29ABC">
            <wp:extent cx="5940425" cy="1964206"/>
            <wp:effectExtent l="0" t="0" r="3175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6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F04C08" w:rsidRDefault="00701126" w:rsidP="002E5207">
      <w:pPr>
        <w:rPr>
          <w:lang w:val="ru-RU" w:eastAsia="en-GB"/>
        </w:rPr>
      </w:pPr>
    </w:p>
    <w:p w:rsidR="00BF1A4C" w:rsidRPr="00F04C08" w:rsidRDefault="00BF1A4C" w:rsidP="00BF1A4C">
      <w:pPr>
        <w:pStyle w:val="Style3"/>
        <w:numPr>
          <w:ilvl w:val="0"/>
          <w:numId w:val="31"/>
        </w:numPr>
        <w:tabs>
          <w:tab w:val="left" w:pos="0"/>
          <w:tab w:val="left" w:pos="709"/>
        </w:tabs>
        <w:spacing w:after="0"/>
        <w:ind w:left="0" w:firstLine="0"/>
        <w:rPr>
          <w:lang w:eastAsia="en-GB"/>
        </w:rPr>
      </w:pPr>
      <w:r w:rsidRPr="00F04C08">
        <w:rPr>
          <w:szCs w:val="22"/>
        </w:rPr>
        <w:t xml:space="preserve">Согласно инвестиционной политике, </w:t>
      </w:r>
      <w:r w:rsidR="007E66E4">
        <w:rPr>
          <w:szCs w:val="22"/>
        </w:rPr>
        <w:t xml:space="preserve">контрагентами </w:t>
      </w:r>
      <w:r w:rsidR="007E66E4" w:rsidRPr="007E66E4">
        <w:rPr>
          <w:szCs w:val="22"/>
        </w:rPr>
        <w:t>Организаци</w:t>
      </w:r>
      <w:r w:rsidR="007E66E4">
        <w:rPr>
          <w:szCs w:val="22"/>
        </w:rPr>
        <w:t>и по операциям</w:t>
      </w:r>
      <w:r w:rsidRPr="00F04C08">
        <w:rPr>
          <w:szCs w:val="22"/>
        </w:rPr>
        <w:t xml:space="preserve"> инвестирования в инструменты денежного рынка, облигации, ноты или иные обязательства и финансовые </w:t>
      </w:r>
      <w:r w:rsidRPr="00F04C08">
        <w:rPr>
          <w:rStyle w:val="BodyTextChar"/>
          <w:color w:val="000000"/>
          <w:szCs w:val="22"/>
          <w:lang w:val="ru-RU" w:eastAsia="el-GR"/>
        </w:rPr>
        <w:t>продук</w:t>
      </w:r>
      <w:r w:rsidRPr="00F04C08">
        <w:rPr>
          <w:szCs w:val="22"/>
        </w:rPr>
        <w:t xml:space="preserve">ты с фиксированной доходностью могут </w:t>
      </w:r>
      <w:r w:rsidR="007E66E4">
        <w:rPr>
          <w:szCs w:val="22"/>
        </w:rPr>
        <w:t xml:space="preserve">быть </w:t>
      </w:r>
      <w:r w:rsidRPr="00F04C08">
        <w:rPr>
          <w:szCs w:val="22"/>
        </w:rPr>
        <w:t xml:space="preserve">только </w:t>
      </w:r>
      <w:r w:rsidR="007E66E4">
        <w:rPr>
          <w:szCs w:val="22"/>
        </w:rPr>
        <w:t>учреждения</w:t>
      </w:r>
      <w:r w:rsidRPr="00F04C08">
        <w:rPr>
          <w:szCs w:val="22"/>
        </w:rPr>
        <w:t xml:space="preserve"> </w:t>
      </w:r>
      <w:r w:rsidRPr="00F04C08">
        <w:t xml:space="preserve">с минимальным краткосрочным кредитным рейтингом </w:t>
      </w:r>
      <w:r w:rsidRPr="00F04C08">
        <w:rPr>
          <w:szCs w:val="22"/>
          <w:lang w:val="en-US"/>
        </w:rPr>
        <w:t>A</w:t>
      </w:r>
      <w:r w:rsidRPr="00F04C08">
        <w:rPr>
          <w:szCs w:val="22"/>
        </w:rPr>
        <w:t>-2/</w:t>
      </w:r>
      <w:r w:rsidRPr="00F04C08">
        <w:rPr>
          <w:szCs w:val="22"/>
          <w:lang w:val="en-US"/>
        </w:rPr>
        <w:t>P</w:t>
      </w:r>
      <w:r w:rsidRPr="00F04C08">
        <w:rPr>
          <w:szCs w:val="22"/>
        </w:rPr>
        <w:t xml:space="preserve">-2 или минимальным долгосрочным </w:t>
      </w:r>
      <w:r w:rsidRPr="00F04C08">
        <w:t xml:space="preserve">кредитным рейтингом </w:t>
      </w:r>
      <w:r w:rsidRPr="00F04C08">
        <w:rPr>
          <w:szCs w:val="22"/>
          <w:lang w:val="en-US"/>
        </w:rPr>
        <w:t>A</w:t>
      </w:r>
      <w:r w:rsidRPr="00F04C08">
        <w:rPr>
          <w:szCs w:val="22"/>
        </w:rPr>
        <w:t>-/</w:t>
      </w:r>
      <w:r w:rsidRPr="00F04C08">
        <w:rPr>
          <w:szCs w:val="22"/>
          <w:lang w:val="en-US"/>
        </w:rPr>
        <w:t>A</w:t>
      </w:r>
      <w:r w:rsidRPr="00F04C08">
        <w:rPr>
          <w:szCs w:val="22"/>
        </w:rPr>
        <w:t xml:space="preserve">3.  Единственным исключением являются корпоративные бумаги (корпоративные облигации и коммерческие векселя), которые могут иметь краткосрочный рейтинг </w:t>
      </w:r>
      <w:r w:rsidRPr="00F04C08">
        <w:rPr>
          <w:szCs w:val="22"/>
          <w:lang w:val="en-US"/>
        </w:rPr>
        <w:t>A</w:t>
      </w:r>
      <w:r w:rsidRPr="00F04C08">
        <w:rPr>
          <w:szCs w:val="22"/>
        </w:rPr>
        <w:t>-3/</w:t>
      </w:r>
      <w:r w:rsidRPr="00F04C08">
        <w:rPr>
          <w:szCs w:val="22"/>
          <w:lang w:val="en-US"/>
        </w:rPr>
        <w:t>P</w:t>
      </w:r>
      <w:r w:rsidRPr="00F04C08">
        <w:rPr>
          <w:szCs w:val="22"/>
        </w:rPr>
        <w:t xml:space="preserve">-3 или долгосрочный рейтинг </w:t>
      </w:r>
      <w:r w:rsidRPr="00F04C08">
        <w:rPr>
          <w:szCs w:val="22"/>
          <w:lang w:val="en-US"/>
        </w:rPr>
        <w:t>BBB</w:t>
      </w:r>
      <w:r w:rsidRPr="00F04C08">
        <w:rPr>
          <w:szCs w:val="22"/>
        </w:rPr>
        <w:t>-/</w:t>
      </w:r>
      <w:r w:rsidRPr="00F04C08">
        <w:rPr>
          <w:szCs w:val="22"/>
          <w:lang w:val="en-US"/>
        </w:rPr>
        <w:t>Baa</w:t>
      </w:r>
      <w:r w:rsidRPr="00F04C08">
        <w:rPr>
          <w:szCs w:val="22"/>
        </w:rPr>
        <w:t xml:space="preserve">3. </w:t>
      </w:r>
    </w:p>
    <w:p w:rsidR="00701126" w:rsidRPr="00F04C08" w:rsidRDefault="00701126" w:rsidP="00451573">
      <w:pPr>
        <w:rPr>
          <w:b/>
          <w:szCs w:val="22"/>
          <w:lang w:val="ru-RU"/>
        </w:rPr>
      </w:pPr>
    </w:p>
    <w:p w:rsidR="00701126" w:rsidRPr="00F04C08" w:rsidRDefault="00673927" w:rsidP="00451573">
      <w:pPr>
        <w:rPr>
          <w:b/>
          <w:szCs w:val="22"/>
        </w:rPr>
      </w:pPr>
      <w:r w:rsidRPr="00F04C08">
        <w:rPr>
          <w:b/>
        </w:rPr>
        <w:t>Риск потери ликвидности</w:t>
      </w:r>
    </w:p>
    <w:p w:rsidR="00701126" w:rsidRPr="00F04C08" w:rsidRDefault="00701126" w:rsidP="00451573">
      <w:pPr>
        <w:rPr>
          <w:b/>
          <w:szCs w:val="22"/>
        </w:rPr>
      </w:pPr>
    </w:p>
    <w:p w:rsidR="00701126" w:rsidRPr="00F04C08" w:rsidRDefault="00673927" w:rsidP="00487A42">
      <w:pPr>
        <w:pStyle w:val="Style3"/>
        <w:numPr>
          <w:ilvl w:val="0"/>
          <w:numId w:val="31"/>
        </w:numPr>
        <w:tabs>
          <w:tab w:val="left" w:pos="0"/>
          <w:tab w:val="left" w:pos="709"/>
        </w:tabs>
        <w:spacing w:after="0"/>
        <w:ind w:left="0" w:firstLine="0"/>
        <w:rPr>
          <w:szCs w:val="22"/>
          <w:lang w:eastAsia="en-GB"/>
        </w:rPr>
      </w:pPr>
      <w:r w:rsidRPr="00F04C08">
        <w:t xml:space="preserve">Риск потери ликвидности — это риск того, что Организация не сумеет выполнить свои обязательства </w:t>
      </w:r>
      <w:r w:rsidR="00BF1A4C" w:rsidRPr="00F04C08">
        <w:t xml:space="preserve">при </w:t>
      </w:r>
      <w:r w:rsidRPr="00F04C08">
        <w:t>насту</w:t>
      </w:r>
      <w:r w:rsidR="00BF1A4C" w:rsidRPr="00F04C08">
        <w:t>плении сроков</w:t>
      </w:r>
      <w:r w:rsidRPr="00F04C08">
        <w:t xml:space="preserve"> их погашения. </w:t>
      </w:r>
    </w:p>
    <w:p w:rsidR="00701126" w:rsidRPr="00F04C08" w:rsidRDefault="00701126" w:rsidP="00451573">
      <w:pPr>
        <w:autoSpaceDE w:val="0"/>
        <w:autoSpaceDN w:val="0"/>
        <w:adjustRightInd w:val="0"/>
        <w:rPr>
          <w:szCs w:val="22"/>
          <w:lang w:val="ru-RU" w:eastAsia="en-GB"/>
        </w:rPr>
      </w:pPr>
      <w:r w:rsidRPr="00F04C08">
        <w:rPr>
          <w:szCs w:val="22"/>
          <w:lang w:val="ru-RU" w:eastAsia="en-GB"/>
        </w:rPr>
        <w:t xml:space="preserve"> </w:t>
      </w:r>
    </w:p>
    <w:p w:rsidR="00701126" w:rsidRPr="00F04C08" w:rsidRDefault="00673927" w:rsidP="00487A42">
      <w:pPr>
        <w:pStyle w:val="Style3"/>
        <w:numPr>
          <w:ilvl w:val="0"/>
          <w:numId w:val="31"/>
        </w:numPr>
        <w:tabs>
          <w:tab w:val="left" w:pos="0"/>
          <w:tab w:val="left" w:pos="709"/>
        </w:tabs>
        <w:spacing w:after="0"/>
        <w:ind w:left="0" w:firstLine="0"/>
        <w:rPr>
          <w:szCs w:val="22"/>
        </w:rPr>
      </w:pPr>
      <w:r w:rsidRPr="00F04C08">
        <w:t xml:space="preserve">Организация </w:t>
      </w:r>
      <w:r w:rsidR="00BF1A4C" w:rsidRPr="00F04C08">
        <w:t xml:space="preserve">не </w:t>
      </w:r>
      <w:r w:rsidRPr="00F04C08">
        <w:t xml:space="preserve">подвержена </w:t>
      </w:r>
      <w:r w:rsidR="00BF1A4C" w:rsidRPr="00F04C08">
        <w:t xml:space="preserve">сколько-нибудь значительному </w:t>
      </w:r>
      <w:r w:rsidRPr="00F04C08">
        <w:t>риску потери ликвидности, поскольку она обладает значительными денежными ресурсами без ограничений</w:t>
      </w:r>
      <w:r w:rsidR="00BF1A4C" w:rsidRPr="00F04C08">
        <w:t xml:space="preserve"> на использование</w:t>
      </w:r>
      <w:r w:rsidRPr="00F04C08">
        <w:t xml:space="preserve">, которые пополняются в </w:t>
      </w:r>
      <w:r w:rsidR="00BF1A4C" w:rsidRPr="00F04C08">
        <w:t xml:space="preserve">процессе </w:t>
      </w:r>
      <w:r w:rsidRPr="00F04C08">
        <w:t xml:space="preserve">ее деятельности.  </w:t>
      </w:r>
      <w:r w:rsidR="00BF1A4C" w:rsidRPr="00F04C08">
        <w:t xml:space="preserve">Инвестиционная политика Организации предусматривает вложение операционных и базовых денежных средств в инструменты, обеспечивающие уровень ликвидности, необходимый для удовлетворения платежных потребностей </w:t>
      </w:r>
      <w:r w:rsidR="00AC7D7F" w:rsidRPr="00F04C08">
        <w:rPr>
          <w:szCs w:val="22"/>
        </w:rPr>
        <w:t>Организации</w:t>
      </w:r>
      <w:r w:rsidR="00701126" w:rsidRPr="00F04C08">
        <w:rPr>
          <w:szCs w:val="22"/>
        </w:rPr>
        <w:t xml:space="preserve">. </w:t>
      </w:r>
      <w:r w:rsidR="00BF1A4C" w:rsidRPr="00F04C08">
        <w:rPr>
          <w:szCs w:val="22"/>
        </w:rPr>
        <w:t xml:space="preserve">Остатки </w:t>
      </w:r>
      <w:r w:rsidR="00BF1A4C" w:rsidRPr="00F04C08">
        <w:t xml:space="preserve">операционных денежных средств </w:t>
      </w:r>
      <w:r w:rsidR="007E66E4" w:rsidRPr="007E66E4">
        <w:t xml:space="preserve">размещаются </w:t>
      </w:r>
      <w:r w:rsidR="00083D97" w:rsidRPr="00F04C08">
        <w:t xml:space="preserve">на короткие сроки </w:t>
      </w:r>
      <w:r w:rsidR="00701126" w:rsidRPr="00F04C08">
        <w:rPr>
          <w:szCs w:val="22"/>
        </w:rPr>
        <w:t>(</w:t>
      </w:r>
      <w:r w:rsidR="00083D97" w:rsidRPr="00F04C08">
        <w:rPr>
          <w:szCs w:val="22"/>
        </w:rPr>
        <w:t xml:space="preserve">не более 12 </w:t>
      </w:r>
      <w:r w:rsidR="00083D97" w:rsidRPr="00F04C08">
        <w:rPr>
          <w:sz w:val="20"/>
        </w:rPr>
        <w:t>месяц</w:t>
      </w:r>
      <w:r w:rsidR="00083D97" w:rsidRPr="00F04C08">
        <w:rPr>
          <w:szCs w:val="22"/>
        </w:rPr>
        <w:t>ев до погашения</w:t>
      </w:r>
      <w:r w:rsidR="00701126" w:rsidRPr="00F04C08">
        <w:rPr>
          <w:szCs w:val="22"/>
        </w:rPr>
        <w:t xml:space="preserve">) </w:t>
      </w:r>
      <w:r w:rsidR="00083D97" w:rsidRPr="00F04C08">
        <w:rPr>
          <w:szCs w:val="22"/>
        </w:rPr>
        <w:t>в низкорисковые активы с возможностью быстрой реализации с не</w:t>
      </w:r>
      <w:r w:rsidR="005F6CF6">
        <w:rPr>
          <w:szCs w:val="22"/>
        </w:rPr>
        <w:t>б</w:t>
      </w:r>
      <w:r w:rsidR="00083D97" w:rsidRPr="00F04C08">
        <w:rPr>
          <w:szCs w:val="22"/>
        </w:rPr>
        <w:t>ольшими или нулевыми издержками</w:t>
      </w:r>
      <w:r w:rsidR="00701126" w:rsidRPr="00F04C08">
        <w:rPr>
          <w:szCs w:val="22"/>
        </w:rPr>
        <w:t xml:space="preserve">. </w:t>
      </w:r>
      <w:r w:rsidR="00083D97" w:rsidRPr="00F04C08">
        <w:rPr>
          <w:szCs w:val="22"/>
        </w:rPr>
        <w:t xml:space="preserve">Базовые денежные средства </w:t>
      </w:r>
      <w:r w:rsidR="007E66E4" w:rsidRPr="007E66E4">
        <w:t xml:space="preserve">размещаются </w:t>
      </w:r>
      <w:r w:rsidR="00083D97" w:rsidRPr="00F04C08">
        <w:rPr>
          <w:szCs w:val="22"/>
        </w:rPr>
        <w:t xml:space="preserve">на </w:t>
      </w:r>
      <w:r w:rsidR="00083D97" w:rsidRPr="00F04C08">
        <w:rPr>
          <w:szCs w:val="22"/>
        </w:rPr>
        <w:lastRenderedPageBreak/>
        <w:t xml:space="preserve">средние сроки </w:t>
      </w:r>
      <w:r w:rsidR="00701126" w:rsidRPr="00F04C08">
        <w:rPr>
          <w:szCs w:val="22"/>
        </w:rPr>
        <w:t>(</w:t>
      </w:r>
      <w:r w:rsidR="00083D97" w:rsidRPr="00F04C08">
        <w:rPr>
          <w:szCs w:val="22"/>
        </w:rPr>
        <w:t xml:space="preserve">более 12 </w:t>
      </w:r>
      <w:r w:rsidR="00083D97" w:rsidRPr="00F04C08">
        <w:rPr>
          <w:sz w:val="20"/>
        </w:rPr>
        <w:t>месяц</w:t>
      </w:r>
      <w:r w:rsidR="00083D97" w:rsidRPr="00F04C08">
        <w:rPr>
          <w:szCs w:val="22"/>
        </w:rPr>
        <w:t>ев</w:t>
      </w:r>
      <w:r w:rsidR="00701126" w:rsidRPr="00F04C08">
        <w:rPr>
          <w:szCs w:val="22"/>
        </w:rPr>
        <w:t>)</w:t>
      </w:r>
      <w:r w:rsidR="00083D97" w:rsidRPr="00F04C08">
        <w:rPr>
          <w:szCs w:val="22"/>
        </w:rPr>
        <w:t xml:space="preserve"> таким образом, чтобы в соответствующих ситуациях обеспечивался доступ к части этих средств для осуществления крупных плановых выплат</w:t>
      </w:r>
      <w:r w:rsidR="00701126" w:rsidRPr="00F04C08">
        <w:rPr>
          <w:szCs w:val="22"/>
        </w:rPr>
        <w:t xml:space="preserve">.  </w:t>
      </w:r>
      <w:r w:rsidR="00083D97" w:rsidRPr="00F04C08">
        <w:rPr>
          <w:szCs w:val="22"/>
        </w:rPr>
        <w:t xml:space="preserve">Стратегические денежные средства должны </w:t>
      </w:r>
      <w:r w:rsidR="007E66E4" w:rsidRPr="007E66E4">
        <w:t>размещ</w:t>
      </w:r>
      <w:r w:rsidR="007E66E4">
        <w:t>аться</w:t>
      </w:r>
      <w:r w:rsidR="007E66E4" w:rsidRPr="007E66E4">
        <w:t xml:space="preserve"> </w:t>
      </w:r>
      <w:r w:rsidR="00083D97" w:rsidRPr="00F04C08">
        <w:rPr>
          <w:szCs w:val="22"/>
        </w:rPr>
        <w:t>на долгие сроки</w:t>
      </w:r>
      <w:r w:rsidR="007E66E4">
        <w:rPr>
          <w:szCs w:val="22"/>
        </w:rPr>
        <w:t>,</w:t>
      </w:r>
      <w:r w:rsidR="00083D97" w:rsidRPr="00F04C08">
        <w:rPr>
          <w:szCs w:val="22"/>
        </w:rPr>
        <w:t xml:space="preserve"> </w:t>
      </w:r>
      <w:r w:rsidR="00A3472B" w:rsidRPr="00F04C08">
        <w:rPr>
          <w:szCs w:val="22"/>
        </w:rPr>
        <w:t>и</w:t>
      </w:r>
      <w:r w:rsidR="00701126" w:rsidRPr="00F04C08">
        <w:rPr>
          <w:szCs w:val="22"/>
        </w:rPr>
        <w:t xml:space="preserve"> </w:t>
      </w:r>
      <w:r w:rsidR="00083D97" w:rsidRPr="00F04C08">
        <w:rPr>
          <w:szCs w:val="22"/>
        </w:rPr>
        <w:t xml:space="preserve">в настоящее время </w:t>
      </w:r>
      <w:r w:rsidR="007E66E4">
        <w:rPr>
          <w:szCs w:val="22"/>
        </w:rPr>
        <w:t xml:space="preserve">в их </w:t>
      </w:r>
      <w:r w:rsidR="007E66E4" w:rsidRPr="007E66E4">
        <w:rPr>
          <w:szCs w:val="22"/>
        </w:rPr>
        <w:t>отношени</w:t>
      </w:r>
      <w:r w:rsidR="007E66E4">
        <w:rPr>
          <w:szCs w:val="22"/>
        </w:rPr>
        <w:t xml:space="preserve">и </w:t>
      </w:r>
      <w:r w:rsidR="00083D97" w:rsidRPr="00F04C08">
        <w:rPr>
          <w:szCs w:val="22"/>
        </w:rPr>
        <w:t xml:space="preserve">не предусматривается необходимость </w:t>
      </w:r>
      <w:r w:rsidR="007E66E4">
        <w:rPr>
          <w:szCs w:val="22"/>
        </w:rPr>
        <w:t xml:space="preserve">их перевода в </w:t>
      </w:r>
      <w:r w:rsidR="007E66E4" w:rsidRPr="007E66E4">
        <w:rPr>
          <w:szCs w:val="22"/>
        </w:rPr>
        <w:t>ликвид</w:t>
      </w:r>
      <w:r w:rsidR="007E66E4">
        <w:rPr>
          <w:szCs w:val="22"/>
        </w:rPr>
        <w:t xml:space="preserve">ную форму </w:t>
      </w:r>
      <w:r w:rsidR="00083D97" w:rsidRPr="00F04C08">
        <w:rPr>
          <w:szCs w:val="22"/>
        </w:rPr>
        <w:t xml:space="preserve">в краткосрочном или среднесрочном горизонте. </w:t>
      </w:r>
    </w:p>
    <w:p w:rsidR="00701126" w:rsidRPr="00F04C08" w:rsidRDefault="00701126" w:rsidP="00451573">
      <w:pPr>
        <w:rPr>
          <w:szCs w:val="22"/>
          <w:lang w:val="ru-RU"/>
        </w:rPr>
      </w:pPr>
    </w:p>
    <w:p w:rsidR="00701126" w:rsidRPr="00F04C08" w:rsidRDefault="00083D97" w:rsidP="00487A42">
      <w:pPr>
        <w:pStyle w:val="Style3"/>
        <w:keepNext/>
        <w:keepLines/>
        <w:numPr>
          <w:ilvl w:val="0"/>
          <w:numId w:val="31"/>
        </w:numPr>
        <w:tabs>
          <w:tab w:val="left" w:pos="0"/>
          <w:tab w:val="left" w:pos="709"/>
        </w:tabs>
        <w:spacing w:after="0"/>
        <w:ind w:left="0" w:firstLine="0"/>
        <w:rPr>
          <w:szCs w:val="22"/>
        </w:rPr>
      </w:pPr>
      <w:r w:rsidRPr="00F04C08">
        <w:t>В приводимой ниже таблице показаны</w:t>
      </w:r>
      <w:r w:rsidR="00673927" w:rsidRPr="00F04C08">
        <w:t xml:space="preserve"> результаты анализа </w:t>
      </w:r>
      <w:r w:rsidRPr="00F04C08">
        <w:rPr>
          <w:szCs w:val="22"/>
        </w:rPr>
        <w:t>заемных средств</w:t>
      </w:r>
      <w:r w:rsidRPr="00F04C08">
        <w:t xml:space="preserve"> ВОИС </w:t>
      </w:r>
      <w:r w:rsidR="00673927" w:rsidRPr="00F04C08">
        <w:t>по срокам погашения</w:t>
      </w:r>
      <w:r w:rsidRPr="00F04C08">
        <w:t>.</w:t>
      </w:r>
      <w:r w:rsidR="00673927" w:rsidRPr="00F04C08">
        <w:t xml:space="preserve">  Анализ займа BCG/BCV на строительство нового здания </w:t>
      </w:r>
      <w:r w:rsidRPr="00F04C08">
        <w:t xml:space="preserve">по срокам погашения </w:t>
      </w:r>
      <w:r w:rsidRPr="00F04C08">
        <w:rPr>
          <w:szCs w:val="24"/>
        </w:rPr>
        <w:t>по состоянию на</w:t>
      </w:r>
      <w:r w:rsidRPr="00F04C08">
        <w:t xml:space="preserve"> 31 декабря 2015</w:t>
      </w:r>
      <w:r w:rsidR="00673927" w:rsidRPr="00F04C08">
        <w:t xml:space="preserve"> г. </w:t>
      </w:r>
      <w:r w:rsidRPr="00F04C08">
        <w:t xml:space="preserve">показывает </w:t>
      </w:r>
      <w:r w:rsidR="001F0B3E">
        <w:t xml:space="preserve">необходимость </w:t>
      </w:r>
      <w:r w:rsidRPr="00F04C08">
        <w:t>ежегодны</w:t>
      </w:r>
      <w:r w:rsidR="001F0B3E">
        <w:t>х</w:t>
      </w:r>
      <w:r w:rsidRPr="00F04C08">
        <w:t xml:space="preserve"> выплат</w:t>
      </w:r>
      <w:r w:rsidR="00673927" w:rsidRPr="00F04C08">
        <w:t xml:space="preserve"> </w:t>
      </w:r>
      <w:r w:rsidR="001F0B3E">
        <w:t xml:space="preserve">в размере </w:t>
      </w:r>
      <w:r w:rsidR="00673927" w:rsidRPr="00F04C08">
        <w:t>3,9 </w:t>
      </w:r>
      <w:r w:rsidR="00726EB5">
        <w:t>млн</w:t>
      </w:r>
      <w:r w:rsidR="00922AD9">
        <w:t> шв.</w:t>
      </w:r>
      <w:r w:rsidR="00673927" w:rsidRPr="00F04C08">
        <w:t> франков (</w:t>
      </w:r>
      <w:r w:rsidRPr="00F04C08">
        <w:t xml:space="preserve">что </w:t>
      </w:r>
      <w:r w:rsidR="00673927" w:rsidRPr="00F04C08">
        <w:t xml:space="preserve">соответствует 3,0% общей суммы займа) и </w:t>
      </w:r>
      <w:r w:rsidR="00077B22" w:rsidRPr="00F04C08">
        <w:t xml:space="preserve">плановую </w:t>
      </w:r>
      <w:r w:rsidR="001F0B3E">
        <w:t xml:space="preserve">единовременную </w:t>
      </w:r>
      <w:r w:rsidR="00077B22" w:rsidRPr="00F04C08">
        <w:t>выплату</w:t>
      </w:r>
      <w:r w:rsidR="00673927" w:rsidRPr="00F04C08">
        <w:t xml:space="preserve"> </w:t>
      </w:r>
      <w:r w:rsidR="00077B22" w:rsidRPr="00F04C08">
        <w:t xml:space="preserve">в сумме </w:t>
      </w:r>
      <w:r w:rsidR="00673927" w:rsidRPr="00F04C08">
        <w:t>16,0 </w:t>
      </w:r>
      <w:r w:rsidR="00726EB5">
        <w:t>млн</w:t>
      </w:r>
      <w:r w:rsidR="00922AD9">
        <w:t> шв.</w:t>
      </w:r>
      <w:r w:rsidR="00673927" w:rsidRPr="00F04C08">
        <w:t> франков в январе 2016 г.</w:t>
      </w:r>
      <w:r w:rsidR="00701126" w:rsidRPr="00F04C08">
        <w:rPr>
          <w:szCs w:val="22"/>
        </w:rPr>
        <w:t>:</w:t>
      </w:r>
    </w:p>
    <w:p w:rsidR="00701126" w:rsidRPr="00F04C08" w:rsidRDefault="00701126" w:rsidP="00656511">
      <w:pPr>
        <w:keepNext/>
        <w:keepLines/>
        <w:rPr>
          <w:szCs w:val="22"/>
          <w:lang w:val="ru-RU"/>
        </w:rPr>
      </w:pPr>
    </w:p>
    <w:p w:rsidR="00701126" w:rsidRPr="00F04C08" w:rsidRDefault="005F79D7" w:rsidP="004C5FAF">
      <w:pPr>
        <w:keepNext/>
        <w:keepLines/>
        <w:rPr>
          <w:noProof/>
          <w:lang w:val="ru-RU" w:eastAsia="ru-RU"/>
        </w:rPr>
      </w:pPr>
      <w:r>
        <w:rPr>
          <w:noProof/>
          <w:lang w:eastAsia="en-US"/>
        </w:rPr>
        <w:drawing>
          <wp:inline distT="0" distB="0" distL="0" distR="0" wp14:anchorId="1E823BF7" wp14:editId="054326D0">
            <wp:extent cx="5940425" cy="2660277"/>
            <wp:effectExtent l="0" t="0" r="3175" b="6985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0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937" w:rsidRPr="00F04C08" w:rsidRDefault="00337937" w:rsidP="00337937"/>
    <w:p w:rsidR="00701126" w:rsidRPr="00F04C08" w:rsidRDefault="00A3472B" w:rsidP="00F73B73">
      <w:pPr>
        <w:pStyle w:val="Style3"/>
        <w:spacing w:after="0"/>
        <w:rPr>
          <w:rFonts w:cs="Arial"/>
          <w:b/>
          <w:szCs w:val="22"/>
        </w:rPr>
      </w:pPr>
      <w:r w:rsidRPr="00F04C08">
        <w:rPr>
          <w:rFonts w:cs="Arial"/>
          <w:b/>
          <w:szCs w:val="22"/>
        </w:rPr>
        <w:t>Валют</w:t>
      </w:r>
      <w:r w:rsidR="000F79AB" w:rsidRPr="00F04C08">
        <w:rPr>
          <w:rFonts w:cs="Arial"/>
          <w:b/>
          <w:szCs w:val="22"/>
        </w:rPr>
        <w:t>ный риск</w:t>
      </w:r>
    </w:p>
    <w:p w:rsidR="00701126" w:rsidRPr="00F04C08" w:rsidRDefault="00701126" w:rsidP="00F73B73">
      <w:pPr>
        <w:autoSpaceDE w:val="0"/>
        <w:autoSpaceDN w:val="0"/>
        <w:adjustRightInd w:val="0"/>
        <w:rPr>
          <w:rFonts w:ascii="EYInterstate-Light" w:hAnsi="EYInterstate-Light" w:cs="EYInterstate-Light"/>
          <w:sz w:val="18"/>
          <w:szCs w:val="18"/>
          <w:lang w:eastAsia="en-GB"/>
        </w:rPr>
      </w:pPr>
    </w:p>
    <w:p w:rsidR="00701126" w:rsidRPr="00F04C08" w:rsidRDefault="00673927" w:rsidP="00487A42">
      <w:pPr>
        <w:pStyle w:val="Style3"/>
        <w:numPr>
          <w:ilvl w:val="0"/>
          <w:numId w:val="31"/>
        </w:numPr>
        <w:tabs>
          <w:tab w:val="left" w:pos="0"/>
          <w:tab w:val="left" w:pos="709"/>
        </w:tabs>
        <w:spacing w:after="0"/>
        <w:ind w:left="0" w:firstLine="0"/>
        <w:rPr>
          <w:szCs w:val="22"/>
        </w:rPr>
      </w:pPr>
      <w:r w:rsidRPr="00F04C08">
        <w:t xml:space="preserve">Организация получает доходы в виде пошлин и добровольных взносов и несет расходы в иных валютах, </w:t>
      </w:r>
      <w:r w:rsidR="00B07AAA" w:rsidRPr="00F04C08">
        <w:t>кроме швейцарского франка</w:t>
      </w:r>
      <w:r w:rsidRPr="00F04C08">
        <w:t xml:space="preserve"> </w:t>
      </w:r>
      <w:r w:rsidR="00B07AAA" w:rsidRPr="00F04C08">
        <w:t>(</w:t>
      </w:r>
      <w:r w:rsidRPr="00F04C08">
        <w:t xml:space="preserve">ее </w:t>
      </w:r>
      <w:r w:rsidR="00B07AAA" w:rsidRPr="00F04C08">
        <w:t>функциональной валюты)</w:t>
      </w:r>
      <w:r w:rsidR="001F0B3E">
        <w:t>,</w:t>
      </w:r>
      <w:r w:rsidRPr="00F04C08">
        <w:t xml:space="preserve"> и подвержена валютному риску, обус</w:t>
      </w:r>
      <w:r w:rsidR="00B07AAA" w:rsidRPr="00F04C08">
        <w:t>ловленному колебаниями обменных курсов валют</w:t>
      </w:r>
      <w:r w:rsidRPr="00F04C08">
        <w:t>.  Организация также подвержена валютному риску</w:t>
      </w:r>
      <w:r w:rsidR="00B07AAA" w:rsidRPr="00F04C08">
        <w:t>, связанному с тем, что суммы, подлежащие</w:t>
      </w:r>
      <w:r w:rsidRPr="00F04C08">
        <w:t xml:space="preserve"> уплате международным поис</w:t>
      </w:r>
      <w:r w:rsidR="00B07AAA" w:rsidRPr="00F04C08">
        <w:t xml:space="preserve">ковым органам в соответствии с </w:t>
      </w:r>
      <w:r w:rsidRPr="00F04C08">
        <w:t>Инструкцией к Договору о патентной кооперации, и сумм</w:t>
      </w:r>
      <w:r w:rsidR="00B07AAA" w:rsidRPr="00F04C08">
        <w:t>ы, получаемые</w:t>
      </w:r>
      <w:r w:rsidRPr="00F04C08">
        <w:t xml:space="preserve"> национальными патентными ведомствами в виде пошлин за проведение международного поиска от </w:t>
      </w:r>
      <w:r w:rsidR="00B07AAA" w:rsidRPr="00F04C08">
        <w:t xml:space="preserve">лиц, подающих </w:t>
      </w:r>
      <w:r w:rsidRPr="00F04C08">
        <w:t>заяв</w:t>
      </w:r>
      <w:r w:rsidR="00B07AAA" w:rsidRPr="00F04C08">
        <w:t xml:space="preserve">ки </w:t>
      </w:r>
      <w:r w:rsidRPr="00F04C08">
        <w:t>на выдачу международных патентов</w:t>
      </w:r>
      <w:r w:rsidR="00B07AAA" w:rsidRPr="00F04C08">
        <w:t>, могут уплачиваться в разных валютах</w:t>
      </w:r>
      <w:r w:rsidRPr="00F04C08">
        <w:t xml:space="preserve">. </w:t>
      </w:r>
    </w:p>
    <w:p w:rsidR="00701126" w:rsidRPr="00F04C08" w:rsidRDefault="00701126" w:rsidP="00F73B73">
      <w:pPr>
        <w:pStyle w:val="Style3"/>
        <w:spacing w:after="0"/>
        <w:rPr>
          <w:rFonts w:cs="Arial"/>
          <w:szCs w:val="22"/>
        </w:rPr>
      </w:pPr>
    </w:p>
    <w:p w:rsidR="00701126" w:rsidRPr="00F04C08" w:rsidRDefault="00673927" w:rsidP="00487A42">
      <w:pPr>
        <w:pStyle w:val="Style3"/>
        <w:numPr>
          <w:ilvl w:val="0"/>
          <w:numId w:val="31"/>
        </w:numPr>
        <w:tabs>
          <w:tab w:val="left" w:pos="0"/>
          <w:tab w:val="left" w:pos="709"/>
        </w:tabs>
        <w:spacing w:after="0"/>
        <w:ind w:left="0" w:firstLine="0"/>
        <w:rPr>
          <w:rFonts w:cs="Arial"/>
          <w:szCs w:val="22"/>
          <w:lang w:val="en-US"/>
        </w:rPr>
      </w:pPr>
      <w:r w:rsidRPr="00F04C08">
        <w:t xml:space="preserve">Организация также подвержена </w:t>
      </w:r>
      <w:r w:rsidR="00B07AAA" w:rsidRPr="00F04C08">
        <w:t xml:space="preserve">дополнительным </w:t>
      </w:r>
      <w:r w:rsidRPr="00F04C08">
        <w:t>валютным рискам в связи с расходами по пенсионным выплатам сотрудникам, которые ранее являлись участниками Закрытого пенсионного фонда и в настоящее время участвуют в ОПФПООН.  Кроме того, Организация имеет внешние бюро в Бразилии, Китае, Японии, России, Сингапуре и США, которые располагают ограниченными активами в местной валюте.  На</w:t>
      </w:r>
      <w:r w:rsidRPr="00F04C08">
        <w:rPr>
          <w:lang w:val="en-US"/>
        </w:rPr>
        <w:t xml:space="preserve"> </w:t>
      </w:r>
      <w:r w:rsidRPr="00F04C08">
        <w:t>отчетную</w:t>
      </w:r>
      <w:r w:rsidRPr="00F04C08">
        <w:rPr>
          <w:lang w:val="en-US"/>
        </w:rPr>
        <w:t xml:space="preserve"> </w:t>
      </w:r>
      <w:r w:rsidRPr="00F04C08">
        <w:t>дату</w:t>
      </w:r>
      <w:r w:rsidRPr="00F04C08">
        <w:rPr>
          <w:lang w:val="en-US"/>
        </w:rPr>
        <w:t xml:space="preserve"> </w:t>
      </w:r>
      <w:r w:rsidRPr="00F04C08">
        <w:t>Организация</w:t>
      </w:r>
      <w:r w:rsidRPr="00F04C08">
        <w:rPr>
          <w:lang w:val="en-US"/>
        </w:rPr>
        <w:t xml:space="preserve"> </w:t>
      </w:r>
      <w:r w:rsidRPr="00F04C08">
        <w:t>не</w:t>
      </w:r>
      <w:r w:rsidRPr="00F04C08">
        <w:rPr>
          <w:lang w:val="en-US"/>
        </w:rPr>
        <w:t xml:space="preserve"> </w:t>
      </w:r>
      <w:r w:rsidRPr="00F04C08">
        <w:t>имела</w:t>
      </w:r>
      <w:r w:rsidRPr="00F04C08">
        <w:rPr>
          <w:lang w:val="en-US"/>
        </w:rPr>
        <w:t xml:space="preserve"> </w:t>
      </w:r>
      <w:r w:rsidRPr="00F04C08">
        <w:t>действующих</w:t>
      </w:r>
      <w:r w:rsidRPr="00F04C08">
        <w:rPr>
          <w:lang w:val="en-US"/>
        </w:rPr>
        <w:t xml:space="preserve"> </w:t>
      </w:r>
      <w:r w:rsidRPr="00F04C08">
        <w:t>контрактов</w:t>
      </w:r>
      <w:r w:rsidRPr="00F04C08">
        <w:rPr>
          <w:lang w:val="en-US"/>
        </w:rPr>
        <w:t xml:space="preserve"> </w:t>
      </w:r>
      <w:r w:rsidRPr="00F04C08">
        <w:t>хеджирования</w:t>
      </w:r>
      <w:r w:rsidRPr="00F04C08">
        <w:rPr>
          <w:lang w:val="en-US"/>
        </w:rPr>
        <w:t xml:space="preserve">. </w:t>
      </w:r>
    </w:p>
    <w:p w:rsidR="00701126" w:rsidRPr="00F04C08" w:rsidRDefault="00701126" w:rsidP="00F73B73">
      <w:pPr>
        <w:pStyle w:val="Style3"/>
        <w:spacing w:after="0"/>
        <w:rPr>
          <w:rFonts w:cs="Arial"/>
          <w:b/>
          <w:szCs w:val="22"/>
          <w:lang w:val="en-US"/>
        </w:rPr>
      </w:pPr>
    </w:p>
    <w:p w:rsidR="00701126" w:rsidRPr="00F04C08" w:rsidRDefault="00673927" w:rsidP="00F73B73">
      <w:pPr>
        <w:pStyle w:val="Style3"/>
        <w:spacing w:after="0"/>
        <w:rPr>
          <w:rFonts w:cs="Arial"/>
          <w:b/>
          <w:szCs w:val="22"/>
        </w:rPr>
      </w:pPr>
      <w:r w:rsidRPr="00F04C08">
        <w:rPr>
          <w:b/>
        </w:rPr>
        <w:t xml:space="preserve">Анализ чувствительности к </w:t>
      </w:r>
      <w:r w:rsidR="00B07AAA" w:rsidRPr="00F04C08">
        <w:rPr>
          <w:b/>
        </w:rPr>
        <w:t>колебаниям валютных курсов</w:t>
      </w:r>
    </w:p>
    <w:p w:rsidR="00701126" w:rsidRPr="00F04C08" w:rsidRDefault="00701126" w:rsidP="00F73B73">
      <w:pPr>
        <w:pStyle w:val="Style3"/>
        <w:spacing w:after="0"/>
        <w:rPr>
          <w:rFonts w:cs="Arial"/>
          <w:szCs w:val="22"/>
        </w:rPr>
      </w:pPr>
    </w:p>
    <w:p w:rsidR="00701126" w:rsidRPr="00F04C08" w:rsidRDefault="00673927" w:rsidP="00487A42">
      <w:pPr>
        <w:pStyle w:val="Style3"/>
        <w:numPr>
          <w:ilvl w:val="0"/>
          <w:numId w:val="31"/>
        </w:numPr>
        <w:tabs>
          <w:tab w:val="left" w:pos="0"/>
          <w:tab w:val="left" w:pos="709"/>
        </w:tabs>
        <w:spacing w:after="0"/>
        <w:ind w:left="0" w:firstLine="0"/>
        <w:rPr>
          <w:szCs w:val="22"/>
        </w:rPr>
      </w:pPr>
      <w:r w:rsidRPr="00F04C08">
        <w:t xml:space="preserve">Анализ чувствительности </w:t>
      </w:r>
      <w:r w:rsidR="00B07AAA" w:rsidRPr="00F04C08">
        <w:t xml:space="preserve">к колебаниям валютных курсов </w:t>
      </w:r>
      <w:r w:rsidRPr="00F04C08">
        <w:t xml:space="preserve">основан на </w:t>
      </w:r>
      <w:r w:rsidR="00686F31" w:rsidRPr="00F04C08">
        <w:t xml:space="preserve">предположении </w:t>
      </w:r>
      <w:r w:rsidR="007028FB">
        <w:t xml:space="preserve">обоснованных </w:t>
      </w:r>
      <w:r w:rsidR="00686F31" w:rsidRPr="00F04C08">
        <w:t>колебаний</w:t>
      </w:r>
      <w:r w:rsidRPr="00F04C08">
        <w:t xml:space="preserve"> </w:t>
      </w:r>
      <w:r w:rsidR="00686F31" w:rsidRPr="00F04C08">
        <w:t>валютных</w:t>
      </w:r>
      <w:r w:rsidRPr="00F04C08">
        <w:t xml:space="preserve"> курсов.  </w:t>
      </w:r>
      <w:r w:rsidR="00686F31" w:rsidRPr="00F04C08">
        <w:t xml:space="preserve">Был применен </w:t>
      </w:r>
      <w:r w:rsidR="00686F31" w:rsidRPr="00F04C08">
        <w:rPr>
          <w:snapToGrid w:val="0"/>
        </w:rPr>
        <w:t>показател</w:t>
      </w:r>
      <w:r w:rsidR="00686F31" w:rsidRPr="00F04C08">
        <w:t xml:space="preserve">ь изменения соотношения курсов на </w:t>
      </w:r>
      <w:r w:rsidRPr="00F04C08">
        <w:t>10</w:t>
      </w:r>
      <w:r w:rsidR="00686F31" w:rsidRPr="00F04C08">
        <w:t>,0</w:t>
      </w:r>
      <w:r w:rsidRPr="00F04C08">
        <w:t xml:space="preserve">%, </w:t>
      </w:r>
      <w:r w:rsidR="00686F31" w:rsidRPr="00F04C08">
        <w:t xml:space="preserve">который соответствовал снижению стоимости других </w:t>
      </w:r>
      <w:r w:rsidRPr="00F04C08">
        <w:t xml:space="preserve">валют </w:t>
      </w:r>
      <w:r w:rsidR="00686F31" w:rsidRPr="00F04C08">
        <w:t>относительно швейцарского франка</w:t>
      </w:r>
      <w:r w:rsidRPr="00F04C08">
        <w:t xml:space="preserve"> в </w:t>
      </w:r>
      <w:r w:rsidR="00686F31" w:rsidRPr="00F04C08">
        <w:t xml:space="preserve">месяцы после сообщения Национального банка Швейцарии </w:t>
      </w:r>
      <w:r w:rsidR="00686F31" w:rsidRPr="00F04C08">
        <w:rPr>
          <w:szCs w:val="22"/>
        </w:rPr>
        <w:t>15 января 2015 г.</w:t>
      </w:r>
      <w:r w:rsidR="00686F31" w:rsidRPr="00F04C08">
        <w:t xml:space="preserve"> о прекращении политики поддержания минимального обменного курса швейцарского франка к евро на уровне 1,20 </w:t>
      </w:r>
      <w:r w:rsidR="00686F31" w:rsidRPr="00F04C08">
        <w:lastRenderedPageBreak/>
        <w:t>шв. франков за евро.</w:t>
      </w:r>
      <w:r w:rsidR="00686F31" w:rsidRPr="00F04C08">
        <w:rPr>
          <w:szCs w:val="22"/>
        </w:rPr>
        <w:t xml:space="preserve">  </w:t>
      </w:r>
      <w:r w:rsidR="00686F31" w:rsidRPr="00F04C08">
        <w:t>А</w:t>
      </w:r>
      <w:r w:rsidRPr="00F04C08">
        <w:t xml:space="preserve">нализ проводится в отношении финансовых активов и обязательств, </w:t>
      </w:r>
      <w:r w:rsidR="00686F31" w:rsidRPr="00F04C08">
        <w:t xml:space="preserve">деноминированных </w:t>
      </w:r>
      <w:r w:rsidRPr="00F04C08">
        <w:t xml:space="preserve">в </w:t>
      </w:r>
      <w:r w:rsidR="00686F31" w:rsidRPr="00F04C08">
        <w:t xml:space="preserve">других валютах, кроме </w:t>
      </w:r>
      <w:r w:rsidRPr="00F04C08">
        <w:t>швейцарского франка</w:t>
      </w:r>
      <w:r w:rsidR="00686F31" w:rsidRPr="00F04C08">
        <w:t xml:space="preserve">. Общие результаты анализа с точки зрения влияния курсовых колебаний </w:t>
      </w:r>
      <w:r w:rsidRPr="00F04C08">
        <w:t xml:space="preserve">на </w:t>
      </w:r>
      <w:r w:rsidR="00686F31" w:rsidRPr="00F04C08">
        <w:t>профицит Организации показаны в приводимых ниже таблицах</w:t>
      </w:r>
      <w:r w:rsidRPr="00F04C08">
        <w:t xml:space="preserve">: </w:t>
      </w:r>
    </w:p>
    <w:p w:rsidR="00701126" w:rsidRPr="00F04C08" w:rsidRDefault="00701126" w:rsidP="00F73B73">
      <w:pPr>
        <w:rPr>
          <w:szCs w:val="22"/>
          <w:lang w:val="ru-RU"/>
        </w:rPr>
      </w:pPr>
    </w:p>
    <w:p w:rsidR="007028FB" w:rsidRPr="00F04C08" w:rsidRDefault="005F79D7" w:rsidP="00F73B73">
      <w:pPr>
        <w:rPr>
          <w:lang w:val="en-GB" w:eastAsia="en-GB"/>
        </w:rPr>
      </w:pPr>
      <w:r>
        <w:rPr>
          <w:noProof/>
          <w:lang w:eastAsia="en-US"/>
        </w:rPr>
        <w:drawing>
          <wp:inline distT="0" distB="0" distL="0" distR="0" wp14:anchorId="7C349B64" wp14:editId="093A38C4">
            <wp:extent cx="5940425" cy="3785919"/>
            <wp:effectExtent l="0" t="0" r="3175" b="508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F04C08" w:rsidRDefault="00673927" w:rsidP="009F5B81">
      <w:pPr>
        <w:pStyle w:val="Style3Bold"/>
        <w:spacing w:after="0"/>
        <w:rPr>
          <w:rFonts w:cs="Arial"/>
          <w:szCs w:val="22"/>
        </w:rPr>
      </w:pPr>
      <w:r w:rsidRPr="00F04C08">
        <w:t>Рыночный риск</w:t>
      </w:r>
    </w:p>
    <w:p w:rsidR="00701126" w:rsidRPr="00F04C08" w:rsidRDefault="00701126" w:rsidP="009F5B81">
      <w:pPr>
        <w:pStyle w:val="Style3"/>
        <w:spacing w:after="0"/>
        <w:rPr>
          <w:rFonts w:cs="Arial"/>
          <w:szCs w:val="22"/>
        </w:rPr>
      </w:pPr>
    </w:p>
    <w:p w:rsidR="00701126" w:rsidRPr="00F04C08" w:rsidRDefault="00673927" w:rsidP="00487A42">
      <w:pPr>
        <w:pStyle w:val="Style3"/>
        <w:numPr>
          <w:ilvl w:val="0"/>
          <w:numId w:val="31"/>
        </w:numPr>
        <w:tabs>
          <w:tab w:val="left" w:pos="0"/>
          <w:tab w:val="left" w:pos="709"/>
        </w:tabs>
        <w:spacing w:after="0"/>
        <w:ind w:left="0" w:firstLine="0"/>
        <w:rPr>
          <w:rFonts w:cs="Arial"/>
          <w:szCs w:val="22"/>
        </w:rPr>
      </w:pPr>
      <w:r w:rsidRPr="00F04C08">
        <w:t>Рыночный риск — это риск изменения рыночн</w:t>
      </w:r>
      <w:r w:rsidR="00F04C08" w:rsidRPr="00F04C08">
        <w:t xml:space="preserve">ых </w:t>
      </w:r>
      <w:r w:rsidR="00F04C08" w:rsidRPr="00F04C08">
        <w:rPr>
          <w:snapToGrid w:val="0"/>
        </w:rPr>
        <w:t>показател</w:t>
      </w:r>
      <w:r w:rsidR="00F04C08" w:rsidRPr="00F04C08">
        <w:t>ей</w:t>
      </w:r>
      <w:r w:rsidRPr="00F04C08">
        <w:t>, например</w:t>
      </w:r>
      <w:r w:rsidR="00F04C08" w:rsidRPr="00F04C08">
        <w:t>,</w:t>
      </w:r>
      <w:r w:rsidRPr="00F04C08">
        <w:t xml:space="preserve"> процентной ставки, </w:t>
      </w:r>
      <w:r w:rsidR="00F04C08" w:rsidRPr="00F04C08">
        <w:t xml:space="preserve">отражающегося </w:t>
      </w:r>
      <w:r w:rsidRPr="00F04C08">
        <w:t>на доходах Организации или стоимости финансовых инструментов</w:t>
      </w:r>
      <w:r w:rsidR="00F04C08" w:rsidRPr="00F04C08">
        <w:t xml:space="preserve">, имеющихся в ее </w:t>
      </w:r>
      <w:r w:rsidR="00F04C08" w:rsidRPr="00F04C08">
        <w:rPr>
          <w:lang w:eastAsia="en-US"/>
        </w:rPr>
        <w:t>распоряжени</w:t>
      </w:r>
      <w:r w:rsidR="00F04C08" w:rsidRPr="00F04C08">
        <w:t>и</w:t>
      </w:r>
      <w:r w:rsidRPr="00F04C08">
        <w:t xml:space="preserve">.  Организация подвержена риску </w:t>
      </w:r>
      <w:r w:rsidR="00F04C08" w:rsidRPr="00F04C08">
        <w:t>снижения процентных</w:t>
      </w:r>
      <w:r w:rsidRPr="00F04C08">
        <w:t xml:space="preserve"> став</w:t>
      </w:r>
      <w:r w:rsidR="00F04C08" w:rsidRPr="00F04C08">
        <w:t>о</w:t>
      </w:r>
      <w:r w:rsidRPr="00F04C08">
        <w:t xml:space="preserve">к в </w:t>
      </w:r>
      <w:r w:rsidR="00F04C08" w:rsidRPr="00F04C08">
        <w:t>ограниченной</w:t>
      </w:r>
      <w:r w:rsidRPr="00F04C08">
        <w:t xml:space="preserve"> степени, поскольку лишь 0,2</w:t>
      </w:r>
      <w:r w:rsidR="00F04C08" w:rsidRPr="00F04C08">
        <w:t>1</w:t>
      </w:r>
      <w:r w:rsidRPr="00F04C08">
        <w:t xml:space="preserve">% </w:t>
      </w:r>
      <w:r w:rsidR="00F04C08" w:rsidRPr="00F04C08">
        <w:t xml:space="preserve">ее операционного </w:t>
      </w:r>
      <w:r w:rsidR="00F04C08" w:rsidRPr="00F04C08">
        <w:rPr>
          <w:rFonts w:cs="Arial"/>
        </w:rPr>
        <w:t>бюджет</w:t>
      </w:r>
      <w:r w:rsidR="00F04C08" w:rsidRPr="00F04C08">
        <w:t xml:space="preserve">а </w:t>
      </w:r>
      <w:r w:rsidRPr="00F04C08">
        <w:t xml:space="preserve">финансируется за счет доходов от инвестиционной деятельности.  Процентные ставки по займу BCG/BCV на строительство нового здания </w:t>
      </w:r>
      <w:r w:rsidR="00F04C08" w:rsidRPr="00F04C08">
        <w:t xml:space="preserve">для </w:t>
      </w:r>
      <w:r w:rsidRPr="00F04C08">
        <w:t>период</w:t>
      </w:r>
      <w:r w:rsidR="00F04C08" w:rsidRPr="00F04C08">
        <w:t>ов</w:t>
      </w:r>
      <w:r w:rsidRPr="00F04C08">
        <w:t xml:space="preserve"> </w:t>
      </w:r>
      <w:r w:rsidR="00F04C08" w:rsidRPr="00F04C08">
        <w:t>выборки средств</w:t>
      </w:r>
      <w:r w:rsidR="00C17067">
        <w:t xml:space="preserve"> зафиксированы</w:t>
      </w:r>
      <w:r w:rsidRPr="00F04C08">
        <w:t xml:space="preserve">.  </w:t>
      </w:r>
      <w:r w:rsidR="00F04C08" w:rsidRPr="00F04C08">
        <w:t xml:space="preserve">В настоящее время </w:t>
      </w:r>
      <w:r w:rsidRPr="00F04C08">
        <w:t>Организация не использует финансовые инструме</w:t>
      </w:r>
      <w:r w:rsidR="00F04C08" w:rsidRPr="00F04C08">
        <w:t>нты для хеджирования процентных рисков</w:t>
      </w:r>
      <w:r w:rsidRPr="00F04C08">
        <w:t xml:space="preserve">.  </w:t>
      </w:r>
      <w:r w:rsidR="00F04C08" w:rsidRPr="00F04C08">
        <w:t>Ниже приводятся п</w:t>
      </w:r>
      <w:r w:rsidRPr="00F04C08">
        <w:t>роцентные ставки и сроки погашения финансовых инструментов на 31</w:t>
      </w:r>
      <w:r w:rsidRPr="00F04C08">
        <w:rPr>
          <w:lang w:val="en-US"/>
        </w:rPr>
        <w:t> </w:t>
      </w:r>
      <w:r w:rsidRPr="00F04C08">
        <w:t>декабря</w:t>
      </w:r>
      <w:r w:rsidR="00F04C08" w:rsidRPr="00F04C08">
        <w:t xml:space="preserve"> 2015</w:t>
      </w:r>
      <w:r w:rsidRPr="00F04C08">
        <w:rPr>
          <w:lang w:val="en-US"/>
        </w:rPr>
        <w:t> </w:t>
      </w:r>
      <w:r w:rsidRPr="00F04C08">
        <w:t>г. и 31</w:t>
      </w:r>
      <w:r w:rsidRPr="00F04C08">
        <w:rPr>
          <w:lang w:val="en-US"/>
        </w:rPr>
        <w:t> </w:t>
      </w:r>
      <w:r w:rsidRPr="00F04C08">
        <w:t>декабря</w:t>
      </w:r>
      <w:r w:rsidR="00F04C08" w:rsidRPr="00F04C08">
        <w:t xml:space="preserve"> 2014</w:t>
      </w:r>
      <w:r w:rsidRPr="00F04C08">
        <w:rPr>
          <w:lang w:val="en-US"/>
        </w:rPr>
        <w:t> </w:t>
      </w:r>
      <w:r w:rsidRPr="00F04C08">
        <w:t xml:space="preserve">г.: </w:t>
      </w:r>
      <w:r w:rsidR="00F04C08" w:rsidRPr="00F04C08">
        <w:rPr>
          <w:rFonts w:cs="Arial"/>
          <w:szCs w:val="22"/>
        </w:rPr>
        <w:t xml:space="preserve"> </w:t>
      </w:r>
    </w:p>
    <w:p w:rsidR="00701126" w:rsidRPr="00F04C08" w:rsidRDefault="00701126" w:rsidP="009F5B81">
      <w:pPr>
        <w:pStyle w:val="Style3"/>
        <w:spacing w:after="0"/>
        <w:rPr>
          <w:rFonts w:cs="Arial"/>
          <w:szCs w:val="22"/>
        </w:rPr>
      </w:pPr>
    </w:p>
    <w:p w:rsidR="00701126" w:rsidRPr="00F04C08" w:rsidRDefault="005F79D7" w:rsidP="009F5B81">
      <w:pPr>
        <w:pStyle w:val="Style3"/>
        <w:spacing w:after="0"/>
        <w:rPr>
          <w:rFonts w:cs="Arial"/>
          <w:szCs w:val="22"/>
        </w:rPr>
      </w:pPr>
      <w:r>
        <w:rPr>
          <w:rFonts w:cs="Arial"/>
          <w:noProof/>
          <w:szCs w:val="22"/>
          <w:lang w:val="en-US" w:eastAsia="en-US"/>
        </w:rPr>
        <w:lastRenderedPageBreak/>
        <w:drawing>
          <wp:inline distT="0" distB="0" distL="0" distR="0" wp14:anchorId="19A06297" wp14:editId="38F2F4DA">
            <wp:extent cx="5940425" cy="2779914"/>
            <wp:effectExtent l="0" t="0" r="3175" b="1905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7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F04C08" w:rsidRDefault="005F79D7" w:rsidP="009F5B81">
      <w:pPr>
        <w:pStyle w:val="Style3"/>
        <w:spacing w:after="0"/>
        <w:rPr>
          <w:rFonts w:cs="Arial"/>
          <w:szCs w:val="22"/>
        </w:rPr>
      </w:pPr>
      <w:r>
        <w:rPr>
          <w:rFonts w:cs="Arial"/>
          <w:noProof/>
          <w:szCs w:val="22"/>
          <w:lang w:val="en-US" w:eastAsia="en-US"/>
        </w:rPr>
        <w:drawing>
          <wp:inline distT="0" distB="0" distL="0" distR="0" wp14:anchorId="5BA8194C" wp14:editId="5ADF6B19">
            <wp:extent cx="5940425" cy="2155924"/>
            <wp:effectExtent l="0" t="0" r="3175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5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F04C08" w:rsidRDefault="00673927" w:rsidP="004C4926">
      <w:pPr>
        <w:pStyle w:val="Style3"/>
        <w:spacing w:after="0"/>
        <w:rPr>
          <w:rFonts w:cs="Arial"/>
          <w:szCs w:val="22"/>
        </w:rPr>
      </w:pPr>
      <w:r w:rsidRPr="00F04C08">
        <w:rPr>
          <w:b/>
        </w:rPr>
        <w:t>Анализ чувствительности к изменениям процентных ставок</w:t>
      </w:r>
    </w:p>
    <w:p w:rsidR="00701126" w:rsidRPr="00F04C08" w:rsidRDefault="00701126" w:rsidP="004C4926">
      <w:pPr>
        <w:pStyle w:val="Style3"/>
        <w:spacing w:after="0"/>
        <w:rPr>
          <w:rFonts w:cs="Arial"/>
          <w:szCs w:val="22"/>
        </w:rPr>
      </w:pPr>
    </w:p>
    <w:p w:rsidR="00701126" w:rsidRPr="00673927" w:rsidRDefault="00673927" w:rsidP="00487A42">
      <w:pPr>
        <w:pStyle w:val="Style3"/>
        <w:numPr>
          <w:ilvl w:val="0"/>
          <w:numId w:val="31"/>
        </w:numPr>
        <w:tabs>
          <w:tab w:val="left" w:pos="0"/>
          <w:tab w:val="left" w:pos="709"/>
        </w:tabs>
        <w:spacing w:after="0"/>
        <w:ind w:left="0" w:firstLine="0"/>
        <w:rPr>
          <w:rFonts w:cs="Arial"/>
          <w:szCs w:val="22"/>
        </w:rPr>
      </w:pPr>
      <w:r w:rsidRPr="00F04C08">
        <w:t xml:space="preserve">Если бы средний </w:t>
      </w:r>
      <w:r w:rsidR="00F04C08" w:rsidRPr="00F04C08">
        <w:t xml:space="preserve">уровень </w:t>
      </w:r>
      <w:r w:rsidRPr="00F04C08">
        <w:t xml:space="preserve">процентной ставки </w:t>
      </w:r>
      <w:r w:rsidR="00F04C08" w:rsidRPr="00F04C08">
        <w:t xml:space="preserve">повысился или понизился </w:t>
      </w:r>
      <w:r w:rsidRPr="00F04C08">
        <w:t xml:space="preserve">на 50 базисных пунктов </w:t>
      </w:r>
      <w:r w:rsidR="00F04C08" w:rsidRPr="00F04C08">
        <w:t>в течение года</w:t>
      </w:r>
      <w:r w:rsidRPr="00F04C08">
        <w:t xml:space="preserve">, </w:t>
      </w:r>
      <w:r w:rsidR="00F04C08" w:rsidRPr="00F04C08">
        <w:t>это имело бы следующие последствия для процентного дохода</w:t>
      </w:r>
      <w:r w:rsidRPr="00F04C08">
        <w:t xml:space="preserve"> или </w:t>
      </w:r>
      <w:r w:rsidR="00F04C08" w:rsidRPr="00F04C08">
        <w:t>расходов по выплате процентов</w:t>
      </w:r>
      <w:r w:rsidRPr="00F04C08">
        <w:t xml:space="preserve">: </w:t>
      </w:r>
    </w:p>
    <w:p w:rsidR="00701126" w:rsidRPr="00673927" w:rsidRDefault="00701126" w:rsidP="009F5B81">
      <w:pPr>
        <w:pStyle w:val="Style3"/>
        <w:spacing w:after="0"/>
        <w:rPr>
          <w:rFonts w:cs="Arial"/>
          <w:szCs w:val="22"/>
        </w:rPr>
      </w:pPr>
    </w:p>
    <w:p w:rsidR="00701126" w:rsidRPr="009F5B81" w:rsidRDefault="005F79D7" w:rsidP="00F73B73">
      <w:pPr>
        <w:rPr>
          <w:lang w:eastAsia="en-GB"/>
        </w:rPr>
      </w:pPr>
      <w:r>
        <w:rPr>
          <w:noProof/>
          <w:lang w:eastAsia="en-US"/>
        </w:rPr>
        <w:drawing>
          <wp:inline distT="0" distB="0" distL="0" distR="0" wp14:anchorId="481C8CE7" wp14:editId="0A564633">
            <wp:extent cx="5940425" cy="2845932"/>
            <wp:effectExtent l="0" t="0" r="3175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5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Default="00701126">
      <w:pPr>
        <w:jc w:val="left"/>
        <w:rPr>
          <w:b/>
          <w:bCs/>
          <w:caps/>
          <w:szCs w:val="26"/>
        </w:rPr>
      </w:pPr>
      <w:bookmarkStart w:id="68" w:name="_Toc441218514"/>
      <w:r>
        <w:br w:type="page"/>
      </w:r>
    </w:p>
    <w:p w:rsidR="00701126" w:rsidRDefault="0035210D" w:rsidP="00673422">
      <w:pPr>
        <w:pStyle w:val="Heading3"/>
      </w:pPr>
      <w:bookmarkStart w:id="69" w:name="_Toc455733245"/>
      <w:r>
        <w:lastRenderedPageBreak/>
        <w:t>Примечание</w:t>
      </w:r>
      <w:r w:rsidR="00701126">
        <w:t xml:space="preserve"> 26:  </w:t>
      </w:r>
      <w:r>
        <w:t>Курсовые прибыли и убытки</w:t>
      </w:r>
      <w:bookmarkEnd w:id="68"/>
      <w:bookmarkEnd w:id="69"/>
    </w:p>
    <w:p w:rsidR="00701126" w:rsidRDefault="00701126" w:rsidP="00274C9E"/>
    <w:p w:rsidR="00701126" w:rsidRDefault="005F79D7" w:rsidP="00274C9E">
      <w:r>
        <w:rPr>
          <w:noProof/>
          <w:lang w:eastAsia="en-US"/>
        </w:rPr>
        <w:drawing>
          <wp:inline distT="0" distB="0" distL="0" distR="0" wp14:anchorId="2ACFC28F" wp14:editId="7F67ABFB">
            <wp:extent cx="5940425" cy="5152826"/>
            <wp:effectExtent l="0" t="0" r="3175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52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922AD9" w:rsidRDefault="00701126" w:rsidP="000C779D">
      <w:pPr>
        <w:pStyle w:val="Styletexte"/>
        <w:tabs>
          <w:tab w:val="left" w:pos="709"/>
        </w:tabs>
        <w:spacing w:after="0"/>
      </w:pPr>
      <w:r w:rsidRPr="00B72FDB">
        <w:t>26.1.</w:t>
      </w:r>
      <w:r w:rsidRPr="00B72FDB">
        <w:tab/>
      </w:r>
      <w:r w:rsidR="00673927" w:rsidRPr="004637F3">
        <w:t>Организация получает курсов</w:t>
      </w:r>
      <w:r w:rsidR="00F04C08" w:rsidRPr="004637F3">
        <w:t>ую прибыль</w:t>
      </w:r>
      <w:r w:rsidR="00673927" w:rsidRPr="004637F3">
        <w:t xml:space="preserve"> и несет курсовые убытки по счетам кредиторской и дебиторской задолженности в результате операций, совершаемых в иных валютах, чем швейцарский франк, </w:t>
      </w:r>
      <w:r w:rsidR="001938A9" w:rsidRPr="004637F3">
        <w:rPr>
          <w:rFonts w:cs="Arial"/>
        </w:rPr>
        <w:t>в зависимости</w:t>
      </w:r>
      <w:r w:rsidR="001938A9" w:rsidRPr="004637F3">
        <w:t xml:space="preserve"> от обменного</w:t>
      </w:r>
      <w:r w:rsidR="00673927" w:rsidRPr="004637F3">
        <w:t xml:space="preserve"> курс</w:t>
      </w:r>
      <w:r w:rsidR="001938A9" w:rsidRPr="004637F3">
        <w:t>а, действующего</w:t>
      </w:r>
      <w:r w:rsidR="00673927" w:rsidRPr="004637F3">
        <w:t xml:space="preserve"> на дату совершения операции.  Курсовые прибыли и убытки возникают </w:t>
      </w:r>
      <w:r w:rsidR="001938A9" w:rsidRPr="004637F3">
        <w:t>при получении пошлин за подачу международных заявок и пошлин</w:t>
      </w:r>
      <w:r w:rsidR="00673927" w:rsidRPr="004637F3">
        <w:t xml:space="preserve"> за обработку </w:t>
      </w:r>
      <w:r w:rsidR="001938A9" w:rsidRPr="004637F3">
        <w:t xml:space="preserve">в рамках системы </w:t>
      </w:r>
      <w:r w:rsidR="001938A9" w:rsidRPr="004637F3">
        <w:rPr>
          <w:lang w:val="en-US"/>
        </w:rPr>
        <w:t>PCT</w:t>
      </w:r>
      <w:r w:rsidR="00673927" w:rsidRPr="004637F3">
        <w:t xml:space="preserve">, </w:t>
      </w:r>
      <w:r w:rsidR="001938A9" w:rsidRPr="004637F3">
        <w:t xml:space="preserve">если </w:t>
      </w:r>
      <w:r w:rsidR="00673927" w:rsidRPr="004637F3">
        <w:t xml:space="preserve">Организация получает их в иной валюте, чем швейцарский франк, </w:t>
      </w:r>
      <w:r w:rsidR="001938A9" w:rsidRPr="004637F3">
        <w:t xml:space="preserve">а также в связи с </w:t>
      </w:r>
      <w:r w:rsidR="00673927" w:rsidRPr="004637F3">
        <w:t>платежами</w:t>
      </w:r>
      <w:r w:rsidR="001938A9" w:rsidRPr="004637F3">
        <w:t xml:space="preserve">, </w:t>
      </w:r>
      <w:r w:rsidR="001938A9" w:rsidRPr="004637F3">
        <w:rPr>
          <w:rFonts w:eastAsia="Courier New"/>
        </w:rPr>
        <w:t>производимыми</w:t>
      </w:r>
      <w:r w:rsidR="001938A9" w:rsidRPr="004637F3">
        <w:t xml:space="preserve"> в пользу международных поисковых органов</w:t>
      </w:r>
      <w:r w:rsidR="00673927" w:rsidRPr="004637F3">
        <w:t xml:space="preserve"> </w:t>
      </w:r>
      <w:r w:rsidR="001938A9" w:rsidRPr="004637F3">
        <w:t>(МПО) в рамках системы</w:t>
      </w:r>
      <w:r w:rsidR="00673927" w:rsidRPr="004637F3">
        <w:t xml:space="preserve"> РСТ, поскольку они начисляются в валюте </w:t>
      </w:r>
      <w:r w:rsidR="001938A9" w:rsidRPr="004637F3">
        <w:t>страны МПО</w:t>
      </w:r>
      <w:r w:rsidR="00673927" w:rsidRPr="004637F3">
        <w:t>, но взимаются ВОИС в швейцарских франках или же национальным получающим ведомством в валюте</w:t>
      </w:r>
      <w:r w:rsidR="001938A9" w:rsidRPr="004637F3">
        <w:t xml:space="preserve"> его страны</w:t>
      </w:r>
      <w:r w:rsidR="00673927" w:rsidRPr="004637F3">
        <w:t xml:space="preserve">.  Кроме того, в финансовой отчетности </w:t>
      </w:r>
      <w:r w:rsidR="004637F3" w:rsidRPr="004637F3">
        <w:t xml:space="preserve">отражаются </w:t>
      </w:r>
      <w:r w:rsidR="00673927" w:rsidRPr="004637F3">
        <w:t xml:space="preserve">нереализованные </w:t>
      </w:r>
      <w:r w:rsidR="004637F3" w:rsidRPr="004637F3">
        <w:t xml:space="preserve">курсовые </w:t>
      </w:r>
      <w:r w:rsidR="00673927" w:rsidRPr="004637F3">
        <w:t xml:space="preserve">прибыли и убытки, связанные с пересчетом </w:t>
      </w:r>
      <w:r w:rsidR="00C17067" w:rsidRPr="00C17067">
        <w:t>средств</w:t>
      </w:r>
      <w:r w:rsidR="00673927" w:rsidRPr="004637F3">
        <w:t xml:space="preserve"> на банковских счетах и других денежных активов и </w:t>
      </w:r>
      <w:r w:rsidR="00C17067">
        <w:t>обязательств</w:t>
      </w:r>
      <w:r w:rsidR="00673927" w:rsidRPr="004637F3">
        <w:t xml:space="preserve"> в швейцарские франки по обменному курсу, действовавшему на отчетную дату.</w:t>
      </w:r>
      <w:r w:rsidR="004637F3" w:rsidRPr="004637F3">
        <w:t xml:space="preserve">   Чистое с</w:t>
      </w:r>
      <w:r w:rsidR="00673927" w:rsidRPr="004637F3">
        <w:t>альдо всех курсовых прибылей и убытков</w:t>
      </w:r>
      <w:r w:rsidR="004637F3" w:rsidRPr="004637F3">
        <w:t>, которое в 2015</w:t>
      </w:r>
      <w:r w:rsidR="004637F3" w:rsidRPr="004637F3">
        <w:rPr>
          <w:lang w:val="en-US"/>
        </w:rPr>
        <w:t> </w:t>
      </w:r>
      <w:r w:rsidR="004637F3" w:rsidRPr="004637F3">
        <w:t xml:space="preserve">г. составило 3,8 </w:t>
      </w:r>
      <w:r w:rsidR="00726EB5">
        <w:t>млн</w:t>
      </w:r>
      <w:r w:rsidR="004637F3" w:rsidRPr="004637F3">
        <w:t xml:space="preserve"> шв. франков </w:t>
      </w:r>
      <w:r w:rsidR="00673927" w:rsidRPr="004637F3">
        <w:t>(</w:t>
      </w:r>
      <w:r w:rsidR="004637F3" w:rsidRPr="004637F3">
        <w:t xml:space="preserve">в 2014 г. соответствующая сумма составила </w:t>
      </w:r>
      <w:r w:rsidR="00673927" w:rsidRPr="004637F3">
        <w:t>0,9 </w:t>
      </w:r>
      <w:r w:rsidR="00726EB5">
        <w:t>млн</w:t>
      </w:r>
      <w:r w:rsidR="00922AD9">
        <w:t> шв.</w:t>
      </w:r>
      <w:r w:rsidR="00673927" w:rsidRPr="004637F3">
        <w:t xml:space="preserve"> франков) </w:t>
      </w:r>
      <w:r w:rsidR="004637F3" w:rsidRPr="004637F3">
        <w:t xml:space="preserve">отражается в отчете о финансовых результатах </w:t>
      </w:r>
      <w:r w:rsidR="00673927" w:rsidRPr="004637F3">
        <w:t xml:space="preserve">в качестве одного из </w:t>
      </w:r>
      <w:r w:rsidR="004637F3" w:rsidRPr="004637F3">
        <w:t>элементов доходов</w:t>
      </w:r>
      <w:r w:rsidR="00673927" w:rsidRPr="004637F3">
        <w:t xml:space="preserve">, </w:t>
      </w:r>
      <w:r w:rsidR="004637F3" w:rsidRPr="004637F3">
        <w:t xml:space="preserve">прежде всего по </w:t>
      </w:r>
      <w:r w:rsidR="00673927" w:rsidRPr="004637F3">
        <w:t xml:space="preserve">статье «Пошлины </w:t>
      </w:r>
      <w:r w:rsidR="004637F3" w:rsidRPr="004637F3">
        <w:t>системы</w:t>
      </w:r>
      <w:r w:rsidR="00673927" w:rsidRPr="004637F3">
        <w:t xml:space="preserve"> РСТ». </w:t>
      </w:r>
    </w:p>
    <w:p w:rsidR="005F79D7" w:rsidRDefault="005F79D7">
      <w:pPr>
        <w:jc w:val="left"/>
        <w:rPr>
          <w:rFonts w:eastAsia="Times New Roman" w:cs="Times New Roman"/>
          <w:lang w:val="ru-RU" w:eastAsia="ru-RU"/>
        </w:rPr>
      </w:pPr>
      <w:r w:rsidRPr="00726EB5">
        <w:rPr>
          <w:lang w:val="ru-RU"/>
        </w:rPr>
        <w:br w:type="page"/>
      </w:r>
    </w:p>
    <w:p w:rsidR="00701126" w:rsidRPr="00922AD9" w:rsidRDefault="00701126" w:rsidP="000C779D">
      <w:pPr>
        <w:pStyle w:val="Styletexte"/>
        <w:tabs>
          <w:tab w:val="left" w:pos="709"/>
        </w:tabs>
        <w:spacing w:after="0"/>
      </w:pPr>
    </w:p>
    <w:p w:rsidR="00701126" w:rsidRPr="0035210D" w:rsidRDefault="0035210D" w:rsidP="00673422">
      <w:pPr>
        <w:pStyle w:val="Heading3"/>
        <w:rPr>
          <w:lang w:val="ru-RU"/>
        </w:rPr>
      </w:pPr>
      <w:bookmarkStart w:id="70" w:name="_Toc441218515"/>
      <w:bookmarkStart w:id="71" w:name="_Toc455733246"/>
      <w:r w:rsidRPr="0035210D">
        <w:rPr>
          <w:lang w:val="ru-RU"/>
        </w:rPr>
        <w:t>Примечание</w:t>
      </w:r>
      <w:r w:rsidR="00701126" w:rsidRPr="0035210D">
        <w:rPr>
          <w:lang w:val="ru-RU"/>
        </w:rPr>
        <w:t xml:space="preserve"> 27:  </w:t>
      </w:r>
      <w:r w:rsidRPr="0035210D">
        <w:rPr>
          <w:lang w:val="ru-RU"/>
        </w:rPr>
        <w:t xml:space="preserve">События, </w:t>
      </w:r>
      <w:r w:rsidR="001A086C">
        <w:rPr>
          <w:lang w:val="ru-RU"/>
        </w:rPr>
        <w:t xml:space="preserve">имевшие место </w:t>
      </w:r>
      <w:r w:rsidRPr="0035210D">
        <w:rPr>
          <w:lang w:val="ru-RU"/>
        </w:rPr>
        <w:t>после отчетной даты</w:t>
      </w:r>
      <w:bookmarkEnd w:id="70"/>
      <w:bookmarkEnd w:id="71"/>
    </w:p>
    <w:p w:rsidR="00701126" w:rsidRPr="0035210D" w:rsidRDefault="00701126" w:rsidP="00A40F88">
      <w:pPr>
        <w:rPr>
          <w:lang w:val="ru-RU"/>
        </w:rPr>
      </w:pPr>
    </w:p>
    <w:p w:rsidR="00701126" w:rsidRPr="0006636C" w:rsidRDefault="00701126" w:rsidP="000C779D">
      <w:pPr>
        <w:tabs>
          <w:tab w:val="left" w:pos="709"/>
        </w:tabs>
        <w:rPr>
          <w:lang w:val="ru-RU"/>
        </w:rPr>
      </w:pPr>
      <w:r w:rsidRPr="00B72FDB">
        <w:rPr>
          <w:lang w:val="ru-RU"/>
        </w:rPr>
        <w:t>27.1.</w:t>
      </w:r>
      <w:r w:rsidRPr="00B72FDB">
        <w:rPr>
          <w:lang w:val="ru-RU"/>
        </w:rPr>
        <w:tab/>
      </w:r>
      <w:r w:rsidR="00673927" w:rsidRPr="0006636C">
        <w:rPr>
          <w:lang w:val="ru-RU"/>
        </w:rPr>
        <w:t xml:space="preserve">Отчетной датой </w:t>
      </w:r>
      <w:r w:rsidR="00CD22CD" w:rsidRPr="0006636C">
        <w:rPr>
          <w:lang w:val="ru-RU"/>
        </w:rPr>
        <w:t xml:space="preserve">для </w:t>
      </w:r>
      <w:r w:rsidR="00673927" w:rsidRPr="0006636C">
        <w:rPr>
          <w:lang w:val="ru-RU"/>
        </w:rPr>
        <w:t xml:space="preserve">ВОИС </w:t>
      </w:r>
      <w:r w:rsidR="00CD22CD" w:rsidRPr="0006636C">
        <w:rPr>
          <w:lang w:val="ru-RU"/>
        </w:rPr>
        <w:t xml:space="preserve">было </w:t>
      </w:r>
      <w:r w:rsidR="00673927" w:rsidRPr="0006636C">
        <w:rPr>
          <w:lang w:val="ru-RU"/>
        </w:rPr>
        <w:t>31</w:t>
      </w:r>
      <w:r w:rsidR="00673927" w:rsidRPr="0006636C">
        <w:t> </w:t>
      </w:r>
      <w:r w:rsidR="00CD22CD" w:rsidRPr="0006636C">
        <w:rPr>
          <w:lang w:val="ru-RU"/>
        </w:rPr>
        <w:t>декабря 2015</w:t>
      </w:r>
      <w:r w:rsidR="00673927" w:rsidRPr="0006636C">
        <w:t> </w:t>
      </w:r>
      <w:r w:rsidR="00673927" w:rsidRPr="0006636C">
        <w:rPr>
          <w:lang w:val="ru-RU"/>
        </w:rPr>
        <w:t xml:space="preserve">г., </w:t>
      </w:r>
      <w:r w:rsidR="00CD22CD" w:rsidRPr="0006636C">
        <w:rPr>
          <w:lang w:val="ru-RU"/>
        </w:rPr>
        <w:t xml:space="preserve">ее финансовая отчетность была одобрена к публикации </w:t>
      </w:r>
      <w:r w:rsidR="00673927" w:rsidRPr="0006636C">
        <w:rPr>
          <w:lang w:val="ru-RU"/>
        </w:rPr>
        <w:t>1</w:t>
      </w:r>
      <w:r w:rsidR="00673927" w:rsidRPr="0006636C">
        <w:t> </w:t>
      </w:r>
      <w:r w:rsidR="00673927" w:rsidRPr="0006636C">
        <w:rPr>
          <w:lang w:val="ru-RU"/>
        </w:rPr>
        <w:t>мая 2015</w:t>
      </w:r>
      <w:r w:rsidR="00673927" w:rsidRPr="0006636C">
        <w:t> </w:t>
      </w:r>
      <w:r w:rsidR="00673927" w:rsidRPr="0006636C">
        <w:rPr>
          <w:lang w:val="ru-RU"/>
        </w:rPr>
        <w:t xml:space="preserve">г. </w:t>
      </w:r>
      <w:r w:rsidR="00CD22CD" w:rsidRPr="0006636C">
        <w:rPr>
          <w:lang w:val="ru-RU"/>
        </w:rPr>
        <w:t xml:space="preserve"> В период между отчетной датой и датой одобрения финансовой отчетности к публикации не зафиксировано никаких существенных событий благоприятного или неблагоприятного характера</w:t>
      </w:r>
      <w:r w:rsidRPr="0006636C">
        <w:rPr>
          <w:lang w:val="ru-RU"/>
        </w:rPr>
        <w:t xml:space="preserve">, </w:t>
      </w:r>
      <w:r w:rsidR="00CD22CD" w:rsidRPr="0006636C">
        <w:rPr>
          <w:lang w:val="ru-RU"/>
        </w:rPr>
        <w:t>которые могли бы повлиять на содержание ее финансовой отчетности</w:t>
      </w:r>
      <w:r w:rsidRPr="0006636C">
        <w:rPr>
          <w:lang w:val="ru-RU"/>
        </w:rPr>
        <w:t>.</w:t>
      </w:r>
    </w:p>
    <w:p w:rsidR="00701126" w:rsidRPr="0006636C" w:rsidRDefault="00701126">
      <w:pPr>
        <w:jc w:val="left"/>
        <w:rPr>
          <w:b/>
          <w:bCs/>
          <w:caps/>
          <w:szCs w:val="26"/>
          <w:lang w:val="ru-RU"/>
        </w:rPr>
      </w:pPr>
      <w:bookmarkStart w:id="72" w:name="_Toc441218516"/>
    </w:p>
    <w:p w:rsidR="00701126" w:rsidRPr="0006636C" w:rsidRDefault="0035210D" w:rsidP="00673422">
      <w:pPr>
        <w:pStyle w:val="Heading3"/>
      </w:pPr>
      <w:bookmarkStart w:id="73" w:name="_Toc455733247"/>
      <w:r w:rsidRPr="0006636C">
        <w:t>Примечание</w:t>
      </w:r>
      <w:r w:rsidR="00701126" w:rsidRPr="0006636C">
        <w:t xml:space="preserve"> 28:  </w:t>
      </w:r>
      <w:r w:rsidRPr="0006636C">
        <w:t>Сегментная отчетность</w:t>
      </w:r>
      <w:bookmarkEnd w:id="72"/>
      <w:bookmarkEnd w:id="73"/>
    </w:p>
    <w:p w:rsidR="00701126" w:rsidRPr="0006636C" w:rsidRDefault="00701126" w:rsidP="00614EF9">
      <w:pPr>
        <w:pStyle w:val="Styletexte"/>
        <w:tabs>
          <w:tab w:val="left" w:pos="709"/>
        </w:tabs>
        <w:spacing w:after="0"/>
      </w:pPr>
    </w:p>
    <w:p w:rsidR="00701126" w:rsidRPr="00E442AC" w:rsidRDefault="00B15D1A" w:rsidP="00487A42">
      <w:pPr>
        <w:pStyle w:val="Styletexte"/>
        <w:numPr>
          <w:ilvl w:val="0"/>
          <w:numId w:val="32"/>
        </w:numPr>
        <w:tabs>
          <w:tab w:val="left" w:pos="709"/>
        </w:tabs>
        <w:spacing w:after="0"/>
        <w:ind w:left="0" w:firstLine="0"/>
      </w:pPr>
      <w:r w:rsidRPr="0006636C">
        <w:t>Формат сегментной отчетности</w:t>
      </w:r>
      <w:r w:rsidR="00673927" w:rsidRPr="0006636C">
        <w:t xml:space="preserve"> </w:t>
      </w:r>
      <w:r w:rsidRPr="0006636C">
        <w:t xml:space="preserve">предполагает представление различных </w:t>
      </w:r>
      <w:r w:rsidR="005D5AC3" w:rsidRPr="0006636C">
        <w:t>с</w:t>
      </w:r>
      <w:r w:rsidRPr="0006636C">
        <w:t>оюзов</w:t>
      </w:r>
      <w:r w:rsidR="00673927" w:rsidRPr="0006636C">
        <w:t xml:space="preserve"> </w:t>
      </w:r>
      <w:r w:rsidRPr="0006636C">
        <w:t xml:space="preserve">как </w:t>
      </w:r>
      <w:r w:rsidR="00673927" w:rsidRPr="0006636C">
        <w:t>сегментов</w:t>
      </w:r>
      <w:r w:rsidRPr="0006636C">
        <w:t xml:space="preserve"> ВОИС</w:t>
      </w:r>
      <w:r w:rsidR="00673927" w:rsidRPr="0006636C">
        <w:t xml:space="preserve">.  Союзы учреждены в соответствии с различными международными договорами, административные функции которых выполняет ВОИС. </w:t>
      </w:r>
    </w:p>
    <w:p w:rsidR="00701126" w:rsidRPr="00E442AC" w:rsidRDefault="00701126" w:rsidP="001E765F">
      <w:pPr>
        <w:pStyle w:val="Styletexte"/>
        <w:spacing w:after="0"/>
      </w:pPr>
    </w:p>
    <w:p w:rsidR="00701126" w:rsidRPr="0006636C" w:rsidRDefault="00B15D1A" w:rsidP="00487A42">
      <w:pPr>
        <w:pStyle w:val="Styletexte"/>
        <w:numPr>
          <w:ilvl w:val="0"/>
          <w:numId w:val="32"/>
        </w:numPr>
        <w:tabs>
          <w:tab w:val="left" w:pos="709"/>
        </w:tabs>
        <w:spacing w:after="0"/>
        <w:ind w:left="0" w:firstLine="0"/>
      </w:pPr>
      <w:r w:rsidRPr="0006636C">
        <w:t xml:space="preserve">Отчетность по </w:t>
      </w:r>
      <w:r w:rsidR="005D5AC3" w:rsidRPr="0006636C">
        <w:t>с</w:t>
      </w:r>
      <w:r w:rsidRPr="0006636C">
        <w:t>оюзам</w:t>
      </w:r>
      <w:r w:rsidR="00673927" w:rsidRPr="0006636C">
        <w:t xml:space="preserve"> ВОИС, фина</w:t>
      </w:r>
      <w:r w:rsidRPr="0006636C">
        <w:t xml:space="preserve">нсируемым за счет взносов, была консолидирована </w:t>
      </w:r>
      <w:r w:rsidR="00673927" w:rsidRPr="0006636C">
        <w:t xml:space="preserve">для </w:t>
      </w:r>
      <w:r w:rsidRPr="0006636C">
        <w:t>целей представления</w:t>
      </w:r>
      <w:r w:rsidR="00673927" w:rsidRPr="0006636C">
        <w:t xml:space="preserve">.  </w:t>
      </w:r>
      <w:r w:rsidRPr="0006636C">
        <w:t xml:space="preserve">Эти </w:t>
      </w:r>
      <w:r w:rsidR="005D5AC3" w:rsidRPr="0006636C">
        <w:t>с</w:t>
      </w:r>
      <w:r w:rsidRPr="0006636C">
        <w:t xml:space="preserve">оюзы </w:t>
      </w:r>
      <w:r w:rsidR="00673927" w:rsidRPr="0006636C">
        <w:t>включают Парижский, Бернский, Локарнский, Ниццкий и Венский союзы</w:t>
      </w:r>
      <w:r w:rsidRPr="0006636C">
        <w:t>,</w:t>
      </w:r>
      <w:r w:rsidR="00673927" w:rsidRPr="0006636C">
        <w:t xml:space="preserve"> Союз МПК, а также функции, предусм</w:t>
      </w:r>
      <w:r w:rsidRPr="0006636C">
        <w:t xml:space="preserve">отренные </w:t>
      </w:r>
      <w:r w:rsidR="00673927" w:rsidRPr="0006636C">
        <w:t>Конвенцией ВОИС.</w:t>
      </w:r>
      <w:r w:rsidRPr="0006636C">
        <w:t xml:space="preserve">  Управление </w:t>
      </w:r>
      <w:r w:rsidR="00673927" w:rsidRPr="0006636C">
        <w:t>Союз</w:t>
      </w:r>
      <w:r w:rsidRPr="0006636C">
        <w:t>ом</w:t>
      </w:r>
      <w:r w:rsidR="00673927" w:rsidRPr="0006636C">
        <w:t xml:space="preserve"> Договора о</w:t>
      </w:r>
      <w:r w:rsidRPr="0006636C">
        <w:t xml:space="preserve"> патентной кооперации, Мадридским союзом, Гаагским</w:t>
      </w:r>
      <w:r w:rsidR="00673927" w:rsidRPr="0006636C">
        <w:t xml:space="preserve"> союз</w:t>
      </w:r>
      <w:r w:rsidRPr="0006636C">
        <w:t>ом</w:t>
      </w:r>
      <w:r w:rsidR="00673927" w:rsidRPr="0006636C">
        <w:t xml:space="preserve"> </w:t>
      </w:r>
      <w:r w:rsidRPr="0006636C">
        <w:t>и Лиссабонским</w:t>
      </w:r>
      <w:r w:rsidR="00673927" w:rsidRPr="0006636C">
        <w:t xml:space="preserve"> союз</w:t>
      </w:r>
      <w:r w:rsidRPr="0006636C">
        <w:t xml:space="preserve">ом осуществляется </w:t>
      </w:r>
      <w:r w:rsidR="00842B2D" w:rsidRPr="0006636C">
        <w:t>Ассамблеями, которые проводя</w:t>
      </w:r>
      <w:r w:rsidR="00673927" w:rsidRPr="0006636C">
        <w:t xml:space="preserve">т ежегодные сессии для утверждения бюджета и принятия </w:t>
      </w:r>
      <w:r w:rsidRPr="0006636C">
        <w:t xml:space="preserve">иных </w:t>
      </w:r>
      <w:r w:rsidR="00673927" w:rsidRPr="0006636C">
        <w:t xml:space="preserve">решений, которые могут </w:t>
      </w:r>
      <w:r w:rsidR="00842B2D" w:rsidRPr="0006636C">
        <w:t>быть признаны необходимыми в рамках соответствующих международных договоров</w:t>
      </w:r>
      <w:r w:rsidR="00673927" w:rsidRPr="0006636C">
        <w:t>.</w:t>
      </w:r>
    </w:p>
    <w:p w:rsidR="00701126" w:rsidRPr="0006636C" w:rsidRDefault="00701126" w:rsidP="001E765F">
      <w:pPr>
        <w:pStyle w:val="Styletexte"/>
        <w:spacing w:after="0"/>
      </w:pPr>
    </w:p>
    <w:p w:rsidR="00701126" w:rsidRPr="00E442AC" w:rsidRDefault="00673927" w:rsidP="00487A42">
      <w:pPr>
        <w:pStyle w:val="Styletexte"/>
        <w:numPr>
          <w:ilvl w:val="0"/>
          <w:numId w:val="32"/>
        </w:numPr>
        <w:tabs>
          <w:tab w:val="left" w:pos="709"/>
        </w:tabs>
        <w:spacing w:after="0"/>
        <w:ind w:left="0" w:firstLine="0"/>
      </w:pPr>
      <w:r w:rsidRPr="0006636C">
        <w:t xml:space="preserve">Активы и пассивы ВОИС, </w:t>
      </w:r>
      <w:r w:rsidR="00842B2D" w:rsidRPr="0006636C">
        <w:t xml:space="preserve">за исключением </w:t>
      </w:r>
      <w:r w:rsidRPr="0006636C">
        <w:t xml:space="preserve">резервов, представляющих чистые активы, принадлежат </w:t>
      </w:r>
      <w:r w:rsidR="00842B2D" w:rsidRPr="0006636C">
        <w:t xml:space="preserve">Организации в целом </w:t>
      </w:r>
      <w:r w:rsidRPr="0006636C">
        <w:t xml:space="preserve">и </w:t>
      </w:r>
      <w:r w:rsidR="00842B2D" w:rsidRPr="0006636C">
        <w:t xml:space="preserve">являются предметом ответственности </w:t>
      </w:r>
      <w:r w:rsidRPr="0006636C">
        <w:t xml:space="preserve">Организации в целом, а не отдельных </w:t>
      </w:r>
      <w:r w:rsidR="005D5AC3" w:rsidRPr="0006636C">
        <w:t>с</w:t>
      </w:r>
      <w:r w:rsidRPr="0006636C">
        <w:t xml:space="preserve">оюзов или сегментов.  Активы и пассивы, как правило, </w:t>
      </w:r>
      <w:r w:rsidR="00842B2D" w:rsidRPr="0006636C">
        <w:t>обеспечивают оказание</w:t>
      </w:r>
      <w:r w:rsidRPr="0006636C">
        <w:t xml:space="preserve"> </w:t>
      </w:r>
      <w:r w:rsidR="00842B2D" w:rsidRPr="0006636C">
        <w:t xml:space="preserve">широкого спектра </w:t>
      </w:r>
      <w:r w:rsidRPr="0006636C">
        <w:t>услуг</w:t>
      </w:r>
      <w:r w:rsidR="00842B2D" w:rsidRPr="0006636C">
        <w:t xml:space="preserve"> в интересах многих </w:t>
      </w:r>
      <w:r w:rsidR="005D5AC3" w:rsidRPr="0006636C">
        <w:t>с</w:t>
      </w:r>
      <w:r w:rsidRPr="0006636C">
        <w:t>оюзов (сегментов).  Единственным иск</w:t>
      </w:r>
      <w:r w:rsidR="00842B2D" w:rsidRPr="0006636C">
        <w:t>лючением является инвестиционный</w:t>
      </w:r>
      <w:r w:rsidRPr="0006636C">
        <w:t xml:space="preserve"> </w:t>
      </w:r>
      <w:r w:rsidR="00842B2D" w:rsidRPr="0006636C">
        <w:t xml:space="preserve">актив </w:t>
      </w:r>
      <w:r w:rsidRPr="0006636C">
        <w:t xml:space="preserve">в Мейране, </w:t>
      </w:r>
      <w:r w:rsidR="00842B2D" w:rsidRPr="0006636C">
        <w:t>принадлежащий</w:t>
      </w:r>
      <w:r w:rsidRPr="0006636C">
        <w:t xml:space="preserve"> Мадридскому союзу.  Поэтому </w:t>
      </w:r>
      <w:r w:rsidR="00450D81" w:rsidRPr="0006636C">
        <w:rPr>
          <w:snapToGrid w:val="0"/>
        </w:rPr>
        <w:t>данн</w:t>
      </w:r>
      <w:r w:rsidR="00450D81" w:rsidRPr="0006636C">
        <w:t xml:space="preserve">ые по конкретным статьям активов и пассивов не приводятся </w:t>
      </w:r>
      <w:r w:rsidRPr="0006636C">
        <w:t>в отчетности</w:t>
      </w:r>
      <w:r w:rsidR="00450D81" w:rsidRPr="0006636C">
        <w:t xml:space="preserve"> </w:t>
      </w:r>
      <w:r w:rsidRPr="0006636C">
        <w:t xml:space="preserve">по отдельным сегментам и </w:t>
      </w:r>
      <w:r w:rsidR="005D5AC3" w:rsidRPr="0006636C">
        <w:t>с</w:t>
      </w:r>
      <w:r w:rsidRPr="0006636C">
        <w:t xml:space="preserve">оюзам.  По </w:t>
      </w:r>
      <w:r w:rsidR="00FD163D" w:rsidRPr="0006636C">
        <w:t xml:space="preserve">отдельным сегментам представляются только данные о чистых активах или резервах, </w:t>
      </w:r>
      <w:r w:rsidRPr="0006636C">
        <w:t xml:space="preserve">включая </w:t>
      </w:r>
      <w:r w:rsidR="00FD163D" w:rsidRPr="0006636C">
        <w:t>резервные фонды и фонды оборотных средств</w:t>
      </w:r>
      <w:r w:rsidRPr="0006636C">
        <w:t xml:space="preserve">. </w:t>
      </w:r>
    </w:p>
    <w:p w:rsidR="00701126" w:rsidRPr="00E442AC" w:rsidRDefault="00701126" w:rsidP="001E765F">
      <w:pPr>
        <w:pStyle w:val="Styletexte"/>
        <w:spacing w:after="0"/>
      </w:pPr>
    </w:p>
    <w:p w:rsidR="00701126" w:rsidRPr="0006636C" w:rsidRDefault="00FD163D" w:rsidP="00487A42">
      <w:pPr>
        <w:pStyle w:val="Styletexte"/>
        <w:numPr>
          <w:ilvl w:val="0"/>
          <w:numId w:val="32"/>
        </w:numPr>
        <w:tabs>
          <w:tab w:val="left" w:pos="709"/>
        </w:tabs>
        <w:spacing w:after="0"/>
        <w:ind w:left="0" w:firstLine="0"/>
      </w:pPr>
      <w:r w:rsidRPr="0006636C">
        <w:t xml:space="preserve">Основная </w:t>
      </w:r>
      <w:r w:rsidR="00673927" w:rsidRPr="0006636C">
        <w:t xml:space="preserve">часть доходов </w:t>
      </w:r>
      <w:r w:rsidR="00AF0275" w:rsidRPr="0006636C">
        <w:t xml:space="preserve">отражается в отчетности </w:t>
      </w:r>
      <w:r w:rsidR="00673927" w:rsidRPr="0006636C">
        <w:t xml:space="preserve">ВОИС в разбивке по </w:t>
      </w:r>
      <w:r w:rsidR="005D5AC3" w:rsidRPr="0006636C">
        <w:t>с</w:t>
      </w:r>
      <w:r w:rsidR="00673927" w:rsidRPr="0006636C">
        <w:t xml:space="preserve">оюзам.  </w:t>
      </w:r>
      <w:r w:rsidR="00AF0275" w:rsidRPr="0006636C">
        <w:t>Процентные д</w:t>
      </w:r>
      <w:r w:rsidR="00673927" w:rsidRPr="0006636C">
        <w:t xml:space="preserve">оходы </w:t>
      </w:r>
      <w:r w:rsidR="00AF0275" w:rsidRPr="0006636C">
        <w:t xml:space="preserve">были </w:t>
      </w:r>
      <w:r w:rsidR="00673927" w:rsidRPr="0006636C">
        <w:t xml:space="preserve">распределены между </w:t>
      </w:r>
      <w:r w:rsidR="005D5AC3" w:rsidRPr="0006636C">
        <w:t>с</w:t>
      </w:r>
      <w:r w:rsidR="00673927" w:rsidRPr="0006636C">
        <w:t xml:space="preserve">оюзами исходя из общих резервов </w:t>
      </w:r>
      <w:r w:rsidR="00AF0275" w:rsidRPr="0006636C">
        <w:t xml:space="preserve">денежных средств </w:t>
      </w:r>
      <w:r w:rsidR="00673927" w:rsidRPr="0006636C">
        <w:t xml:space="preserve">и текущих доходов </w:t>
      </w:r>
      <w:r w:rsidR="00AF0275" w:rsidRPr="0006636C">
        <w:t>за 2015</w:t>
      </w:r>
      <w:r w:rsidR="00673927" w:rsidRPr="0006636C">
        <w:t xml:space="preserve"> г.  Расходы </w:t>
      </w:r>
      <w:r w:rsidR="00AF0275" w:rsidRPr="0006636C">
        <w:t xml:space="preserve">отражаются </w:t>
      </w:r>
      <w:r w:rsidR="00673927" w:rsidRPr="0006636C">
        <w:t>в разбивке по программам</w:t>
      </w:r>
      <w:r w:rsidR="00AF0275" w:rsidRPr="0006636C">
        <w:t xml:space="preserve"> и затем перераспределяются </w:t>
      </w:r>
      <w:r w:rsidR="00673927" w:rsidRPr="0006636C">
        <w:t xml:space="preserve">между различными </w:t>
      </w:r>
      <w:r w:rsidR="005D5AC3" w:rsidRPr="0006636C">
        <w:t>с</w:t>
      </w:r>
      <w:r w:rsidR="00673927" w:rsidRPr="0006636C">
        <w:t xml:space="preserve">оюзами </w:t>
      </w:r>
      <w:r w:rsidR="00AF0275" w:rsidRPr="0006636C">
        <w:t>согласно методологии</w:t>
      </w:r>
      <w:r w:rsidR="00673927" w:rsidRPr="0006636C">
        <w:t xml:space="preserve">, одобренной Генеральной Ассамблеей ВОИС при принятии Программы и бюджета ВОИС на 2014-2015 гг. </w:t>
      </w:r>
    </w:p>
    <w:p w:rsidR="00701126" w:rsidRPr="0006636C" w:rsidRDefault="00701126" w:rsidP="001E765F">
      <w:pPr>
        <w:pStyle w:val="Styletexte"/>
        <w:spacing w:after="0"/>
      </w:pPr>
    </w:p>
    <w:p w:rsidR="00701126" w:rsidRPr="005F6CF6" w:rsidRDefault="00673927" w:rsidP="00487A42">
      <w:pPr>
        <w:pStyle w:val="Styletexte"/>
        <w:numPr>
          <w:ilvl w:val="0"/>
          <w:numId w:val="32"/>
        </w:numPr>
        <w:tabs>
          <w:tab w:val="left" w:pos="709"/>
        </w:tabs>
        <w:spacing w:after="0"/>
        <w:ind w:left="0" w:firstLine="0"/>
      </w:pPr>
      <w:r w:rsidRPr="0006636C">
        <w:t xml:space="preserve">В качестве отдельного сегмента выделены </w:t>
      </w:r>
      <w:r w:rsidR="004063B9" w:rsidRPr="0006636C">
        <w:t>специальные счета</w:t>
      </w:r>
      <w:r w:rsidR="005D5AC3">
        <w:t xml:space="preserve"> для зачисления</w:t>
      </w:r>
      <w:r w:rsidR="004063B9" w:rsidRPr="0006636C">
        <w:t xml:space="preserve"> </w:t>
      </w:r>
      <w:r w:rsidR="005D5AC3">
        <w:t>добровольных взносов, представляющих</w:t>
      </w:r>
      <w:r w:rsidRPr="0006636C">
        <w:t xml:space="preserve"> собой суммы, которыми ВОИС управляет от имени отдельных доноров </w:t>
      </w:r>
      <w:r w:rsidR="004063B9" w:rsidRPr="0006636C">
        <w:t xml:space="preserve">для реализации </w:t>
      </w:r>
      <w:r w:rsidRPr="0006636C">
        <w:t xml:space="preserve">программ, </w:t>
      </w:r>
      <w:r w:rsidR="004063B9" w:rsidRPr="0006636C">
        <w:t xml:space="preserve">предусмотренных </w:t>
      </w:r>
      <w:r w:rsidRPr="0006636C">
        <w:t>мандатом ВОИС.  Доходы и расходы</w:t>
      </w:r>
      <w:r w:rsidR="005D5AC3">
        <w:t xml:space="preserve"> по специальным счетам</w:t>
      </w:r>
      <w:r w:rsidRPr="0006636C">
        <w:t xml:space="preserve"> уч</w:t>
      </w:r>
      <w:r w:rsidR="004063B9" w:rsidRPr="0006636C">
        <w:t>итываются в системе финансовой отчетности</w:t>
      </w:r>
      <w:r w:rsidR="005D5AC3">
        <w:t xml:space="preserve"> отдельно</w:t>
      </w:r>
      <w:r w:rsidRPr="0006636C">
        <w:t xml:space="preserve">. </w:t>
      </w:r>
    </w:p>
    <w:p w:rsidR="00701126" w:rsidRPr="005F6CF6" w:rsidRDefault="00701126" w:rsidP="001E765F">
      <w:pPr>
        <w:pStyle w:val="Styletexte"/>
        <w:spacing w:after="0"/>
      </w:pPr>
    </w:p>
    <w:p w:rsidR="00701126" w:rsidRPr="0006636C" w:rsidRDefault="00673927" w:rsidP="00487A42">
      <w:pPr>
        <w:pStyle w:val="Styletexte"/>
        <w:numPr>
          <w:ilvl w:val="0"/>
          <w:numId w:val="32"/>
        </w:numPr>
        <w:tabs>
          <w:tab w:val="left" w:pos="709"/>
        </w:tabs>
        <w:spacing w:after="0"/>
        <w:ind w:left="0" w:firstLine="0"/>
      </w:pPr>
      <w:r w:rsidRPr="0006636C">
        <w:t>Единственн</w:t>
      </w:r>
      <w:r w:rsidR="004063B9" w:rsidRPr="0006636C">
        <w:t xml:space="preserve">ая </w:t>
      </w:r>
      <w:r w:rsidR="005D5AC3">
        <w:t>межсегментная</w:t>
      </w:r>
      <w:r w:rsidR="005D5AC3" w:rsidRPr="0006636C">
        <w:t xml:space="preserve"> </w:t>
      </w:r>
      <w:r w:rsidR="004063B9" w:rsidRPr="0006636C">
        <w:t xml:space="preserve">статья расходов </w:t>
      </w:r>
      <w:r w:rsidR="004063B9" w:rsidRPr="0006636C">
        <w:rPr>
          <w:rFonts w:eastAsia="+mn-ea"/>
          <w:lang w:eastAsia="en-US"/>
        </w:rPr>
        <w:t>–</w:t>
      </w:r>
      <w:r w:rsidR="004063B9" w:rsidRPr="0006636C">
        <w:t xml:space="preserve"> это </w:t>
      </w:r>
      <w:r w:rsidRPr="0006636C">
        <w:t xml:space="preserve">расходы </w:t>
      </w:r>
      <w:r w:rsidR="005D5AC3" w:rsidRPr="0006636C">
        <w:t>с</w:t>
      </w:r>
      <w:r w:rsidRPr="0006636C">
        <w:t xml:space="preserve">оюзов на поддержку </w:t>
      </w:r>
      <w:r w:rsidR="005D5AC3">
        <w:t xml:space="preserve">реализации </w:t>
      </w:r>
      <w:r w:rsidRPr="0006636C">
        <w:t>программ</w:t>
      </w:r>
      <w:r w:rsidR="004063B9" w:rsidRPr="0006636C">
        <w:t xml:space="preserve"> ВОИС</w:t>
      </w:r>
      <w:r w:rsidR="005D5AC3">
        <w:t>, отражаемые на специальных счетах</w:t>
      </w:r>
      <w:r w:rsidRPr="0006636C">
        <w:t xml:space="preserve">.  </w:t>
      </w:r>
      <w:r w:rsidR="005D5AC3" w:rsidRPr="005D5AC3">
        <w:t>Средств</w:t>
      </w:r>
      <w:r w:rsidR="005D5AC3">
        <w:t>а</w:t>
      </w:r>
      <w:r w:rsidRPr="0006636C">
        <w:t xml:space="preserve"> на поддержку </w:t>
      </w:r>
      <w:r w:rsidR="005D5AC3">
        <w:t xml:space="preserve">реализации </w:t>
      </w:r>
      <w:r w:rsidRPr="0006636C">
        <w:t xml:space="preserve">программ </w:t>
      </w:r>
      <w:r w:rsidR="004063B9" w:rsidRPr="0006636C">
        <w:t>отражаются на специальных счетах</w:t>
      </w:r>
      <w:r w:rsidRPr="0006636C">
        <w:t xml:space="preserve"> </w:t>
      </w:r>
      <w:r w:rsidR="005D5AC3">
        <w:t>как процентная доля</w:t>
      </w:r>
      <w:r w:rsidRPr="0006636C">
        <w:t xml:space="preserve"> </w:t>
      </w:r>
      <w:r w:rsidR="004063B9" w:rsidRPr="0006636C">
        <w:t xml:space="preserve">совокупных прямых </w:t>
      </w:r>
      <w:r w:rsidR="005D5AC3">
        <w:t>расходов, оговоренных</w:t>
      </w:r>
      <w:r w:rsidRPr="0006636C">
        <w:t xml:space="preserve"> в соглашении с донором, осуществившим добровольный взнос. </w:t>
      </w:r>
    </w:p>
    <w:p w:rsidR="00701126" w:rsidRPr="0006636C" w:rsidRDefault="00701126">
      <w:pPr>
        <w:jc w:val="left"/>
        <w:rPr>
          <w:lang w:val="ru-RU"/>
        </w:rPr>
      </w:pPr>
      <w:r w:rsidRPr="0006636C">
        <w:rPr>
          <w:lang w:val="ru-RU"/>
        </w:rPr>
        <w:br w:type="page"/>
      </w:r>
    </w:p>
    <w:p w:rsidR="00701126" w:rsidRPr="0006636C" w:rsidRDefault="00673927" w:rsidP="00BD786B">
      <w:pPr>
        <w:rPr>
          <w:b/>
          <w:lang w:val="ru-RU"/>
        </w:rPr>
      </w:pPr>
      <w:r w:rsidRPr="0006636C">
        <w:rPr>
          <w:b/>
          <w:lang w:val="ru-RU"/>
        </w:rPr>
        <w:lastRenderedPageBreak/>
        <w:t>Доходы, расходы и резервы в разбивке по сегментам</w:t>
      </w:r>
    </w:p>
    <w:p w:rsidR="00701126" w:rsidRPr="0006636C" w:rsidRDefault="005F79D7" w:rsidP="00BD786B">
      <w:pPr>
        <w:rPr>
          <w:lang w:val="ru-RU"/>
        </w:rPr>
      </w:pPr>
      <w:r>
        <w:rPr>
          <w:noProof/>
          <w:lang w:eastAsia="en-US"/>
        </w:rPr>
        <w:drawing>
          <wp:inline distT="0" distB="0" distL="0" distR="0" wp14:anchorId="39DD1195" wp14:editId="70F841CA">
            <wp:extent cx="5940425" cy="7212121"/>
            <wp:effectExtent l="0" t="0" r="3175" b="8255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1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06636C" w:rsidRDefault="00701126" w:rsidP="00012E17">
      <w:pPr>
        <w:jc w:val="center"/>
      </w:pPr>
    </w:p>
    <w:p w:rsidR="00701126" w:rsidRPr="0006636C" w:rsidRDefault="00701126" w:rsidP="00012E17">
      <w:pPr>
        <w:jc w:val="center"/>
      </w:pPr>
    </w:p>
    <w:p w:rsidR="00701126" w:rsidRPr="0006636C" w:rsidRDefault="00673927" w:rsidP="00B15A76">
      <w:pPr>
        <w:rPr>
          <w:lang w:val="ru-RU"/>
        </w:rPr>
      </w:pPr>
      <w:r w:rsidRPr="0006636C">
        <w:rPr>
          <w:sz w:val="18"/>
          <w:lang w:val="ru-RU"/>
        </w:rPr>
        <w:t xml:space="preserve">Примечание: Мадридский союз взял на себя финансирование взноса Гаагского союза </w:t>
      </w:r>
      <w:r w:rsidR="004063B9" w:rsidRPr="0006636C">
        <w:rPr>
          <w:sz w:val="18"/>
          <w:lang w:val="ru-RU"/>
        </w:rPr>
        <w:t xml:space="preserve">на сумму </w:t>
      </w:r>
      <w:r w:rsidRPr="0006636C">
        <w:rPr>
          <w:sz w:val="18"/>
          <w:lang w:val="ru-RU"/>
        </w:rPr>
        <w:t>3</w:t>
      </w:r>
      <w:r w:rsidRPr="0006636C">
        <w:rPr>
          <w:sz w:val="18"/>
        </w:rPr>
        <w:t> </w:t>
      </w:r>
      <w:r w:rsidR="00726EB5">
        <w:rPr>
          <w:sz w:val="18"/>
          <w:lang w:val="ru-RU"/>
        </w:rPr>
        <w:t>млн</w:t>
      </w:r>
      <w:r w:rsidR="00922AD9">
        <w:rPr>
          <w:sz w:val="18"/>
          <w:lang w:val="ru-RU"/>
        </w:rPr>
        <w:t> шв.</w:t>
      </w:r>
      <w:r w:rsidRPr="0006636C">
        <w:rPr>
          <w:sz w:val="18"/>
        </w:rPr>
        <w:t> </w:t>
      </w:r>
      <w:r w:rsidRPr="0006636C">
        <w:rPr>
          <w:sz w:val="18"/>
          <w:lang w:val="ru-RU"/>
        </w:rPr>
        <w:t xml:space="preserve">франков в Программу модернизации </w:t>
      </w:r>
      <w:r w:rsidR="004063B9" w:rsidRPr="0006636C">
        <w:rPr>
          <w:sz w:val="18"/>
          <w:lang w:val="ru-RU"/>
        </w:rPr>
        <w:t xml:space="preserve">информационно-технологических систем </w:t>
      </w:r>
      <w:r w:rsidRPr="0006636C">
        <w:rPr>
          <w:sz w:val="18"/>
          <w:lang w:val="ru-RU"/>
        </w:rPr>
        <w:t xml:space="preserve">Мадридской и Гаагской </w:t>
      </w:r>
      <w:r w:rsidR="004063B9" w:rsidRPr="0006636C">
        <w:rPr>
          <w:sz w:val="18"/>
          <w:lang w:val="ru-RU"/>
        </w:rPr>
        <w:t>регистрационных систем</w:t>
      </w:r>
      <w:r w:rsidRPr="0006636C">
        <w:rPr>
          <w:sz w:val="18"/>
          <w:lang w:val="ru-RU"/>
        </w:rPr>
        <w:t xml:space="preserve">.  Эта сумма будет возмещена Гаагским союзом Мадридскому союзу, как только </w:t>
      </w:r>
      <w:r w:rsidR="005D5AC3" w:rsidRPr="005D5AC3">
        <w:rPr>
          <w:sz w:val="18"/>
          <w:lang w:val="ru-RU"/>
        </w:rPr>
        <w:t>объе</w:t>
      </w:r>
      <w:r w:rsidR="005D5AC3">
        <w:rPr>
          <w:sz w:val="18"/>
          <w:lang w:val="ru-RU"/>
        </w:rPr>
        <w:t xml:space="preserve">м </w:t>
      </w:r>
      <w:r w:rsidR="005D5AC3" w:rsidRPr="005D5AC3">
        <w:rPr>
          <w:sz w:val="18"/>
          <w:lang w:val="ru-RU"/>
        </w:rPr>
        <w:t>средств</w:t>
      </w:r>
      <w:r w:rsidR="005D5AC3">
        <w:rPr>
          <w:sz w:val="18"/>
          <w:lang w:val="ru-RU"/>
        </w:rPr>
        <w:t xml:space="preserve"> </w:t>
      </w:r>
      <w:r w:rsidR="005D5AC3" w:rsidRPr="0006636C">
        <w:rPr>
          <w:sz w:val="18"/>
          <w:lang w:val="ru-RU"/>
        </w:rPr>
        <w:t>р</w:t>
      </w:r>
      <w:r w:rsidR="005D5AC3">
        <w:rPr>
          <w:sz w:val="18"/>
          <w:lang w:val="ru-RU"/>
        </w:rPr>
        <w:t>езервного фонда</w:t>
      </w:r>
      <w:r w:rsidRPr="0006636C">
        <w:rPr>
          <w:sz w:val="18"/>
          <w:lang w:val="ru-RU"/>
        </w:rPr>
        <w:t xml:space="preserve"> Гаагского союза позволит это сделать. </w:t>
      </w:r>
    </w:p>
    <w:p w:rsidR="00701126" w:rsidRPr="0006636C" w:rsidRDefault="00701126" w:rsidP="00673422">
      <w:pPr>
        <w:rPr>
          <w:lang w:val="ru-RU"/>
        </w:rPr>
        <w:sectPr w:rsidR="00701126" w:rsidRPr="0006636C" w:rsidSect="00817B84">
          <w:endnotePr>
            <w:numFmt w:val="decimal"/>
          </w:endnotePr>
          <w:pgSz w:w="11907" w:h="16840" w:code="9"/>
          <w:pgMar w:top="567" w:right="1134" w:bottom="1418" w:left="1418" w:header="510" w:footer="1021" w:gutter="0"/>
          <w:cols w:space="720"/>
          <w:titlePg/>
          <w:docGrid w:linePitch="299"/>
        </w:sectPr>
      </w:pPr>
    </w:p>
    <w:p w:rsidR="00701126" w:rsidRPr="0006636C" w:rsidRDefault="0035210D" w:rsidP="00614EF9">
      <w:pPr>
        <w:pStyle w:val="Heading2"/>
        <w:spacing w:before="0" w:after="120"/>
        <w:jc w:val="center"/>
        <w:rPr>
          <w:lang w:val="ru-RU"/>
        </w:rPr>
      </w:pPr>
      <w:bookmarkStart w:id="74" w:name="_Toc441218518"/>
      <w:bookmarkStart w:id="75" w:name="_Toc455733248"/>
      <w:r w:rsidRPr="0006636C">
        <w:rPr>
          <w:lang w:val="ru-RU"/>
        </w:rPr>
        <w:lastRenderedPageBreak/>
        <w:t>ПРИЛОЖЕНИЕ</w:t>
      </w:r>
      <w:r w:rsidR="00701126" w:rsidRPr="0006636C">
        <w:rPr>
          <w:lang w:val="ru-RU"/>
        </w:rPr>
        <w:t xml:space="preserve"> </w:t>
      </w:r>
      <w:r w:rsidR="00701126" w:rsidRPr="0006636C">
        <w:t>I</w:t>
      </w:r>
      <w:r w:rsidR="00701126" w:rsidRPr="0006636C">
        <w:rPr>
          <w:lang w:val="ru-RU"/>
        </w:rPr>
        <w:t xml:space="preserve"> – </w:t>
      </w:r>
      <w:bookmarkEnd w:id="74"/>
      <w:r w:rsidRPr="0006636C">
        <w:rPr>
          <w:lang w:val="ru-RU"/>
        </w:rPr>
        <w:t xml:space="preserve">ОТЧЕТ О ФИНАНСОВОМ ПОЛОЖЕНИИ В РАЗБИВКЕ ПО ИСТОЧНИКАМ ФИНАНСИРОВАНИЯ </w:t>
      </w:r>
      <w:r w:rsidR="00A83820">
        <w:rPr>
          <w:lang w:val="ru-RU"/>
        </w:rPr>
        <w:t>(</w:t>
      </w:r>
      <w:r w:rsidRPr="0006636C">
        <w:rPr>
          <w:lang w:val="ru-RU"/>
        </w:rPr>
        <w:t>НЕ ПРОШЛО АУДИТОРСКУЮ ПРОВЕРКУ</w:t>
      </w:r>
      <w:bookmarkEnd w:id="75"/>
      <w:r w:rsidR="00A83820">
        <w:rPr>
          <w:lang w:val="ru-RU"/>
        </w:rPr>
        <w:t>)</w:t>
      </w:r>
    </w:p>
    <w:p w:rsidR="00701126" w:rsidRPr="0006636C" w:rsidRDefault="0006636C" w:rsidP="00A55AC8">
      <w:pPr>
        <w:jc w:val="center"/>
        <w:rPr>
          <w:b/>
          <w:lang w:val="ru-RU"/>
        </w:rPr>
      </w:pPr>
      <w:r w:rsidRPr="0006636C">
        <w:rPr>
          <w:b/>
          <w:szCs w:val="24"/>
          <w:lang w:val="ru-RU"/>
        </w:rPr>
        <w:t>по состоянию на</w:t>
      </w:r>
      <w:r>
        <w:rPr>
          <w:b/>
          <w:lang w:val="ru-RU"/>
        </w:rPr>
        <w:t xml:space="preserve"> </w:t>
      </w:r>
      <w:r w:rsidRPr="0006636C">
        <w:rPr>
          <w:b/>
          <w:lang w:val="ru-RU"/>
        </w:rPr>
        <w:t>31 декабря 2015 г.</w:t>
      </w:r>
      <w:r>
        <w:rPr>
          <w:b/>
          <w:lang w:val="ru-RU"/>
        </w:rPr>
        <w:t xml:space="preserve"> </w:t>
      </w:r>
    </w:p>
    <w:p w:rsidR="00701126" w:rsidRPr="0006636C" w:rsidRDefault="008D75D4" w:rsidP="00A55AC8">
      <w:pPr>
        <w:jc w:val="center"/>
        <w:rPr>
          <w:i/>
        </w:rPr>
      </w:pPr>
      <w:r w:rsidRPr="0006636C">
        <w:rPr>
          <w:i/>
        </w:rPr>
        <w:t>(</w:t>
      </w:r>
      <w:proofErr w:type="gramStart"/>
      <w:r w:rsidRPr="0006636C">
        <w:rPr>
          <w:i/>
        </w:rPr>
        <w:t>в</w:t>
      </w:r>
      <w:proofErr w:type="gramEnd"/>
      <w:r w:rsidRPr="0006636C">
        <w:rPr>
          <w:i/>
        </w:rPr>
        <w:t xml:space="preserve"> тыс. шв. франков)</w:t>
      </w:r>
    </w:p>
    <w:p w:rsidR="00701126" w:rsidRPr="0006636C" w:rsidRDefault="005F79D7" w:rsidP="00BD786B">
      <w:pPr>
        <w:ind w:left="-720"/>
        <w:jc w:val="center"/>
        <w:rPr>
          <w:b/>
        </w:rPr>
      </w:pPr>
      <w:r>
        <w:rPr>
          <w:bCs/>
          <w:iCs/>
          <w:noProof/>
          <w:lang w:eastAsia="en-US"/>
        </w:rPr>
        <w:drawing>
          <wp:inline distT="0" distB="0" distL="0" distR="0">
            <wp:extent cx="7841929" cy="4701396"/>
            <wp:effectExtent l="0" t="0" r="6985" b="4445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077" cy="4705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1126" w:rsidRPr="0006636C">
        <w:rPr>
          <w:bCs/>
          <w:iCs/>
        </w:rPr>
        <w:br w:type="page"/>
      </w:r>
    </w:p>
    <w:p w:rsidR="00701126" w:rsidRPr="0006636C" w:rsidRDefault="0035210D" w:rsidP="00952000">
      <w:pPr>
        <w:pStyle w:val="Heading2"/>
        <w:spacing w:before="0" w:after="120"/>
        <w:jc w:val="center"/>
        <w:rPr>
          <w:lang w:val="ru-RU"/>
        </w:rPr>
      </w:pPr>
      <w:bookmarkStart w:id="76" w:name="_Toc441218519"/>
      <w:bookmarkStart w:id="77" w:name="_Toc455733249"/>
      <w:r w:rsidRPr="0006636C">
        <w:rPr>
          <w:lang w:val="ru-RU"/>
        </w:rPr>
        <w:lastRenderedPageBreak/>
        <w:t>ПРИЛОЖЕНИЕ</w:t>
      </w:r>
      <w:r w:rsidR="00701126" w:rsidRPr="0006636C">
        <w:rPr>
          <w:lang w:val="ru-RU"/>
        </w:rPr>
        <w:t xml:space="preserve"> </w:t>
      </w:r>
      <w:r w:rsidR="00701126" w:rsidRPr="0006636C">
        <w:t>II</w:t>
      </w:r>
      <w:r w:rsidR="00701126" w:rsidRPr="0006636C">
        <w:rPr>
          <w:lang w:val="ru-RU"/>
        </w:rPr>
        <w:t xml:space="preserve"> – </w:t>
      </w:r>
      <w:r w:rsidRPr="0006636C">
        <w:rPr>
          <w:lang w:val="ru-RU"/>
        </w:rPr>
        <w:t xml:space="preserve">ОТЧЕТ О ФИНАНСОВЫХ РЕЗУЛЬТАТАХ В РАЗБИВКЕ ПО ИСТОЧНИКАМ ФИНАНСИРОВАНИЯ </w:t>
      </w:r>
      <w:r w:rsidR="00701126" w:rsidRPr="0006636C">
        <w:rPr>
          <w:lang w:val="ru-RU"/>
        </w:rPr>
        <w:t xml:space="preserve"> </w:t>
      </w:r>
      <w:bookmarkEnd w:id="76"/>
      <w:r w:rsidRPr="0006636C">
        <w:rPr>
          <w:lang w:val="ru-RU"/>
        </w:rPr>
        <w:t>(не проходил аудиторскую проверку)</w:t>
      </w:r>
      <w:bookmarkEnd w:id="77"/>
    </w:p>
    <w:p w:rsidR="00701126" w:rsidRPr="0006636C" w:rsidRDefault="008D75D4" w:rsidP="00A55AC8">
      <w:pPr>
        <w:jc w:val="center"/>
        <w:rPr>
          <w:b/>
          <w:lang w:val="ru-RU"/>
        </w:rPr>
      </w:pPr>
      <w:r w:rsidRPr="0006636C">
        <w:rPr>
          <w:b/>
          <w:lang w:val="ru-RU"/>
        </w:rPr>
        <w:t>за год, окончившийся 31</w:t>
      </w:r>
      <w:r w:rsidRPr="0006636C">
        <w:rPr>
          <w:b/>
        </w:rPr>
        <w:t> </w:t>
      </w:r>
      <w:r w:rsidRPr="0006636C">
        <w:rPr>
          <w:b/>
          <w:lang w:val="ru-RU"/>
        </w:rPr>
        <w:t>декабря 2015</w:t>
      </w:r>
      <w:r w:rsidRPr="0006636C">
        <w:rPr>
          <w:b/>
        </w:rPr>
        <w:t> </w:t>
      </w:r>
      <w:r w:rsidRPr="0006636C">
        <w:rPr>
          <w:b/>
          <w:lang w:val="ru-RU"/>
        </w:rPr>
        <w:t>г.</w:t>
      </w:r>
    </w:p>
    <w:p w:rsidR="00701126" w:rsidRPr="0006636C" w:rsidRDefault="008D75D4" w:rsidP="00A55AC8">
      <w:pPr>
        <w:jc w:val="center"/>
        <w:rPr>
          <w:i/>
        </w:rPr>
      </w:pPr>
      <w:r w:rsidRPr="0006636C">
        <w:rPr>
          <w:i/>
        </w:rPr>
        <w:t>(</w:t>
      </w:r>
      <w:proofErr w:type="gramStart"/>
      <w:r w:rsidRPr="0006636C">
        <w:rPr>
          <w:i/>
        </w:rPr>
        <w:t>в</w:t>
      </w:r>
      <w:proofErr w:type="gramEnd"/>
      <w:r w:rsidRPr="0006636C">
        <w:rPr>
          <w:i/>
        </w:rPr>
        <w:t xml:space="preserve"> тыс. шв. франков)</w:t>
      </w:r>
    </w:p>
    <w:p w:rsidR="00701126" w:rsidRPr="0006636C" w:rsidRDefault="00074A64" w:rsidP="00C2602D">
      <w:pPr>
        <w:ind w:left="-810"/>
        <w:jc w:val="center"/>
        <w:rPr>
          <w:b/>
        </w:rPr>
      </w:pPr>
      <w:r>
        <w:rPr>
          <w:bCs/>
          <w:iCs/>
          <w:noProof/>
          <w:lang w:eastAsia="en-US"/>
        </w:rPr>
        <w:drawing>
          <wp:inline distT="0" distB="0" distL="0" distR="0">
            <wp:extent cx="8554801" cy="4986068"/>
            <wp:effectExtent l="0" t="0" r="0" b="508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1584" cy="499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1126" w:rsidRPr="0006636C">
        <w:rPr>
          <w:bCs/>
          <w:iCs/>
        </w:rPr>
        <w:br w:type="page"/>
      </w:r>
    </w:p>
    <w:p w:rsidR="00701126" w:rsidRPr="0006636C" w:rsidRDefault="0035210D" w:rsidP="00952000">
      <w:pPr>
        <w:pStyle w:val="Heading2"/>
        <w:spacing w:before="0" w:after="120"/>
        <w:jc w:val="center"/>
        <w:rPr>
          <w:lang w:val="ru-RU"/>
        </w:rPr>
      </w:pPr>
      <w:bookmarkStart w:id="78" w:name="_Toc441218520"/>
      <w:bookmarkStart w:id="79" w:name="_Toc455733250"/>
      <w:r w:rsidRPr="0006636C">
        <w:rPr>
          <w:lang w:val="ru-RU"/>
        </w:rPr>
        <w:lastRenderedPageBreak/>
        <w:t>ПРИЛОЖЕНИЕ</w:t>
      </w:r>
      <w:r w:rsidR="00701126" w:rsidRPr="0006636C">
        <w:rPr>
          <w:lang w:val="ru-RU"/>
        </w:rPr>
        <w:t xml:space="preserve"> </w:t>
      </w:r>
      <w:r w:rsidR="00701126" w:rsidRPr="0006636C">
        <w:t>III</w:t>
      </w:r>
      <w:r w:rsidR="00701126" w:rsidRPr="0006636C">
        <w:rPr>
          <w:lang w:val="ru-RU"/>
        </w:rPr>
        <w:t xml:space="preserve"> – </w:t>
      </w:r>
      <w:r w:rsidRPr="0006636C">
        <w:rPr>
          <w:lang w:val="ru-RU"/>
        </w:rPr>
        <w:t>СПЕЦИАЛЬНЫЕ СЧЕТА В РАЗБИВКЕ ПО ВЗНОСАМ ДОНОРОВ</w:t>
      </w:r>
      <w:bookmarkEnd w:id="78"/>
      <w:bookmarkEnd w:id="79"/>
    </w:p>
    <w:p w:rsidR="00701126" w:rsidRPr="0006636C" w:rsidRDefault="00701126" w:rsidP="00A55AC8">
      <w:pPr>
        <w:jc w:val="center"/>
        <w:rPr>
          <w:i/>
          <w:lang w:val="ru-RU"/>
        </w:rPr>
      </w:pPr>
      <w:r w:rsidRPr="0006636C">
        <w:rPr>
          <w:i/>
          <w:lang w:val="ru-RU"/>
        </w:rPr>
        <w:t>(</w:t>
      </w:r>
      <w:r w:rsidR="0006636C">
        <w:rPr>
          <w:i/>
          <w:lang w:val="ru-RU"/>
        </w:rPr>
        <w:t xml:space="preserve">в </w:t>
      </w:r>
      <w:r w:rsidR="0006636C" w:rsidRPr="0006636C">
        <w:rPr>
          <w:i/>
          <w:lang w:val="ru-RU"/>
        </w:rPr>
        <w:t>шв. франк</w:t>
      </w:r>
      <w:r w:rsidR="0006636C">
        <w:rPr>
          <w:i/>
          <w:lang w:val="ru-RU"/>
        </w:rPr>
        <w:t>ах</w:t>
      </w:r>
      <w:r w:rsidRPr="0006636C">
        <w:rPr>
          <w:i/>
          <w:lang w:val="ru-RU"/>
        </w:rPr>
        <w:t>)</w:t>
      </w:r>
    </w:p>
    <w:p w:rsidR="00701126" w:rsidRPr="0006636C" w:rsidRDefault="00701126" w:rsidP="00673422">
      <w:pPr>
        <w:rPr>
          <w:b/>
          <w:lang w:val="ru-RU"/>
        </w:rPr>
      </w:pPr>
    </w:p>
    <w:p w:rsidR="00701126" w:rsidRPr="0006636C" w:rsidRDefault="00074A64" w:rsidP="00076D7C">
      <w:pPr>
        <w:ind w:left="-720"/>
        <w:jc w:val="center"/>
        <w:rPr>
          <w:b/>
        </w:rPr>
      </w:pPr>
      <w:r>
        <w:rPr>
          <w:b/>
          <w:noProof/>
          <w:lang w:eastAsia="en-US"/>
        </w:rPr>
        <w:drawing>
          <wp:inline distT="0" distB="0" distL="0" distR="0">
            <wp:extent cx="9613265" cy="4412163"/>
            <wp:effectExtent l="0" t="0" r="6985" b="762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265" cy="441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26" w:rsidRPr="0006636C" w:rsidRDefault="00673927" w:rsidP="00241702">
      <w:pPr>
        <w:tabs>
          <w:tab w:val="left" w:pos="14490"/>
        </w:tabs>
        <w:autoSpaceDE w:val="0"/>
        <w:autoSpaceDN w:val="0"/>
        <w:adjustRightInd w:val="0"/>
        <w:ind w:left="-180" w:right="553"/>
        <w:rPr>
          <w:sz w:val="18"/>
          <w:szCs w:val="18"/>
          <w:lang w:val="ru-RU"/>
        </w:rPr>
      </w:pPr>
      <w:r w:rsidRPr="0006636C">
        <w:rPr>
          <w:sz w:val="18"/>
          <w:szCs w:val="18"/>
          <w:lang w:val="ru-RU"/>
        </w:rPr>
        <w:t xml:space="preserve">Данная таблица составлена в соответствии с требованиями отчетности </w:t>
      </w:r>
      <w:r w:rsidR="000D19BD" w:rsidRPr="0006636C">
        <w:rPr>
          <w:sz w:val="18"/>
          <w:szCs w:val="18"/>
          <w:lang w:val="ru-RU"/>
        </w:rPr>
        <w:t>доноров на базе модифицированного метода начислений, который не требует начислени</w:t>
      </w:r>
      <w:r w:rsidR="005D5AC3">
        <w:rPr>
          <w:sz w:val="18"/>
          <w:szCs w:val="18"/>
          <w:lang w:val="ru-RU"/>
        </w:rPr>
        <w:t>я</w:t>
      </w:r>
      <w:r w:rsidR="000D19BD" w:rsidRPr="0006636C">
        <w:rPr>
          <w:sz w:val="18"/>
          <w:szCs w:val="18"/>
          <w:lang w:val="ru-RU"/>
        </w:rPr>
        <w:t xml:space="preserve"> расходов. Настоящая таблица</w:t>
      </w:r>
      <w:r w:rsidRPr="0006636C">
        <w:rPr>
          <w:sz w:val="18"/>
          <w:szCs w:val="18"/>
          <w:lang w:val="ru-RU"/>
        </w:rPr>
        <w:t xml:space="preserve"> не вк</w:t>
      </w:r>
      <w:r w:rsidR="000D19BD" w:rsidRPr="0006636C">
        <w:rPr>
          <w:sz w:val="18"/>
          <w:szCs w:val="18"/>
          <w:lang w:val="ru-RU"/>
        </w:rPr>
        <w:t>лючает</w:t>
      </w:r>
      <w:r w:rsidRPr="0006636C">
        <w:rPr>
          <w:sz w:val="18"/>
          <w:szCs w:val="18"/>
          <w:lang w:val="ru-RU"/>
        </w:rPr>
        <w:t xml:space="preserve"> корректировки МСУГС </w:t>
      </w:r>
      <w:r w:rsidR="000D19BD" w:rsidRPr="0006636C">
        <w:rPr>
          <w:sz w:val="18"/>
          <w:szCs w:val="18"/>
          <w:lang w:val="ru-RU"/>
        </w:rPr>
        <w:t>по конечным</w:t>
      </w:r>
      <w:r w:rsidRPr="0006636C">
        <w:rPr>
          <w:sz w:val="18"/>
          <w:szCs w:val="18"/>
          <w:lang w:val="ru-RU"/>
        </w:rPr>
        <w:t xml:space="preserve"> </w:t>
      </w:r>
      <w:r w:rsidR="005D5AC3">
        <w:rPr>
          <w:sz w:val="18"/>
          <w:szCs w:val="18"/>
          <w:lang w:val="ru-RU"/>
        </w:rPr>
        <w:t>остаткам</w:t>
      </w:r>
      <w:r w:rsidR="000D19BD" w:rsidRPr="0006636C">
        <w:rPr>
          <w:sz w:val="18"/>
          <w:szCs w:val="18"/>
          <w:lang w:val="ru-RU"/>
        </w:rPr>
        <w:t xml:space="preserve"> (31</w:t>
      </w:r>
      <w:r w:rsidR="000D19BD" w:rsidRPr="0006636C">
        <w:rPr>
          <w:sz w:val="18"/>
          <w:szCs w:val="18"/>
        </w:rPr>
        <w:t> </w:t>
      </w:r>
      <w:r w:rsidR="000D19BD" w:rsidRPr="0006636C">
        <w:rPr>
          <w:sz w:val="18"/>
          <w:szCs w:val="18"/>
          <w:lang w:val="ru-RU"/>
        </w:rPr>
        <w:t>декабря</w:t>
      </w:r>
      <w:r w:rsidR="000D19BD" w:rsidRPr="0006636C">
        <w:rPr>
          <w:sz w:val="18"/>
          <w:szCs w:val="18"/>
        </w:rPr>
        <w:t> </w:t>
      </w:r>
      <w:r w:rsidR="000D19BD" w:rsidRPr="0006636C">
        <w:rPr>
          <w:sz w:val="18"/>
          <w:szCs w:val="18"/>
          <w:lang w:val="ru-RU"/>
        </w:rPr>
        <w:t>2015</w:t>
      </w:r>
      <w:r w:rsidR="000D19BD" w:rsidRPr="0006636C">
        <w:rPr>
          <w:sz w:val="18"/>
          <w:szCs w:val="18"/>
        </w:rPr>
        <w:t> </w:t>
      </w:r>
      <w:r w:rsidR="000D19BD" w:rsidRPr="0006636C">
        <w:rPr>
          <w:sz w:val="18"/>
          <w:szCs w:val="18"/>
          <w:lang w:val="ru-RU"/>
        </w:rPr>
        <w:t xml:space="preserve">г.). Они </w:t>
      </w:r>
      <w:r w:rsidRPr="0006636C">
        <w:rPr>
          <w:sz w:val="18"/>
          <w:szCs w:val="18"/>
          <w:lang w:val="ru-RU"/>
        </w:rPr>
        <w:t>отражены в примечании</w:t>
      </w:r>
      <w:r w:rsidRPr="0006636C">
        <w:rPr>
          <w:sz w:val="18"/>
          <w:szCs w:val="18"/>
        </w:rPr>
        <w:t> </w:t>
      </w:r>
      <w:r w:rsidRPr="0006636C">
        <w:rPr>
          <w:sz w:val="18"/>
          <w:szCs w:val="18"/>
          <w:lang w:val="ru-RU"/>
        </w:rPr>
        <w:t>14 («Аванс</w:t>
      </w:r>
      <w:r w:rsidR="000D19BD" w:rsidRPr="0006636C">
        <w:rPr>
          <w:sz w:val="18"/>
          <w:szCs w:val="18"/>
          <w:lang w:val="ru-RU"/>
        </w:rPr>
        <w:t xml:space="preserve">овые поступления») (см. строку </w:t>
      </w:r>
      <w:r w:rsidRPr="0006636C">
        <w:rPr>
          <w:sz w:val="18"/>
          <w:szCs w:val="18"/>
          <w:lang w:val="ru-RU"/>
        </w:rPr>
        <w:t>«Доходы будущих периодов по не</w:t>
      </w:r>
      <w:r w:rsidR="000D19BD" w:rsidRPr="0006636C">
        <w:rPr>
          <w:sz w:val="18"/>
          <w:szCs w:val="18"/>
          <w:lang w:val="ru-RU"/>
        </w:rPr>
        <w:t>валютным</w:t>
      </w:r>
      <w:r w:rsidRPr="0006636C">
        <w:rPr>
          <w:sz w:val="18"/>
          <w:szCs w:val="18"/>
          <w:lang w:val="ru-RU"/>
        </w:rPr>
        <w:t xml:space="preserve"> операциям»). </w:t>
      </w:r>
    </w:p>
    <w:p w:rsidR="00701126" w:rsidRPr="0006636C" w:rsidRDefault="00701126" w:rsidP="00241702">
      <w:pPr>
        <w:autoSpaceDE w:val="0"/>
        <w:autoSpaceDN w:val="0"/>
        <w:adjustRightInd w:val="0"/>
        <w:ind w:left="-450" w:right="283" w:hanging="90"/>
        <w:rPr>
          <w:sz w:val="18"/>
          <w:szCs w:val="18"/>
          <w:lang w:val="ru-RU"/>
        </w:rPr>
        <w:sectPr w:rsidR="00701126" w:rsidRPr="0006636C" w:rsidSect="00EF30E4">
          <w:pgSz w:w="16840" w:h="11907" w:orient="landscape" w:code="9"/>
          <w:pgMar w:top="851" w:right="567" w:bottom="1021" w:left="1134" w:header="709" w:footer="187" w:gutter="0"/>
          <w:cols w:space="708"/>
          <w:docGrid w:linePitch="360"/>
        </w:sectPr>
      </w:pPr>
    </w:p>
    <w:p w:rsidR="00701126" w:rsidRPr="0006636C" w:rsidRDefault="00701126" w:rsidP="00076D7C">
      <w:pPr>
        <w:rPr>
          <w:b/>
          <w:lang w:val="ru-RU"/>
        </w:rPr>
      </w:pPr>
    </w:p>
    <w:p w:rsidR="00701126" w:rsidRPr="0006636C" w:rsidRDefault="0035210D" w:rsidP="00FC788A">
      <w:pPr>
        <w:pStyle w:val="Heading2"/>
        <w:jc w:val="center"/>
        <w:rPr>
          <w:lang w:val="ru-RU"/>
        </w:rPr>
      </w:pPr>
      <w:bookmarkStart w:id="80" w:name="_Toc441218521"/>
      <w:bookmarkStart w:id="81" w:name="_Toc455733251"/>
      <w:r w:rsidRPr="0006636C">
        <w:rPr>
          <w:lang w:val="ru-RU"/>
        </w:rPr>
        <w:t>ПРИЛОЖЕНИЕ</w:t>
      </w:r>
      <w:r w:rsidR="00701126" w:rsidRPr="00417C63">
        <w:rPr>
          <w:lang w:val="ru-RU"/>
        </w:rPr>
        <w:t xml:space="preserve"> </w:t>
      </w:r>
      <w:r w:rsidR="00701126" w:rsidRPr="0006636C">
        <w:t>IV</w:t>
      </w:r>
      <w:r w:rsidR="00701126" w:rsidRPr="00417C63">
        <w:rPr>
          <w:lang w:val="ru-RU"/>
        </w:rPr>
        <w:t xml:space="preserve"> – </w:t>
      </w:r>
      <w:r w:rsidRPr="0006636C">
        <w:rPr>
          <w:lang w:val="ru-RU"/>
        </w:rPr>
        <w:t>ВЫПЛАТЫ</w:t>
      </w:r>
      <w:r w:rsidRPr="00417C63">
        <w:rPr>
          <w:lang w:val="ru-RU"/>
        </w:rPr>
        <w:t xml:space="preserve"> </w:t>
      </w:r>
      <w:r w:rsidRPr="0006636C">
        <w:rPr>
          <w:lang w:val="ru-RU"/>
        </w:rPr>
        <w:t>Е</w:t>
      </w:r>
      <w:r w:rsidRPr="0006636C">
        <w:t>X</w:t>
      </w:r>
      <w:r w:rsidRPr="00417C63">
        <w:rPr>
          <w:lang w:val="ru-RU"/>
        </w:rPr>
        <w:t xml:space="preserve"> </w:t>
      </w:r>
      <w:r w:rsidRPr="0006636C">
        <w:t>GRATIA</w:t>
      </w:r>
      <w:bookmarkEnd w:id="80"/>
      <w:bookmarkEnd w:id="81"/>
    </w:p>
    <w:p w:rsidR="00701126" w:rsidRPr="00417C63" w:rsidRDefault="00701126" w:rsidP="00351587">
      <w:pPr>
        <w:rPr>
          <w:lang w:val="ru-RU"/>
        </w:rPr>
      </w:pPr>
    </w:p>
    <w:p w:rsidR="00701126" w:rsidRPr="00417C63" w:rsidRDefault="00673927" w:rsidP="00760B96">
      <w:pPr>
        <w:autoSpaceDE w:val="0"/>
        <w:autoSpaceDN w:val="0"/>
        <w:adjustRightInd w:val="0"/>
        <w:rPr>
          <w:szCs w:val="22"/>
          <w:lang w:val="ru-RU"/>
        </w:rPr>
      </w:pPr>
      <w:r w:rsidRPr="0006636C">
        <w:rPr>
          <w:lang w:val="ru-RU"/>
        </w:rPr>
        <w:t>Финансовое положение</w:t>
      </w:r>
      <w:r w:rsidRPr="0006636C">
        <w:t> </w:t>
      </w:r>
      <w:r w:rsidRPr="0006636C">
        <w:rPr>
          <w:lang w:val="ru-RU"/>
        </w:rPr>
        <w:t xml:space="preserve">5.10 гласит, что </w:t>
      </w:r>
      <w:r w:rsidR="00417C63">
        <w:rPr>
          <w:lang w:val="ru-RU"/>
        </w:rPr>
        <w:t xml:space="preserve">годовая </w:t>
      </w:r>
      <w:r w:rsidR="00417C63" w:rsidRPr="00417C63">
        <w:rPr>
          <w:lang w:val="ru-RU"/>
        </w:rPr>
        <w:t>финансовая отчетность</w:t>
      </w:r>
      <w:r w:rsidR="00417C63">
        <w:rPr>
          <w:lang w:val="ru-RU"/>
        </w:rPr>
        <w:t xml:space="preserve"> Организации должна</w:t>
      </w:r>
      <w:r w:rsidR="0006636C" w:rsidRPr="0006636C">
        <w:rPr>
          <w:lang w:val="ru-RU"/>
        </w:rPr>
        <w:t xml:space="preserve"> включать сводный отчет о </w:t>
      </w:r>
      <w:r w:rsidRPr="0006636C">
        <w:rPr>
          <w:lang w:val="ru-RU"/>
        </w:rPr>
        <w:t>выплат</w:t>
      </w:r>
      <w:r w:rsidR="0006636C" w:rsidRPr="0006636C">
        <w:rPr>
          <w:lang w:val="ru-RU"/>
        </w:rPr>
        <w:t>ах</w:t>
      </w:r>
      <w:r w:rsidRPr="0006636C">
        <w:rPr>
          <w:lang w:val="ru-RU"/>
        </w:rPr>
        <w:t xml:space="preserve"> </w:t>
      </w:r>
      <w:r w:rsidRPr="0006636C">
        <w:t>ex</w:t>
      </w:r>
      <w:r w:rsidRPr="0006636C">
        <w:rPr>
          <w:lang w:val="ru-RU"/>
        </w:rPr>
        <w:t xml:space="preserve"> </w:t>
      </w:r>
      <w:r w:rsidRPr="0006636C">
        <w:t>gratia</w:t>
      </w:r>
      <w:r w:rsidR="0006636C" w:rsidRPr="0006636C">
        <w:rPr>
          <w:lang w:val="ru-RU"/>
        </w:rPr>
        <w:t xml:space="preserve"> за календарный год</w:t>
      </w:r>
      <w:r w:rsidRPr="0006636C">
        <w:rPr>
          <w:lang w:val="ru-RU"/>
        </w:rPr>
        <w:t xml:space="preserve">. </w:t>
      </w:r>
    </w:p>
    <w:p w:rsidR="00701126" w:rsidRPr="00417C63" w:rsidRDefault="00701126" w:rsidP="00760B96">
      <w:pPr>
        <w:autoSpaceDE w:val="0"/>
        <w:autoSpaceDN w:val="0"/>
        <w:adjustRightInd w:val="0"/>
        <w:rPr>
          <w:szCs w:val="22"/>
          <w:lang w:val="ru-RU"/>
        </w:rPr>
      </w:pPr>
    </w:p>
    <w:p w:rsidR="00701126" w:rsidRPr="0006636C" w:rsidRDefault="00673927" w:rsidP="00760B96">
      <w:pPr>
        <w:autoSpaceDE w:val="0"/>
        <w:autoSpaceDN w:val="0"/>
        <w:adjustRightInd w:val="0"/>
        <w:rPr>
          <w:szCs w:val="22"/>
          <w:lang w:val="ru-RU"/>
        </w:rPr>
      </w:pPr>
      <w:r w:rsidRPr="0006636C">
        <w:rPr>
          <w:lang w:val="ru-RU"/>
        </w:rPr>
        <w:t xml:space="preserve">В </w:t>
      </w:r>
      <w:r w:rsidR="0006636C" w:rsidRPr="0006636C">
        <w:rPr>
          <w:lang w:val="ru-RU"/>
        </w:rPr>
        <w:t>январе 2015</w:t>
      </w:r>
      <w:r w:rsidRPr="0006636C">
        <w:t> </w:t>
      </w:r>
      <w:r w:rsidRPr="0006636C">
        <w:rPr>
          <w:lang w:val="ru-RU"/>
        </w:rPr>
        <w:t xml:space="preserve">г. </w:t>
      </w:r>
      <w:r w:rsidR="0006636C" w:rsidRPr="0006636C">
        <w:rPr>
          <w:lang w:val="ru-RU"/>
        </w:rPr>
        <w:t xml:space="preserve">была произведена </w:t>
      </w:r>
      <w:r w:rsidRPr="0006636C">
        <w:rPr>
          <w:lang w:val="ru-RU"/>
        </w:rPr>
        <w:t>выплата в размере 12</w:t>
      </w:r>
      <w:r w:rsidRPr="0006636C">
        <w:t> </w:t>
      </w:r>
      <w:r w:rsidRPr="0006636C">
        <w:rPr>
          <w:lang w:val="ru-RU"/>
        </w:rPr>
        <w:t>500</w:t>
      </w:r>
      <w:r w:rsidRPr="0006636C">
        <w:t> </w:t>
      </w:r>
      <w:r w:rsidRPr="0006636C">
        <w:rPr>
          <w:lang w:val="ru-RU"/>
        </w:rPr>
        <w:t>шв.</w:t>
      </w:r>
      <w:r w:rsidRPr="0006636C">
        <w:t> </w:t>
      </w:r>
      <w:r w:rsidRPr="0006636C">
        <w:rPr>
          <w:lang w:val="ru-RU"/>
        </w:rPr>
        <w:t xml:space="preserve">франков </w:t>
      </w:r>
      <w:r w:rsidR="0006636C" w:rsidRPr="0006636C">
        <w:rPr>
          <w:lang w:val="ru-RU"/>
        </w:rPr>
        <w:t>бывшему заместителю</w:t>
      </w:r>
      <w:r w:rsidRPr="0006636C">
        <w:rPr>
          <w:lang w:val="ru-RU"/>
        </w:rPr>
        <w:t xml:space="preserve"> Генерального директора Организации </w:t>
      </w:r>
      <w:r w:rsidR="0006636C" w:rsidRPr="0006636C">
        <w:rPr>
          <w:lang w:val="ru-RU"/>
        </w:rPr>
        <w:t xml:space="preserve">в порядке возмещения арендных </w:t>
      </w:r>
      <w:r w:rsidRPr="0006636C">
        <w:rPr>
          <w:lang w:val="ru-RU"/>
        </w:rPr>
        <w:t>расходов за два месяца</w:t>
      </w:r>
      <w:r w:rsidR="0006636C" w:rsidRPr="0006636C">
        <w:rPr>
          <w:lang w:val="ru-RU"/>
        </w:rPr>
        <w:t>, понесенных им после истечения срока его мандата</w:t>
      </w:r>
      <w:r w:rsidRPr="0006636C">
        <w:rPr>
          <w:lang w:val="ru-RU"/>
        </w:rPr>
        <w:t xml:space="preserve">. </w:t>
      </w:r>
      <w:r w:rsidR="0006636C" w:rsidRPr="0006636C">
        <w:rPr>
          <w:snapToGrid w:val="0"/>
          <w:lang w:val="ru-RU"/>
        </w:rPr>
        <w:t>Данн</w:t>
      </w:r>
      <w:r w:rsidR="0006636C">
        <w:rPr>
          <w:lang w:val="ru-RU"/>
        </w:rPr>
        <w:t>ая</w:t>
      </w:r>
      <w:r w:rsidR="0006636C" w:rsidRPr="0006636C">
        <w:rPr>
          <w:lang w:val="ru-RU"/>
        </w:rPr>
        <w:t xml:space="preserve"> </w:t>
      </w:r>
      <w:r w:rsidR="0006636C">
        <w:rPr>
          <w:lang w:val="ru-RU"/>
        </w:rPr>
        <w:t>выплата</w:t>
      </w:r>
      <w:r w:rsidR="0006636C" w:rsidRPr="0006636C">
        <w:rPr>
          <w:lang w:val="ru-RU"/>
        </w:rPr>
        <w:t xml:space="preserve"> </w:t>
      </w:r>
      <w:r w:rsidR="0006636C">
        <w:rPr>
          <w:lang w:val="ru-RU"/>
        </w:rPr>
        <w:t>уже</w:t>
      </w:r>
      <w:r w:rsidR="0006636C" w:rsidRPr="0006636C">
        <w:rPr>
          <w:lang w:val="ru-RU"/>
        </w:rPr>
        <w:t xml:space="preserve"> </w:t>
      </w:r>
      <w:r w:rsidR="0006636C">
        <w:rPr>
          <w:lang w:val="ru-RU"/>
        </w:rPr>
        <w:t>была</w:t>
      </w:r>
      <w:r w:rsidR="0006636C" w:rsidRPr="0006636C">
        <w:rPr>
          <w:lang w:val="ru-RU"/>
        </w:rPr>
        <w:t xml:space="preserve"> </w:t>
      </w:r>
      <w:r w:rsidR="0006636C">
        <w:rPr>
          <w:lang w:val="ru-RU"/>
        </w:rPr>
        <w:t>отражена</w:t>
      </w:r>
      <w:r w:rsidR="0006636C" w:rsidRPr="0006636C">
        <w:rPr>
          <w:lang w:val="ru-RU"/>
        </w:rPr>
        <w:t xml:space="preserve"> </w:t>
      </w:r>
      <w:r w:rsidR="0006636C">
        <w:rPr>
          <w:lang w:val="ru-RU"/>
        </w:rPr>
        <w:t xml:space="preserve">в составе </w:t>
      </w:r>
      <w:r w:rsidR="0006636C" w:rsidRPr="0006636C">
        <w:rPr>
          <w:lang w:val="ru-RU"/>
        </w:rPr>
        <w:t>расход</w:t>
      </w:r>
      <w:r w:rsidR="0006636C">
        <w:rPr>
          <w:lang w:val="ru-RU"/>
        </w:rPr>
        <w:t xml:space="preserve">ов </w:t>
      </w:r>
      <w:r w:rsidR="0006636C" w:rsidRPr="0006636C">
        <w:rPr>
          <w:lang w:val="ru-RU"/>
        </w:rPr>
        <w:t>Организаци</w:t>
      </w:r>
      <w:r w:rsidR="0006636C">
        <w:rPr>
          <w:lang w:val="ru-RU"/>
        </w:rPr>
        <w:t xml:space="preserve">и </w:t>
      </w:r>
      <w:r w:rsidR="0006636C" w:rsidRPr="0006636C">
        <w:rPr>
          <w:lang w:val="ru-RU"/>
        </w:rPr>
        <w:t>в течение</w:t>
      </w:r>
      <w:r w:rsidR="0006636C">
        <w:rPr>
          <w:lang w:val="ru-RU"/>
        </w:rPr>
        <w:t xml:space="preserve"> года, окончившегося </w:t>
      </w:r>
      <w:r w:rsidR="00701126" w:rsidRPr="0006636C">
        <w:rPr>
          <w:szCs w:val="22"/>
          <w:lang w:val="ru-RU"/>
        </w:rPr>
        <w:t>31</w:t>
      </w:r>
      <w:r w:rsidR="0006636C">
        <w:rPr>
          <w:szCs w:val="22"/>
          <w:lang w:val="ru-RU"/>
        </w:rPr>
        <w:t xml:space="preserve"> </w:t>
      </w:r>
      <w:r w:rsidR="0006636C" w:rsidRPr="0006636C">
        <w:rPr>
          <w:szCs w:val="22"/>
          <w:lang w:val="ru-RU"/>
        </w:rPr>
        <w:t>декабр</w:t>
      </w:r>
      <w:r w:rsidR="0006636C">
        <w:rPr>
          <w:szCs w:val="22"/>
          <w:lang w:val="ru-RU"/>
        </w:rPr>
        <w:t xml:space="preserve">я </w:t>
      </w:r>
      <w:r w:rsidR="00701126" w:rsidRPr="0006636C">
        <w:rPr>
          <w:szCs w:val="22"/>
          <w:lang w:val="ru-RU"/>
        </w:rPr>
        <w:t>2014</w:t>
      </w:r>
      <w:r w:rsidR="0006636C">
        <w:rPr>
          <w:szCs w:val="22"/>
          <w:lang w:val="ru-RU"/>
        </w:rPr>
        <w:t xml:space="preserve"> г</w:t>
      </w:r>
      <w:r w:rsidR="00701126" w:rsidRPr="0006636C">
        <w:rPr>
          <w:szCs w:val="22"/>
          <w:lang w:val="ru-RU"/>
        </w:rPr>
        <w:t>.</w:t>
      </w:r>
    </w:p>
    <w:p w:rsidR="00701126" w:rsidRPr="0006636C" w:rsidRDefault="00701126" w:rsidP="00760B96">
      <w:pPr>
        <w:autoSpaceDE w:val="0"/>
        <w:autoSpaceDN w:val="0"/>
        <w:adjustRightInd w:val="0"/>
        <w:rPr>
          <w:szCs w:val="22"/>
          <w:lang w:val="ru-RU"/>
        </w:rPr>
      </w:pPr>
    </w:p>
    <w:p w:rsidR="00701126" w:rsidRPr="0006636C" w:rsidRDefault="00701126" w:rsidP="00760B96">
      <w:pPr>
        <w:autoSpaceDE w:val="0"/>
        <w:autoSpaceDN w:val="0"/>
        <w:adjustRightInd w:val="0"/>
        <w:rPr>
          <w:szCs w:val="22"/>
          <w:lang w:val="ru-RU"/>
        </w:rPr>
      </w:pPr>
    </w:p>
    <w:p w:rsidR="00701126" w:rsidRPr="0006636C" w:rsidRDefault="00701126" w:rsidP="00760B96">
      <w:pPr>
        <w:autoSpaceDE w:val="0"/>
        <w:autoSpaceDN w:val="0"/>
        <w:adjustRightInd w:val="0"/>
        <w:rPr>
          <w:szCs w:val="22"/>
          <w:lang w:val="ru-RU"/>
        </w:rPr>
      </w:pPr>
    </w:p>
    <w:p w:rsidR="00701126" w:rsidRPr="004E4148" w:rsidRDefault="00673927" w:rsidP="00952000">
      <w:pPr>
        <w:pStyle w:val="Endofdocument-Annex"/>
      </w:pPr>
      <w:r>
        <w:rPr>
          <w:szCs w:val="22"/>
        </w:rPr>
        <w:sym w:font="Symbol" w:char="F05B"/>
      </w:r>
      <w:r>
        <w:t>Конец документа</w:t>
      </w:r>
      <w:r>
        <w:rPr>
          <w:szCs w:val="22"/>
        </w:rPr>
        <w:sym w:font="Symbol" w:char="F05D"/>
      </w:r>
    </w:p>
    <w:sectPr w:rsidR="00701126" w:rsidRPr="004E4148" w:rsidSect="00D00F95">
      <w:endnotePr>
        <w:numFmt w:val="decimal"/>
      </w:endnotePr>
      <w:pgSz w:w="11907" w:h="16840" w:code="9"/>
      <w:pgMar w:top="567" w:right="1134" w:bottom="1418" w:left="1418" w:header="510" w:footer="1021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45A6" w:rsidRDefault="008D45A6">
      <w:r>
        <w:separator/>
      </w:r>
    </w:p>
  </w:endnote>
  <w:endnote w:type="continuationSeparator" w:id="0">
    <w:p w:rsidR="008D45A6" w:rsidRDefault="008D45A6" w:rsidP="003B38C1">
      <w:r>
        <w:separator/>
      </w:r>
    </w:p>
    <w:p w:rsidR="008D45A6" w:rsidRPr="003B38C1" w:rsidRDefault="008D45A6" w:rsidP="003B38C1">
      <w:pPr>
        <w:spacing w:after="60"/>
        <w:rPr>
          <w:sz w:val="17"/>
        </w:rPr>
      </w:pPr>
      <w:r>
        <w:rPr>
          <w:sz w:val="17"/>
        </w:rPr>
        <w:t>[Endnote continued from previous page]</w:t>
      </w:r>
    </w:p>
  </w:endnote>
  <w:endnote w:type="continuationNotice" w:id="1">
    <w:p w:rsidR="008D45A6" w:rsidRPr="003B38C1" w:rsidRDefault="008D45A6" w:rsidP="003B38C1">
      <w:pPr>
        <w:spacing w:before="60"/>
        <w:jc w:val="right"/>
        <w:rPr>
          <w:sz w:val="17"/>
          <w:szCs w:val="17"/>
        </w:rPr>
      </w:pPr>
      <w:r w:rsidRPr="003B38C1">
        <w:rPr>
          <w:sz w:val="17"/>
          <w:szCs w:val="17"/>
        </w:rPr>
        <w:t>[Endnote continued on next page]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宋體">
    <w:altName w:val="Arial Unicode MS"/>
    <w:charset w:val="88"/>
    <w:family w:val="modern"/>
    <w:pitch w:val="fixed"/>
    <w:sig w:usb0="00000001" w:usb1="08080000" w:usb2="00000010" w:usb3="00000000" w:csb0="00100000" w:csb1="00000000"/>
  </w:font>
  <w:font w:name="EYInterstate-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45A6" w:rsidRDefault="008D45A6">
      <w:r>
        <w:separator/>
      </w:r>
    </w:p>
  </w:footnote>
  <w:footnote w:type="continuationSeparator" w:id="0">
    <w:p w:rsidR="008D45A6" w:rsidRDefault="008D45A6" w:rsidP="008B60B2">
      <w:r>
        <w:separator/>
      </w:r>
    </w:p>
    <w:p w:rsidR="008D45A6" w:rsidRPr="00ED77FB" w:rsidRDefault="008D45A6" w:rsidP="008B60B2">
      <w:pPr>
        <w:spacing w:after="60"/>
        <w:rPr>
          <w:sz w:val="17"/>
          <w:szCs w:val="17"/>
        </w:rPr>
      </w:pPr>
      <w:r w:rsidRPr="00ED77FB">
        <w:rPr>
          <w:sz w:val="17"/>
          <w:szCs w:val="17"/>
        </w:rPr>
        <w:t>[Footnote continued from previous page]</w:t>
      </w:r>
    </w:p>
  </w:footnote>
  <w:footnote w:type="continuationNotice" w:id="1">
    <w:p w:rsidR="008D45A6" w:rsidRPr="00ED77FB" w:rsidRDefault="008D45A6" w:rsidP="008B60B2">
      <w:pPr>
        <w:spacing w:before="60"/>
        <w:jc w:val="right"/>
        <w:rPr>
          <w:sz w:val="17"/>
          <w:szCs w:val="17"/>
        </w:rPr>
      </w:pPr>
      <w:r w:rsidRPr="00ED77FB">
        <w:rPr>
          <w:sz w:val="17"/>
          <w:szCs w:val="17"/>
        </w:rPr>
        <w:t>[Footnote continued on next page]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45A6" w:rsidRPr="00983D0A" w:rsidRDefault="008D45A6" w:rsidP="00CB2879">
    <w:pPr>
      <w:pStyle w:val="Header"/>
      <w:jc w:val="right"/>
      <w:rPr>
        <w:sz w:val="18"/>
        <w:lang w:val="ru-RU"/>
      </w:rPr>
    </w:pPr>
    <w:r w:rsidRPr="00B7164C">
      <w:rPr>
        <w:sz w:val="18"/>
        <w:lang w:val="ru-RU"/>
      </w:rPr>
      <w:t xml:space="preserve">Годовой финансовый отчет и </w:t>
    </w:r>
    <w:r w:rsidRPr="00417C63">
      <w:rPr>
        <w:sz w:val="18"/>
        <w:lang w:val="ru-RU"/>
      </w:rPr>
      <w:t>финансовая отчетность</w:t>
    </w:r>
    <w:r>
      <w:rPr>
        <w:sz w:val="18"/>
        <w:lang w:val="ru-RU"/>
      </w:rPr>
      <w:t xml:space="preserve"> за </w:t>
    </w:r>
    <w:r w:rsidRPr="00B7164C">
      <w:rPr>
        <w:sz w:val="18"/>
        <w:lang w:val="ru-RU"/>
      </w:rPr>
      <w:t>2015</w:t>
    </w:r>
    <w:r>
      <w:rPr>
        <w:sz w:val="18"/>
        <w:lang w:val="ru-RU"/>
      </w:rPr>
      <w:t xml:space="preserve"> г.</w:t>
    </w:r>
  </w:p>
  <w:p w:rsidR="008D45A6" w:rsidRPr="00B7164C" w:rsidRDefault="008D45A6" w:rsidP="00CB2879">
    <w:pPr>
      <w:pStyle w:val="Header"/>
      <w:jc w:val="right"/>
      <w:rPr>
        <w:sz w:val="18"/>
        <w:lang w:val="ru-RU"/>
      </w:rPr>
    </w:pPr>
    <w:r>
      <w:rPr>
        <w:sz w:val="18"/>
        <w:lang w:val="ru-RU"/>
      </w:rPr>
      <w:t xml:space="preserve">стр. </w:t>
    </w:r>
    <w:r w:rsidRPr="00CB2879">
      <w:rPr>
        <w:sz w:val="18"/>
      </w:rPr>
      <w:fldChar w:fldCharType="begin"/>
    </w:r>
    <w:r w:rsidRPr="00B7164C">
      <w:rPr>
        <w:sz w:val="18"/>
        <w:lang w:val="ru-RU"/>
      </w:rPr>
      <w:instrText xml:space="preserve"> </w:instrText>
    </w:r>
    <w:r w:rsidRPr="00CB2879">
      <w:rPr>
        <w:sz w:val="18"/>
      </w:rPr>
      <w:instrText>PAGE</w:instrText>
    </w:r>
    <w:r w:rsidRPr="00B7164C">
      <w:rPr>
        <w:sz w:val="18"/>
        <w:lang w:val="ru-RU"/>
      </w:rPr>
      <w:instrText xml:space="preserve">   \* </w:instrText>
    </w:r>
    <w:r w:rsidRPr="00CB2879">
      <w:rPr>
        <w:sz w:val="18"/>
      </w:rPr>
      <w:instrText>MERGEFORMAT</w:instrText>
    </w:r>
    <w:r w:rsidRPr="00B7164C">
      <w:rPr>
        <w:sz w:val="18"/>
        <w:lang w:val="ru-RU"/>
      </w:rPr>
      <w:instrText xml:space="preserve"> </w:instrText>
    </w:r>
    <w:r w:rsidRPr="00CB2879">
      <w:rPr>
        <w:sz w:val="18"/>
      </w:rPr>
      <w:fldChar w:fldCharType="separate"/>
    </w:r>
    <w:r w:rsidR="00AC6914" w:rsidRPr="00AC6914">
      <w:rPr>
        <w:noProof/>
        <w:sz w:val="18"/>
        <w:lang w:val="ru-RU"/>
      </w:rPr>
      <w:t>95</w:t>
    </w:r>
    <w:r w:rsidRPr="00CB2879">
      <w:rPr>
        <w:sz w:val="18"/>
      </w:rPr>
      <w:fldChar w:fldCharType="end"/>
    </w:r>
  </w:p>
  <w:p w:rsidR="008D45A6" w:rsidRPr="00B7164C" w:rsidRDefault="008D45A6" w:rsidP="00CB2879">
    <w:pPr>
      <w:pStyle w:val="Header"/>
      <w:jc w:val="right"/>
      <w:rPr>
        <w:lang w:val="ru-RU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45A6" w:rsidRPr="00B7164C" w:rsidRDefault="008D45A6" w:rsidP="00CB2879">
    <w:pPr>
      <w:pStyle w:val="Header"/>
      <w:jc w:val="left"/>
      <w:rPr>
        <w:sz w:val="18"/>
        <w:lang w:val="ru-RU"/>
      </w:rPr>
    </w:pPr>
    <w:r w:rsidRPr="00B7164C">
      <w:rPr>
        <w:sz w:val="18"/>
        <w:lang w:val="ru-RU"/>
      </w:rPr>
      <w:t xml:space="preserve">Годовой финансовый отчет и </w:t>
    </w:r>
    <w:r w:rsidRPr="00417C63">
      <w:rPr>
        <w:sz w:val="18"/>
        <w:lang w:val="ru-RU"/>
      </w:rPr>
      <w:t>финансовая отчетность</w:t>
    </w:r>
    <w:r>
      <w:rPr>
        <w:sz w:val="18"/>
        <w:lang w:val="ru-RU"/>
      </w:rPr>
      <w:t xml:space="preserve"> за </w:t>
    </w:r>
    <w:r w:rsidRPr="00B7164C">
      <w:rPr>
        <w:sz w:val="18"/>
        <w:lang w:val="ru-RU"/>
      </w:rPr>
      <w:t>2015</w:t>
    </w:r>
    <w:r>
      <w:rPr>
        <w:sz w:val="18"/>
        <w:lang w:val="ru-RU"/>
      </w:rPr>
      <w:t xml:space="preserve"> г.</w:t>
    </w:r>
  </w:p>
  <w:p w:rsidR="008D45A6" w:rsidRPr="00CB2879" w:rsidRDefault="008D45A6" w:rsidP="00CB2879">
    <w:pPr>
      <w:pStyle w:val="Header"/>
      <w:jc w:val="left"/>
      <w:rPr>
        <w:sz w:val="18"/>
      </w:rPr>
    </w:pPr>
    <w:r>
      <w:rPr>
        <w:sz w:val="18"/>
        <w:lang w:val="ru-RU"/>
      </w:rPr>
      <w:t xml:space="preserve">стр. </w:t>
    </w:r>
    <w:r w:rsidRPr="00CB2879">
      <w:rPr>
        <w:sz w:val="18"/>
      </w:rPr>
      <w:fldChar w:fldCharType="begin"/>
    </w:r>
    <w:r w:rsidRPr="00CB2879">
      <w:rPr>
        <w:sz w:val="18"/>
      </w:rPr>
      <w:instrText xml:space="preserve"> PAGE   \* MERGEFORMAT </w:instrText>
    </w:r>
    <w:r w:rsidRPr="00CB2879">
      <w:rPr>
        <w:sz w:val="18"/>
      </w:rPr>
      <w:fldChar w:fldCharType="separate"/>
    </w:r>
    <w:r w:rsidR="00AC6914">
      <w:rPr>
        <w:noProof/>
        <w:sz w:val="18"/>
      </w:rPr>
      <w:t>94</w:t>
    </w:r>
    <w:r w:rsidRPr="00CB2879">
      <w:rPr>
        <w:sz w:val="18"/>
      </w:rPr>
      <w:fldChar w:fldCharType="end"/>
    </w:r>
  </w:p>
  <w:p w:rsidR="008D45A6" w:rsidRDefault="008D45A6" w:rsidP="00CB2879">
    <w:pPr>
      <w:pStyle w:val="Header"/>
      <w:jc w:val="left"/>
      <w:rPr>
        <w:noProof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45A6" w:rsidRPr="000D6BF4" w:rsidRDefault="008D45A6" w:rsidP="009B15CB">
    <w:pPr>
      <w:pStyle w:val="Header"/>
      <w:jc w:val="right"/>
      <w:rPr>
        <w:sz w:val="18"/>
        <w:lang w:val="ru-RU"/>
      </w:rPr>
    </w:pPr>
    <w:r w:rsidRPr="00B7164C">
      <w:rPr>
        <w:sz w:val="18"/>
        <w:lang w:val="ru-RU"/>
      </w:rPr>
      <w:t xml:space="preserve">Годовой финансовый отчет и финансовые ведомости </w:t>
    </w:r>
    <w:r>
      <w:rPr>
        <w:sz w:val="18"/>
        <w:lang w:val="ru-RU"/>
      </w:rPr>
      <w:t xml:space="preserve">за </w:t>
    </w:r>
    <w:r w:rsidRPr="00B7164C">
      <w:rPr>
        <w:sz w:val="18"/>
        <w:lang w:val="ru-RU"/>
      </w:rPr>
      <w:t>2015</w:t>
    </w:r>
    <w:r>
      <w:rPr>
        <w:sz w:val="18"/>
        <w:lang w:val="ru-RU"/>
      </w:rPr>
      <w:t xml:space="preserve"> г.</w:t>
    </w:r>
  </w:p>
  <w:p w:rsidR="008D45A6" w:rsidRPr="00CB2879" w:rsidRDefault="008D45A6" w:rsidP="009B15CB">
    <w:pPr>
      <w:pStyle w:val="Header"/>
      <w:jc w:val="right"/>
      <w:rPr>
        <w:sz w:val="18"/>
      </w:rPr>
    </w:pPr>
    <w:r>
      <w:rPr>
        <w:sz w:val="18"/>
        <w:lang w:val="ru-RU"/>
      </w:rPr>
      <w:t xml:space="preserve">стр. </w:t>
    </w:r>
    <w:r w:rsidRPr="00CB2879">
      <w:rPr>
        <w:sz w:val="18"/>
      </w:rPr>
      <w:fldChar w:fldCharType="begin"/>
    </w:r>
    <w:r w:rsidRPr="00CB2879">
      <w:rPr>
        <w:sz w:val="18"/>
      </w:rPr>
      <w:instrText xml:space="preserve"> PAGE   \* MERGEFORMAT </w:instrText>
    </w:r>
    <w:r w:rsidRPr="00CB2879">
      <w:rPr>
        <w:sz w:val="18"/>
      </w:rPr>
      <w:fldChar w:fldCharType="separate"/>
    </w:r>
    <w:r w:rsidR="00D00F95">
      <w:rPr>
        <w:noProof/>
        <w:sz w:val="18"/>
      </w:rPr>
      <w:t>4</w:t>
    </w:r>
    <w:r w:rsidRPr="00CB2879">
      <w:rPr>
        <w:sz w:val="18"/>
      </w:rPr>
      <w:fldChar w:fldCharType="end"/>
    </w:r>
  </w:p>
  <w:p w:rsidR="008D45A6" w:rsidRDefault="008D45A6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0C72" w:rsidRPr="000D6BF4" w:rsidRDefault="00320C72" w:rsidP="009B15CB">
    <w:pPr>
      <w:pStyle w:val="Header"/>
      <w:jc w:val="right"/>
      <w:rPr>
        <w:sz w:val="18"/>
        <w:lang w:val="ru-RU"/>
      </w:rPr>
    </w:pPr>
    <w:r w:rsidRPr="00B7164C">
      <w:rPr>
        <w:sz w:val="18"/>
        <w:lang w:val="ru-RU"/>
      </w:rPr>
      <w:t xml:space="preserve">Годовой финансовый отчет и финансовые ведомости </w:t>
    </w:r>
    <w:r>
      <w:rPr>
        <w:sz w:val="18"/>
        <w:lang w:val="ru-RU"/>
      </w:rPr>
      <w:t xml:space="preserve">за </w:t>
    </w:r>
    <w:r w:rsidRPr="00B7164C">
      <w:rPr>
        <w:sz w:val="18"/>
        <w:lang w:val="ru-RU"/>
      </w:rPr>
      <w:t>2015</w:t>
    </w:r>
    <w:r>
      <w:rPr>
        <w:sz w:val="18"/>
        <w:lang w:val="ru-RU"/>
      </w:rPr>
      <w:t xml:space="preserve"> г.</w:t>
    </w:r>
  </w:p>
  <w:p w:rsidR="00320C72" w:rsidRPr="00CB2879" w:rsidRDefault="00320C72" w:rsidP="009B15CB">
    <w:pPr>
      <w:pStyle w:val="Header"/>
      <w:jc w:val="right"/>
      <w:rPr>
        <w:sz w:val="18"/>
      </w:rPr>
    </w:pPr>
    <w:r>
      <w:rPr>
        <w:sz w:val="18"/>
        <w:lang w:val="ru-RU"/>
      </w:rPr>
      <w:t xml:space="preserve">стр. </w:t>
    </w:r>
    <w:r w:rsidRPr="00CB2879">
      <w:rPr>
        <w:sz w:val="18"/>
      </w:rPr>
      <w:fldChar w:fldCharType="begin"/>
    </w:r>
    <w:r w:rsidRPr="00CB2879">
      <w:rPr>
        <w:sz w:val="18"/>
      </w:rPr>
      <w:instrText xml:space="preserve"> PAGE   \* MERGEFORMAT </w:instrText>
    </w:r>
    <w:r w:rsidRPr="00CB2879">
      <w:rPr>
        <w:sz w:val="18"/>
      </w:rPr>
      <w:fldChar w:fldCharType="separate"/>
    </w:r>
    <w:r>
      <w:rPr>
        <w:noProof/>
        <w:sz w:val="18"/>
      </w:rPr>
      <w:t>30</w:t>
    </w:r>
    <w:r w:rsidRPr="00CB2879">
      <w:rPr>
        <w:sz w:val="18"/>
      </w:rPr>
      <w:fldChar w:fldCharType="end"/>
    </w:r>
  </w:p>
  <w:p w:rsidR="00320C72" w:rsidRDefault="00320C7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6DF2" w:rsidRPr="000D6BF4" w:rsidRDefault="00546DF2" w:rsidP="009B15CB">
    <w:pPr>
      <w:pStyle w:val="Header"/>
      <w:jc w:val="right"/>
      <w:rPr>
        <w:sz w:val="18"/>
        <w:lang w:val="ru-RU"/>
      </w:rPr>
    </w:pPr>
    <w:r w:rsidRPr="00B7164C">
      <w:rPr>
        <w:sz w:val="18"/>
        <w:lang w:val="ru-RU"/>
      </w:rPr>
      <w:t xml:space="preserve">Годовой финансовый отчет и финансовые ведомости </w:t>
    </w:r>
    <w:r>
      <w:rPr>
        <w:sz w:val="18"/>
        <w:lang w:val="ru-RU"/>
      </w:rPr>
      <w:t xml:space="preserve">за </w:t>
    </w:r>
    <w:r w:rsidRPr="00B7164C">
      <w:rPr>
        <w:sz w:val="18"/>
        <w:lang w:val="ru-RU"/>
      </w:rPr>
      <w:t>2015</w:t>
    </w:r>
    <w:r>
      <w:rPr>
        <w:sz w:val="18"/>
        <w:lang w:val="ru-RU"/>
      </w:rPr>
      <w:t xml:space="preserve"> г.</w:t>
    </w:r>
  </w:p>
  <w:p w:rsidR="00546DF2" w:rsidRPr="00CB2879" w:rsidRDefault="00546DF2" w:rsidP="009B15CB">
    <w:pPr>
      <w:pStyle w:val="Header"/>
      <w:jc w:val="right"/>
      <w:rPr>
        <w:sz w:val="18"/>
      </w:rPr>
    </w:pPr>
    <w:r>
      <w:rPr>
        <w:sz w:val="18"/>
        <w:lang w:val="ru-RU"/>
      </w:rPr>
      <w:t xml:space="preserve">стр. </w:t>
    </w:r>
    <w:r w:rsidRPr="00CB2879">
      <w:rPr>
        <w:sz w:val="18"/>
      </w:rPr>
      <w:fldChar w:fldCharType="begin"/>
    </w:r>
    <w:r w:rsidRPr="00CB2879">
      <w:rPr>
        <w:sz w:val="18"/>
      </w:rPr>
      <w:instrText xml:space="preserve"> PAGE   \* MERGEFORMAT </w:instrText>
    </w:r>
    <w:r w:rsidRPr="00CB2879">
      <w:rPr>
        <w:sz w:val="18"/>
      </w:rPr>
      <w:fldChar w:fldCharType="separate"/>
    </w:r>
    <w:r w:rsidR="00AC6914">
      <w:rPr>
        <w:noProof/>
        <w:sz w:val="18"/>
      </w:rPr>
      <w:t>60</w:t>
    </w:r>
    <w:r w:rsidRPr="00CB2879">
      <w:rPr>
        <w:sz w:val="18"/>
      </w:rPr>
      <w:fldChar w:fldCharType="end"/>
    </w:r>
  </w:p>
  <w:p w:rsidR="00546DF2" w:rsidRDefault="00546DF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D29E3"/>
    <w:multiLevelType w:val="multilevel"/>
    <w:tmpl w:val="6940155A"/>
    <w:lvl w:ilvl="0">
      <w:start w:val="1"/>
      <w:numFmt w:val="decimal"/>
      <w:pStyle w:val="ONUME"/>
      <w:lvlText w:val="%1."/>
      <w:lvlJc w:val="left"/>
      <w:pPr>
        <w:tabs>
          <w:tab w:val="num" w:pos="567"/>
        </w:tabs>
      </w:pPr>
      <w:rPr>
        <w:rFonts w:cs="Times New Roman" w:hint="default"/>
      </w:rPr>
    </w:lvl>
    <w:lvl w:ilvl="1">
      <w:start w:val="1"/>
      <w:numFmt w:val="lowerLetter"/>
      <w:lvlText w:val="(%2)"/>
      <w:lvlJc w:val="left"/>
      <w:pPr>
        <w:tabs>
          <w:tab w:val="num" w:pos="1134"/>
        </w:tabs>
        <w:ind w:left="567"/>
      </w:pPr>
      <w:rPr>
        <w:rFonts w:cs="Times New Roman" w:hint="default"/>
      </w:rPr>
    </w:lvl>
    <w:lvl w:ilvl="2">
      <w:start w:val="1"/>
      <w:numFmt w:val="lowerRoman"/>
      <w:lvlText w:val="(%3)"/>
      <w:lvlJc w:val="left"/>
      <w:pPr>
        <w:tabs>
          <w:tab w:val="num" w:pos="1701"/>
        </w:tabs>
        <w:ind w:left="1134"/>
      </w:pPr>
      <w:rPr>
        <w:rFonts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/>
      </w:pPr>
      <w:rPr>
        <w:rFonts w:hint="default"/>
      </w:rPr>
    </w:lvl>
  </w:abstractNum>
  <w:abstractNum w:abstractNumId="1">
    <w:nsid w:val="08F418E7"/>
    <w:multiLevelType w:val="hybridMultilevel"/>
    <w:tmpl w:val="BB18290C"/>
    <w:lvl w:ilvl="0" w:tplc="368C169C">
      <w:start w:val="1"/>
      <w:numFmt w:val="decimal"/>
      <w:lvlText w:val="14.%1."/>
      <w:lvlJc w:val="left"/>
      <w:pPr>
        <w:ind w:left="107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BC83B14"/>
    <w:multiLevelType w:val="hybridMultilevel"/>
    <w:tmpl w:val="0924F0A6"/>
    <w:lvl w:ilvl="0" w:tplc="092072BC">
      <w:start w:val="1"/>
      <w:numFmt w:val="decimal"/>
      <w:lvlText w:val="28.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CDD1D2B"/>
    <w:multiLevelType w:val="hybridMultilevel"/>
    <w:tmpl w:val="6D782AF2"/>
    <w:lvl w:ilvl="0" w:tplc="A5B480F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4A07D61"/>
    <w:multiLevelType w:val="hybridMultilevel"/>
    <w:tmpl w:val="7C3C7118"/>
    <w:lvl w:ilvl="0" w:tplc="2C1CA354">
      <w:start w:val="1"/>
      <w:numFmt w:val="decimal"/>
      <w:lvlText w:val="15.%1."/>
      <w:lvlJc w:val="left"/>
      <w:pPr>
        <w:ind w:left="107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8EF4EA7"/>
    <w:multiLevelType w:val="hybridMultilevel"/>
    <w:tmpl w:val="4636F804"/>
    <w:lvl w:ilvl="0" w:tplc="A5B480FC">
      <w:start w:val="1"/>
      <w:numFmt w:val="bullet"/>
      <w:lvlText w:val=""/>
      <w:lvlJc w:val="left"/>
      <w:pPr>
        <w:tabs>
          <w:tab w:val="num" w:pos="1021"/>
        </w:tabs>
        <w:ind w:left="1021" w:hanging="45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E3503B6"/>
    <w:multiLevelType w:val="multilevel"/>
    <w:tmpl w:val="3D36B7CC"/>
    <w:lvl w:ilvl="0">
      <w:start w:val="1"/>
      <w:numFmt w:val="bullet"/>
      <w:lvlText w:val=""/>
      <w:lvlJc w:val="left"/>
      <w:pPr>
        <w:tabs>
          <w:tab w:val="num" w:pos="1174"/>
        </w:tabs>
        <w:ind w:left="1174" w:hanging="454"/>
      </w:pPr>
      <w:rPr>
        <w:rFonts w:ascii="Symbol" w:hAnsi="Symbol" w:hint="default"/>
      </w:rPr>
    </w:lvl>
    <w:lvl w:ilvl="1">
      <w:start w:val="1"/>
      <w:numFmt w:val="lowerLetter"/>
      <w:lvlText w:val="(%2)"/>
      <w:lvlJc w:val="left"/>
      <w:pPr>
        <w:tabs>
          <w:tab w:val="num" w:pos="1854"/>
        </w:tabs>
        <w:ind w:left="1287"/>
      </w:pPr>
      <w:rPr>
        <w:rFonts w:cs="Times New Roman" w:hint="default"/>
      </w:rPr>
    </w:lvl>
    <w:lvl w:ilvl="2">
      <w:start w:val="1"/>
      <w:numFmt w:val="lowerRoman"/>
      <w:lvlText w:val="(%3)"/>
      <w:lvlJc w:val="left"/>
      <w:pPr>
        <w:tabs>
          <w:tab w:val="num" w:pos="2421"/>
        </w:tabs>
        <w:ind w:left="1854"/>
      </w:pPr>
      <w:rPr>
        <w:rFonts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988"/>
        </w:tabs>
        <w:ind w:left="2421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3555"/>
        </w:tabs>
        <w:ind w:left="2988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4122"/>
        </w:tabs>
        <w:ind w:left="3555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4689"/>
        </w:tabs>
        <w:ind w:left="4122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5255"/>
        </w:tabs>
        <w:ind w:left="4689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822"/>
        </w:tabs>
        <w:ind w:left="5255"/>
      </w:pPr>
      <w:rPr>
        <w:rFonts w:hint="default"/>
      </w:rPr>
    </w:lvl>
  </w:abstractNum>
  <w:abstractNum w:abstractNumId="7">
    <w:nsid w:val="1FFB19A2"/>
    <w:multiLevelType w:val="multilevel"/>
    <w:tmpl w:val="495EEFEE"/>
    <w:lvl w:ilvl="0">
      <w:start w:val="1"/>
      <w:numFmt w:val="decimal"/>
      <w:lvlRestart w:val="0"/>
      <w:pStyle w:val="ONUMFS"/>
      <w:lvlText w:val="%1."/>
      <w:lvlJc w:val="left"/>
      <w:pPr>
        <w:tabs>
          <w:tab w:val="num" w:pos="567"/>
        </w:tabs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134"/>
        </w:tabs>
        <w:ind w:left="567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701"/>
        </w:tabs>
        <w:ind w:left="1134"/>
      </w:pPr>
      <w:rPr>
        <w:rFonts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/>
      </w:pPr>
      <w:rPr>
        <w:rFonts w:hint="default"/>
      </w:rPr>
    </w:lvl>
  </w:abstractNum>
  <w:abstractNum w:abstractNumId="8">
    <w:nsid w:val="21335E43"/>
    <w:multiLevelType w:val="hybridMultilevel"/>
    <w:tmpl w:val="B420D974"/>
    <w:lvl w:ilvl="0" w:tplc="6908C734">
      <w:start w:val="1"/>
      <w:numFmt w:val="decimal"/>
      <w:lvlText w:val="23.%1."/>
      <w:lvlJc w:val="left"/>
      <w:pPr>
        <w:ind w:left="107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50B58CF"/>
    <w:multiLevelType w:val="hybridMultilevel"/>
    <w:tmpl w:val="280EFFF0"/>
    <w:lvl w:ilvl="0" w:tplc="9B9AE0EA">
      <w:start w:val="1"/>
      <w:numFmt w:val="decimal"/>
      <w:lvlText w:val="12.%1."/>
      <w:lvlJc w:val="left"/>
      <w:pPr>
        <w:ind w:left="107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8F860CA"/>
    <w:multiLevelType w:val="hybridMultilevel"/>
    <w:tmpl w:val="2482FFA0"/>
    <w:lvl w:ilvl="0" w:tplc="60949AFC">
      <w:start w:val="1"/>
      <w:numFmt w:val="decimal"/>
      <w:lvlText w:val="13.%1."/>
      <w:lvlJc w:val="left"/>
      <w:pPr>
        <w:ind w:left="107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E221811"/>
    <w:multiLevelType w:val="hybridMultilevel"/>
    <w:tmpl w:val="03869704"/>
    <w:lvl w:ilvl="0" w:tplc="1694B294">
      <w:start w:val="1"/>
      <w:numFmt w:val="decimal"/>
      <w:lvlText w:val="4.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E2D37FA"/>
    <w:multiLevelType w:val="hybridMultilevel"/>
    <w:tmpl w:val="EFAA0B54"/>
    <w:lvl w:ilvl="0" w:tplc="D0F28C5A">
      <w:start w:val="1"/>
      <w:numFmt w:val="decimal"/>
      <w:lvlText w:val="10.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7F629B6"/>
    <w:multiLevelType w:val="hybridMultilevel"/>
    <w:tmpl w:val="702CA728"/>
    <w:lvl w:ilvl="0" w:tplc="D9F889F2">
      <w:start w:val="1"/>
      <w:numFmt w:val="decimal"/>
      <w:lvlText w:val="5.%1."/>
      <w:lvlJc w:val="left"/>
      <w:pPr>
        <w:ind w:left="720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8A13F76"/>
    <w:multiLevelType w:val="hybridMultilevel"/>
    <w:tmpl w:val="BDAA926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AFD340A"/>
    <w:multiLevelType w:val="hybridMultilevel"/>
    <w:tmpl w:val="FB126600"/>
    <w:lvl w:ilvl="0" w:tplc="7750A9A0">
      <w:start w:val="1"/>
      <w:numFmt w:val="decimal"/>
      <w:lvlText w:val="25.%1."/>
      <w:lvlJc w:val="left"/>
      <w:pPr>
        <w:ind w:left="107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CAE14A8"/>
    <w:multiLevelType w:val="hybridMultilevel"/>
    <w:tmpl w:val="7EBC5D98"/>
    <w:lvl w:ilvl="0" w:tplc="07861922">
      <w:start w:val="1"/>
      <w:numFmt w:val="decimal"/>
      <w:lvlText w:val="19.%1."/>
      <w:lvlJc w:val="left"/>
      <w:pPr>
        <w:ind w:left="107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FB67A80"/>
    <w:multiLevelType w:val="hybridMultilevel"/>
    <w:tmpl w:val="CDEC66EE"/>
    <w:lvl w:ilvl="0" w:tplc="43EE8D36">
      <w:start w:val="1"/>
      <w:numFmt w:val="decimal"/>
      <w:lvlText w:val="24.%1."/>
      <w:lvlJc w:val="left"/>
      <w:pPr>
        <w:ind w:left="107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0332B0A"/>
    <w:multiLevelType w:val="hybridMultilevel"/>
    <w:tmpl w:val="297E27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C2974AE"/>
    <w:multiLevelType w:val="multilevel"/>
    <w:tmpl w:val="1A8A6602"/>
    <w:lvl w:ilvl="0">
      <w:start w:val="1"/>
      <w:numFmt w:val="bullet"/>
      <w:lvlText w:val=""/>
      <w:lvlJc w:val="left"/>
      <w:pPr>
        <w:tabs>
          <w:tab w:val="num" w:pos="1174"/>
        </w:tabs>
        <w:ind w:left="1174" w:hanging="454"/>
      </w:pPr>
      <w:rPr>
        <w:rFonts w:ascii="Symbol" w:hAnsi="Symbol" w:hint="default"/>
      </w:rPr>
    </w:lvl>
    <w:lvl w:ilvl="1">
      <w:start w:val="1"/>
      <w:numFmt w:val="lowerLetter"/>
      <w:lvlText w:val="(%2)"/>
      <w:lvlJc w:val="left"/>
      <w:pPr>
        <w:tabs>
          <w:tab w:val="num" w:pos="1854"/>
        </w:tabs>
        <w:ind w:left="1287"/>
      </w:pPr>
      <w:rPr>
        <w:rFonts w:cs="Times New Roman" w:hint="default"/>
      </w:rPr>
    </w:lvl>
    <w:lvl w:ilvl="2">
      <w:start w:val="1"/>
      <w:numFmt w:val="lowerRoman"/>
      <w:lvlText w:val="(%3)"/>
      <w:lvlJc w:val="left"/>
      <w:pPr>
        <w:tabs>
          <w:tab w:val="num" w:pos="2421"/>
        </w:tabs>
        <w:ind w:left="1854"/>
      </w:pPr>
      <w:rPr>
        <w:rFonts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988"/>
        </w:tabs>
        <w:ind w:left="2421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3555"/>
        </w:tabs>
        <w:ind w:left="2988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4122"/>
        </w:tabs>
        <w:ind w:left="3555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4689"/>
        </w:tabs>
        <w:ind w:left="4122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5255"/>
        </w:tabs>
        <w:ind w:left="4689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822"/>
        </w:tabs>
        <w:ind w:left="5255"/>
      </w:pPr>
      <w:rPr>
        <w:rFonts w:hint="default"/>
      </w:rPr>
    </w:lvl>
  </w:abstractNum>
  <w:abstractNum w:abstractNumId="20">
    <w:nsid w:val="4C8B3C46"/>
    <w:multiLevelType w:val="hybridMultilevel"/>
    <w:tmpl w:val="799E19C6"/>
    <w:lvl w:ilvl="0" w:tplc="AEB04A72">
      <w:start w:val="1"/>
      <w:numFmt w:val="decimal"/>
      <w:lvlRestart w:val="0"/>
      <w:pStyle w:val="ListNumber"/>
      <w:lvlText w:val="03.%1."/>
      <w:lvlJc w:val="left"/>
      <w:pPr>
        <w:tabs>
          <w:tab w:val="num" w:pos="567"/>
        </w:tabs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4D1D224C"/>
    <w:multiLevelType w:val="hybridMultilevel"/>
    <w:tmpl w:val="D2B621F8"/>
    <w:lvl w:ilvl="0" w:tplc="76BA32EC">
      <w:start w:val="1"/>
      <w:numFmt w:val="decimal"/>
      <w:lvlText w:val="2.%1."/>
      <w:lvlJc w:val="left"/>
      <w:pPr>
        <w:ind w:left="720" w:hanging="360"/>
      </w:pPr>
      <w:rPr>
        <w:rFonts w:cs="Times New Roman"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4DC123BA"/>
    <w:multiLevelType w:val="hybridMultilevel"/>
    <w:tmpl w:val="4CD01E2E"/>
    <w:lvl w:ilvl="0" w:tplc="4BC8CBA0">
      <w:start w:val="1"/>
      <w:numFmt w:val="decimal"/>
      <w:lvlText w:val="22.%1."/>
      <w:lvlJc w:val="left"/>
      <w:pPr>
        <w:ind w:left="107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51D81B2E"/>
    <w:multiLevelType w:val="hybridMultilevel"/>
    <w:tmpl w:val="FA900178"/>
    <w:lvl w:ilvl="0" w:tplc="F9722814">
      <w:start w:val="1"/>
      <w:numFmt w:val="decimal"/>
      <w:lvlText w:val="3.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55224321"/>
    <w:multiLevelType w:val="hybridMultilevel"/>
    <w:tmpl w:val="251E6C1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560A0CF1"/>
    <w:multiLevelType w:val="hybridMultilevel"/>
    <w:tmpl w:val="EA7E94B6"/>
    <w:lvl w:ilvl="0" w:tplc="CD108DA2">
      <w:start w:val="1"/>
      <w:numFmt w:val="decimal"/>
      <w:lvlText w:val="20.%1."/>
      <w:lvlJc w:val="left"/>
      <w:pPr>
        <w:ind w:left="107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56D86C18"/>
    <w:multiLevelType w:val="hybridMultilevel"/>
    <w:tmpl w:val="477A7E36"/>
    <w:lvl w:ilvl="0" w:tplc="2C5657BC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8132C39"/>
    <w:multiLevelType w:val="hybridMultilevel"/>
    <w:tmpl w:val="95DC9AAE"/>
    <w:lvl w:ilvl="0" w:tplc="66E010A2">
      <w:start w:val="1"/>
      <w:numFmt w:val="decimal"/>
      <w:lvlText w:val="21.%1."/>
      <w:lvlJc w:val="left"/>
      <w:pPr>
        <w:ind w:left="107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5A676EAC"/>
    <w:multiLevelType w:val="multilevel"/>
    <w:tmpl w:val="FA90ECCA"/>
    <w:lvl w:ilvl="0">
      <w:start w:val="1"/>
      <w:numFmt w:val="bullet"/>
      <w:lvlText w:val=""/>
      <w:lvlJc w:val="left"/>
      <w:pPr>
        <w:tabs>
          <w:tab w:val="num" w:pos="1174"/>
        </w:tabs>
        <w:ind w:left="1174" w:hanging="454"/>
      </w:pPr>
      <w:rPr>
        <w:rFonts w:ascii="Symbol" w:hAnsi="Symbol" w:hint="default"/>
      </w:rPr>
    </w:lvl>
    <w:lvl w:ilvl="1">
      <w:start w:val="1"/>
      <w:numFmt w:val="lowerLetter"/>
      <w:lvlText w:val="(%2)"/>
      <w:lvlJc w:val="left"/>
      <w:pPr>
        <w:tabs>
          <w:tab w:val="num" w:pos="1854"/>
        </w:tabs>
        <w:ind w:left="1287"/>
      </w:pPr>
      <w:rPr>
        <w:rFonts w:cs="Times New Roman" w:hint="default"/>
      </w:rPr>
    </w:lvl>
    <w:lvl w:ilvl="2">
      <w:start w:val="1"/>
      <w:numFmt w:val="lowerRoman"/>
      <w:lvlText w:val="(%3)"/>
      <w:lvlJc w:val="left"/>
      <w:pPr>
        <w:tabs>
          <w:tab w:val="num" w:pos="2421"/>
        </w:tabs>
        <w:ind w:left="1854"/>
      </w:pPr>
      <w:rPr>
        <w:rFonts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988"/>
        </w:tabs>
        <w:ind w:left="2421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3555"/>
        </w:tabs>
        <w:ind w:left="2988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4122"/>
        </w:tabs>
        <w:ind w:left="3555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4689"/>
        </w:tabs>
        <w:ind w:left="4122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5255"/>
        </w:tabs>
        <w:ind w:left="4689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822"/>
        </w:tabs>
        <w:ind w:left="5255"/>
      </w:pPr>
      <w:rPr>
        <w:rFonts w:hint="default"/>
      </w:rPr>
    </w:lvl>
  </w:abstractNum>
  <w:abstractNum w:abstractNumId="29">
    <w:nsid w:val="5E076C4B"/>
    <w:multiLevelType w:val="hybridMultilevel"/>
    <w:tmpl w:val="635C45AA"/>
    <w:lvl w:ilvl="0" w:tplc="140C87B4">
      <w:start w:val="1"/>
      <w:numFmt w:val="decimal"/>
      <w:lvlText w:val="9.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5EAD4C85"/>
    <w:multiLevelType w:val="hybridMultilevel"/>
    <w:tmpl w:val="D8BC2A38"/>
    <w:lvl w:ilvl="0" w:tplc="F4EA4D1E">
      <w:start w:val="1"/>
      <w:numFmt w:val="decimal"/>
      <w:lvlText w:val="7.%1."/>
      <w:lvlJc w:val="left"/>
      <w:pPr>
        <w:ind w:left="720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6750420C"/>
    <w:multiLevelType w:val="hybridMultilevel"/>
    <w:tmpl w:val="068095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147018A"/>
    <w:multiLevelType w:val="hybridMultilevel"/>
    <w:tmpl w:val="E5D844A2"/>
    <w:lvl w:ilvl="0" w:tplc="2B3ACE68">
      <w:start w:val="1"/>
      <w:numFmt w:val="decimal"/>
      <w:lvlText w:val="1.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0"/>
  </w:num>
  <w:num w:numId="2">
    <w:abstractNumId w:val="0"/>
  </w:num>
  <w:num w:numId="3">
    <w:abstractNumId w:val="7"/>
  </w:num>
  <w:num w:numId="4">
    <w:abstractNumId w:val="5"/>
  </w:num>
  <w:num w:numId="5">
    <w:abstractNumId w:val="18"/>
  </w:num>
  <w:num w:numId="6">
    <w:abstractNumId w:val="28"/>
  </w:num>
  <w:num w:numId="7">
    <w:abstractNumId w:val="19"/>
  </w:num>
  <w:num w:numId="8">
    <w:abstractNumId w:val="6"/>
  </w:num>
  <w:num w:numId="9">
    <w:abstractNumId w:val="31"/>
  </w:num>
  <w:num w:numId="10">
    <w:abstractNumId w:val="3"/>
  </w:num>
  <w:num w:numId="11">
    <w:abstractNumId w:val="14"/>
  </w:num>
  <w:num w:numId="12">
    <w:abstractNumId w:val="24"/>
  </w:num>
  <w:num w:numId="13">
    <w:abstractNumId w:val="32"/>
  </w:num>
  <w:num w:numId="14">
    <w:abstractNumId w:val="21"/>
  </w:num>
  <w:num w:numId="15">
    <w:abstractNumId w:val="23"/>
  </w:num>
  <w:num w:numId="16">
    <w:abstractNumId w:val="11"/>
  </w:num>
  <w:num w:numId="17">
    <w:abstractNumId w:val="13"/>
  </w:num>
  <w:num w:numId="18">
    <w:abstractNumId w:val="30"/>
  </w:num>
  <w:num w:numId="19">
    <w:abstractNumId w:val="29"/>
  </w:num>
  <w:num w:numId="20">
    <w:abstractNumId w:val="12"/>
  </w:num>
  <w:num w:numId="21">
    <w:abstractNumId w:val="9"/>
  </w:num>
  <w:num w:numId="22">
    <w:abstractNumId w:val="10"/>
  </w:num>
  <w:num w:numId="23">
    <w:abstractNumId w:val="1"/>
  </w:num>
  <w:num w:numId="24">
    <w:abstractNumId w:val="4"/>
  </w:num>
  <w:num w:numId="25">
    <w:abstractNumId w:val="16"/>
  </w:num>
  <w:num w:numId="26">
    <w:abstractNumId w:val="25"/>
  </w:num>
  <w:num w:numId="27">
    <w:abstractNumId w:val="27"/>
  </w:num>
  <w:num w:numId="28">
    <w:abstractNumId w:val="22"/>
  </w:num>
  <w:num w:numId="29">
    <w:abstractNumId w:val="8"/>
  </w:num>
  <w:num w:numId="30">
    <w:abstractNumId w:val="17"/>
  </w:num>
  <w:num w:numId="31">
    <w:abstractNumId w:val="15"/>
  </w:num>
  <w:num w:numId="32">
    <w:abstractNumId w:val="2"/>
  </w:num>
  <w:num w:numId="33">
    <w:abstractNumId w:val="26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B84"/>
    <w:rsid w:val="000017AE"/>
    <w:rsid w:val="0000190F"/>
    <w:rsid w:val="00003FC4"/>
    <w:rsid w:val="00007B93"/>
    <w:rsid w:val="00010600"/>
    <w:rsid w:val="00011912"/>
    <w:rsid w:val="00012E17"/>
    <w:rsid w:val="00015F7D"/>
    <w:rsid w:val="0001750B"/>
    <w:rsid w:val="00017A42"/>
    <w:rsid w:val="0002202E"/>
    <w:rsid w:val="00024ACE"/>
    <w:rsid w:val="00024EF0"/>
    <w:rsid w:val="00025E27"/>
    <w:rsid w:val="0002759A"/>
    <w:rsid w:val="00033016"/>
    <w:rsid w:val="000346B7"/>
    <w:rsid w:val="0003705B"/>
    <w:rsid w:val="000401A0"/>
    <w:rsid w:val="00041DBB"/>
    <w:rsid w:val="00043CAA"/>
    <w:rsid w:val="000471FF"/>
    <w:rsid w:val="000537D5"/>
    <w:rsid w:val="00056D63"/>
    <w:rsid w:val="00056F44"/>
    <w:rsid w:val="00060024"/>
    <w:rsid w:val="00061913"/>
    <w:rsid w:val="00062232"/>
    <w:rsid w:val="0006519F"/>
    <w:rsid w:val="0006636C"/>
    <w:rsid w:val="000673A5"/>
    <w:rsid w:val="0006775E"/>
    <w:rsid w:val="0007171A"/>
    <w:rsid w:val="00072D0E"/>
    <w:rsid w:val="0007311F"/>
    <w:rsid w:val="00074A64"/>
    <w:rsid w:val="00075432"/>
    <w:rsid w:val="000755FA"/>
    <w:rsid w:val="00076D7C"/>
    <w:rsid w:val="0007765B"/>
    <w:rsid w:val="00077B22"/>
    <w:rsid w:val="000837B1"/>
    <w:rsid w:val="00083D97"/>
    <w:rsid w:val="000850A9"/>
    <w:rsid w:val="00085C80"/>
    <w:rsid w:val="0009149D"/>
    <w:rsid w:val="00092AE4"/>
    <w:rsid w:val="00095943"/>
    <w:rsid w:val="00096898"/>
    <w:rsid w:val="000968ED"/>
    <w:rsid w:val="000A2C65"/>
    <w:rsid w:val="000A3C01"/>
    <w:rsid w:val="000A57EF"/>
    <w:rsid w:val="000A674A"/>
    <w:rsid w:val="000A7853"/>
    <w:rsid w:val="000B2E48"/>
    <w:rsid w:val="000B41F9"/>
    <w:rsid w:val="000B6027"/>
    <w:rsid w:val="000B71C2"/>
    <w:rsid w:val="000B7D9E"/>
    <w:rsid w:val="000C0471"/>
    <w:rsid w:val="000C09FC"/>
    <w:rsid w:val="000C2F1C"/>
    <w:rsid w:val="000C33B2"/>
    <w:rsid w:val="000C374D"/>
    <w:rsid w:val="000C3A62"/>
    <w:rsid w:val="000C4629"/>
    <w:rsid w:val="000C779D"/>
    <w:rsid w:val="000D071E"/>
    <w:rsid w:val="000D19BD"/>
    <w:rsid w:val="000D260A"/>
    <w:rsid w:val="000D301B"/>
    <w:rsid w:val="000D3BEE"/>
    <w:rsid w:val="000D5420"/>
    <w:rsid w:val="000D5AD6"/>
    <w:rsid w:val="000D605E"/>
    <w:rsid w:val="000D6BF4"/>
    <w:rsid w:val="000D73C1"/>
    <w:rsid w:val="000E14CD"/>
    <w:rsid w:val="000E2B98"/>
    <w:rsid w:val="000E4106"/>
    <w:rsid w:val="000E4D89"/>
    <w:rsid w:val="000E5973"/>
    <w:rsid w:val="000E782B"/>
    <w:rsid w:val="000E7D4A"/>
    <w:rsid w:val="000F123E"/>
    <w:rsid w:val="000F3F0F"/>
    <w:rsid w:val="000F4D28"/>
    <w:rsid w:val="000F4E71"/>
    <w:rsid w:val="000F5B00"/>
    <w:rsid w:val="000F5B8D"/>
    <w:rsid w:val="000F5E56"/>
    <w:rsid w:val="000F6462"/>
    <w:rsid w:val="000F6CC6"/>
    <w:rsid w:val="000F79AB"/>
    <w:rsid w:val="000F7B91"/>
    <w:rsid w:val="00100261"/>
    <w:rsid w:val="00107ADB"/>
    <w:rsid w:val="00110211"/>
    <w:rsid w:val="001110BA"/>
    <w:rsid w:val="00111426"/>
    <w:rsid w:val="0011235D"/>
    <w:rsid w:val="00113524"/>
    <w:rsid w:val="001135F1"/>
    <w:rsid w:val="00117E63"/>
    <w:rsid w:val="00123471"/>
    <w:rsid w:val="0012362F"/>
    <w:rsid w:val="001246A6"/>
    <w:rsid w:val="00125056"/>
    <w:rsid w:val="00125B34"/>
    <w:rsid w:val="001269F9"/>
    <w:rsid w:val="001277CE"/>
    <w:rsid w:val="001308BC"/>
    <w:rsid w:val="00131284"/>
    <w:rsid w:val="0013454B"/>
    <w:rsid w:val="00135356"/>
    <w:rsid w:val="001362EE"/>
    <w:rsid w:val="001372BE"/>
    <w:rsid w:val="00137778"/>
    <w:rsid w:val="001411EC"/>
    <w:rsid w:val="00147072"/>
    <w:rsid w:val="001515AA"/>
    <w:rsid w:val="00151FE4"/>
    <w:rsid w:val="001521E7"/>
    <w:rsid w:val="001528AF"/>
    <w:rsid w:val="00153BA1"/>
    <w:rsid w:val="0015665F"/>
    <w:rsid w:val="00157983"/>
    <w:rsid w:val="00160147"/>
    <w:rsid w:val="001613D4"/>
    <w:rsid w:val="00164B0D"/>
    <w:rsid w:val="00164D37"/>
    <w:rsid w:val="00166EDE"/>
    <w:rsid w:val="0016766F"/>
    <w:rsid w:val="00173EF2"/>
    <w:rsid w:val="00175D93"/>
    <w:rsid w:val="00177640"/>
    <w:rsid w:val="001802F8"/>
    <w:rsid w:val="00180912"/>
    <w:rsid w:val="00180F67"/>
    <w:rsid w:val="00181BBD"/>
    <w:rsid w:val="0018214C"/>
    <w:rsid w:val="00182B53"/>
    <w:rsid w:val="001832A6"/>
    <w:rsid w:val="00184849"/>
    <w:rsid w:val="001864CF"/>
    <w:rsid w:val="00191D99"/>
    <w:rsid w:val="00192893"/>
    <w:rsid w:val="00192DDB"/>
    <w:rsid w:val="00192ECE"/>
    <w:rsid w:val="001933CD"/>
    <w:rsid w:val="001938A9"/>
    <w:rsid w:val="001965DD"/>
    <w:rsid w:val="00197D20"/>
    <w:rsid w:val="001A0082"/>
    <w:rsid w:val="001A086C"/>
    <w:rsid w:val="001A2030"/>
    <w:rsid w:val="001A411F"/>
    <w:rsid w:val="001A6151"/>
    <w:rsid w:val="001B0B5F"/>
    <w:rsid w:val="001B2A5C"/>
    <w:rsid w:val="001B3146"/>
    <w:rsid w:val="001B48D4"/>
    <w:rsid w:val="001B552A"/>
    <w:rsid w:val="001C2B57"/>
    <w:rsid w:val="001C2C87"/>
    <w:rsid w:val="001C4A3A"/>
    <w:rsid w:val="001D26CE"/>
    <w:rsid w:val="001D2A4E"/>
    <w:rsid w:val="001D3FBF"/>
    <w:rsid w:val="001D5B89"/>
    <w:rsid w:val="001D61D2"/>
    <w:rsid w:val="001E226D"/>
    <w:rsid w:val="001E3DB0"/>
    <w:rsid w:val="001E50BB"/>
    <w:rsid w:val="001E628E"/>
    <w:rsid w:val="001E765F"/>
    <w:rsid w:val="001F03FB"/>
    <w:rsid w:val="001F0B3E"/>
    <w:rsid w:val="001F2209"/>
    <w:rsid w:val="001F39CA"/>
    <w:rsid w:val="001F563B"/>
    <w:rsid w:val="001F6A09"/>
    <w:rsid w:val="00200458"/>
    <w:rsid w:val="002014E0"/>
    <w:rsid w:val="00205005"/>
    <w:rsid w:val="00206C24"/>
    <w:rsid w:val="00207C89"/>
    <w:rsid w:val="00210A8A"/>
    <w:rsid w:val="002124A1"/>
    <w:rsid w:val="00212CDA"/>
    <w:rsid w:val="00213AFF"/>
    <w:rsid w:val="00214A68"/>
    <w:rsid w:val="00215456"/>
    <w:rsid w:val="002155D2"/>
    <w:rsid w:val="00215815"/>
    <w:rsid w:val="00217987"/>
    <w:rsid w:val="00222379"/>
    <w:rsid w:val="002231E4"/>
    <w:rsid w:val="002235A5"/>
    <w:rsid w:val="002272F4"/>
    <w:rsid w:val="00227D1B"/>
    <w:rsid w:val="00231DD0"/>
    <w:rsid w:val="0023253A"/>
    <w:rsid w:val="002327F0"/>
    <w:rsid w:val="00233FB9"/>
    <w:rsid w:val="00233FBD"/>
    <w:rsid w:val="00234E5E"/>
    <w:rsid w:val="00237AF0"/>
    <w:rsid w:val="00237EA7"/>
    <w:rsid w:val="00241067"/>
    <w:rsid w:val="0024110F"/>
    <w:rsid w:val="00241265"/>
    <w:rsid w:val="00241702"/>
    <w:rsid w:val="0024281F"/>
    <w:rsid w:val="0024366D"/>
    <w:rsid w:val="0025037B"/>
    <w:rsid w:val="002503E1"/>
    <w:rsid w:val="002577C1"/>
    <w:rsid w:val="00257C27"/>
    <w:rsid w:val="002601CA"/>
    <w:rsid w:val="002617BE"/>
    <w:rsid w:val="002632FD"/>
    <w:rsid w:val="002634C4"/>
    <w:rsid w:val="00264141"/>
    <w:rsid w:val="00266221"/>
    <w:rsid w:val="00271B11"/>
    <w:rsid w:val="00271CA9"/>
    <w:rsid w:val="00271D81"/>
    <w:rsid w:val="002736E9"/>
    <w:rsid w:val="00273ACA"/>
    <w:rsid w:val="00274C9E"/>
    <w:rsid w:val="00274F77"/>
    <w:rsid w:val="00275865"/>
    <w:rsid w:val="00275AA0"/>
    <w:rsid w:val="00275FEF"/>
    <w:rsid w:val="002767E2"/>
    <w:rsid w:val="0027701C"/>
    <w:rsid w:val="00281857"/>
    <w:rsid w:val="00281939"/>
    <w:rsid w:val="0028238D"/>
    <w:rsid w:val="00282BCD"/>
    <w:rsid w:val="00285522"/>
    <w:rsid w:val="002928D3"/>
    <w:rsid w:val="00295079"/>
    <w:rsid w:val="002A3124"/>
    <w:rsid w:val="002A39D3"/>
    <w:rsid w:val="002A3BDF"/>
    <w:rsid w:val="002A5F64"/>
    <w:rsid w:val="002A65BF"/>
    <w:rsid w:val="002A736A"/>
    <w:rsid w:val="002B00D3"/>
    <w:rsid w:val="002B287D"/>
    <w:rsid w:val="002B2A34"/>
    <w:rsid w:val="002B2DCB"/>
    <w:rsid w:val="002C04D1"/>
    <w:rsid w:val="002C0601"/>
    <w:rsid w:val="002C362D"/>
    <w:rsid w:val="002C4EDB"/>
    <w:rsid w:val="002C6B90"/>
    <w:rsid w:val="002D06C1"/>
    <w:rsid w:val="002D2376"/>
    <w:rsid w:val="002D27E8"/>
    <w:rsid w:val="002D3E41"/>
    <w:rsid w:val="002D53AF"/>
    <w:rsid w:val="002E2244"/>
    <w:rsid w:val="002E293C"/>
    <w:rsid w:val="002E5207"/>
    <w:rsid w:val="002E5935"/>
    <w:rsid w:val="002E71E9"/>
    <w:rsid w:val="002F07DF"/>
    <w:rsid w:val="002F07F8"/>
    <w:rsid w:val="002F1990"/>
    <w:rsid w:val="002F1992"/>
    <w:rsid w:val="002F1FE6"/>
    <w:rsid w:val="002F29C4"/>
    <w:rsid w:val="002F31B5"/>
    <w:rsid w:val="002F4E68"/>
    <w:rsid w:val="002F50E3"/>
    <w:rsid w:val="00302779"/>
    <w:rsid w:val="00303D9A"/>
    <w:rsid w:val="003050ED"/>
    <w:rsid w:val="0031023D"/>
    <w:rsid w:val="00312F7F"/>
    <w:rsid w:val="00314EFE"/>
    <w:rsid w:val="00320C72"/>
    <w:rsid w:val="00321708"/>
    <w:rsid w:val="00321C8E"/>
    <w:rsid w:val="00322320"/>
    <w:rsid w:val="00322CBA"/>
    <w:rsid w:val="0032315F"/>
    <w:rsid w:val="003256FB"/>
    <w:rsid w:val="00325F30"/>
    <w:rsid w:val="00327B9A"/>
    <w:rsid w:val="003300CE"/>
    <w:rsid w:val="00334C05"/>
    <w:rsid w:val="003350A9"/>
    <w:rsid w:val="0033624C"/>
    <w:rsid w:val="00337937"/>
    <w:rsid w:val="00340FB0"/>
    <w:rsid w:val="00343A5A"/>
    <w:rsid w:val="003440E1"/>
    <w:rsid w:val="00345489"/>
    <w:rsid w:val="00345547"/>
    <w:rsid w:val="00350404"/>
    <w:rsid w:val="0035084E"/>
    <w:rsid w:val="003508E6"/>
    <w:rsid w:val="00351587"/>
    <w:rsid w:val="003517A4"/>
    <w:rsid w:val="003519EC"/>
    <w:rsid w:val="0035210D"/>
    <w:rsid w:val="003525B7"/>
    <w:rsid w:val="0035317F"/>
    <w:rsid w:val="0035394C"/>
    <w:rsid w:val="00353C2D"/>
    <w:rsid w:val="00353F59"/>
    <w:rsid w:val="003547C2"/>
    <w:rsid w:val="00355EB2"/>
    <w:rsid w:val="00357747"/>
    <w:rsid w:val="00357F42"/>
    <w:rsid w:val="00360E17"/>
    <w:rsid w:val="00361450"/>
    <w:rsid w:val="0036300F"/>
    <w:rsid w:val="00364F2F"/>
    <w:rsid w:val="0036514A"/>
    <w:rsid w:val="003673CF"/>
    <w:rsid w:val="00367FAB"/>
    <w:rsid w:val="003703A5"/>
    <w:rsid w:val="00370428"/>
    <w:rsid w:val="00372DD0"/>
    <w:rsid w:val="0037327C"/>
    <w:rsid w:val="00374121"/>
    <w:rsid w:val="003750BE"/>
    <w:rsid w:val="00376427"/>
    <w:rsid w:val="00381820"/>
    <w:rsid w:val="003845C1"/>
    <w:rsid w:val="00391BB4"/>
    <w:rsid w:val="00392109"/>
    <w:rsid w:val="00393371"/>
    <w:rsid w:val="00393903"/>
    <w:rsid w:val="003947C0"/>
    <w:rsid w:val="00396EE7"/>
    <w:rsid w:val="003A11FB"/>
    <w:rsid w:val="003A2303"/>
    <w:rsid w:val="003A299E"/>
    <w:rsid w:val="003A29B9"/>
    <w:rsid w:val="003A3B36"/>
    <w:rsid w:val="003A50FC"/>
    <w:rsid w:val="003A5E13"/>
    <w:rsid w:val="003A6337"/>
    <w:rsid w:val="003A6C2D"/>
    <w:rsid w:val="003A6F89"/>
    <w:rsid w:val="003B05AB"/>
    <w:rsid w:val="003B22B3"/>
    <w:rsid w:val="003B35E6"/>
    <w:rsid w:val="003B38C1"/>
    <w:rsid w:val="003B5D12"/>
    <w:rsid w:val="003B7B69"/>
    <w:rsid w:val="003C0006"/>
    <w:rsid w:val="003C0123"/>
    <w:rsid w:val="003C125D"/>
    <w:rsid w:val="003C670E"/>
    <w:rsid w:val="003C6F4C"/>
    <w:rsid w:val="003D0842"/>
    <w:rsid w:val="003D1AFA"/>
    <w:rsid w:val="003D2CFC"/>
    <w:rsid w:val="003D5463"/>
    <w:rsid w:val="003D693D"/>
    <w:rsid w:val="003D6E33"/>
    <w:rsid w:val="003D73A7"/>
    <w:rsid w:val="003E0887"/>
    <w:rsid w:val="003E3462"/>
    <w:rsid w:val="003F0624"/>
    <w:rsid w:val="003F0955"/>
    <w:rsid w:val="003F0CE2"/>
    <w:rsid w:val="003F0E05"/>
    <w:rsid w:val="003F3DAF"/>
    <w:rsid w:val="003F5280"/>
    <w:rsid w:val="00401FA9"/>
    <w:rsid w:val="004023D6"/>
    <w:rsid w:val="00402931"/>
    <w:rsid w:val="00403F2A"/>
    <w:rsid w:val="00405770"/>
    <w:rsid w:val="004063B9"/>
    <w:rsid w:val="00410F39"/>
    <w:rsid w:val="00411A80"/>
    <w:rsid w:val="0041285C"/>
    <w:rsid w:val="00413553"/>
    <w:rsid w:val="0041406F"/>
    <w:rsid w:val="00417C63"/>
    <w:rsid w:val="00420869"/>
    <w:rsid w:val="00423D09"/>
    <w:rsid w:val="00423E3E"/>
    <w:rsid w:val="00426A71"/>
    <w:rsid w:val="00427AF4"/>
    <w:rsid w:val="00427C29"/>
    <w:rsid w:val="00432356"/>
    <w:rsid w:val="0043404D"/>
    <w:rsid w:val="004350E8"/>
    <w:rsid w:val="00435612"/>
    <w:rsid w:val="00435DD1"/>
    <w:rsid w:val="00436EBB"/>
    <w:rsid w:val="00442342"/>
    <w:rsid w:val="00442F97"/>
    <w:rsid w:val="00443320"/>
    <w:rsid w:val="004433CB"/>
    <w:rsid w:val="0044658D"/>
    <w:rsid w:val="00446921"/>
    <w:rsid w:val="00450D81"/>
    <w:rsid w:val="00451573"/>
    <w:rsid w:val="00456815"/>
    <w:rsid w:val="00462748"/>
    <w:rsid w:val="0046326A"/>
    <w:rsid w:val="004637F3"/>
    <w:rsid w:val="00463EFD"/>
    <w:rsid w:val="00463FEA"/>
    <w:rsid w:val="004647DA"/>
    <w:rsid w:val="00465109"/>
    <w:rsid w:val="00467FBB"/>
    <w:rsid w:val="004701FC"/>
    <w:rsid w:val="0047229F"/>
    <w:rsid w:val="00474062"/>
    <w:rsid w:val="00477D6B"/>
    <w:rsid w:val="00482B06"/>
    <w:rsid w:val="00482B48"/>
    <w:rsid w:val="00482B8C"/>
    <w:rsid w:val="0048465D"/>
    <w:rsid w:val="00485D7D"/>
    <w:rsid w:val="00485D9F"/>
    <w:rsid w:val="00486F0F"/>
    <w:rsid w:val="00487A42"/>
    <w:rsid w:val="00490783"/>
    <w:rsid w:val="004954A8"/>
    <w:rsid w:val="00496562"/>
    <w:rsid w:val="00496B7A"/>
    <w:rsid w:val="00497BBA"/>
    <w:rsid w:val="004A120A"/>
    <w:rsid w:val="004A1A5A"/>
    <w:rsid w:val="004A1F02"/>
    <w:rsid w:val="004A2B75"/>
    <w:rsid w:val="004A62D6"/>
    <w:rsid w:val="004B1BE2"/>
    <w:rsid w:val="004B241E"/>
    <w:rsid w:val="004B2935"/>
    <w:rsid w:val="004B47F9"/>
    <w:rsid w:val="004B5787"/>
    <w:rsid w:val="004C08E2"/>
    <w:rsid w:val="004C0FCD"/>
    <w:rsid w:val="004C2CD2"/>
    <w:rsid w:val="004C4926"/>
    <w:rsid w:val="004C5FAF"/>
    <w:rsid w:val="004C7078"/>
    <w:rsid w:val="004D1B13"/>
    <w:rsid w:val="004D2395"/>
    <w:rsid w:val="004D264B"/>
    <w:rsid w:val="004D47AE"/>
    <w:rsid w:val="004D73F4"/>
    <w:rsid w:val="004E35F9"/>
    <w:rsid w:val="004E3BF7"/>
    <w:rsid w:val="004E4148"/>
    <w:rsid w:val="004E4E5B"/>
    <w:rsid w:val="004E7E0E"/>
    <w:rsid w:val="004F0C85"/>
    <w:rsid w:val="004F49A4"/>
    <w:rsid w:val="004F5040"/>
    <w:rsid w:val="00500698"/>
    <w:rsid w:val="005019FF"/>
    <w:rsid w:val="00503E38"/>
    <w:rsid w:val="0050507A"/>
    <w:rsid w:val="00505192"/>
    <w:rsid w:val="0050559E"/>
    <w:rsid w:val="00505770"/>
    <w:rsid w:val="00506375"/>
    <w:rsid w:val="0051224E"/>
    <w:rsid w:val="00513467"/>
    <w:rsid w:val="00515640"/>
    <w:rsid w:val="005156C7"/>
    <w:rsid w:val="00517290"/>
    <w:rsid w:val="00523233"/>
    <w:rsid w:val="005240BF"/>
    <w:rsid w:val="00524872"/>
    <w:rsid w:val="00530135"/>
    <w:rsid w:val="0053057A"/>
    <w:rsid w:val="00531D09"/>
    <w:rsid w:val="005322F1"/>
    <w:rsid w:val="00534DA0"/>
    <w:rsid w:val="00535A7C"/>
    <w:rsid w:val="005378E9"/>
    <w:rsid w:val="0054649B"/>
    <w:rsid w:val="00546DF2"/>
    <w:rsid w:val="005471A6"/>
    <w:rsid w:val="00550AB5"/>
    <w:rsid w:val="00557BDD"/>
    <w:rsid w:val="00557E18"/>
    <w:rsid w:val="00560A29"/>
    <w:rsid w:val="00562574"/>
    <w:rsid w:val="005628FA"/>
    <w:rsid w:val="00565E41"/>
    <w:rsid w:val="005665B6"/>
    <w:rsid w:val="0057130F"/>
    <w:rsid w:val="005713A6"/>
    <w:rsid w:val="0057306E"/>
    <w:rsid w:val="005735CE"/>
    <w:rsid w:val="00576186"/>
    <w:rsid w:val="0057641E"/>
    <w:rsid w:val="005841DF"/>
    <w:rsid w:val="0058420A"/>
    <w:rsid w:val="005843E2"/>
    <w:rsid w:val="00584921"/>
    <w:rsid w:val="00584BB7"/>
    <w:rsid w:val="005872F2"/>
    <w:rsid w:val="0059182F"/>
    <w:rsid w:val="0059204D"/>
    <w:rsid w:val="00594A73"/>
    <w:rsid w:val="0059573C"/>
    <w:rsid w:val="00595A8D"/>
    <w:rsid w:val="005965AB"/>
    <w:rsid w:val="005A0FC8"/>
    <w:rsid w:val="005A2216"/>
    <w:rsid w:val="005A4195"/>
    <w:rsid w:val="005A52C0"/>
    <w:rsid w:val="005A55D1"/>
    <w:rsid w:val="005A7B6F"/>
    <w:rsid w:val="005B019B"/>
    <w:rsid w:val="005B0337"/>
    <w:rsid w:val="005B1CAB"/>
    <w:rsid w:val="005B3E9B"/>
    <w:rsid w:val="005B58F9"/>
    <w:rsid w:val="005B67F8"/>
    <w:rsid w:val="005C32D7"/>
    <w:rsid w:val="005C6649"/>
    <w:rsid w:val="005C7617"/>
    <w:rsid w:val="005D0942"/>
    <w:rsid w:val="005D18F3"/>
    <w:rsid w:val="005D4E83"/>
    <w:rsid w:val="005D59F9"/>
    <w:rsid w:val="005D5AC3"/>
    <w:rsid w:val="005D63DF"/>
    <w:rsid w:val="005D725D"/>
    <w:rsid w:val="005E0883"/>
    <w:rsid w:val="005E2B8F"/>
    <w:rsid w:val="005E3154"/>
    <w:rsid w:val="005E42AF"/>
    <w:rsid w:val="005E573C"/>
    <w:rsid w:val="005E6E5F"/>
    <w:rsid w:val="005E7659"/>
    <w:rsid w:val="005E78ED"/>
    <w:rsid w:val="005F0348"/>
    <w:rsid w:val="005F1034"/>
    <w:rsid w:val="005F6CF6"/>
    <w:rsid w:val="005F6D45"/>
    <w:rsid w:val="005F79D7"/>
    <w:rsid w:val="00601F0D"/>
    <w:rsid w:val="00602B9C"/>
    <w:rsid w:val="006032F8"/>
    <w:rsid w:val="00603CCE"/>
    <w:rsid w:val="00605827"/>
    <w:rsid w:val="0060698D"/>
    <w:rsid w:val="00606A3C"/>
    <w:rsid w:val="006102B8"/>
    <w:rsid w:val="00611CE1"/>
    <w:rsid w:val="006124D3"/>
    <w:rsid w:val="00612907"/>
    <w:rsid w:val="0061367E"/>
    <w:rsid w:val="00614521"/>
    <w:rsid w:val="00614EF9"/>
    <w:rsid w:val="006160AF"/>
    <w:rsid w:val="00620D55"/>
    <w:rsid w:val="00623344"/>
    <w:rsid w:val="0062364C"/>
    <w:rsid w:val="00623A72"/>
    <w:rsid w:val="00623D7C"/>
    <w:rsid w:val="006245A4"/>
    <w:rsid w:val="006252B7"/>
    <w:rsid w:val="00626D17"/>
    <w:rsid w:val="00627306"/>
    <w:rsid w:val="00634CC3"/>
    <w:rsid w:val="00635DD2"/>
    <w:rsid w:val="00637AE9"/>
    <w:rsid w:val="00642BA0"/>
    <w:rsid w:val="006447DB"/>
    <w:rsid w:val="006455AF"/>
    <w:rsid w:val="00646050"/>
    <w:rsid w:val="006464A3"/>
    <w:rsid w:val="00646AC3"/>
    <w:rsid w:val="00646EE2"/>
    <w:rsid w:val="006511A3"/>
    <w:rsid w:val="006541F7"/>
    <w:rsid w:val="00656511"/>
    <w:rsid w:val="006577B1"/>
    <w:rsid w:val="006612F5"/>
    <w:rsid w:val="006650BC"/>
    <w:rsid w:val="0066550D"/>
    <w:rsid w:val="00666FED"/>
    <w:rsid w:val="00670C6B"/>
    <w:rsid w:val="006713CA"/>
    <w:rsid w:val="00672D3A"/>
    <w:rsid w:val="00673422"/>
    <w:rsid w:val="00673778"/>
    <w:rsid w:val="00673927"/>
    <w:rsid w:val="006751B8"/>
    <w:rsid w:val="00676C5C"/>
    <w:rsid w:val="00682095"/>
    <w:rsid w:val="00683C8A"/>
    <w:rsid w:val="00686F1B"/>
    <w:rsid w:val="00686F31"/>
    <w:rsid w:val="00691C0B"/>
    <w:rsid w:val="006950A0"/>
    <w:rsid w:val="00697410"/>
    <w:rsid w:val="006A2997"/>
    <w:rsid w:val="006A59EF"/>
    <w:rsid w:val="006A617B"/>
    <w:rsid w:val="006A781E"/>
    <w:rsid w:val="006B05EE"/>
    <w:rsid w:val="006B3116"/>
    <w:rsid w:val="006B6A8C"/>
    <w:rsid w:val="006B7192"/>
    <w:rsid w:val="006C3E9E"/>
    <w:rsid w:val="006C53CD"/>
    <w:rsid w:val="006C5BD0"/>
    <w:rsid w:val="006C6898"/>
    <w:rsid w:val="006C7786"/>
    <w:rsid w:val="006D01A2"/>
    <w:rsid w:val="006D02DE"/>
    <w:rsid w:val="006D0C30"/>
    <w:rsid w:val="006D25DB"/>
    <w:rsid w:val="006D2AFA"/>
    <w:rsid w:val="006D403A"/>
    <w:rsid w:val="006D66A4"/>
    <w:rsid w:val="006D7E0C"/>
    <w:rsid w:val="006E2A3C"/>
    <w:rsid w:val="006E3855"/>
    <w:rsid w:val="006E3E75"/>
    <w:rsid w:val="006E7322"/>
    <w:rsid w:val="006F0531"/>
    <w:rsid w:val="006F2158"/>
    <w:rsid w:val="006F28EC"/>
    <w:rsid w:val="007000F9"/>
    <w:rsid w:val="00700881"/>
    <w:rsid w:val="00701126"/>
    <w:rsid w:val="007023EA"/>
    <w:rsid w:val="007028FB"/>
    <w:rsid w:val="00702E2A"/>
    <w:rsid w:val="00703CCE"/>
    <w:rsid w:val="00704244"/>
    <w:rsid w:val="00712D85"/>
    <w:rsid w:val="00714234"/>
    <w:rsid w:val="007151C4"/>
    <w:rsid w:val="0071598D"/>
    <w:rsid w:val="00716897"/>
    <w:rsid w:val="00721341"/>
    <w:rsid w:val="0072185F"/>
    <w:rsid w:val="00723D08"/>
    <w:rsid w:val="00726678"/>
    <w:rsid w:val="0072689A"/>
    <w:rsid w:val="00726EB5"/>
    <w:rsid w:val="0073064F"/>
    <w:rsid w:val="00733E60"/>
    <w:rsid w:val="00735E3E"/>
    <w:rsid w:val="00736FA3"/>
    <w:rsid w:val="0073720D"/>
    <w:rsid w:val="0074049E"/>
    <w:rsid w:val="00740ECA"/>
    <w:rsid w:val="00740F9B"/>
    <w:rsid w:val="00741957"/>
    <w:rsid w:val="007430FA"/>
    <w:rsid w:val="0074510C"/>
    <w:rsid w:val="00746DBE"/>
    <w:rsid w:val="00751F42"/>
    <w:rsid w:val="00752F46"/>
    <w:rsid w:val="00753C35"/>
    <w:rsid w:val="007603E8"/>
    <w:rsid w:val="00760B96"/>
    <w:rsid w:val="0076288A"/>
    <w:rsid w:val="007639BF"/>
    <w:rsid w:val="00763DF9"/>
    <w:rsid w:val="00766566"/>
    <w:rsid w:val="00767F60"/>
    <w:rsid w:val="00772836"/>
    <w:rsid w:val="00774E70"/>
    <w:rsid w:val="00776D0D"/>
    <w:rsid w:val="00781790"/>
    <w:rsid w:val="007826F4"/>
    <w:rsid w:val="00782B96"/>
    <w:rsid w:val="00785670"/>
    <w:rsid w:val="00795317"/>
    <w:rsid w:val="007A70E6"/>
    <w:rsid w:val="007B0BEF"/>
    <w:rsid w:val="007B1670"/>
    <w:rsid w:val="007B1A06"/>
    <w:rsid w:val="007B37D6"/>
    <w:rsid w:val="007B55EF"/>
    <w:rsid w:val="007B7E0E"/>
    <w:rsid w:val="007C1BEE"/>
    <w:rsid w:val="007C27AA"/>
    <w:rsid w:val="007C35CC"/>
    <w:rsid w:val="007C4A93"/>
    <w:rsid w:val="007C5E11"/>
    <w:rsid w:val="007C7595"/>
    <w:rsid w:val="007D02E7"/>
    <w:rsid w:val="007D1613"/>
    <w:rsid w:val="007D5376"/>
    <w:rsid w:val="007D5B49"/>
    <w:rsid w:val="007D7D4B"/>
    <w:rsid w:val="007E1EB7"/>
    <w:rsid w:val="007E3AAA"/>
    <w:rsid w:val="007E49E2"/>
    <w:rsid w:val="007E5AE0"/>
    <w:rsid w:val="007E5C52"/>
    <w:rsid w:val="007E66E4"/>
    <w:rsid w:val="007F29D6"/>
    <w:rsid w:val="007F2FC4"/>
    <w:rsid w:val="007F3CAE"/>
    <w:rsid w:val="007F6B5A"/>
    <w:rsid w:val="007F7EC6"/>
    <w:rsid w:val="00807176"/>
    <w:rsid w:val="00807A16"/>
    <w:rsid w:val="00811453"/>
    <w:rsid w:val="00817B84"/>
    <w:rsid w:val="00823A8C"/>
    <w:rsid w:val="00824733"/>
    <w:rsid w:val="008307A6"/>
    <w:rsid w:val="008310D4"/>
    <w:rsid w:val="00831919"/>
    <w:rsid w:val="00837057"/>
    <w:rsid w:val="00837543"/>
    <w:rsid w:val="0084254D"/>
    <w:rsid w:val="00842B2D"/>
    <w:rsid w:val="00843BEC"/>
    <w:rsid w:val="00845C44"/>
    <w:rsid w:val="00846E25"/>
    <w:rsid w:val="00850BA0"/>
    <w:rsid w:val="00852B20"/>
    <w:rsid w:val="00852F5C"/>
    <w:rsid w:val="00853E5B"/>
    <w:rsid w:val="0085595C"/>
    <w:rsid w:val="008604BF"/>
    <w:rsid w:val="00860EA4"/>
    <w:rsid w:val="00861DD9"/>
    <w:rsid w:val="008629D9"/>
    <w:rsid w:val="0086394A"/>
    <w:rsid w:val="00863FC5"/>
    <w:rsid w:val="00864404"/>
    <w:rsid w:val="0086725F"/>
    <w:rsid w:val="00867D8C"/>
    <w:rsid w:val="00870BEE"/>
    <w:rsid w:val="00870DAD"/>
    <w:rsid w:val="00870F9A"/>
    <w:rsid w:val="00871AB1"/>
    <w:rsid w:val="008729A3"/>
    <w:rsid w:val="00872F75"/>
    <w:rsid w:val="00874765"/>
    <w:rsid w:val="00875CCC"/>
    <w:rsid w:val="00876848"/>
    <w:rsid w:val="00876E3A"/>
    <w:rsid w:val="00877663"/>
    <w:rsid w:val="00877E99"/>
    <w:rsid w:val="00882BA9"/>
    <w:rsid w:val="008830AB"/>
    <w:rsid w:val="0088387C"/>
    <w:rsid w:val="00884F0E"/>
    <w:rsid w:val="0089356B"/>
    <w:rsid w:val="00893CF0"/>
    <w:rsid w:val="008965A7"/>
    <w:rsid w:val="008971A2"/>
    <w:rsid w:val="008A570E"/>
    <w:rsid w:val="008A65BF"/>
    <w:rsid w:val="008A6AD5"/>
    <w:rsid w:val="008A6F1E"/>
    <w:rsid w:val="008A79D3"/>
    <w:rsid w:val="008B0F01"/>
    <w:rsid w:val="008B1369"/>
    <w:rsid w:val="008B2CC1"/>
    <w:rsid w:val="008B4A68"/>
    <w:rsid w:val="008B60B2"/>
    <w:rsid w:val="008B6974"/>
    <w:rsid w:val="008B718A"/>
    <w:rsid w:val="008B7BA2"/>
    <w:rsid w:val="008B7FDA"/>
    <w:rsid w:val="008C3717"/>
    <w:rsid w:val="008C3EEE"/>
    <w:rsid w:val="008C3F70"/>
    <w:rsid w:val="008C562B"/>
    <w:rsid w:val="008C5D1C"/>
    <w:rsid w:val="008C6DCE"/>
    <w:rsid w:val="008D45A6"/>
    <w:rsid w:val="008D69E6"/>
    <w:rsid w:val="008D75D4"/>
    <w:rsid w:val="008E3119"/>
    <w:rsid w:val="008E4022"/>
    <w:rsid w:val="008E5421"/>
    <w:rsid w:val="008E7610"/>
    <w:rsid w:val="008F1B21"/>
    <w:rsid w:val="008F2C91"/>
    <w:rsid w:val="008F4D16"/>
    <w:rsid w:val="008F5EAB"/>
    <w:rsid w:val="008F6F60"/>
    <w:rsid w:val="008F7466"/>
    <w:rsid w:val="008F7508"/>
    <w:rsid w:val="00900E7D"/>
    <w:rsid w:val="00901262"/>
    <w:rsid w:val="00901633"/>
    <w:rsid w:val="009023D2"/>
    <w:rsid w:val="00903CF6"/>
    <w:rsid w:val="0090731E"/>
    <w:rsid w:val="009109B9"/>
    <w:rsid w:val="00911E8D"/>
    <w:rsid w:val="00912E85"/>
    <w:rsid w:val="009134FD"/>
    <w:rsid w:val="00915477"/>
    <w:rsid w:val="00916EE2"/>
    <w:rsid w:val="0091737F"/>
    <w:rsid w:val="00920757"/>
    <w:rsid w:val="00920901"/>
    <w:rsid w:val="00922AD9"/>
    <w:rsid w:val="0092632E"/>
    <w:rsid w:val="009267AF"/>
    <w:rsid w:val="0093655D"/>
    <w:rsid w:val="00942AF2"/>
    <w:rsid w:val="00943ADC"/>
    <w:rsid w:val="0094584D"/>
    <w:rsid w:val="00946D49"/>
    <w:rsid w:val="0094797E"/>
    <w:rsid w:val="00952000"/>
    <w:rsid w:val="00952D44"/>
    <w:rsid w:val="00954730"/>
    <w:rsid w:val="00955DE8"/>
    <w:rsid w:val="00956AE3"/>
    <w:rsid w:val="00957644"/>
    <w:rsid w:val="00957EA0"/>
    <w:rsid w:val="00960049"/>
    <w:rsid w:val="00961845"/>
    <w:rsid w:val="00962A6A"/>
    <w:rsid w:val="00966A22"/>
    <w:rsid w:val="00966D11"/>
    <w:rsid w:val="0096722F"/>
    <w:rsid w:val="00971118"/>
    <w:rsid w:val="00972003"/>
    <w:rsid w:val="0097337E"/>
    <w:rsid w:val="0097362E"/>
    <w:rsid w:val="00974F82"/>
    <w:rsid w:val="0097506B"/>
    <w:rsid w:val="0097594F"/>
    <w:rsid w:val="00976868"/>
    <w:rsid w:val="00976C19"/>
    <w:rsid w:val="009770C5"/>
    <w:rsid w:val="00977667"/>
    <w:rsid w:val="00980843"/>
    <w:rsid w:val="00980F7B"/>
    <w:rsid w:val="00980F95"/>
    <w:rsid w:val="00981A40"/>
    <w:rsid w:val="00982FE4"/>
    <w:rsid w:val="00983D0A"/>
    <w:rsid w:val="00984DC2"/>
    <w:rsid w:val="0099668F"/>
    <w:rsid w:val="009A3050"/>
    <w:rsid w:val="009A3DB4"/>
    <w:rsid w:val="009B15CB"/>
    <w:rsid w:val="009B2ACE"/>
    <w:rsid w:val="009B3956"/>
    <w:rsid w:val="009B53D1"/>
    <w:rsid w:val="009B649B"/>
    <w:rsid w:val="009B6A25"/>
    <w:rsid w:val="009B6AF1"/>
    <w:rsid w:val="009B7771"/>
    <w:rsid w:val="009B7C23"/>
    <w:rsid w:val="009C4FDD"/>
    <w:rsid w:val="009C5074"/>
    <w:rsid w:val="009C57C6"/>
    <w:rsid w:val="009C58B5"/>
    <w:rsid w:val="009D2023"/>
    <w:rsid w:val="009E040D"/>
    <w:rsid w:val="009E2791"/>
    <w:rsid w:val="009E3F6F"/>
    <w:rsid w:val="009E4A19"/>
    <w:rsid w:val="009E52B3"/>
    <w:rsid w:val="009E5A08"/>
    <w:rsid w:val="009E5CB8"/>
    <w:rsid w:val="009E6842"/>
    <w:rsid w:val="009F4270"/>
    <w:rsid w:val="009F499F"/>
    <w:rsid w:val="009F511E"/>
    <w:rsid w:val="009F5B81"/>
    <w:rsid w:val="00A0018C"/>
    <w:rsid w:val="00A00423"/>
    <w:rsid w:val="00A0200D"/>
    <w:rsid w:val="00A053E6"/>
    <w:rsid w:val="00A057B1"/>
    <w:rsid w:val="00A05D7E"/>
    <w:rsid w:val="00A05E56"/>
    <w:rsid w:val="00A07A94"/>
    <w:rsid w:val="00A10A0D"/>
    <w:rsid w:val="00A1108A"/>
    <w:rsid w:val="00A13D1B"/>
    <w:rsid w:val="00A13F30"/>
    <w:rsid w:val="00A14905"/>
    <w:rsid w:val="00A22384"/>
    <w:rsid w:val="00A228C0"/>
    <w:rsid w:val="00A24C64"/>
    <w:rsid w:val="00A26F15"/>
    <w:rsid w:val="00A2780A"/>
    <w:rsid w:val="00A3050F"/>
    <w:rsid w:val="00A30F31"/>
    <w:rsid w:val="00A320B0"/>
    <w:rsid w:val="00A3472B"/>
    <w:rsid w:val="00A36F23"/>
    <w:rsid w:val="00A3731B"/>
    <w:rsid w:val="00A40F88"/>
    <w:rsid w:val="00A41535"/>
    <w:rsid w:val="00A42227"/>
    <w:rsid w:val="00A42DAF"/>
    <w:rsid w:val="00A45BD8"/>
    <w:rsid w:val="00A4756A"/>
    <w:rsid w:val="00A50266"/>
    <w:rsid w:val="00A5115E"/>
    <w:rsid w:val="00A51739"/>
    <w:rsid w:val="00A5420D"/>
    <w:rsid w:val="00A54B40"/>
    <w:rsid w:val="00A558D4"/>
    <w:rsid w:val="00A55AC8"/>
    <w:rsid w:val="00A5668E"/>
    <w:rsid w:val="00A57289"/>
    <w:rsid w:val="00A62A74"/>
    <w:rsid w:val="00A62F43"/>
    <w:rsid w:val="00A635A1"/>
    <w:rsid w:val="00A646A9"/>
    <w:rsid w:val="00A67179"/>
    <w:rsid w:val="00A67565"/>
    <w:rsid w:val="00A67983"/>
    <w:rsid w:val="00A72FF4"/>
    <w:rsid w:val="00A74529"/>
    <w:rsid w:val="00A75098"/>
    <w:rsid w:val="00A77122"/>
    <w:rsid w:val="00A80CBC"/>
    <w:rsid w:val="00A81B23"/>
    <w:rsid w:val="00A81D18"/>
    <w:rsid w:val="00A83820"/>
    <w:rsid w:val="00A83AAE"/>
    <w:rsid w:val="00A83BF3"/>
    <w:rsid w:val="00A83C62"/>
    <w:rsid w:val="00A850AE"/>
    <w:rsid w:val="00A869B7"/>
    <w:rsid w:val="00A9098D"/>
    <w:rsid w:val="00A91198"/>
    <w:rsid w:val="00A91DEA"/>
    <w:rsid w:val="00A92B75"/>
    <w:rsid w:val="00A93019"/>
    <w:rsid w:val="00A938E3"/>
    <w:rsid w:val="00AA007B"/>
    <w:rsid w:val="00AA0876"/>
    <w:rsid w:val="00AA1144"/>
    <w:rsid w:val="00AA180C"/>
    <w:rsid w:val="00AA1F34"/>
    <w:rsid w:val="00AA25B8"/>
    <w:rsid w:val="00AA43E2"/>
    <w:rsid w:val="00AA6CCC"/>
    <w:rsid w:val="00AB1842"/>
    <w:rsid w:val="00AB3DCC"/>
    <w:rsid w:val="00AB4CB0"/>
    <w:rsid w:val="00AB65D2"/>
    <w:rsid w:val="00AB7661"/>
    <w:rsid w:val="00AC205C"/>
    <w:rsid w:val="00AC5203"/>
    <w:rsid w:val="00AC62A9"/>
    <w:rsid w:val="00AC6914"/>
    <w:rsid w:val="00AC7048"/>
    <w:rsid w:val="00AC7D7F"/>
    <w:rsid w:val="00AD5D10"/>
    <w:rsid w:val="00AD64DF"/>
    <w:rsid w:val="00AE0319"/>
    <w:rsid w:val="00AE2295"/>
    <w:rsid w:val="00AE241D"/>
    <w:rsid w:val="00AE32D8"/>
    <w:rsid w:val="00AE349C"/>
    <w:rsid w:val="00AE7368"/>
    <w:rsid w:val="00AF0275"/>
    <w:rsid w:val="00AF0A6B"/>
    <w:rsid w:val="00AF3410"/>
    <w:rsid w:val="00AF3799"/>
    <w:rsid w:val="00AF3F7A"/>
    <w:rsid w:val="00AF4245"/>
    <w:rsid w:val="00AF5CFD"/>
    <w:rsid w:val="00B009E1"/>
    <w:rsid w:val="00B03BE0"/>
    <w:rsid w:val="00B040D3"/>
    <w:rsid w:val="00B05A69"/>
    <w:rsid w:val="00B07A67"/>
    <w:rsid w:val="00B07AAA"/>
    <w:rsid w:val="00B10048"/>
    <w:rsid w:val="00B123D1"/>
    <w:rsid w:val="00B125D6"/>
    <w:rsid w:val="00B13782"/>
    <w:rsid w:val="00B13F12"/>
    <w:rsid w:val="00B146C7"/>
    <w:rsid w:val="00B15A76"/>
    <w:rsid w:val="00B15D1A"/>
    <w:rsid w:val="00B169C2"/>
    <w:rsid w:val="00B23D73"/>
    <w:rsid w:val="00B24052"/>
    <w:rsid w:val="00B303BE"/>
    <w:rsid w:val="00B31D23"/>
    <w:rsid w:val="00B419B8"/>
    <w:rsid w:val="00B42068"/>
    <w:rsid w:val="00B42C28"/>
    <w:rsid w:val="00B47275"/>
    <w:rsid w:val="00B47AD8"/>
    <w:rsid w:val="00B51EDE"/>
    <w:rsid w:val="00B5223F"/>
    <w:rsid w:val="00B52E0E"/>
    <w:rsid w:val="00B531AD"/>
    <w:rsid w:val="00B535C0"/>
    <w:rsid w:val="00B540EB"/>
    <w:rsid w:val="00B56D5F"/>
    <w:rsid w:val="00B606E8"/>
    <w:rsid w:val="00B6141C"/>
    <w:rsid w:val="00B61823"/>
    <w:rsid w:val="00B61A8E"/>
    <w:rsid w:val="00B66F77"/>
    <w:rsid w:val="00B7164C"/>
    <w:rsid w:val="00B71807"/>
    <w:rsid w:val="00B722A2"/>
    <w:rsid w:val="00B72FDB"/>
    <w:rsid w:val="00B748D3"/>
    <w:rsid w:val="00B764F8"/>
    <w:rsid w:val="00B82613"/>
    <w:rsid w:val="00B82A45"/>
    <w:rsid w:val="00B83703"/>
    <w:rsid w:val="00B83CB9"/>
    <w:rsid w:val="00B86B51"/>
    <w:rsid w:val="00B87AB6"/>
    <w:rsid w:val="00B906A0"/>
    <w:rsid w:val="00B90723"/>
    <w:rsid w:val="00B9245C"/>
    <w:rsid w:val="00B93E22"/>
    <w:rsid w:val="00B95FE4"/>
    <w:rsid w:val="00B96128"/>
    <w:rsid w:val="00B9734B"/>
    <w:rsid w:val="00BA0C49"/>
    <w:rsid w:val="00BA3B3D"/>
    <w:rsid w:val="00BA4188"/>
    <w:rsid w:val="00BA5763"/>
    <w:rsid w:val="00BA7202"/>
    <w:rsid w:val="00BC1EA4"/>
    <w:rsid w:val="00BC26FB"/>
    <w:rsid w:val="00BC2A79"/>
    <w:rsid w:val="00BC3ED4"/>
    <w:rsid w:val="00BC4E0A"/>
    <w:rsid w:val="00BC5772"/>
    <w:rsid w:val="00BC60A4"/>
    <w:rsid w:val="00BD1623"/>
    <w:rsid w:val="00BD4288"/>
    <w:rsid w:val="00BD67AA"/>
    <w:rsid w:val="00BD786B"/>
    <w:rsid w:val="00BE085A"/>
    <w:rsid w:val="00BE1F15"/>
    <w:rsid w:val="00BE479D"/>
    <w:rsid w:val="00BE4934"/>
    <w:rsid w:val="00BE7F37"/>
    <w:rsid w:val="00BF1A4C"/>
    <w:rsid w:val="00BF6912"/>
    <w:rsid w:val="00BF7D1E"/>
    <w:rsid w:val="00C01A32"/>
    <w:rsid w:val="00C113AC"/>
    <w:rsid w:val="00C11A3B"/>
    <w:rsid w:val="00C11BFE"/>
    <w:rsid w:val="00C11D9F"/>
    <w:rsid w:val="00C13592"/>
    <w:rsid w:val="00C1548C"/>
    <w:rsid w:val="00C17067"/>
    <w:rsid w:val="00C17341"/>
    <w:rsid w:val="00C174D1"/>
    <w:rsid w:val="00C17BA2"/>
    <w:rsid w:val="00C2266B"/>
    <w:rsid w:val="00C231B1"/>
    <w:rsid w:val="00C24F30"/>
    <w:rsid w:val="00C252AA"/>
    <w:rsid w:val="00C2602D"/>
    <w:rsid w:val="00C26132"/>
    <w:rsid w:val="00C265F1"/>
    <w:rsid w:val="00C27562"/>
    <w:rsid w:val="00C31509"/>
    <w:rsid w:val="00C31840"/>
    <w:rsid w:val="00C34988"/>
    <w:rsid w:val="00C36D6F"/>
    <w:rsid w:val="00C3777C"/>
    <w:rsid w:val="00C41DEE"/>
    <w:rsid w:val="00C43E3B"/>
    <w:rsid w:val="00C45075"/>
    <w:rsid w:val="00C51350"/>
    <w:rsid w:val="00C51B21"/>
    <w:rsid w:val="00C51B86"/>
    <w:rsid w:val="00C51B95"/>
    <w:rsid w:val="00C5252B"/>
    <w:rsid w:val="00C53643"/>
    <w:rsid w:val="00C53D29"/>
    <w:rsid w:val="00C558E8"/>
    <w:rsid w:val="00C56F4A"/>
    <w:rsid w:val="00C575B7"/>
    <w:rsid w:val="00C60C73"/>
    <w:rsid w:val="00C64779"/>
    <w:rsid w:val="00C6760F"/>
    <w:rsid w:val="00C73EBD"/>
    <w:rsid w:val="00C769F3"/>
    <w:rsid w:val="00C776D3"/>
    <w:rsid w:val="00C77EE9"/>
    <w:rsid w:val="00C8013F"/>
    <w:rsid w:val="00C81720"/>
    <w:rsid w:val="00C83B0F"/>
    <w:rsid w:val="00C83CDF"/>
    <w:rsid w:val="00C83DA6"/>
    <w:rsid w:val="00C8747E"/>
    <w:rsid w:val="00C91B91"/>
    <w:rsid w:val="00C92F53"/>
    <w:rsid w:val="00C954D0"/>
    <w:rsid w:val="00CA103E"/>
    <w:rsid w:val="00CA1F3F"/>
    <w:rsid w:val="00CA22FD"/>
    <w:rsid w:val="00CA37A9"/>
    <w:rsid w:val="00CA64C2"/>
    <w:rsid w:val="00CA655B"/>
    <w:rsid w:val="00CB0E32"/>
    <w:rsid w:val="00CB2879"/>
    <w:rsid w:val="00CB2A7C"/>
    <w:rsid w:val="00CB44CD"/>
    <w:rsid w:val="00CB61B3"/>
    <w:rsid w:val="00CB63CE"/>
    <w:rsid w:val="00CB6DAF"/>
    <w:rsid w:val="00CB73A4"/>
    <w:rsid w:val="00CC117E"/>
    <w:rsid w:val="00CC1B22"/>
    <w:rsid w:val="00CC33A9"/>
    <w:rsid w:val="00CC397A"/>
    <w:rsid w:val="00CC5D08"/>
    <w:rsid w:val="00CD0BE5"/>
    <w:rsid w:val="00CD22CD"/>
    <w:rsid w:val="00CD2420"/>
    <w:rsid w:val="00CE11F5"/>
    <w:rsid w:val="00CE17EC"/>
    <w:rsid w:val="00CE3A43"/>
    <w:rsid w:val="00CE5E9A"/>
    <w:rsid w:val="00CE6ADE"/>
    <w:rsid w:val="00CF0598"/>
    <w:rsid w:val="00CF093A"/>
    <w:rsid w:val="00CF39B6"/>
    <w:rsid w:val="00CF5B10"/>
    <w:rsid w:val="00D0039F"/>
    <w:rsid w:val="00D00F95"/>
    <w:rsid w:val="00D0228D"/>
    <w:rsid w:val="00D065C0"/>
    <w:rsid w:val="00D13DCD"/>
    <w:rsid w:val="00D14B0C"/>
    <w:rsid w:val="00D15A36"/>
    <w:rsid w:val="00D16986"/>
    <w:rsid w:val="00D17207"/>
    <w:rsid w:val="00D21E87"/>
    <w:rsid w:val="00D25A23"/>
    <w:rsid w:val="00D26027"/>
    <w:rsid w:val="00D34A60"/>
    <w:rsid w:val="00D40DAC"/>
    <w:rsid w:val="00D4148C"/>
    <w:rsid w:val="00D42170"/>
    <w:rsid w:val="00D43835"/>
    <w:rsid w:val="00D45252"/>
    <w:rsid w:val="00D4645C"/>
    <w:rsid w:val="00D4655A"/>
    <w:rsid w:val="00D47464"/>
    <w:rsid w:val="00D47896"/>
    <w:rsid w:val="00D52020"/>
    <w:rsid w:val="00D522EB"/>
    <w:rsid w:val="00D52684"/>
    <w:rsid w:val="00D52FE7"/>
    <w:rsid w:val="00D62AC9"/>
    <w:rsid w:val="00D63F51"/>
    <w:rsid w:val="00D64B6A"/>
    <w:rsid w:val="00D656CE"/>
    <w:rsid w:val="00D67AB1"/>
    <w:rsid w:val="00D67B17"/>
    <w:rsid w:val="00D67E1B"/>
    <w:rsid w:val="00D70099"/>
    <w:rsid w:val="00D703C0"/>
    <w:rsid w:val="00D71B4D"/>
    <w:rsid w:val="00D731A0"/>
    <w:rsid w:val="00D74576"/>
    <w:rsid w:val="00D747CB"/>
    <w:rsid w:val="00D74F1E"/>
    <w:rsid w:val="00D77197"/>
    <w:rsid w:val="00D80129"/>
    <w:rsid w:val="00D80C60"/>
    <w:rsid w:val="00D81D70"/>
    <w:rsid w:val="00D91A2B"/>
    <w:rsid w:val="00D9221F"/>
    <w:rsid w:val="00D93D55"/>
    <w:rsid w:val="00D94BA8"/>
    <w:rsid w:val="00D9546B"/>
    <w:rsid w:val="00D967D4"/>
    <w:rsid w:val="00DA0F29"/>
    <w:rsid w:val="00DA4498"/>
    <w:rsid w:val="00DA6C29"/>
    <w:rsid w:val="00DA7F48"/>
    <w:rsid w:val="00DB0039"/>
    <w:rsid w:val="00DB16DB"/>
    <w:rsid w:val="00DB3F7E"/>
    <w:rsid w:val="00DB46AC"/>
    <w:rsid w:val="00DB4C6E"/>
    <w:rsid w:val="00DC15D1"/>
    <w:rsid w:val="00DC2224"/>
    <w:rsid w:val="00DC380A"/>
    <w:rsid w:val="00DC424F"/>
    <w:rsid w:val="00DC7F9E"/>
    <w:rsid w:val="00DD0818"/>
    <w:rsid w:val="00DD3CD9"/>
    <w:rsid w:val="00DD5C76"/>
    <w:rsid w:val="00DD608E"/>
    <w:rsid w:val="00DD77E4"/>
    <w:rsid w:val="00DE039F"/>
    <w:rsid w:val="00DE20EA"/>
    <w:rsid w:val="00DE2B87"/>
    <w:rsid w:val="00DE6D8F"/>
    <w:rsid w:val="00DF21F2"/>
    <w:rsid w:val="00DF3539"/>
    <w:rsid w:val="00DF4509"/>
    <w:rsid w:val="00DF4990"/>
    <w:rsid w:val="00DF61FD"/>
    <w:rsid w:val="00DF636C"/>
    <w:rsid w:val="00DF66A1"/>
    <w:rsid w:val="00E01892"/>
    <w:rsid w:val="00E01D2F"/>
    <w:rsid w:val="00E01D49"/>
    <w:rsid w:val="00E02D85"/>
    <w:rsid w:val="00E043A7"/>
    <w:rsid w:val="00E05480"/>
    <w:rsid w:val="00E05A41"/>
    <w:rsid w:val="00E05B64"/>
    <w:rsid w:val="00E05EBD"/>
    <w:rsid w:val="00E05FB0"/>
    <w:rsid w:val="00E13036"/>
    <w:rsid w:val="00E1413C"/>
    <w:rsid w:val="00E142FC"/>
    <w:rsid w:val="00E14617"/>
    <w:rsid w:val="00E14CE0"/>
    <w:rsid w:val="00E15CD6"/>
    <w:rsid w:val="00E1643A"/>
    <w:rsid w:val="00E175A2"/>
    <w:rsid w:val="00E17626"/>
    <w:rsid w:val="00E2275A"/>
    <w:rsid w:val="00E22862"/>
    <w:rsid w:val="00E24AF2"/>
    <w:rsid w:val="00E260D4"/>
    <w:rsid w:val="00E269AB"/>
    <w:rsid w:val="00E26FD5"/>
    <w:rsid w:val="00E33427"/>
    <w:rsid w:val="00E335FE"/>
    <w:rsid w:val="00E337BC"/>
    <w:rsid w:val="00E34CA8"/>
    <w:rsid w:val="00E400AE"/>
    <w:rsid w:val="00E4218E"/>
    <w:rsid w:val="00E42E0E"/>
    <w:rsid w:val="00E442AC"/>
    <w:rsid w:val="00E455BA"/>
    <w:rsid w:val="00E511FE"/>
    <w:rsid w:val="00E5129F"/>
    <w:rsid w:val="00E51CE7"/>
    <w:rsid w:val="00E52FAB"/>
    <w:rsid w:val="00E54105"/>
    <w:rsid w:val="00E54177"/>
    <w:rsid w:val="00E57521"/>
    <w:rsid w:val="00E61BF4"/>
    <w:rsid w:val="00E62B5B"/>
    <w:rsid w:val="00E645F4"/>
    <w:rsid w:val="00E64D45"/>
    <w:rsid w:val="00E72A45"/>
    <w:rsid w:val="00E734F1"/>
    <w:rsid w:val="00E74771"/>
    <w:rsid w:val="00E773B0"/>
    <w:rsid w:val="00E7761B"/>
    <w:rsid w:val="00E807D9"/>
    <w:rsid w:val="00E83A94"/>
    <w:rsid w:val="00E83B9E"/>
    <w:rsid w:val="00E871BF"/>
    <w:rsid w:val="00E87A9D"/>
    <w:rsid w:val="00E87EAD"/>
    <w:rsid w:val="00E90001"/>
    <w:rsid w:val="00E9035C"/>
    <w:rsid w:val="00E9589B"/>
    <w:rsid w:val="00EA07EB"/>
    <w:rsid w:val="00EA2327"/>
    <w:rsid w:val="00EA2C68"/>
    <w:rsid w:val="00EA456C"/>
    <w:rsid w:val="00EA6E42"/>
    <w:rsid w:val="00EA7EF9"/>
    <w:rsid w:val="00EB0791"/>
    <w:rsid w:val="00EB07DE"/>
    <w:rsid w:val="00EB1A53"/>
    <w:rsid w:val="00EB1CD1"/>
    <w:rsid w:val="00EB1D3F"/>
    <w:rsid w:val="00EC27EF"/>
    <w:rsid w:val="00EC28EF"/>
    <w:rsid w:val="00EC3C4C"/>
    <w:rsid w:val="00EC4E49"/>
    <w:rsid w:val="00EC6898"/>
    <w:rsid w:val="00ED0059"/>
    <w:rsid w:val="00ED1185"/>
    <w:rsid w:val="00ED4D79"/>
    <w:rsid w:val="00ED5474"/>
    <w:rsid w:val="00ED56EC"/>
    <w:rsid w:val="00ED5AEB"/>
    <w:rsid w:val="00ED6BEA"/>
    <w:rsid w:val="00ED751E"/>
    <w:rsid w:val="00ED77FB"/>
    <w:rsid w:val="00EE0BC9"/>
    <w:rsid w:val="00EE23D0"/>
    <w:rsid w:val="00EE23F4"/>
    <w:rsid w:val="00EE35C6"/>
    <w:rsid w:val="00EE3A29"/>
    <w:rsid w:val="00EE45FA"/>
    <w:rsid w:val="00EE4968"/>
    <w:rsid w:val="00EE5003"/>
    <w:rsid w:val="00EE5045"/>
    <w:rsid w:val="00EE74A1"/>
    <w:rsid w:val="00EE77A1"/>
    <w:rsid w:val="00EF1639"/>
    <w:rsid w:val="00EF30E4"/>
    <w:rsid w:val="00EF3299"/>
    <w:rsid w:val="00EF3588"/>
    <w:rsid w:val="00EF3769"/>
    <w:rsid w:val="00EF5FB1"/>
    <w:rsid w:val="00EF6672"/>
    <w:rsid w:val="00F03904"/>
    <w:rsid w:val="00F04C08"/>
    <w:rsid w:val="00F04F6F"/>
    <w:rsid w:val="00F0509B"/>
    <w:rsid w:val="00F05147"/>
    <w:rsid w:val="00F07C56"/>
    <w:rsid w:val="00F1130D"/>
    <w:rsid w:val="00F15510"/>
    <w:rsid w:val="00F16772"/>
    <w:rsid w:val="00F17D98"/>
    <w:rsid w:val="00F2087F"/>
    <w:rsid w:val="00F2215F"/>
    <w:rsid w:val="00F222A3"/>
    <w:rsid w:val="00F237D0"/>
    <w:rsid w:val="00F237EC"/>
    <w:rsid w:val="00F256F2"/>
    <w:rsid w:val="00F25785"/>
    <w:rsid w:val="00F262FE"/>
    <w:rsid w:val="00F277F0"/>
    <w:rsid w:val="00F27BE0"/>
    <w:rsid w:val="00F31F5C"/>
    <w:rsid w:val="00F32C77"/>
    <w:rsid w:val="00F34F99"/>
    <w:rsid w:val="00F42813"/>
    <w:rsid w:val="00F43C95"/>
    <w:rsid w:val="00F44301"/>
    <w:rsid w:val="00F44B63"/>
    <w:rsid w:val="00F4518C"/>
    <w:rsid w:val="00F469B1"/>
    <w:rsid w:val="00F50BC0"/>
    <w:rsid w:val="00F512F0"/>
    <w:rsid w:val="00F539D4"/>
    <w:rsid w:val="00F566BD"/>
    <w:rsid w:val="00F56CFD"/>
    <w:rsid w:val="00F62ECA"/>
    <w:rsid w:val="00F643EF"/>
    <w:rsid w:val="00F64877"/>
    <w:rsid w:val="00F66152"/>
    <w:rsid w:val="00F66C21"/>
    <w:rsid w:val="00F67AC1"/>
    <w:rsid w:val="00F703E9"/>
    <w:rsid w:val="00F73B73"/>
    <w:rsid w:val="00F762A7"/>
    <w:rsid w:val="00F85CF0"/>
    <w:rsid w:val="00F87EBE"/>
    <w:rsid w:val="00F92E18"/>
    <w:rsid w:val="00F92E84"/>
    <w:rsid w:val="00F93AEB"/>
    <w:rsid w:val="00F93C2F"/>
    <w:rsid w:val="00F97423"/>
    <w:rsid w:val="00FA11AD"/>
    <w:rsid w:val="00FA1A1A"/>
    <w:rsid w:val="00FA2810"/>
    <w:rsid w:val="00FA34B2"/>
    <w:rsid w:val="00FA3769"/>
    <w:rsid w:val="00FA5E71"/>
    <w:rsid w:val="00FA64F5"/>
    <w:rsid w:val="00FA75FC"/>
    <w:rsid w:val="00FA7712"/>
    <w:rsid w:val="00FA789C"/>
    <w:rsid w:val="00FA7D6A"/>
    <w:rsid w:val="00FB0A33"/>
    <w:rsid w:val="00FB1360"/>
    <w:rsid w:val="00FB2318"/>
    <w:rsid w:val="00FB4957"/>
    <w:rsid w:val="00FB4990"/>
    <w:rsid w:val="00FB5825"/>
    <w:rsid w:val="00FC1C16"/>
    <w:rsid w:val="00FC4BC8"/>
    <w:rsid w:val="00FC542D"/>
    <w:rsid w:val="00FC6B7A"/>
    <w:rsid w:val="00FC788A"/>
    <w:rsid w:val="00FD0582"/>
    <w:rsid w:val="00FD0816"/>
    <w:rsid w:val="00FD1093"/>
    <w:rsid w:val="00FD111A"/>
    <w:rsid w:val="00FD163D"/>
    <w:rsid w:val="00FD18BD"/>
    <w:rsid w:val="00FD3FCD"/>
    <w:rsid w:val="00FD44BD"/>
    <w:rsid w:val="00FD631C"/>
    <w:rsid w:val="00FD69C6"/>
    <w:rsid w:val="00FD7333"/>
    <w:rsid w:val="00FE1450"/>
    <w:rsid w:val="00FE146B"/>
    <w:rsid w:val="00FE4E65"/>
    <w:rsid w:val="00FE5921"/>
    <w:rsid w:val="00FE6FD4"/>
    <w:rsid w:val="00FF2048"/>
    <w:rsid w:val="00FF2B6E"/>
    <w:rsid w:val="00FF2FDC"/>
    <w:rsid w:val="00FF4B40"/>
    <w:rsid w:val="00FF4EA6"/>
    <w:rsid w:val="00FF5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header" w:locked="1"/>
    <w:lsdException w:name="caption" w:locked="1" w:qFormat="1"/>
    <w:lsdException w:name="Title" w:locked="1" w:qFormat="1"/>
    <w:lsdException w:name="Subtitle" w:locked="1" w:qFormat="1"/>
    <w:lsdException w:name="Hyperlink" w:locked="1"/>
    <w:lsdException w:name="Strong" w:locked="1" w:qFormat="1"/>
    <w:lsdException w:name="Emphasis" w:locked="1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47896"/>
    <w:pPr>
      <w:jc w:val="both"/>
    </w:pPr>
    <w:rPr>
      <w:rFonts w:ascii="Arial" w:eastAsia="SimSun" w:hAnsi="Arial" w:cs="Arial"/>
      <w:sz w:val="22"/>
      <w:lang w:val="en-US" w:eastAsia="zh-CN"/>
    </w:rPr>
  </w:style>
  <w:style w:type="paragraph" w:styleId="Heading1">
    <w:name w:val="heading 1"/>
    <w:basedOn w:val="Normal"/>
    <w:next w:val="Normal"/>
    <w:qFormat/>
    <w:rsid w:val="00D47896"/>
    <w:pPr>
      <w:keepNext/>
      <w:spacing w:before="240" w:after="240"/>
      <w:outlineLvl w:val="0"/>
    </w:pPr>
    <w:rPr>
      <w:b/>
      <w:bCs/>
      <w:caps/>
      <w:kern w:val="32"/>
      <w:szCs w:val="32"/>
    </w:rPr>
  </w:style>
  <w:style w:type="paragraph" w:styleId="Heading2">
    <w:name w:val="heading 2"/>
    <w:basedOn w:val="Normal"/>
    <w:next w:val="Normal"/>
    <w:qFormat/>
    <w:rsid w:val="005F1034"/>
    <w:pPr>
      <w:keepNext/>
      <w:spacing w:before="240" w:after="200"/>
      <w:outlineLvl w:val="1"/>
    </w:pPr>
    <w:rPr>
      <w:b/>
      <w:bCs/>
      <w:iCs/>
      <w:szCs w:val="28"/>
    </w:rPr>
  </w:style>
  <w:style w:type="paragraph" w:styleId="Heading3">
    <w:name w:val="heading 3"/>
    <w:basedOn w:val="Normal"/>
    <w:next w:val="Normal"/>
    <w:qFormat/>
    <w:rsid w:val="00D4645C"/>
    <w:pPr>
      <w:keepNext/>
      <w:spacing w:before="240" w:after="60"/>
      <w:outlineLvl w:val="2"/>
    </w:pPr>
    <w:rPr>
      <w:b/>
      <w:bCs/>
      <w:caps/>
      <w:szCs w:val="26"/>
    </w:rPr>
  </w:style>
  <w:style w:type="paragraph" w:styleId="Heading4">
    <w:name w:val="heading 4"/>
    <w:basedOn w:val="Normal"/>
    <w:next w:val="Normal"/>
    <w:qFormat/>
    <w:rsid w:val="00676C5C"/>
    <w:pPr>
      <w:keepNext/>
      <w:spacing w:before="240" w:after="60"/>
      <w:outlineLvl w:val="3"/>
    </w:pPr>
    <w:rPr>
      <w:bCs/>
      <w:i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ofdocument-Annex">
    <w:name w:val="[End of document - Annex]"/>
    <w:basedOn w:val="Normal"/>
    <w:rsid w:val="0053057A"/>
    <w:pPr>
      <w:ind w:left="5534"/>
    </w:pPr>
  </w:style>
  <w:style w:type="paragraph" w:styleId="BodyText">
    <w:name w:val="Body Text"/>
    <w:aliases w:val="tst,BT,BodyText,VE Body Text"/>
    <w:basedOn w:val="Normal"/>
    <w:link w:val="BodyTextChar"/>
    <w:rsid w:val="00676C5C"/>
    <w:pPr>
      <w:spacing w:after="220"/>
    </w:pPr>
  </w:style>
  <w:style w:type="paragraph" w:styleId="Caption">
    <w:name w:val="caption"/>
    <w:basedOn w:val="Normal"/>
    <w:next w:val="Normal"/>
    <w:qFormat/>
    <w:rsid w:val="00676C5C"/>
    <w:rPr>
      <w:b/>
      <w:bCs/>
      <w:sz w:val="18"/>
    </w:rPr>
  </w:style>
  <w:style w:type="paragraph" w:styleId="CommentText">
    <w:name w:val="annotation text"/>
    <w:basedOn w:val="Normal"/>
    <w:semiHidden/>
    <w:rsid w:val="00676C5C"/>
    <w:rPr>
      <w:sz w:val="18"/>
    </w:rPr>
  </w:style>
  <w:style w:type="paragraph" w:styleId="EndnoteText">
    <w:name w:val="endnote text"/>
    <w:basedOn w:val="Normal"/>
    <w:semiHidden/>
    <w:rsid w:val="00676C5C"/>
    <w:rPr>
      <w:sz w:val="18"/>
    </w:rPr>
  </w:style>
  <w:style w:type="paragraph" w:styleId="Footer">
    <w:name w:val="footer"/>
    <w:basedOn w:val="Normal"/>
    <w:semiHidden/>
    <w:rsid w:val="00676C5C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817B84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semiHidden/>
    <w:rsid w:val="00676C5C"/>
    <w:rPr>
      <w:sz w:val="18"/>
    </w:rPr>
  </w:style>
  <w:style w:type="paragraph" w:styleId="Header">
    <w:name w:val="header"/>
    <w:basedOn w:val="Normal"/>
    <w:link w:val="HeaderChar"/>
    <w:rsid w:val="00676C5C"/>
    <w:pPr>
      <w:tabs>
        <w:tab w:val="center" w:pos="4536"/>
        <w:tab w:val="right" w:pos="9072"/>
      </w:tabs>
    </w:pPr>
  </w:style>
  <w:style w:type="paragraph" w:styleId="ListNumber">
    <w:name w:val="List Number"/>
    <w:basedOn w:val="Normal"/>
    <w:semiHidden/>
    <w:rsid w:val="00676C5C"/>
    <w:pPr>
      <w:numPr>
        <w:numId w:val="1"/>
      </w:numPr>
    </w:pPr>
  </w:style>
  <w:style w:type="paragraph" w:customStyle="1" w:styleId="ONUME">
    <w:name w:val="ONUM E"/>
    <w:basedOn w:val="BodyText"/>
    <w:rsid w:val="00676C5C"/>
    <w:pPr>
      <w:numPr>
        <w:numId w:val="2"/>
      </w:numPr>
    </w:pPr>
  </w:style>
  <w:style w:type="paragraph" w:customStyle="1" w:styleId="ONUMFS">
    <w:name w:val="ONUM FS"/>
    <w:basedOn w:val="BodyText"/>
    <w:rsid w:val="00676C5C"/>
    <w:pPr>
      <w:numPr>
        <w:numId w:val="3"/>
      </w:numPr>
    </w:pPr>
  </w:style>
  <w:style w:type="paragraph" w:styleId="Salutation">
    <w:name w:val="Salutation"/>
    <w:basedOn w:val="Normal"/>
    <w:next w:val="Normal"/>
    <w:semiHidden/>
    <w:rsid w:val="00676C5C"/>
  </w:style>
  <w:style w:type="paragraph" w:styleId="Signature">
    <w:name w:val="Signature"/>
    <w:basedOn w:val="Normal"/>
    <w:semiHidden/>
    <w:rsid w:val="00676C5C"/>
    <w:pPr>
      <w:ind w:left="5250"/>
    </w:pPr>
  </w:style>
  <w:style w:type="character" w:customStyle="1" w:styleId="BalloonTextChar">
    <w:name w:val="Balloon Text Char"/>
    <w:basedOn w:val="DefaultParagraphFont"/>
    <w:link w:val="BalloonText"/>
    <w:locked/>
    <w:rsid w:val="00817B84"/>
    <w:rPr>
      <w:rFonts w:ascii="Tahoma" w:eastAsia="SimSun" w:hAnsi="Tahoma" w:cs="Tahoma"/>
      <w:sz w:val="16"/>
      <w:szCs w:val="16"/>
      <w:lang w:val="x-none" w:eastAsia="zh-CN"/>
    </w:rPr>
  </w:style>
  <w:style w:type="paragraph" w:styleId="TOC1">
    <w:name w:val="toc 1"/>
    <w:basedOn w:val="Normal"/>
    <w:next w:val="Normal"/>
    <w:autoRedefine/>
    <w:rsid w:val="000F6CC6"/>
    <w:pPr>
      <w:framePr w:wrap="around" w:vAnchor="text" w:hAnchor="text" w:y="1"/>
      <w:tabs>
        <w:tab w:val="right" w:leader="dot" w:pos="9345"/>
      </w:tabs>
      <w:spacing w:after="100"/>
    </w:pPr>
  </w:style>
  <w:style w:type="paragraph" w:styleId="TOC2">
    <w:name w:val="toc 2"/>
    <w:basedOn w:val="Normal"/>
    <w:next w:val="Normal"/>
    <w:autoRedefine/>
    <w:rsid w:val="000F6CC6"/>
    <w:pPr>
      <w:tabs>
        <w:tab w:val="right" w:leader="dot" w:pos="9345"/>
      </w:tabs>
      <w:spacing w:after="100"/>
    </w:pPr>
    <w:rPr>
      <w:noProof/>
    </w:rPr>
  </w:style>
  <w:style w:type="character" w:styleId="Hyperlink">
    <w:name w:val="Hyperlink"/>
    <w:basedOn w:val="DefaultParagraphFont"/>
    <w:rsid w:val="0071598D"/>
    <w:rPr>
      <w:rFonts w:cs="Times New Roman"/>
      <w:color w:val="0000FF"/>
      <w:u w:val="single"/>
    </w:rPr>
  </w:style>
  <w:style w:type="paragraph" w:styleId="TOC3">
    <w:name w:val="toc 3"/>
    <w:basedOn w:val="Normal"/>
    <w:next w:val="Normal"/>
    <w:autoRedefine/>
    <w:rsid w:val="000F6CC6"/>
    <w:pPr>
      <w:tabs>
        <w:tab w:val="right" w:leader="dot" w:pos="9344"/>
      </w:tabs>
      <w:spacing w:after="100"/>
      <w:ind w:left="442"/>
    </w:pPr>
  </w:style>
  <w:style w:type="character" w:customStyle="1" w:styleId="HeaderChar">
    <w:name w:val="Header Char"/>
    <w:basedOn w:val="DefaultParagraphFont"/>
    <w:link w:val="Header"/>
    <w:locked/>
    <w:rsid w:val="00274C9E"/>
    <w:rPr>
      <w:rFonts w:ascii="Arial" w:eastAsia="SimSun" w:hAnsi="Arial" w:cs="Arial"/>
      <w:sz w:val="22"/>
      <w:lang w:val="x-none" w:eastAsia="zh-CN"/>
    </w:rPr>
  </w:style>
  <w:style w:type="paragraph" w:customStyle="1" w:styleId="Style3">
    <w:name w:val="Style3"/>
    <w:basedOn w:val="Normal"/>
    <w:link w:val="Style3Char"/>
    <w:rsid w:val="00CB2A7C"/>
    <w:pPr>
      <w:spacing w:after="120"/>
    </w:pPr>
    <w:rPr>
      <w:rFonts w:eastAsia="Times New Roman" w:cs="Times New Roman"/>
      <w:lang w:val="ru-RU" w:eastAsia="ru-RU"/>
    </w:rPr>
  </w:style>
  <w:style w:type="character" w:customStyle="1" w:styleId="Style3Char">
    <w:name w:val="Style3 Char"/>
    <w:link w:val="Style3"/>
    <w:locked/>
    <w:rsid w:val="00CB2A7C"/>
    <w:rPr>
      <w:rFonts w:ascii="Arial" w:hAnsi="Arial"/>
      <w:sz w:val="22"/>
    </w:rPr>
  </w:style>
  <w:style w:type="paragraph" w:customStyle="1" w:styleId="style30">
    <w:name w:val="style3"/>
    <w:basedOn w:val="Normal"/>
    <w:rsid w:val="00901262"/>
    <w:pPr>
      <w:spacing w:after="120"/>
    </w:pPr>
    <w:rPr>
      <w:rFonts w:eastAsia="Times New Roman"/>
      <w:szCs w:val="22"/>
      <w:lang w:eastAsia="en-US"/>
    </w:rPr>
  </w:style>
  <w:style w:type="paragraph" w:customStyle="1" w:styleId="Styletexte">
    <w:name w:val="Style texte"/>
    <w:basedOn w:val="Normal"/>
    <w:link w:val="StyletexteChar"/>
    <w:rsid w:val="00A40F88"/>
    <w:pPr>
      <w:spacing w:after="120"/>
    </w:pPr>
    <w:rPr>
      <w:rFonts w:eastAsia="Times New Roman" w:cs="Times New Roman"/>
      <w:lang w:val="ru-RU" w:eastAsia="ru-RU"/>
    </w:rPr>
  </w:style>
  <w:style w:type="character" w:customStyle="1" w:styleId="StyletexteChar">
    <w:name w:val="Style texte Char"/>
    <w:link w:val="Styletexte"/>
    <w:locked/>
    <w:rsid w:val="00A40F88"/>
    <w:rPr>
      <w:rFonts w:ascii="Arial" w:hAnsi="Arial"/>
      <w:sz w:val="22"/>
    </w:rPr>
  </w:style>
  <w:style w:type="paragraph" w:customStyle="1" w:styleId="ListParagraph1">
    <w:name w:val="List Paragraph1"/>
    <w:basedOn w:val="Normal"/>
    <w:rsid w:val="00D47896"/>
    <w:pPr>
      <w:ind w:left="720"/>
      <w:jc w:val="left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TOCHeading1">
    <w:name w:val="TOC Heading1"/>
    <w:basedOn w:val="Heading1"/>
    <w:next w:val="Normal"/>
    <w:rsid w:val="002C0601"/>
    <w:pPr>
      <w:keepLines/>
      <w:spacing w:before="480" w:after="0" w:line="276" w:lineRule="auto"/>
      <w:jc w:val="left"/>
      <w:outlineLvl w:val="9"/>
    </w:pPr>
    <w:rPr>
      <w:rFonts w:ascii="Cambria" w:eastAsia="Times New Roman" w:hAnsi="Cambria" w:cs="Times New Roman"/>
      <w:caps w:val="0"/>
      <w:color w:val="365F91"/>
      <w:kern w:val="0"/>
      <w:sz w:val="28"/>
      <w:szCs w:val="28"/>
      <w:lang w:eastAsia="ja-JP"/>
    </w:rPr>
  </w:style>
  <w:style w:type="paragraph" w:customStyle="1" w:styleId="STYLEDUTEXTE">
    <w:name w:val="STYLE DU TEXTE"/>
    <w:basedOn w:val="Styletexte"/>
    <w:link w:val="STYLEDUTEXTEChar"/>
    <w:rsid w:val="0058420A"/>
    <w:pPr>
      <w:spacing w:after="0"/>
    </w:pPr>
  </w:style>
  <w:style w:type="character" w:customStyle="1" w:styleId="STYLEDUTEXTEChar">
    <w:name w:val="STYLE DU TEXTE Char"/>
    <w:link w:val="STYLEDUTEXTE"/>
    <w:locked/>
    <w:rsid w:val="0058420A"/>
    <w:rPr>
      <w:rFonts w:ascii="Arial" w:hAnsi="Arial"/>
      <w:sz w:val="22"/>
    </w:rPr>
  </w:style>
  <w:style w:type="paragraph" w:customStyle="1" w:styleId="StyleHeading1">
    <w:name w:val="Style Heading 1"/>
    <w:aliases w:val="Level 1 + Arial Auto Centered Left:  0 cm First..."/>
    <w:rsid w:val="00976C19"/>
    <w:pPr>
      <w:jc w:val="center"/>
    </w:pPr>
    <w:rPr>
      <w:rFonts w:ascii="Arial" w:hAnsi="Arial"/>
      <w:b/>
      <w:bCs/>
      <w:kern w:val="40"/>
      <w:sz w:val="72"/>
      <w:lang w:val="fr-FR" w:eastAsia="en-US"/>
    </w:rPr>
  </w:style>
  <w:style w:type="paragraph" w:customStyle="1" w:styleId="Style3Bold">
    <w:name w:val="Style3 + Bold"/>
    <w:basedOn w:val="Style3"/>
    <w:rsid w:val="00131284"/>
    <w:rPr>
      <w:b/>
      <w:bCs/>
    </w:rPr>
  </w:style>
  <w:style w:type="character" w:customStyle="1" w:styleId="BodyTextChar">
    <w:name w:val="Body Text Char"/>
    <w:aliases w:val="tst Char,BT Char,BodyText Char,VE Body Text Char"/>
    <w:basedOn w:val="DefaultParagraphFont"/>
    <w:link w:val="BodyText"/>
    <w:rsid w:val="00A22384"/>
    <w:rPr>
      <w:rFonts w:ascii="Arial" w:eastAsia="SimSun" w:hAnsi="Arial" w:cs="Arial"/>
      <w:sz w:val="22"/>
      <w:lang w:val="en-US" w:eastAsia="zh-CN" w:bidi="ar-SA"/>
    </w:rPr>
  </w:style>
  <w:style w:type="paragraph" w:customStyle="1" w:styleId="CharChar1">
    <w:name w:val="Char Char1 Знак Знак Знак"/>
    <w:basedOn w:val="Normal"/>
    <w:rsid w:val="000F5B00"/>
    <w:pPr>
      <w:spacing w:after="160" w:line="240" w:lineRule="exact"/>
      <w:jc w:val="left"/>
    </w:pPr>
    <w:rPr>
      <w:rFonts w:ascii="Times New Roman" w:eastAsia="Times New Roman" w:hAnsi="Times New Roman" w:cs="Times New Roman"/>
      <w:noProof/>
      <w:szCs w:val="22"/>
      <w:lang w:val="ru-RU" w:eastAsia="ru-RU"/>
    </w:rPr>
  </w:style>
  <w:style w:type="character" w:customStyle="1" w:styleId="AlfaNormalTextChar">
    <w:name w:val="Alfa Normal Text Char"/>
    <w:basedOn w:val="DefaultParagraphFont"/>
    <w:rsid w:val="00CD22CD"/>
    <w:rPr>
      <w:rFonts w:ascii="Arial" w:hAnsi="Arial"/>
      <w:noProof w:val="0"/>
      <w:sz w:val="22"/>
      <w:szCs w:val="22"/>
      <w:lang w:val="en-US" w:eastAsia="en-US" w:bidi="ar-SA"/>
    </w:rPr>
  </w:style>
  <w:style w:type="paragraph" w:styleId="ListParagraph">
    <w:name w:val="List Paragraph"/>
    <w:basedOn w:val="Normal"/>
    <w:uiPriority w:val="34"/>
    <w:qFormat/>
    <w:rsid w:val="00D00F95"/>
    <w:pPr>
      <w:ind w:left="720"/>
      <w:jc w:val="left"/>
    </w:pPr>
    <w:rPr>
      <w:rFonts w:ascii="Times New Roman" w:eastAsia="Times New Roman" w:hAnsi="Times New Roman" w:cs="Times New Roman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header" w:locked="1"/>
    <w:lsdException w:name="caption" w:locked="1" w:qFormat="1"/>
    <w:lsdException w:name="Title" w:locked="1" w:qFormat="1"/>
    <w:lsdException w:name="Subtitle" w:locked="1" w:qFormat="1"/>
    <w:lsdException w:name="Hyperlink" w:locked="1"/>
    <w:lsdException w:name="Strong" w:locked="1" w:qFormat="1"/>
    <w:lsdException w:name="Emphasis" w:locked="1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47896"/>
    <w:pPr>
      <w:jc w:val="both"/>
    </w:pPr>
    <w:rPr>
      <w:rFonts w:ascii="Arial" w:eastAsia="SimSun" w:hAnsi="Arial" w:cs="Arial"/>
      <w:sz w:val="22"/>
      <w:lang w:val="en-US" w:eastAsia="zh-CN"/>
    </w:rPr>
  </w:style>
  <w:style w:type="paragraph" w:styleId="Heading1">
    <w:name w:val="heading 1"/>
    <w:basedOn w:val="Normal"/>
    <w:next w:val="Normal"/>
    <w:qFormat/>
    <w:rsid w:val="00D47896"/>
    <w:pPr>
      <w:keepNext/>
      <w:spacing w:before="240" w:after="240"/>
      <w:outlineLvl w:val="0"/>
    </w:pPr>
    <w:rPr>
      <w:b/>
      <w:bCs/>
      <w:caps/>
      <w:kern w:val="32"/>
      <w:szCs w:val="32"/>
    </w:rPr>
  </w:style>
  <w:style w:type="paragraph" w:styleId="Heading2">
    <w:name w:val="heading 2"/>
    <w:basedOn w:val="Normal"/>
    <w:next w:val="Normal"/>
    <w:qFormat/>
    <w:rsid w:val="005F1034"/>
    <w:pPr>
      <w:keepNext/>
      <w:spacing w:before="240" w:after="200"/>
      <w:outlineLvl w:val="1"/>
    </w:pPr>
    <w:rPr>
      <w:b/>
      <w:bCs/>
      <w:iCs/>
      <w:szCs w:val="28"/>
    </w:rPr>
  </w:style>
  <w:style w:type="paragraph" w:styleId="Heading3">
    <w:name w:val="heading 3"/>
    <w:basedOn w:val="Normal"/>
    <w:next w:val="Normal"/>
    <w:qFormat/>
    <w:rsid w:val="00D4645C"/>
    <w:pPr>
      <w:keepNext/>
      <w:spacing w:before="240" w:after="60"/>
      <w:outlineLvl w:val="2"/>
    </w:pPr>
    <w:rPr>
      <w:b/>
      <w:bCs/>
      <w:caps/>
      <w:szCs w:val="26"/>
    </w:rPr>
  </w:style>
  <w:style w:type="paragraph" w:styleId="Heading4">
    <w:name w:val="heading 4"/>
    <w:basedOn w:val="Normal"/>
    <w:next w:val="Normal"/>
    <w:qFormat/>
    <w:rsid w:val="00676C5C"/>
    <w:pPr>
      <w:keepNext/>
      <w:spacing w:before="240" w:after="60"/>
      <w:outlineLvl w:val="3"/>
    </w:pPr>
    <w:rPr>
      <w:bCs/>
      <w:i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ofdocument-Annex">
    <w:name w:val="[End of document - Annex]"/>
    <w:basedOn w:val="Normal"/>
    <w:rsid w:val="0053057A"/>
    <w:pPr>
      <w:ind w:left="5534"/>
    </w:pPr>
  </w:style>
  <w:style w:type="paragraph" w:styleId="BodyText">
    <w:name w:val="Body Text"/>
    <w:aliases w:val="tst,BT,BodyText,VE Body Text"/>
    <w:basedOn w:val="Normal"/>
    <w:link w:val="BodyTextChar"/>
    <w:rsid w:val="00676C5C"/>
    <w:pPr>
      <w:spacing w:after="220"/>
    </w:pPr>
  </w:style>
  <w:style w:type="paragraph" w:styleId="Caption">
    <w:name w:val="caption"/>
    <w:basedOn w:val="Normal"/>
    <w:next w:val="Normal"/>
    <w:qFormat/>
    <w:rsid w:val="00676C5C"/>
    <w:rPr>
      <w:b/>
      <w:bCs/>
      <w:sz w:val="18"/>
    </w:rPr>
  </w:style>
  <w:style w:type="paragraph" w:styleId="CommentText">
    <w:name w:val="annotation text"/>
    <w:basedOn w:val="Normal"/>
    <w:semiHidden/>
    <w:rsid w:val="00676C5C"/>
    <w:rPr>
      <w:sz w:val="18"/>
    </w:rPr>
  </w:style>
  <w:style w:type="paragraph" w:styleId="EndnoteText">
    <w:name w:val="endnote text"/>
    <w:basedOn w:val="Normal"/>
    <w:semiHidden/>
    <w:rsid w:val="00676C5C"/>
    <w:rPr>
      <w:sz w:val="18"/>
    </w:rPr>
  </w:style>
  <w:style w:type="paragraph" w:styleId="Footer">
    <w:name w:val="footer"/>
    <w:basedOn w:val="Normal"/>
    <w:semiHidden/>
    <w:rsid w:val="00676C5C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817B84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semiHidden/>
    <w:rsid w:val="00676C5C"/>
    <w:rPr>
      <w:sz w:val="18"/>
    </w:rPr>
  </w:style>
  <w:style w:type="paragraph" w:styleId="Header">
    <w:name w:val="header"/>
    <w:basedOn w:val="Normal"/>
    <w:link w:val="HeaderChar"/>
    <w:rsid w:val="00676C5C"/>
    <w:pPr>
      <w:tabs>
        <w:tab w:val="center" w:pos="4536"/>
        <w:tab w:val="right" w:pos="9072"/>
      </w:tabs>
    </w:pPr>
  </w:style>
  <w:style w:type="paragraph" w:styleId="ListNumber">
    <w:name w:val="List Number"/>
    <w:basedOn w:val="Normal"/>
    <w:semiHidden/>
    <w:rsid w:val="00676C5C"/>
    <w:pPr>
      <w:numPr>
        <w:numId w:val="1"/>
      </w:numPr>
    </w:pPr>
  </w:style>
  <w:style w:type="paragraph" w:customStyle="1" w:styleId="ONUME">
    <w:name w:val="ONUM E"/>
    <w:basedOn w:val="BodyText"/>
    <w:rsid w:val="00676C5C"/>
    <w:pPr>
      <w:numPr>
        <w:numId w:val="2"/>
      </w:numPr>
    </w:pPr>
  </w:style>
  <w:style w:type="paragraph" w:customStyle="1" w:styleId="ONUMFS">
    <w:name w:val="ONUM FS"/>
    <w:basedOn w:val="BodyText"/>
    <w:rsid w:val="00676C5C"/>
    <w:pPr>
      <w:numPr>
        <w:numId w:val="3"/>
      </w:numPr>
    </w:pPr>
  </w:style>
  <w:style w:type="paragraph" w:styleId="Salutation">
    <w:name w:val="Salutation"/>
    <w:basedOn w:val="Normal"/>
    <w:next w:val="Normal"/>
    <w:semiHidden/>
    <w:rsid w:val="00676C5C"/>
  </w:style>
  <w:style w:type="paragraph" w:styleId="Signature">
    <w:name w:val="Signature"/>
    <w:basedOn w:val="Normal"/>
    <w:semiHidden/>
    <w:rsid w:val="00676C5C"/>
    <w:pPr>
      <w:ind w:left="5250"/>
    </w:pPr>
  </w:style>
  <w:style w:type="character" w:customStyle="1" w:styleId="BalloonTextChar">
    <w:name w:val="Balloon Text Char"/>
    <w:basedOn w:val="DefaultParagraphFont"/>
    <w:link w:val="BalloonText"/>
    <w:locked/>
    <w:rsid w:val="00817B84"/>
    <w:rPr>
      <w:rFonts w:ascii="Tahoma" w:eastAsia="SimSun" w:hAnsi="Tahoma" w:cs="Tahoma"/>
      <w:sz w:val="16"/>
      <w:szCs w:val="16"/>
      <w:lang w:val="x-none" w:eastAsia="zh-CN"/>
    </w:rPr>
  </w:style>
  <w:style w:type="paragraph" w:styleId="TOC1">
    <w:name w:val="toc 1"/>
    <w:basedOn w:val="Normal"/>
    <w:next w:val="Normal"/>
    <w:autoRedefine/>
    <w:rsid w:val="000F6CC6"/>
    <w:pPr>
      <w:framePr w:wrap="around" w:vAnchor="text" w:hAnchor="text" w:y="1"/>
      <w:tabs>
        <w:tab w:val="right" w:leader="dot" w:pos="9345"/>
      </w:tabs>
      <w:spacing w:after="100"/>
    </w:pPr>
  </w:style>
  <w:style w:type="paragraph" w:styleId="TOC2">
    <w:name w:val="toc 2"/>
    <w:basedOn w:val="Normal"/>
    <w:next w:val="Normal"/>
    <w:autoRedefine/>
    <w:rsid w:val="000F6CC6"/>
    <w:pPr>
      <w:tabs>
        <w:tab w:val="right" w:leader="dot" w:pos="9345"/>
      </w:tabs>
      <w:spacing w:after="100"/>
    </w:pPr>
    <w:rPr>
      <w:noProof/>
    </w:rPr>
  </w:style>
  <w:style w:type="character" w:styleId="Hyperlink">
    <w:name w:val="Hyperlink"/>
    <w:basedOn w:val="DefaultParagraphFont"/>
    <w:rsid w:val="0071598D"/>
    <w:rPr>
      <w:rFonts w:cs="Times New Roman"/>
      <w:color w:val="0000FF"/>
      <w:u w:val="single"/>
    </w:rPr>
  </w:style>
  <w:style w:type="paragraph" w:styleId="TOC3">
    <w:name w:val="toc 3"/>
    <w:basedOn w:val="Normal"/>
    <w:next w:val="Normal"/>
    <w:autoRedefine/>
    <w:rsid w:val="000F6CC6"/>
    <w:pPr>
      <w:tabs>
        <w:tab w:val="right" w:leader="dot" w:pos="9344"/>
      </w:tabs>
      <w:spacing w:after="100"/>
      <w:ind w:left="442"/>
    </w:pPr>
  </w:style>
  <w:style w:type="character" w:customStyle="1" w:styleId="HeaderChar">
    <w:name w:val="Header Char"/>
    <w:basedOn w:val="DefaultParagraphFont"/>
    <w:link w:val="Header"/>
    <w:locked/>
    <w:rsid w:val="00274C9E"/>
    <w:rPr>
      <w:rFonts w:ascii="Arial" w:eastAsia="SimSun" w:hAnsi="Arial" w:cs="Arial"/>
      <w:sz w:val="22"/>
      <w:lang w:val="x-none" w:eastAsia="zh-CN"/>
    </w:rPr>
  </w:style>
  <w:style w:type="paragraph" w:customStyle="1" w:styleId="Style3">
    <w:name w:val="Style3"/>
    <w:basedOn w:val="Normal"/>
    <w:link w:val="Style3Char"/>
    <w:rsid w:val="00CB2A7C"/>
    <w:pPr>
      <w:spacing w:after="120"/>
    </w:pPr>
    <w:rPr>
      <w:rFonts w:eastAsia="Times New Roman" w:cs="Times New Roman"/>
      <w:lang w:val="ru-RU" w:eastAsia="ru-RU"/>
    </w:rPr>
  </w:style>
  <w:style w:type="character" w:customStyle="1" w:styleId="Style3Char">
    <w:name w:val="Style3 Char"/>
    <w:link w:val="Style3"/>
    <w:locked/>
    <w:rsid w:val="00CB2A7C"/>
    <w:rPr>
      <w:rFonts w:ascii="Arial" w:hAnsi="Arial"/>
      <w:sz w:val="22"/>
    </w:rPr>
  </w:style>
  <w:style w:type="paragraph" w:customStyle="1" w:styleId="style30">
    <w:name w:val="style3"/>
    <w:basedOn w:val="Normal"/>
    <w:rsid w:val="00901262"/>
    <w:pPr>
      <w:spacing w:after="120"/>
    </w:pPr>
    <w:rPr>
      <w:rFonts w:eastAsia="Times New Roman"/>
      <w:szCs w:val="22"/>
      <w:lang w:eastAsia="en-US"/>
    </w:rPr>
  </w:style>
  <w:style w:type="paragraph" w:customStyle="1" w:styleId="Styletexte">
    <w:name w:val="Style texte"/>
    <w:basedOn w:val="Normal"/>
    <w:link w:val="StyletexteChar"/>
    <w:rsid w:val="00A40F88"/>
    <w:pPr>
      <w:spacing w:after="120"/>
    </w:pPr>
    <w:rPr>
      <w:rFonts w:eastAsia="Times New Roman" w:cs="Times New Roman"/>
      <w:lang w:val="ru-RU" w:eastAsia="ru-RU"/>
    </w:rPr>
  </w:style>
  <w:style w:type="character" w:customStyle="1" w:styleId="StyletexteChar">
    <w:name w:val="Style texte Char"/>
    <w:link w:val="Styletexte"/>
    <w:locked/>
    <w:rsid w:val="00A40F88"/>
    <w:rPr>
      <w:rFonts w:ascii="Arial" w:hAnsi="Arial"/>
      <w:sz w:val="22"/>
    </w:rPr>
  </w:style>
  <w:style w:type="paragraph" w:customStyle="1" w:styleId="ListParagraph1">
    <w:name w:val="List Paragraph1"/>
    <w:basedOn w:val="Normal"/>
    <w:rsid w:val="00D47896"/>
    <w:pPr>
      <w:ind w:left="720"/>
      <w:jc w:val="left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TOCHeading1">
    <w:name w:val="TOC Heading1"/>
    <w:basedOn w:val="Heading1"/>
    <w:next w:val="Normal"/>
    <w:rsid w:val="002C0601"/>
    <w:pPr>
      <w:keepLines/>
      <w:spacing w:before="480" w:after="0" w:line="276" w:lineRule="auto"/>
      <w:jc w:val="left"/>
      <w:outlineLvl w:val="9"/>
    </w:pPr>
    <w:rPr>
      <w:rFonts w:ascii="Cambria" w:eastAsia="Times New Roman" w:hAnsi="Cambria" w:cs="Times New Roman"/>
      <w:caps w:val="0"/>
      <w:color w:val="365F91"/>
      <w:kern w:val="0"/>
      <w:sz w:val="28"/>
      <w:szCs w:val="28"/>
      <w:lang w:eastAsia="ja-JP"/>
    </w:rPr>
  </w:style>
  <w:style w:type="paragraph" w:customStyle="1" w:styleId="STYLEDUTEXTE">
    <w:name w:val="STYLE DU TEXTE"/>
    <w:basedOn w:val="Styletexte"/>
    <w:link w:val="STYLEDUTEXTEChar"/>
    <w:rsid w:val="0058420A"/>
    <w:pPr>
      <w:spacing w:after="0"/>
    </w:pPr>
  </w:style>
  <w:style w:type="character" w:customStyle="1" w:styleId="STYLEDUTEXTEChar">
    <w:name w:val="STYLE DU TEXTE Char"/>
    <w:link w:val="STYLEDUTEXTE"/>
    <w:locked/>
    <w:rsid w:val="0058420A"/>
    <w:rPr>
      <w:rFonts w:ascii="Arial" w:hAnsi="Arial"/>
      <w:sz w:val="22"/>
    </w:rPr>
  </w:style>
  <w:style w:type="paragraph" w:customStyle="1" w:styleId="StyleHeading1">
    <w:name w:val="Style Heading 1"/>
    <w:aliases w:val="Level 1 + Arial Auto Centered Left:  0 cm First..."/>
    <w:rsid w:val="00976C19"/>
    <w:pPr>
      <w:jc w:val="center"/>
    </w:pPr>
    <w:rPr>
      <w:rFonts w:ascii="Arial" w:hAnsi="Arial"/>
      <w:b/>
      <w:bCs/>
      <w:kern w:val="40"/>
      <w:sz w:val="72"/>
      <w:lang w:val="fr-FR" w:eastAsia="en-US"/>
    </w:rPr>
  </w:style>
  <w:style w:type="paragraph" w:customStyle="1" w:styleId="Style3Bold">
    <w:name w:val="Style3 + Bold"/>
    <w:basedOn w:val="Style3"/>
    <w:rsid w:val="00131284"/>
    <w:rPr>
      <w:b/>
      <w:bCs/>
    </w:rPr>
  </w:style>
  <w:style w:type="character" w:customStyle="1" w:styleId="BodyTextChar">
    <w:name w:val="Body Text Char"/>
    <w:aliases w:val="tst Char,BT Char,BodyText Char,VE Body Text Char"/>
    <w:basedOn w:val="DefaultParagraphFont"/>
    <w:link w:val="BodyText"/>
    <w:rsid w:val="00A22384"/>
    <w:rPr>
      <w:rFonts w:ascii="Arial" w:eastAsia="SimSun" w:hAnsi="Arial" w:cs="Arial"/>
      <w:sz w:val="22"/>
      <w:lang w:val="en-US" w:eastAsia="zh-CN" w:bidi="ar-SA"/>
    </w:rPr>
  </w:style>
  <w:style w:type="paragraph" w:customStyle="1" w:styleId="CharChar1">
    <w:name w:val="Char Char1 Знак Знак Знак"/>
    <w:basedOn w:val="Normal"/>
    <w:rsid w:val="000F5B00"/>
    <w:pPr>
      <w:spacing w:after="160" w:line="240" w:lineRule="exact"/>
      <w:jc w:val="left"/>
    </w:pPr>
    <w:rPr>
      <w:rFonts w:ascii="Times New Roman" w:eastAsia="Times New Roman" w:hAnsi="Times New Roman" w:cs="Times New Roman"/>
      <w:noProof/>
      <w:szCs w:val="22"/>
      <w:lang w:val="ru-RU" w:eastAsia="ru-RU"/>
    </w:rPr>
  </w:style>
  <w:style w:type="character" w:customStyle="1" w:styleId="AlfaNormalTextChar">
    <w:name w:val="Alfa Normal Text Char"/>
    <w:basedOn w:val="DefaultParagraphFont"/>
    <w:rsid w:val="00CD22CD"/>
    <w:rPr>
      <w:rFonts w:ascii="Arial" w:hAnsi="Arial"/>
      <w:noProof w:val="0"/>
      <w:sz w:val="22"/>
      <w:szCs w:val="22"/>
      <w:lang w:val="en-US" w:eastAsia="en-US" w:bidi="ar-SA"/>
    </w:rPr>
  </w:style>
  <w:style w:type="paragraph" w:styleId="ListParagraph">
    <w:name w:val="List Paragraph"/>
    <w:basedOn w:val="Normal"/>
    <w:uiPriority w:val="34"/>
    <w:qFormat/>
    <w:rsid w:val="00D00F95"/>
    <w:pPr>
      <w:ind w:left="720"/>
      <w:jc w:val="left"/>
    </w:pPr>
    <w:rPr>
      <w:rFonts w:ascii="Times New Roman" w:eastAsia="Times New Roman" w:hAnsi="Times New Roman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emf"/><Relationship Id="rId21" Type="http://schemas.openxmlformats.org/officeDocument/2006/relationships/image" Target="media/image11.emf"/><Relationship Id="rId34" Type="http://schemas.openxmlformats.org/officeDocument/2006/relationships/image" Target="media/image24.emf"/><Relationship Id="rId42" Type="http://schemas.openxmlformats.org/officeDocument/2006/relationships/image" Target="media/image30.emf"/><Relationship Id="rId47" Type="http://schemas.openxmlformats.org/officeDocument/2006/relationships/image" Target="media/image35.emf"/><Relationship Id="rId50" Type="http://schemas.openxmlformats.org/officeDocument/2006/relationships/image" Target="media/image38.emf"/><Relationship Id="rId55" Type="http://schemas.openxmlformats.org/officeDocument/2006/relationships/image" Target="media/image42.emf"/><Relationship Id="rId63" Type="http://schemas.openxmlformats.org/officeDocument/2006/relationships/image" Target="media/image50.emf"/><Relationship Id="rId68" Type="http://schemas.openxmlformats.org/officeDocument/2006/relationships/image" Target="media/image55.emf"/><Relationship Id="rId76" Type="http://schemas.openxmlformats.org/officeDocument/2006/relationships/image" Target="media/image62.emf"/><Relationship Id="rId84" Type="http://schemas.openxmlformats.org/officeDocument/2006/relationships/image" Target="media/image70.emf"/><Relationship Id="rId89" Type="http://schemas.openxmlformats.org/officeDocument/2006/relationships/image" Target="media/image75.emf"/><Relationship Id="rId97" Type="http://schemas.openxmlformats.org/officeDocument/2006/relationships/image" Target="media/image83.emf"/><Relationship Id="rId7" Type="http://schemas.openxmlformats.org/officeDocument/2006/relationships/footnotes" Target="footnotes.xml"/><Relationship Id="rId71" Type="http://schemas.openxmlformats.org/officeDocument/2006/relationships/image" Target="media/image58.emf"/><Relationship Id="rId92" Type="http://schemas.openxmlformats.org/officeDocument/2006/relationships/image" Target="media/image78.emf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9" Type="http://schemas.openxmlformats.org/officeDocument/2006/relationships/image" Target="media/image19.emf"/><Relationship Id="rId11" Type="http://schemas.openxmlformats.org/officeDocument/2006/relationships/header" Target="header2.xml"/><Relationship Id="rId24" Type="http://schemas.openxmlformats.org/officeDocument/2006/relationships/image" Target="media/image14.emf"/><Relationship Id="rId32" Type="http://schemas.openxmlformats.org/officeDocument/2006/relationships/image" Target="media/image22.emf"/><Relationship Id="rId37" Type="http://schemas.openxmlformats.org/officeDocument/2006/relationships/image" Target="media/image26.emf"/><Relationship Id="rId40" Type="http://schemas.openxmlformats.org/officeDocument/2006/relationships/image" Target="media/image28.emf"/><Relationship Id="rId45" Type="http://schemas.openxmlformats.org/officeDocument/2006/relationships/image" Target="media/image33.emf"/><Relationship Id="rId53" Type="http://schemas.openxmlformats.org/officeDocument/2006/relationships/image" Target="media/image41.emf"/><Relationship Id="rId58" Type="http://schemas.openxmlformats.org/officeDocument/2006/relationships/image" Target="media/image45.emf"/><Relationship Id="rId66" Type="http://schemas.openxmlformats.org/officeDocument/2006/relationships/image" Target="media/image53.emf"/><Relationship Id="rId74" Type="http://schemas.openxmlformats.org/officeDocument/2006/relationships/image" Target="media/image60.emf"/><Relationship Id="rId79" Type="http://schemas.openxmlformats.org/officeDocument/2006/relationships/image" Target="media/image65.emf"/><Relationship Id="rId87" Type="http://schemas.openxmlformats.org/officeDocument/2006/relationships/image" Target="media/image73.emf"/><Relationship Id="rId102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48.emf"/><Relationship Id="rId82" Type="http://schemas.openxmlformats.org/officeDocument/2006/relationships/image" Target="media/image68.emf"/><Relationship Id="rId90" Type="http://schemas.openxmlformats.org/officeDocument/2006/relationships/image" Target="media/image76.emf"/><Relationship Id="rId95" Type="http://schemas.openxmlformats.org/officeDocument/2006/relationships/image" Target="media/image81.emf"/><Relationship Id="rId19" Type="http://schemas.openxmlformats.org/officeDocument/2006/relationships/image" Target="media/image9.emf"/><Relationship Id="rId14" Type="http://schemas.openxmlformats.org/officeDocument/2006/relationships/image" Target="media/image4.emf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image" Target="media/image25.emf"/><Relationship Id="rId43" Type="http://schemas.openxmlformats.org/officeDocument/2006/relationships/image" Target="media/image31.emf"/><Relationship Id="rId48" Type="http://schemas.openxmlformats.org/officeDocument/2006/relationships/image" Target="media/image36.emf"/><Relationship Id="rId56" Type="http://schemas.openxmlformats.org/officeDocument/2006/relationships/image" Target="media/image43.emf"/><Relationship Id="rId64" Type="http://schemas.openxmlformats.org/officeDocument/2006/relationships/image" Target="media/image51.emf"/><Relationship Id="rId69" Type="http://schemas.openxmlformats.org/officeDocument/2006/relationships/image" Target="media/image56.emf"/><Relationship Id="rId77" Type="http://schemas.openxmlformats.org/officeDocument/2006/relationships/image" Target="media/image63.emf"/><Relationship Id="rId100" Type="http://schemas.openxmlformats.org/officeDocument/2006/relationships/image" Target="media/image86.emf"/><Relationship Id="rId8" Type="http://schemas.openxmlformats.org/officeDocument/2006/relationships/endnotes" Target="endnotes.xml"/><Relationship Id="rId51" Type="http://schemas.openxmlformats.org/officeDocument/2006/relationships/image" Target="media/image39.emf"/><Relationship Id="rId72" Type="http://schemas.openxmlformats.org/officeDocument/2006/relationships/hyperlink" Target="http://www.unjspf.org" TargetMode="External"/><Relationship Id="rId80" Type="http://schemas.openxmlformats.org/officeDocument/2006/relationships/image" Target="media/image66.emf"/><Relationship Id="rId85" Type="http://schemas.openxmlformats.org/officeDocument/2006/relationships/image" Target="media/image71.emf"/><Relationship Id="rId93" Type="http://schemas.openxmlformats.org/officeDocument/2006/relationships/image" Target="media/image79.emf"/><Relationship Id="rId98" Type="http://schemas.openxmlformats.org/officeDocument/2006/relationships/image" Target="media/image84.emf"/><Relationship Id="rId3" Type="http://schemas.openxmlformats.org/officeDocument/2006/relationships/styles" Target="styles.xml"/><Relationship Id="rId12" Type="http://schemas.openxmlformats.org/officeDocument/2006/relationships/image" Target="media/image2.emf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image" Target="media/image23.emf"/><Relationship Id="rId38" Type="http://schemas.openxmlformats.org/officeDocument/2006/relationships/header" Target="header4.xml"/><Relationship Id="rId46" Type="http://schemas.openxmlformats.org/officeDocument/2006/relationships/image" Target="media/image34.emf"/><Relationship Id="rId59" Type="http://schemas.openxmlformats.org/officeDocument/2006/relationships/image" Target="media/image46.emf"/><Relationship Id="rId67" Type="http://schemas.openxmlformats.org/officeDocument/2006/relationships/image" Target="media/image54.emf"/><Relationship Id="rId20" Type="http://schemas.openxmlformats.org/officeDocument/2006/relationships/image" Target="media/image10.emf"/><Relationship Id="rId41" Type="http://schemas.openxmlformats.org/officeDocument/2006/relationships/image" Target="media/image29.emf"/><Relationship Id="rId54" Type="http://schemas.openxmlformats.org/officeDocument/2006/relationships/header" Target="header5.xml"/><Relationship Id="rId62" Type="http://schemas.openxmlformats.org/officeDocument/2006/relationships/image" Target="media/image49.emf"/><Relationship Id="rId70" Type="http://schemas.openxmlformats.org/officeDocument/2006/relationships/image" Target="media/image57.emf"/><Relationship Id="rId75" Type="http://schemas.openxmlformats.org/officeDocument/2006/relationships/image" Target="media/image61.emf"/><Relationship Id="rId83" Type="http://schemas.openxmlformats.org/officeDocument/2006/relationships/image" Target="media/image69.emf"/><Relationship Id="rId88" Type="http://schemas.openxmlformats.org/officeDocument/2006/relationships/image" Target="media/image74.emf"/><Relationship Id="rId91" Type="http://schemas.openxmlformats.org/officeDocument/2006/relationships/image" Target="media/image77.emf"/><Relationship Id="rId96" Type="http://schemas.openxmlformats.org/officeDocument/2006/relationships/image" Target="media/image8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header" Target="header3.xml"/><Relationship Id="rId49" Type="http://schemas.openxmlformats.org/officeDocument/2006/relationships/image" Target="media/image37.emf"/><Relationship Id="rId57" Type="http://schemas.openxmlformats.org/officeDocument/2006/relationships/image" Target="media/image44.emf"/><Relationship Id="rId10" Type="http://schemas.openxmlformats.org/officeDocument/2006/relationships/header" Target="header1.xml"/><Relationship Id="rId31" Type="http://schemas.openxmlformats.org/officeDocument/2006/relationships/image" Target="media/image21.emf"/><Relationship Id="rId44" Type="http://schemas.openxmlformats.org/officeDocument/2006/relationships/image" Target="media/image32.emf"/><Relationship Id="rId52" Type="http://schemas.openxmlformats.org/officeDocument/2006/relationships/image" Target="media/image40.emf"/><Relationship Id="rId60" Type="http://schemas.openxmlformats.org/officeDocument/2006/relationships/image" Target="media/image47.emf"/><Relationship Id="rId65" Type="http://schemas.openxmlformats.org/officeDocument/2006/relationships/image" Target="media/image52.emf"/><Relationship Id="rId73" Type="http://schemas.openxmlformats.org/officeDocument/2006/relationships/image" Target="media/image59.emf"/><Relationship Id="rId78" Type="http://schemas.openxmlformats.org/officeDocument/2006/relationships/image" Target="media/image64.emf"/><Relationship Id="rId81" Type="http://schemas.openxmlformats.org/officeDocument/2006/relationships/image" Target="media/image67.emf"/><Relationship Id="rId86" Type="http://schemas.openxmlformats.org/officeDocument/2006/relationships/image" Target="media/image72.emf"/><Relationship Id="rId94" Type="http://schemas.openxmlformats.org/officeDocument/2006/relationships/image" Target="media/image80.emf"/><Relationship Id="rId99" Type="http://schemas.openxmlformats.org/officeDocument/2006/relationships/image" Target="media/image85.emf"/><Relationship Id="rId10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39" Type="http://schemas.openxmlformats.org/officeDocument/2006/relationships/image" Target="media/image27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wipogvafs01\apps32\word2010\wipo%20templates\general\Meeting%20Document%20(E)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29AC2A-146D-4035-9C8F-9BA1013F15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Meeting Document (E)</Template>
  <TotalTime>6</TotalTime>
  <Pages>97</Pages>
  <Words>22126</Words>
  <Characters>145461</Characters>
  <Application>Microsoft Office Word</Application>
  <DocSecurity>0</DocSecurity>
  <Lines>36365</Lines>
  <Paragraphs>9858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WIPO</Company>
  <LinksUpToDate>false</LinksUpToDate>
  <CharactersWithSpaces>157729</CharactersWithSpaces>
  <SharedDoc>false</SharedDoc>
  <HLinks>
    <vt:vector size="6" baseType="variant">
      <vt:variant>
        <vt:i4>3604515</vt:i4>
      </vt:variant>
      <vt:variant>
        <vt:i4>0</vt:i4>
      </vt:variant>
      <vt:variant>
        <vt:i4>0</vt:i4>
      </vt:variant>
      <vt:variant>
        <vt:i4>5</vt:i4>
      </vt:variant>
      <vt:variant>
        <vt:lpwstr>http://www.unjspf.org/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MITON GENOUD Anne</dc:creator>
  <cp:lastModifiedBy>HÄFLIGER Patience</cp:lastModifiedBy>
  <cp:revision>6</cp:revision>
  <cp:lastPrinted>2016-07-26T14:13:00Z</cp:lastPrinted>
  <dcterms:created xsi:type="dcterms:W3CDTF">2016-07-22T14:48:00Z</dcterms:created>
  <dcterms:modified xsi:type="dcterms:W3CDTF">2016-07-26T14:14:00Z</dcterms:modified>
</cp:coreProperties>
</file>